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4832" w:rsidRDefault="00C14832" w:rsidP="00C14832">
      <w:pPr>
        <w:jc w:val="right"/>
        <w:rPr>
          <w:sz w:val="16"/>
          <w:szCs w:val="16"/>
        </w:rPr>
      </w:pPr>
    </w:p>
    <w:p w:rsidR="00C14832" w:rsidRDefault="00C14832" w:rsidP="00C14832">
      <w:pPr>
        <w:rPr>
          <w:sz w:val="16"/>
          <w:szCs w:val="16"/>
        </w:rPr>
      </w:pPr>
    </w:p>
    <w:sdt>
      <w:sdtPr>
        <w:rPr>
          <w:sz w:val="16"/>
          <w:szCs w:val="16"/>
        </w:rPr>
        <w:id w:val="-1010910868"/>
        <w:placeholder>
          <w:docPart w:val="AA0577EB02854C228BF062B8A6B9D6AF"/>
        </w:placeholder>
        <w:showingPlcHdr/>
        <w:date w:fullDate="2018-12-31T00:00:00Z">
          <w:dateFormat w:val="dddd, d' de 'MMMM' de 'yyyy"/>
          <w:lid w:val="es-MX"/>
          <w:storeMappedDataAs w:val="dateTime"/>
          <w:calendar w:val="gregorian"/>
        </w:date>
      </w:sdtPr>
      <w:sdtEndPr/>
      <w:sdtContent>
        <w:p w:rsidR="004D55C0" w:rsidRDefault="004D55C0" w:rsidP="004D55C0">
          <w:pPr>
            <w:jc w:val="right"/>
            <w:rPr>
              <w:sz w:val="16"/>
              <w:szCs w:val="16"/>
            </w:rPr>
          </w:pPr>
          <w:r w:rsidRPr="00116F11">
            <w:rPr>
              <w:rStyle w:val="Textodelmarcadordeposicin"/>
            </w:rPr>
            <w:t>Haga clic aquí o pulse para escribir una fecha.</w:t>
          </w:r>
        </w:p>
      </w:sdtContent>
    </w:sdt>
    <w:p w:rsidR="004D55C0" w:rsidRDefault="004D55C0" w:rsidP="00C14832">
      <w:pPr>
        <w:rPr>
          <w:sz w:val="16"/>
          <w:szCs w:val="16"/>
        </w:rPr>
      </w:pPr>
    </w:p>
    <w:p w:rsidR="005036A3" w:rsidRDefault="005036A3" w:rsidP="00B61486"/>
    <w:tbl>
      <w:tblPr>
        <w:tblStyle w:val="Tablaconcuadrcula"/>
        <w:tblpPr w:leftFromText="141" w:rightFromText="141" w:vertAnchor="page" w:horzAnchor="margin" w:tblpY="3265"/>
        <w:tblW w:w="4947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1"/>
        <w:gridCol w:w="254"/>
        <w:gridCol w:w="1188"/>
        <w:gridCol w:w="535"/>
        <w:gridCol w:w="170"/>
        <w:gridCol w:w="663"/>
        <w:gridCol w:w="1497"/>
        <w:gridCol w:w="343"/>
        <w:gridCol w:w="75"/>
        <w:gridCol w:w="1247"/>
        <w:gridCol w:w="2057"/>
      </w:tblGrid>
      <w:tr w:rsidR="00B61486" w:rsidRPr="00846B76" w:rsidTr="00210271">
        <w:trPr>
          <w:trHeight w:val="363"/>
        </w:trPr>
        <w:tc>
          <w:tcPr>
            <w:tcW w:w="5000" w:type="pct"/>
            <w:gridSpan w:val="11"/>
            <w:shd w:val="clear" w:color="auto" w:fill="auto"/>
            <w:vAlign w:val="bottom"/>
          </w:tcPr>
          <w:p w:rsidR="00B61486" w:rsidRPr="00210271" w:rsidRDefault="008052A5" w:rsidP="00210271">
            <w:pPr>
              <w:jc w:val="center"/>
              <w:rPr>
                <w:b/>
              </w:rPr>
            </w:pPr>
            <w:sdt>
              <w:sdtPr>
                <w:rPr>
                  <w:b/>
                </w:rPr>
                <w:id w:val="30533996"/>
                <w:placeholder>
                  <w:docPart w:val="1689E9E76ECE4BC08976FF6BC7F3AF47"/>
                </w:placeholder>
                <w:temporary/>
                <w:showingPlcHdr/>
                <w15:appearance w15:val="hidden"/>
              </w:sdtPr>
              <w:sdtContent>
                <w:r w:rsidR="00A30198" w:rsidRPr="00210271">
                  <w:rPr>
                    <w:b/>
                  </w:rPr>
                  <w:t xml:space="preserve">CARTA PETICIÓN </w:t>
                </w:r>
              </w:sdtContent>
            </w:sdt>
            <w:r w:rsidRPr="00210271">
              <w:rPr>
                <w:b/>
              </w:rPr>
              <w:t xml:space="preserve"> </w:t>
            </w:r>
          </w:p>
        </w:tc>
      </w:tr>
      <w:tr w:rsidR="00162D48" w:rsidRPr="00846B76" w:rsidTr="00210271">
        <w:trPr>
          <w:trHeight w:val="1173"/>
        </w:trPr>
        <w:tc>
          <w:tcPr>
            <w:tcW w:w="5000" w:type="pct"/>
            <w:gridSpan w:val="11"/>
            <w:vAlign w:val="bottom"/>
          </w:tcPr>
          <w:sdt>
            <w:sdtPr>
              <w:id w:val="1401638241"/>
              <w:placeholder>
                <w:docPart w:val="F1402BB8B4E6499291B7ED090E79DEDF"/>
              </w:placeholder>
              <w:temporary/>
              <w:showingPlcHdr/>
              <w15:appearance w15:val="hidden"/>
            </w:sdtPr>
            <w:sdtEndPr/>
            <w:sdtContent>
              <w:p w:rsidR="00330A63" w:rsidRDefault="00A30198" w:rsidP="00330A63">
                <w:r>
                  <w:t xml:space="preserve">A quien corresponda </w:t>
                </w:r>
              </w:p>
              <w:p w:rsidR="00330A63" w:rsidRDefault="00330A63" w:rsidP="00330A63"/>
              <w:p w:rsidR="00330A63" w:rsidRDefault="00330A63" w:rsidP="00330A63">
                <w:r>
                  <w:t>PRESENTE</w:t>
                </w:r>
                <w:r w:rsidR="00980B34">
                  <w:t>.-</w:t>
                </w:r>
              </w:p>
            </w:sdtContent>
          </w:sdt>
          <w:p w:rsidR="00162D48" w:rsidRDefault="00162D48" w:rsidP="004D55C0"/>
        </w:tc>
      </w:tr>
      <w:tr w:rsidR="00E11D45" w:rsidRPr="00846B76" w:rsidTr="00210271">
        <w:trPr>
          <w:trHeight w:val="507"/>
        </w:trPr>
        <w:tc>
          <w:tcPr>
            <w:tcW w:w="646" w:type="pct"/>
            <w:gridSpan w:val="2"/>
            <w:vAlign w:val="bottom"/>
          </w:tcPr>
          <w:sdt>
            <w:sdtPr>
              <w:id w:val="-101656098"/>
              <w:placeholder>
                <w:docPart w:val="90A521FF37BB4B63A934C13739AFEE78"/>
              </w:placeholder>
              <w:temporary/>
              <w:showingPlcHdr/>
              <w15:appearance w15:val="hidden"/>
            </w:sdtPr>
            <w:sdtEndPr/>
            <w:sdtContent>
              <w:p w:rsidR="00E11D45" w:rsidRDefault="00A30198" w:rsidP="00E11D45">
                <w:r>
                  <w:t>Nombre</w:t>
                </w:r>
              </w:p>
            </w:sdtContent>
          </w:sdt>
        </w:tc>
        <w:tc>
          <w:tcPr>
            <w:tcW w:w="4354" w:type="pct"/>
            <w:gridSpan w:val="9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11D45" w:rsidRDefault="00E11D45" w:rsidP="00330A63"/>
        </w:tc>
      </w:tr>
      <w:tr w:rsidR="00E11D45" w:rsidRPr="00846B76" w:rsidTr="00210271">
        <w:trPr>
          <w:trHeight w:val="535"/>
        </w:trPr>
        <w:tc>
          <w:tcPr>
            <w:tcW w:w="1612" w:type="pct"/>
            <w:gridSpan w:val="4"/>
            <w:vAlign w:val="bottom"/>
          </w:tcPr>
          <w:sdt>
            <w:sdtPr>
              <w:id w:val="854003165"/>
              <w:placeholder>
                <w:docPart w:val="888514FA2E304456955D13F742D6DC3E"/>
              </w:placeholder>
              <w:temporary/>
              <w:showingPlcHdr/>
              <w15:appearance w15:val="hidden"/>
            </w:sdtPr>
            <w:sdtEndPr/>
            <w:sdtContent>
              <w:p w:rsidR="00E11D45" w:rsidRPr="00210271" w:rsidRDefault="00E11D45" w:rsidP="00E11D45">
                <w:r w:rsidRPr="00210271">
                  <w:t>Con domicilio en calle</w:t>
                </w:r>
              </w:p>
            </w:sdtContent>
          </w:sdt>
        </w:tc>
        <w:tc>
          <w:tcPr>
            <w:tcW w:w="3388" w:type="pct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E11D45" w:rsidRDefault="00E11D45" w:rsidP="00330A63"/>
        </w:tc>
      </w:tr>
      <w:tr w:rsidR="00E11D45" w:rsidRPr="00846B76" w:rsidTr="00210271">
        <w:trPr>
          <w:trHeight w:val="553"/>
        </w:trPr>
        <w:tc>
          <w:tcPr>
            <w:tcW w:w="646" w:type="pct"/>
            <w:gridSpan w:val="2"/>
            <w:vAlign w:val="bottom"/>
          </w:tcPr>
          <w:bookmarkStart w:id="0" w:name="_Hlk533770975" w:displacedByCustomXml="next"/>
          <w:sdt>
            <w:sdtPr>
              <w:id w:val="-313949114"/>
              <w:placeholder>
                <w:docPart w:val="F94C2BC60C144C1A83B5C8E5C4967AB7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B42021">
                <w:r w:rsidRPr="00210271">
                  <w:t>e</w:t>
                </w:r>
                <w:r w:rsidR="00B42021" w:rsidRPr="00210271">
                  <w:t>ntre</w:t>
                </w:r>
              </w:p>
            </w:sdtContent>
          </w:sdt>
        </w:tc>
        <w:tc>
          <w:tcPr>
            <w:tcW w:w="2270" w:type="pct"/>
            <w:gridSpan w:val="5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192" w:type="pct"/>
            <w:shd w:val="clear" w:color="auto" w:fill="auto"/>
            <w:vAlign w:val="bottom"/>
          </w:tcPr>
          <w:sdt>
            <w:sdtPr>
              <w:id w:val="86744927"/>
              <w:placeholder>
                <w:docPart w:val="C3A77519F99547279FEDC56D94C83F45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B42021" w:rsidP="00B42021">
                <w:r w:rsidRPr="00210271">
                  <w:t>y</w:t>
                </w:r>
              </w:p>
            </w:sdtContent>
          </w:sdt>
        </w:tc>
        <w:tc>
          <w:tcPr>
            <w:tcW w:w="1891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</w:tr>
      <w:tr w:rsidR="00E11D45" w:rsidRPr="00846B76" w:rsidTr="00210271">
        <w:trPr>
          <w:trHeight w:val="553"/>
        </w:trPr>
        <w:tc>
          <w:tcPr>
            <w:tcW w:w="504" w:type="pct"/>
            <w:vAlign w:val="bottom"/>
          </w:tcPr>
          <w:sdt>
            <w:sdtPr>
              <w:id w:val="623903507"/>
              <w:placeholder>
                <w:docPart w:val="FEA733AA7BDC4FAE889D757B22AE2FFD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B42021">
                <w:r w:rsidRPr="00210271">
                  <w:t>n</w:t>
                </w:r>
                <w:r w:rsidR="00B42021" w:rsidRPr="00210271">
                  <w:t>o.</w:t>
                </w:r>
              </w:p>
            </w:sdtContent>
          </w:sdt>
        </w:tc>
        <w:tc>
          <w:tcPr>
            <w:tcW w:w="1203" w:type="pct"/>
            <w:gridSpan w:val="4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371" w:type="pct"/>
            <w:shd w:val="clear" w:color="auto" w:fill="auto"/>
            <w:vAlign w:val="bottom"/>
          </w:tcPr>
          <w:sdt>
            <w:sdtPr>
              <w:id w:val="-378777700"/>
              <w:placeholder>
                <w:docPart w:val="F5DF6B3F225F4514A9989B9F972DB8E9"/>
              </w:placeholder>
              <w:temporary/>
              <w:showingPlcHdr/>
              <w15:appearance w15:val="hidden"/>
            </w:sdtPr>
            <w:sdtEndPr>
              <w:rPr>
                <w:sz w:val="24"/>
              </w:rPr>
            </w:sdtEndPr>
            <w:sdtContent>
              <w:p w:rsidR="00B42021" w:rsidRPr="00B42021" w:rsidRDefault="00DF6C57" w:rsidP="00DF6C57">
                <w:pPr>
                  <w:jc w:val="right"/>
                </w:pPr>
                <w:r w:rsidRPr="00210271">
                  <w:t>l</w:t>
                </w:r>
                <w:r w:rsidR="00B42021" w:rsidRPr="00210271">
                  <w:t>ote</w:t>
                </w:r>
              </w:p>
            </w:sdtContent>
          </w:sdt>
        </w:tc>
        <w:tc>
          <w:tcPr>
            <w:tcW w:w="1072" w:type="pct"/>
            <w:gridSpan w:val="3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B42021">
            <w:pPr>
              <w:rPr>
                <w:sz w:val="24"/>
                <w:szCs w:val="16"/>
              </w:rPr>
            </w:pPr>
          </w:p>
        </w:tc>
        <w:tc>
          <w:tcPr>
            <w:tcW w:w="698" w:type="pct"/>
            <w:tcBorders>
              <w:top w:val="single" w:sz="4" w:space="0" w:color="auto"/>
            </w:tcBorders>
            <w:shd w:val="clear" w:color="auto" w:fill="auto"/>
            <w:vAlign w:val="bottom"/>
          </w:tcPr>
          <w:sdt>
            <w:sdtPr>
              <w:id w:val="-1485462736"/>
              <w:placeholder>
                <w:docPart w:val="A3FB227AF106443EAB2B88D6950551C7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DF6C57">
                <w:pPr>
                  <w:jc w:val="right"/>
                </w:pPr>
                <w:r w:rsidRPr="00210271">
                  <w:t>m</w:t>
                </w:r>
                <w:r w:rsidR="00B42021" w:rsidRPr="00210271">
                  <w:t>anzana</w:t>
                </w:r>
              </w:p>
            </w:sdtContent>
          </w:sdt>
        </w:tc>
        <w:tc>
          <w:tcPr>
            <w:tcW w:w="1151" w:type="pct"/>
            <w:tcBorders>
              <w:top w:val="single" w:sz="4" w:space="0" w:color="auto"/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4D55C0">
            <w:pPr>
              <w:rPr>
                <w:sz w:val="24"/>
                <w:szCs w:val="16"/>
              </w:rPr>
            </w:pPr>
          </w:p>
        </w:tc>
      </w:tr>
      <w:tr w:rsidR="00E11D45" w:rsidRPr="00846B76" w:rsidTr="00210271">
        <w:trPr>
          <w:trHeight w:val="553"/>
        </w:trPr>
        <w:tc>
          <w:tcPr>
            <w:tcW w:w="1312" w:type="pct"/>
            <w:gridSpan w:val="3"/>
            <w:vAlign w:val="bottom"/>
          </w:tcPr>
          <w:sdt>
            <w:sdtPr>
              <w:id w:val="-768237325"/>
              <w:placeholder>
                <w:docPart w:val="62CC74A16BCE4B0CA627334E06CDA1E8"/>
              </w:placeholder>
              <w:temporary/>
              <w:showingPlcHdr/>
              <w15:appearance w15:val="hidden"/>
            </w:sdtPr>
            <w:sdtEndPr/>
            <w:sdtContent>
              <w:p w:rsidR="00B42021" w:rsidRPr="00210271" w:rsidRDefault="00DF6C57" w:rsidP="004D55C0">
                <w:r w:rsidRPr="00210271">
                  <w:t>f</w:t>
                </w:r>
                <w:r w:rsidR="00B42021" w:rsidRPr="00210271">
                  <w:t xml:space="preserve">racc. o </w:t>
                </w:r>
                <w:r w:rsidRPr="00210271">
                  <w:t>c</w:t>
                </w:r>
                <w:r w:rsidR="00B42021" w:rsidRPr="00210271">
                  <w:t xml:space="preserve">olonia </w:t>
                </w:r>
              </w:p>
            </w:sdtContent>
          </w:sdt>
        </w:tc>
        <w:tc>
          <w:tcPr>
            <w:tcW w:w="3688" w:type="pct"/>
            <w:gridSpan w:val="8"/>
            <w:tcBorders>
              <w:bottom w:val="single" w:sz="4" w:space="0" w:color="auto"/>
            </w:tcBorders>
            <w:shd w:val="clear" w:color="auto" w:fill="DBECF8" w:themeFill="accent2" w:themeFillTint="1A"/>
            <w:vAlign w:val="bottom"/>
          </w:tcPr>
          <w:p w:rsidR="00B42021" w:rsidRPr="00980B34" w:rsidRDefault="00B42021" w:rsidP="004D55C0">
            <w:pPr>
              <w:rPr>
                <w:sz w:val="24"/>
                <w:szCs w:val="16"/>
              </w:rPr>
            </w:pPr>
          </w:p>
        </w:tc>
      </w:tr>
      <w:tr w:rsidR="00330A63" w:rsidRPr="00846B76" w:rsidTr="00210271">
        <w:trPr>
          <w:trHeight w:val="505"/>
        </w:trPr>
        <w:tc>
          <w:tcPr>
            <w:tcW w:w="5000" w:type="pct"/>
            <w:gridSpan w:val="11"/>
            <w:tcBorders>
              <w:bottom w:val="single" w:sz="4" w:space="0" w:color="auto"/>
            </w:tcBorders>
            <w:vAlign w:val="bottom"/>
          </w:tcPr>
          <w:sdt>
            <w:sdtPr>
              <w:rPr>
                <w:b/>
              </w:rPr>
              <w:id w:val="-699705083"/>
              <w:placeholder>
                <w:docPart w:val="2890147A0AE3410D8CA8B6644A34CA13"/>
              </w:placeholder>
              <w:temporary/>
              <w:showingPlcHdr/>
              <w15:appearance w15:val="hidden"/>
            </w:sdtPr>
            <w:sdtEndPr/>
            <w:sdtContent>
              <w:p w:rsidR="00330A63" w:rsidRPr="00210271" w:rsidRDefault="00330A63" w:rsidP="004D55C0">
                <w:pPr>
                  <w:rPr>
                    <w:b/>
                  </w:rPr>
                </w:pPr>
                <w:r w:rsidRPr="00210271">
                  <w:rPr>
                    <w:b/>
                  </w:rPr>
                  <w:t>T</w:t>
                </w:r>
                <w:r w:rsidR="00A30198" w:rsidRPr="00210271">
                  <w:rPr>
                    <w:b/>
                  </w:rPr>
                  <w:t>engo</w:t>
                </w:r>
                <w:r w:rsidRPr="00210271">
                  <w:rPr>
                    <w:b/>
                  </w:rPr>
                  <w:t xml:space="preserve"> a bien solicitar </w:t>
                </w:r>
                <w:r w:rsidR="00A30198" w:rsidRPr="00210271">
                  <w:rPr>
                    <w:b/>
                  </w:rPr>
                  <w:t xml:space="preserve">lo </w:t>
                </w:r>
                <w:r w:rsidR="00210271" w:rsidRPr="00210271">
                  <w:rPr>
                    <w:b/>
                  </w:rPr>
                  <w:t>siguiente:</w:t>
                </w:r>
              </w:p>
            </w:sdtContent>
          </w:sdt>
        </w:tc>
      </w:tr>
      <w:tr w:rsidR="00A30198" w:rsidRPr="00846B76" w:rsidTr="00210271">
        <w:trPr>
          <w:trHeight w:val="1478"/>
        </w:trPr>
        <w:tc>
          <w:tcPr>
            <w:tcW w:w="5000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0198" w:rsidRDefault="00210271" w:rsidP="00210271">
            <w:pPr>
              <w:rPr>
                <w:color w:val="D0CECE" w:themeColor="background2" w:themeShade="E6"/>
                <w:sz w:val="24"/>
              </w:rPr>
            </w:pPr>
            <w:r w:rsidRPr="00210271">
              <w:rPr>
                <w:color w:val="D0CECE" w:themeColor="background2" w:themeShade="E6"/>
                <w:sz w:val="24"/>
              </w:rPr>
              <w:t>Ingrese aquí texto libre</w:t>
            </w:r>
          </w:p>
          <w:p w:rsidR="00210271" w:rsidRDefault="00210271" w:rsidP="00210271">
            <w:pPr>
              <w:rPr>
                <w:color w:val="D0CECE" w:themeColor="background2" w:themeShade="E6"/>
                <w:sz w:val="24"/>
              </w:rPr>
            </w:pPr>
          </w:p>
          <w:p w:rsidR="00210271" w:rsidRDefault="00210271" w:rsidP="00210271">
            <w:pPr>
              <w:rPr>
                <w:sz w:val="24"/>
              </w:rPr>
            </w:pPr>
            <w:bookmarkStart w:id="1" w:name="_GoBack"/>
            <w:bookmarkEnd w:id="1"/>
          </w:p>
        </w:tc>
      </w:tr>
      <w:bookmarkEnd w:id="0"/>
    </w:tbl>
    <w:p w:rsidR="00A00C2E" w:rsidRPr="00A00C2E" w:rsidRDefault="00A00C2E" w:rsidP="00A00C2E">
      <w:pPr>
        <w:tabs>
          <w:tab w:val="left" w:pos="1116"/>
        </w:tabs>
        <w:rPr>
          <w:sz w:val="16"/>
          <w:szCs w:val="16"/>
        </w:rPr>
      </w:pPr>
    </w:p>
    <w:sectPr w:rsidR="00A00C2E" w:rsidRPr="00A00C2E" w:rsidSect="00721F61">
      <w:headerReference w:type="default" r:id="rId11"/>
      <w:pgSz w:w="11906" w:h="16838" w:code="9"/>
      <w:pgMar w:top="1440" w:right="1440" w:bottom="1008" w:left="1440" w:header="720" w:footer="432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7BB2" w:rsidRDefault="00CD7BB2" w:rsidP="00650259">
      <w:pPr>
        <w:spacing w:after="0" w:line="240" w:lineRule="auto"/>
      </w:pPr>
      <w:r>
        <w:separator/>
      </w:r>
    </w:p>
  </w:endnote>
  <w:endnote w:type="continuationSeparator" w:id="0">
    <w:p w:rsidR="00CD7BB2" w:rsidRDefault="00CD7BB2" w:rsidP="00650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  <w:embedRegular r:id="rId1" w:fontKey="{6530647C-8999-4444-A80D-BFFF9111E505}"/>
    <w:embedBold r:id="rId2" w:fontKey="{6EDEFB7B-69C7-4827-A00E-CD1CE1ED87F3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  <w:embedRegular r:id="rId3" w:fontKey="{E04F34A6-4BE2-4B2C-8AFB-6CEAB59D2FEA}"/>
    <w:embedBold r:id="rId4" w:fontKey="{8633A47D-777E-4745-818D-05E5AE0851C1}"/>
    <w:embedItalic r:id="rId5" w:fontKey="{5324F0BD-582A-4FDA-915D-83AAF0B6E291}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  <w:embedRegular r:id="rId6" w:fontKey="{616327FE-3C43-4204-9113-A60195C2DA3E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7" w:fontKey="{CBEE1A42-A657-4AB8-83E7-A190F54595C3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7BB2" w:rsidRDefault="00CD7BB2" w:rsidP="00650259">
      <w:pPr>
        <w:spacing w:after="0" w:line="240" w:lineRule="auto"/>
      </w:pPr>
      <w:r>
        <w:separator/>
      </w:r>
    </w:p>
  </w:footnote>
  <w:footnote w:type="continuationSeparator" w:id="0">
    <w:p w:rsidR="00CD7BB2" w:rsidRDefault="00CD7BB2" w:rsidP="00650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50259" w:rsidRDefault="0062446E" w:rsidP="0062446E">
    <w:pPr>
      <w:pStyle w:val="Sinespaciado"/>
      <w:jc w:val="center"/>
    </w:pPr>
    <w:r>
      <w:rPr>
        <w:noProof/>
      </w:rPr>
      <w:drawing>
        <wp:inline distT="0" distB="0" distL="0" distR="0">
          <wp:extent cx="4818952" cy="586740"/>
          <wp:effectExtent l="0" t="0" r="1270" b="381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-rosarito-07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82419" cy="63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F04A9"/>
    <w:multiLevelType w:val="multilevel"/>
    <w:tmpl w:val="94202E82"/>
    <w:lvl w:ilvl="0">
      <w:start w:val="1"/>
      <w:numFmt w:val="decimal"/>
      <w:suff w:val="space"/>
      <w:lvlText w:val="Capítulo %1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" w15:restartNumberingAfterBreak="0">
    <w:nsid w:val="1C9B2DBC"/>
    <w:multiLevelType w:val="multilevel"/>
    <w:tmpl w:val="12C6BD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" w:hanging="360"/>
      </w:pPr>
      <w:rPr>
        <w:rFonts w:hint="default"/>
      </w:rPr>
    </w:lvl>
  </w:abstractNum>
  <w:abstractNum w:abstractNumId="2" w15:restartNumberingAfterBreak="0">
    <w:nsid w:val="1F467E80"/>
    <w:multiLevelType w:val="multilevel"/>
    <w:tmpl w:val="C954417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color w:val="A6A6A6" w:themeColor="background1" w:themeShade="A6"/>
        <w:sz w:val="54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ascii="Calibri" w:hAnsi="Calibri" w:hint="default"/>
        <w:color w:val="FFFFFF" w:themeColor="background1"/>
        <w:sz w:val="40"/>
      </w:rPr>
    </w:lvl>
    <w:lvl w:ilvl="2">
      <w:start w:val="1"/>
      <w:numFmt w:val="decimal"/>
      <w:suff w:val="space"/>
      <w:lvlText w:val="%3.%2"/>
      <w:lvlJc w:val="left"/>
      <w:pPr>
        <w:ind w:left="360" w:hanging="360"/>
      </w:pPr>
      <w:rPr>
        <w:rFonts w:ascii="Calibri" w:hAnsi="Calibri" w:hint="default"/>
        <w:b w:val="0"/>
        <w:i w:val="0"/>
        <w:color w:val="694A77"/>
        <w:sz w:val="27"/>
      </w:rPr>
    </w:lvl>
    <w:lvl w:ilvl="3">
      <w:start w:val="1"/>
      <w:numFmt w:val="decimal"/>
      <w:lvlText w:val="%4."/>
      <w:lvlJc w:val="left"/>
      <w:pPr>
        <w:ind w:left="0" w:firstLine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58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30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0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74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460" w:hanging="180"/>
      </w:pPr>
      <w:rPr>
        <w:rFonts w:hint="default"/>
      </w:rPr>
    </w:lvl>
  </w:abstractNum>
  <w:abstractNum w:abstractNumId="3" w15:restartNumberingAfterBreak="0">
    <w:nsid w:val="22F25166"/>
    <w:multiLevelType w:val="multilevel"/>
    <w:tmpl w:val="F3D4D53A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abstractNum w:abstractNumId="4" w15:restartNumberingAfterBreak="0">
    <w:nsid w:val="2E732029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2F494A10"/>
    <w:multiLevelType w:val="multilevel"/>
    <w:tmpl w:val="9416AEE2"/>
    <w:lvl w:ilvl="0">
      <w:start w:val="1"/>
      <w:numFmt w:val="decimal"/>
      <w:lvlText w:val="%1."/>
      <w:lvlJc w:val="left"/>
      <w:pPr>
        <w:ind w:left="1440" w:hanging="144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800" w:hanging="144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2160" w:hanging="144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2520" w:hanging="14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880" w:hanging="14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00" w:hanging="14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960" w:hanging="14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3A92381A"/>
    <w:multiLevelType w:val="multilevel"/>
    <w:tmpl w:val="5B46DE06"/>
    <w:lvl w:ilvl="0">
      <w:start w:val="1"/>
      <w:numFmt w:val="decimal"/>
      <w:isLgl/>
      <w:suff w:val="spac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440"/>
      </w:pPr>
      <w:rPr>
        <w:rFonts w:hint="default"/>
      </w:rPr>
    </w:lvl>
  </w:abstractNum>
  <w:abstractNum w:abstractNumId="7" w15:restartNumberingAfterBreak="0">
    <w:nsid w:val="3CD736A9"/>
    <w:multiLevelType w:val="hybridMultilevel"/>
    <w:tmpl w:val="7F9E40B2"/>
    <w:lvl w:ilvl="0" w:tplc="55D89DD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DA39EA"/>
    <w:multiLevelType w:val="multilevel"/>
    <w:tmpl w:val="4502D284"/>
    <w:lvl w:ilvl="0">
      <w:start w:val="1"/>
      <w:numFmt w:val="upperLetter"/>
      <w:lvlText w:val="Apéndice %1"/>
      <w:lvlJc w:val="left"/>
      <w:pPr>
        <w:ind w:left="720" w:hanging="720"/>
      </w:pPr>
      <w:rPr>
        <w:rFonts w:ascii="Calibri" w:hAnsi="Calibri" w:hint="default"/>
        <w:b/>
        <w:bCs w:val="0"/>
        <w:i w:val="0"/>
        <w:iCs w:val="0"/>
        <w:caps w:val="0"/>
        <w:strike w:val="0"/>
        <w:dstrike w:val="0"/>
        <w:vanish w:val="0"/>
        <w:color w:val="A6A6A6" w:themeColor="background1" w:themeShade="A6"/>
        <w:spacing w:val="0"/>
        <w:kern w:val="0"/>
        <w:position w:val="0"/>
        <w:sz w:val="52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9" w15:restartNumberingAfterBreak="0">
    <w:nsid w:val="3F417264"/>
    <w:multiLevelType w:val="multilevel"/>
    <w:tmpl w:val="AD3EB960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  <w:color w:val="FFFFFF" w:themeColor="background1"/>
      </w:rPr>
    </w:lvl>
    <w:lvl w:ilvl="2">
      <w:start w:val="1"/>
      <w:numFmt w:val="decimal"/>
      <w:suff w:val="space"/>
      <w:lvlText w:val="%1.%2.%3"/>
      <w:lvlJc w:val="left"/>
      <w:pPr>
        <w:ind w:left="360" w:firstLine="0"/>
      </w:pPr>
      <w:rPr>
        <w:rFonts w:hint="default"/>
        <w:color w:val="694A77"/>
      </w:rPr>
    </w:lvl>
    <w:lvl w:ilvl="3">
      <w:start w:val="1"/>
      <w:numFmt w:val="decimal"/>
      <w:lvlText w:val="%4."/>
      <w:lvlJc w:val="left"/>
      <w:pPr>
        <w:ind w:left="450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22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10" w15:restartNumberingAfterBreak="0">
    <w:nsid w:val="450C11A6"/>
    <w:multiLevelType w:val="multilevel"/>
    <w:tmpl w:val="4FDC023C"/>
    <w:lvl w:ilvl="0">
      <w:start w:val="1"/>
      <w:numFmt w:val="decimal"/>
      <w:isLgl/>
      <w:lvlText w:val="%1."/>
      <w:lvlJc w:val="left"/>
      <w:pPr>
        <w:ind w:left="360" w:hanging="360"/>
      </w:pPr>
      <w:rPr>
        <w:rFonts w:ascii="Calibri" w:hAnsi="Calibri" w:hint="default"/>
        <w:color w:val="694A77"/>
      </w:rPr>
    </w:lvl>
    <w:lvl w:ilvl="1">
      <w:start w:val="1"/>
      <w:numFmt w:val="decimal"/>
      <w:lvlRestart w:val="0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0" w:hanging="360"/>
      </w:pPr>
      <w:rPr>
        <w:rFonts w:hint="default"/>
      </w:rPr>
    </w:lvl>
  </w:abstractNum>
  <w:abstractNum w:abstractNumId="11" w15:restartNumberingAfterBreak="0">
    <w:nsid w:val="46031A62"/>
    <w:multiLevelType w:val="hybridMultilevel"/>
    <w:tmpl w:val="435EC6D6"/>
    <w:lvl w:ilvl="0" w:tplc="B8DA06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247022"/>
    <w:multiLevelType w:val="multilevel"/>
    <w:tmpl w:val="400A361E"/>
    <w:lvl w:ilvl="0">
      <w:start w:val="1"/>
      <w:numFmt w:val="bullet"/>
      <w:pStyle w:val="Listaconvietas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aconvietas2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3" w15:restartNumberingAfterBreak="0">
    <w:nsid w:val="48E40A21"/>
    <w:multiLevelType w:val="multilevel"/>
    <w:tmpl w:val="0A165832"/>
    <w:lvl w:ilvl="0">
      <w:start w:val="1"/>
      <w:numFmt w:val="decimal"/>
      <w:pStyle w:val="Listaconnmeros"/>
      <w:lvlText w:val="%1."/>
      <w:lvlJc w:val="left"/>
      <w:pPr>
        <w:ind w:left="72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aconnmeros2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1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53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225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297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6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41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5130" w:hanging="180"/>
      </w:pPr>
      <w:rPr>
        <w:rFonts w:hint="default"/>
      </w:rPr>
    </w:lvl>
  </w:abstractNum>
  <w:abstractNum w:abstractNumId="14" w15:restartNumberingAfterBreak="0">
    <w:nsid w:val="4BE43FD4"/>
    <w:multiLevelType w:val="hybridMultilevel"/>
    <w:tmpl w:val="0968208E"/>
    <w:lvl w:ilvl="0" w:tplc="AB6A850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1D4913"/>
    <w:multiLevelType w:val="hybridMultilevel"/>
    <w:tmpl w:val="F976AB8C"/>
    <w:lvl w:ilvl="0" w:tplc="339A1B1A">
      <w:start w:val="1"/>
      <w:numFmt w:val="decimal"/>
      <w:lvlText w:val="%1."/>
      <w:lvlJc w:val="left"/>
      <w:pPr>
        <w:ind w:left="720" w:hanging="360"/>
      </w:pPr>
      <w:rPr>
        <w:rFonts w:ascii="Corbel" w:hAnsi="Corbel"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C2D0536C">
      <w:start w:val="1"/>
      <w:numFmt w:val="decimal"/>
      <w:pStyle w:val="Listanumerada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5DF7B0E"/>
    <w:multiLevelType w:val="multilevel"/>
    <w:tmpl w:val="4BBE41AE"/>
    <w:lvl w:ilvl="0">
      <w:start w:val="1"/>
      <w:numFmt w:val="decimal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lvlText w:val="%1.%2.%3"/>
      <w:lvlJc w:val="left"/>
      <w:pPr>
        <w:ind w:left="360" w:hanging="360"/>
      </w:pPr>
      <w:rPr>
        <w:rFonts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694A77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none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Ttulo6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Ttulo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Ttulo8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Ttulo9"/>
      <w:lvlText w:val="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6B475408"/>
    <w:multiLevelType w:val="multilevel"/>
    <w:tmpl w:val="DA187C88"/>
    <w:lvl w:ilvl="0">
      <w:start w:val="1"/>
      <w:numFmt w:val="decimal"/>
      <w:suff w:val="space"/>
      <w:lvlText w:val="Capítulo %1"/>
      <w:lvlJc w:val="left"/>
      <w:pPr>
        <w:ind w:left="360" w:hanging="360"/>
      </w:pPr>
      <w:rPr>
        <w:rFonts w:hint="default"/>
        <w:color w:val="A6A6A6" w:themeColor="background1" w:themeShade="A6"/>
      </w:rPr>
    </w:lvl>
    <w:lvl w:ilvl="1">
      <w:start w:val="1"/>
      <w:numFmt w:val="decimal"/>
      <w:lvlRestart w:val="0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360" w:hanging="36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6C247C33"/>
    <w:multiLevelType w:val="hybridMultilevel"/>
    <w:tmpl w:val="29CCFE44"/>
    <w:lvl w:ilvl="0" w:tplc="D04687C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E614CB7"/>
    <w:multiLevelType w:val="multilevel"/>
    <w:tmpl w:val="B96E5C3A"/>
    <w:lvl w:ilvl="0">
      <w:start w:val="5"/>
      <w:numFmt w:val="decimal"/>
      <w:lvlText w:val="%1"/>
      <w:lvlJc w:val="left"/>
      <w:pPr>
        <w:ind w:left="120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00" w:hanging="720"/>
      </w:pPr>
      <w:rPr>
        <w:rFonts w:ascii="Calibri" w:eastAsia="Calibri" w:hAnsi="Calibri" w:cs="Calibri" w:hint="default"/>
        <w:b/>
        <w:bCs/>
        <w:color w:val="694A77"/>
        <w:spacing w:val="-3"/>
        <w:w w:val="100"/>
        <w:sz w:val="32"/>
        <w:szCs w:val="32"/>
      </w:rPr>
    </w:lvl>
    <w:lvl w:ilvl="2">
      <w:numFmt w:val="bullet"/>
      <w:lvlText w:val="•"/>
      <w:lvlJc w:val="left"/>
      <w:pPr>
        <w:ind w:left="1068" w:hanging="228"/>
      </w:pPr>
      <w:rPr>
        <w:rFonts w:ascii="Calibri" w:eastAsia="Calibri" w:hAnsi="Calibri" w:cs="Calibri" w:hint="default"/>
        <w:color w:val="231F20"/>
        <w:spacing w:val="-5"/>
        <w:w w:val="97"/>
        <w:sz w:val="24"/>
        <w:szCs w:val="24"/>
      </w:rPr>
    </w:lvl>
    <w:lvl w:ilvl="3">
      <w:numFmt w:val="bullet"/>
      <w:lvlText w:val="•"/>
      <w:lvlJc w:val="left"/>
      <w:pPr>
        <w:ind w:left="2655" w:hanging="228"/>
      </w:pPr>
      <w:rPr>
        <w:rFonts w:hint="default"/>
      </w:rPr>
    </w:lvl>
    <w:lvl w:ilvl="4">
      <w:numFmt w:val="bullet"/>
      <w:lvlText w:val="•"/>
      <w:lvlJc w:val="left"/>
      <w:pPr>
        <w:ind w:left="3750" w:hanging="228"/>
      </w:pPr>
      <w:rPr>
        <w:rFonts w:hint="default"/>
      </w:rPr>
    </w:lvl>
    <w:lvl w:ilvl="5">
      <w:numFmt w:val="bullet"/>
      <w:lvlText w:val="•"/>
      <w:lvlJc w:val="left"/>
      <w:pPr>
        <w:ind w:left="4845" w:hanging="228"/>
      </w:pPr>
      <w:rPr>
        <w:rFonts w:hint="default"/>
      </w:rPr>
    </w:lvl>
    <w:lvl w:ilvl="6">
      <w:numFmt w:val="bullet"/>
      <w:lvlText w:val="•"/>
      <w:lvlJc w:val="left"/>
      <w:pPr>
        <w:ind w:left="5940" w:hanging="228"/>
      </w:pPr>
      <w:rPr>
        <w:rFonts w:hint="default"/>
      </w:rPr>
    </w:lvl>
    <w:lvl w:ilvl="7">
      <w:numFmt w:val="bullet"/>
      <w:lvlText w:val="•"/>
      <w:lvlJc w:val="left"/>
      <w:pPr>
        <w:ind w:left="7035" w:hanging="228"/>
      </w:pPr>
      <w:rPr>
        <w:rFonts w:hint="default"/>
      </w:rPr>
    </w:lvl>
    <w:lvl w:ilvl="8">
      <w:numFmt w:val="bullet"/>
      <w:lvlText w:val="•"/>
      <w:lvlJc w:val="left"/>
      <w:pPr>
        <w:ind w:left="8130" w:hanging="228"/>
      </w:pPr>
      <w:rPr>
        <w:rFonts w:hint="default"/>
      </w:rPr>
    </w:lvl>
  </w:abstractNum>
  <w:abstractNum w:abstractNumId="20" w15:restartNumberingAfterBreak="0">
    <w:nsid w:val="7B2B6BB1"/>
    <w:multiLevelType w:val="multilevel"/>
    <w:tmpl w:val="8BB4E9DE"/>
    <w:lvl w:ilvl="0">
      <w:start w:val="7"/>
      <w:numFmt w:val="decimal"/>
      <w:suff w:val="space"/>
      <w:lvlText w:val="Capítulo %1"/>
      <w:lvlJc w:val="left"/>
      <w:pPr>
        <w:ind w:left="360" w:hanging="360"/>
      </w:pPr>
      <w:rPr>
        <w:rFonts w:ascii="Calibri" w:hAnsi="Calibri" w:hint="default"/>
        <w:b/>
        <w:i w:val="0"/>
        <w:color w:val="A6A6A6" w:themeColor="background1" w:themeShade="A6"/>
        <w:u w:color="A6A6A6" w:themeColor="background1" w:themeShade="A6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657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7D9464C8"/>
    <w:multiLevelType w:val="multilevel"/>
    <w:tmpl w:val="91AAA1E8"/>
    <w:lvl w:ilvl="0">
      <w:numFmt w:val="bullet"/>
      <w:lvlText w:val="-"/>
      <w:lvlJc w:val="left"/>
      <w:pPr>
        <w:ind w:left="202" w:hanging="128"/>
      </w:pPr>
      <w:rPr>
        <w:rFonts w:ascii="Calibri" w:hAnsi="Calibri"/>
        <w:color w:val="231F20"/>
        <w:w w:val="99"/>
        <w:sz w:val="24"/>
      </w:rPr>
    </w:lvl>
    <w:lvl w:ilvl="1">
      <w:numFmt w:val="bullet"/>
      <w:lvlText w:val="•"/>
      <w:lvlJc w:val="left"/>
      <w:pPr>
        <w:ind w:left="478" w:hanging="128"/>
      </w:pPr>
      <w:rPr>
        <w:rFonts w:hint="default"/>
      </w:rPr>
    </w:lvl>
    <w:lvl w:ilvl="2">
      <w:numFmt w:val="bullet"/>
      <w:lvlText w:val="•"/>
      <w:lvlJc w:val="left"/>
      <w:pPr>
        <w:ind w:left="757" w:hanging="128"/>
      </w:pPr>
      <w:rPr>
        <w:rFonts w:hint="default"/>
      </w:rPr>
    </w:lvl>
    <w:lvl w:ilvl="3">
      <w:numFmt w:val="bullet"/>
      <w:lvlText w:val="•"/>
      <w:lvlJc w:val="left"/>
      <w:pPr>
        <w:ind w:left="1035" w:hanging="128"/>
      </w:pPr>
      <w:rPr>
        <w:rFonts w:hint="default"/>
      </w:rPr>
    </w:lvl>
    <w:lvl w:ilvl="4">
      <w:numFmt w:val="bullet"/>
      <w:lvlText w:val="•"/>
      <w:lvlJc w:val="left"/>
      <w:pPr>
        <w:ind w:left="1314" w:hanging="128"/>
      </w:pPr>
      <w:rPr>
        <w:rFonts w:hint="default"/>
      </w:rPr>
    </w:lvl>
    <w:lvl w:ilvl="5">
      <w:numFmt w:val="bullet"/>
      <w:lvlText w:val="•"/>
      <w:lvlJc w:val="left"/>
      <w:pPr>
        <w:ind w:left="1592" w:hanging="128"/>
      </w:pPr>
      <w:rPr>
        <w:rFonts w:hint="default"/>
      </w:rPr>
    </w:lvl>
    <w:lvl w:ilvl="6">
      <w:numFmt w:val="bullet"/>
      <w:lvlText w:val="•"/>
      <w:lvlJc w:val="left"/>
      <w:pPr>
        <w:ind w:left="1871" w:hanging="128"/>
      </w:pPr>
      <w:rPr>
        <w:rFonts w:hint="default"/>
      </w:rPr>
    </w:lvl>
    <w:lvl w:ilvl="7">
      <w:numFmt w:val="bullet"/>
      <w:lvlText w:val="•"/>
      <w:lvlJc w:val="left"/>
      <w:pPr>
        <w:ind w:left="2149" w:hanging="128"/>
      </w:pPr>
      <w:rPr>
        <w:rFonts w:hint="default"/>
      </w:rPr>
    </w:lvl>
    <w:lvl w:ilvl="8">
      <w:numFmt w:val="bullet"/>
      <w:lvlText w:val="•"/>
      <w:lvlJc w:val="left"/>
      <w:pPr>
        <w:ind w:left="2428" w:hanging="128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15"/>
  </w:num>
  <w:num w:numId="4">
    <w:abstractNumId w:val="12"/>
  </w:num>
  <w:num w:numId="5">
    <w:abstractNumId w:val="13"/>
  </w:num>
  <w:num w:numId="6">
    <w:abstractNumId w:val="19"/>
  </w:num>
  <w:num w:numId="7">
    <w:abstractNumId w:val="6"/>
  </w:num>
  <w:num w:numId="8">
    <w:abstractNumId w:val="10"/>
  </w:num>
  <w:num w:numId="9">
    <w:abstractNumId w:val="17"/>
  </w:num>
  <w:num w:numId="10">
    <w:abstractNumId w:val="1"/>
  </w:num>
  <w:num w:numId="11">
    <w:abstractNumId w:val="5"/>
  </w:num>
  <w:num w:numId="12">
    <w:abstractNumId w:val="0"/>
  </w:num>
  <w:num w:numId="13">
    <w:abstractNumId w:val="2"/>
  </w:num>
  <w:num w:numId="14">
    <w:abstractNumId w:val="9"/>
  </w:num>
  <w:num w:numId="15">
    <w:abstractNumId w:val="8"/>
  </w:num>
  <w:num w:numId="16">
    <w:abstractNumId w:val="16"/>
  </w:num>
  <w:num w:numId="17">
    <w:abstractNumId w:val="3"/>
  </w:num>
  <w:num w:numId="18">
    <w:abstractNumId w:val="21"/>
  </w:num>
  <w:num w:numId="19">
    <w:abstractNumId w:val="18"/>
  </w:num>
  <w:num w:numId="20">
    <w:abstractNumId w:val="14"/>
  </w:num>
  <w:num w:numId="21">
    <w:abstractNumId w:val="20"/>
  </w:num>
  <w:num w:numId="22">
    <w:abstractNumId w:val="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isplayBackgroundShape/>
  <w:embedTrueTypeFonts/>
  <w:proofState w:spelling="clean" w:grammar="clean"/>
  <w:attachedTemplate r:id="rId1"/>
  <w:stylePaneFormatFilter w:val="5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0" w:visibleStyles="1" w:alternateStyleNames="0"/>
  <w:stylePaneSortMethod w:val="0000"/>
  <w:documentProtection w:edit="trackedChanges" w:enforcement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F54"/>
    <w:rsid w:val="00032973"/>
    <w:rsid w:val="00052382"/>
    <w:rsid w:val="0006568A"/>
    <w:rsid w:val="00076F0F"/>
    <w:rsid w:val="00084253"/>
    <w:rsid w:val="000B423B"/>
    <w:rsid w:val="000B43B7"/>
    <w:rsid w:val="000D1F49"/>
    <w:rsid w:val="000F6600"/>
    <w:rsid w:val="00162D48"/>
    <w:rsid w:val="001727CA"/>
    <w:rsid w:val="001A0C32"/>
    <w:rsid w:val="001C4A3D"/>
    <w:rsid w:val="001C50F2"/>
    <w:rsid w:val="00210271"/>
    <w:rsid w:val="002462F3"/>
    <w:rsid w:val="002B0A01"/>
    <w:rsid w:val="002C56E6"/>
    <w:rsid w:val="002D5BA6"/>
    <w:rsid w:val="003113FB"/>
    <w:rsid w:val="00330A63"/>
    <w:rsid w:val="00346DE2"/>
    <w:rsid w:val="00361E11"/>
    <w:rsid w:val="003A210E"/>
    <w:rsid w:val="003A4B4B"/>
    <w:rsid w:val="003B4744"/>
    <w:rsid w:val="003F0847"/>
    <w:rsid w:val="0040090B"/>
    <w:rsid w:val="00434227"/>
    <w:rsid w:val="0046302A"/>
    <w:rsid w:val="00471CAF"/>
    <w:rsid w:val="00480539"/>
    <w:rsid w:val="00487D2D"/>
    <w:rsid w:val="004B5A8D"/>
    <w:rsid w:val="004D55C0"/>
    <w:rsid w:val="004D5D62"/>
    <w:rsid w:val="004F6B7A"/>
    <w:rsid w:val="005036A3"/>
    <w:rsid w:val="005112D0"/>
    <w:rsid w:val="00525079"/>
    <w:rsid w:val="00577E06"/>
    <w:rsid w:val="005A3BF7"/>
    <w:rsid w:val="005F2035"/>
    <w:rsid w:val="005F7990"/>
    <w:rsid w:val="00607CA6"/>
    <w:rsid w:val="006142B7"/>
    <w:rsid w:val="0062300A"/>
    <w:rsid w:val="0062446E"/>
    <w:rsid w:val="0063739C"/>
    <w:rsid w:val="00650259"/>
    <w:rsid w:val="00697087"/>
    <w:rsid w:val="006D0DBD"/>
    <w:rsid w:val="006E629B"/>
    <w:rsid w:val="0072036A"/>
    <w:rsid w:val="00721F61"/>
    <w:rsid w:val="00731F26"/>
    <w:rsid w:val="00760D65"/>
    <w:rsid w:val="00770F25"/>
    <w:rsid w:val="007A35A8"/>
    <w:rsid w:val="007B0A85"/>
    <w:rsid w:val="007C6A52"/>
    <w:rsid w:val="008052A5"/>
    <w:rsid w:val="0082043E"/>
    <w:rsid w:val="00847E44"/>
    <w:rsid w:val="0086369C"/>
    <w:rsid w:val="008D03ED"/>
    <w:rsid w:val="008E203A"/>
    <w:rsid w:val="0091229C"/>
    <w:rsid w:val="009176CE"/>
    <w:rsid w:val="00925A6F"/>
    <w:rsid w:val="009402CE"/>
    <w:rsid w:val="00940E73"/>
    <w:rsid w:val="00942C83"/>
    <w:rsid w:val="00956E1C"/>
    <w:rsid w:val="00964E58"/>
    <w:rsid w:val="00980B34"/>
    <w:rsid w:val="0098597D"/>
    <w:rsid w:val="009F619A"/>
    <w:rsid w:val="009F6DDE"/>
    <w:rsid w:val="00A00C2E"/>
    <w:rsid w:val="00A07415"/>
    <w:rsid w:val="00A30198"/>
    <w:rsid w:val="00A370A8"/>
    <w:rsid w:val="00A37E7B"/>
    <w:rsid w:val="00A51621"/>
    <w:rsid w:val="00A65D5E"/>
    <w:rsid w:val="00AA59E1"/>
    <w:rsid w:val="00AC65C7"/>
    <w:rsid w:val="00B01F70"/>
    <w:rsid w:val="00B05EDC"/>
    <w:rsid w:val="00B25CE8"/>
    <w:rsid w:val="00B42021"/>
    <w:rsid w:val="00B5017C"/>
    <w:rsid w:val="00B53287"/>
    <w:rsid w:val="00B61486"/>
    <w:rsid w:val="00B65A9B"/>
    <w:rsid w:val="00BB4CF3"/>
    <w:rsid w:val="00BD4753"/>
    <w:rsid w:val="00BD5CB1"/>
    <w:rsid w:val="00BE62EE"/>
    <w:rsid w:val="00BF19A3"/>
    <w:rsid w:val="00C003BA"/>
    <w:rsid w:val="00C14832"/>
    <w:rsid w:val="00C46878"/>
    <w:rsid w:val="00CB4A51"/>
    <w:rsid w:val="00CD4532"/>
    <w:rsid w:val="00CD47B0"/>
    <w:rsid w:val="00CD7BB2"/>
    <w:rsid w:val="00CE6104"/>
    <w:rsid w:val="00CE7918"/>
    <w:rsid w:val="00CF178A"/>
    <w:rsid w:val="00D16163"/>
    <w:rsid w:val="00D23BAD"/>
    <w:rsid w:val="00D27C15"/>
    <w:rsid w:val="00DA25BC"/>
    <w:rsid w:val="00DB3FAD"/>
    <w:rsid w:val="00DF56A1"/>
    <w:rsid w:val="00DF6C57"/>
    <w:rsid w:val="00E0128F"/>
    <w:rsid w:val="00E11D45"/>
    <w:rsid w:val="00E51A53"/>
    <w:rsid w:val="00E61C09"/>
    <w:rsid w:val="00E6551A"/>
    <w:rsid w:val="00E677FE"/>
    <w:rsid w:val="00E71F54"/>
    <w:rsid w:val="00E949AA"/>
    <w:rsid w:val="00EB3B58"/>
    <w:rsid w:val="00EB563B"/>
    <w:rsid w:val="00EC7359"/>
    <w:rsid w:val="00ED6D79"/>
    <w:rsid w:val="00EE3054"/>
    <w:rsid w:val="00F00606"/>
    <w:rsid w:val="00F01256"/>
    <w:rsid w:val="00F62A1B"/>
    <w:rsid w:val="00F80463"/>
    <w:rsid w:val="00FC7475"/>
    <w:rsid w:val="00FE220F"/>
    <w:rsid w:val="00FE78A0"/>
    <w:rsid w:val="00FF0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25C28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8"/>
        <w:szCs w:val="28"/>
        <w:lang w:val="es-ES" w:eastAsia="en-US" w:bidi="ar-SA"/>
      </w:rPr>
    </w:rPrDefault>
    <w:pPrDefault>
      <w:pPr>
        <w:spacing w:after="200" w:line="271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9" w:qFormat="1"/>
    <w:lsdException w:name="heading 5" w:semiHidden="1" w:uiPriority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nhideWhenUsed="1"/>
    <w:lsdException w:name="List Bullet 3" w:semiHidden="1"/>
    <w:lsdException w:name="List Bullet 4" w:semiHidden="1"/>
    <w:lsdException w:name="List Bullet 5" w:semiHidden="1"/>
    <w:lsdException w:name="List Number 2" w:semiHidden="1" w:unhideWhenUsed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 w:unhideWhenUsed="1"/>
    <w:lsdException w:name="Signature" w:semiHidden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 w:unhideWhenUsed="1"/>
    <w:lsdException w:name="Subtitle" w:semiHidden="1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/>
    <w:lsdException w:name="Unresolved Mention" w:semiHidden="1"/>
  </w:latentStyles>
  <w:style w:type="paragraph" w:default="1" w:styleId="Normal">
    <w:name w:val="Normal"/>
    <w:uiPriority w:val="1"/>
    <w:qFormat/>
    <w:rsid w:val="00162D48"/>
  </w:style>
  <w:style w:type="paragraph" w:styleId="Ttulo1">
    <w:name w:val="heading 1"/>
    <w:basedOn w:val="Normal"/>
    <w:link w:val="Ttulo1Car"/>
    <w:uiPriority w:val="1"/>
    <w:semiHidden/>
    <w:qFormat/>
    <w:rsid w:val="00CD4532"/>
    <w:pPr>
      <w:tabs>
        <w:tab w:val="left" w:pos="2520"/>
        <w:tab w:val="left" w:pos="3360"/>
      </w:tabs>
      <w:spacing w:before="111" w:after="560"/>
      <w:outlineLvl w:val="0"/>
    </w:pPr>
    <w:rPr>
      <w:b/>
      <w:color w:val="4BACC6"/>
      <w:sz w:val="52"/>
    </w:rPr>
  </w:style>
  <w:style w:type="paragraph" w:styleId="Ttulo2">
    <w:name w:val="heading 2"/>
    <w:basedOn w:val="Normal"/>
    <w:link w:val="Ttulo2Car"/>
    <w:uiPriority w:val="1"/>
    <w:semiHidden/>
    <w:qFormat/>
    <w:rsid w:val="00CD4532"/>
    <w:pPr>
      <w:keepNext/>
      <w:tabs>
        <w:tab w:val="left" w:pos="720"/>
        <w:tab w:val="left" w:pos="1199"/>
      </w:tabs>
      <w:spacing w:before="360" w:after="240"/>
      <w:outlineLvl w:val="1"/>
    </w:pPr>
    <w:rPr>
      <w:b/>
      <w:bCs/>
      <w:color w:val="694A77"/>
      <w:sz w:val="32"/>
      <w:szCs w:val="32"/>
      <w:lang w:eastAsia="zh-CN"/>
    </w:rPr>
  </w:style>
  <w:style w:type="paragraph" w:styleId="Ttulo3">
    <w:name w:val="heading 3"/>
    <w:basedOn w:val="Normal"/>
    <w:next w:val="Normal"/>
    <w:link w:val="Ttulo3Car"/>
    <w:uiPriority w:val="1"/>
    <w:semiHidden/>
    <w:qFormat/>
    <w:rsid w:val="00CD4532"/>
    <w:pPr>
      <w:keepNext/>
      <w:tabs>
        <w:tab w:val="left" w:pos="900"/>
        <w:tab w:val="left" w:pos="1560"/>
      </w:tabs>
      <w:spacing w:before="360" w:after="240"/>
      <w:outlineLvl w:val="2"/>
    </w:pPr>
    <w:rPr>
      <w:b/>
      <w:bCs/>
      <w:color w:val="694A77"/>
      <w:szCs w:val="27"/>
    </w:rPr>
  </w:style>
  <w:style w:type="paragraph" w:styleId="Ttulo4">
    <w:name w:val="heading 4"/>
    <w:basedOn w:val="Normal"/>
    <w:link w:val="Ttulo4Car"/>
    <w:uiPriority w:val="9"/>
    <w:semiHidden/>
    <w:qFormat/>
    <w:rsid w:val="000D1F49"/>
    <w:pPr>
      <w:spacing w:before="184"/>
      <w:outlineLvl w:val="3"/>
    </w:pPr>
    <w:rPr>
      <w:b/>
      <w:sz w:val="25"/>
      <w:szCs w:val="25"/>
    </w:rPr>
  </w:style>
  <w:style w:type="paragraph" w:styleId="Ttulo5">
    <w:name w:val="heading 5"/>
    <w:basedOn w:val="Ttulo2"/>
    <w:link w:val="Ttulo5Car"/>
    <w:uiPriority w:val="1"/>
    <w:semiHidden/>
    <w:qFormat/>
    <w:rsid w:val="000D1F49"/>
    <w:pPr>
      <w:numPr>
        <w:ilvl w:val="4"/>
      </w:numPr>
      <w:spacing w:before="120"/>
      <w:outlineLvl w:val="4"/>
    </w:pPr>
    <w:rPr>
      <w:caps/>
      <w:color w:val="4BACC6"/>
    </w:rPr>
  </w:style>
  <w:style w:type="paragraph" w:styleId="Ttulo6">
    <w:name w:val="heading 6"/>
    <w:basedOn w:val="Normal"/>
    <w:next w:val="Normal"/>
    <w:link w:val="Ttulo6Car"/>
    <w:uiPriority w:val="9"/>
    <w:semiHidden/>
    <w:qFormat/>
    <w:rsid w:val="000D1F49"/>
    <w:pPr>
      <w:keepNext/>
      <w:keepLines/>
      <w:numPr>
        <w:ilvl w:val="5"/>
        <w:numId w:val="16"/>
      </w:numPr>
      <w:spacing w:before="40"/>
      <w:outlineLvl w:val="5"/>
    </w:pPr>
    <w:rPr>
      <w:rFonts w:asciiTheme="majorHAnsi" w:eastAsiaTheme="majorEastAsia" w:hAnsiTheme="majorHAnsi" w:cstheme="majorBidi"/>
      <w:color w:val="0A273B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qFormat/>
    <w:rsid w:val="000D1F49"/>
    <w:pPr>
      <w:keepNext/>
      <w:keepLines/>
      <w:numPr>
        <w:ilvl w:val="6"/>
        <w:numId w:val="16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qFormat/>
    <w:rsid w:val="000D1F49"/>
    <w:pPr>
      <w:keepNext/>
      <w:keepLines/>
      <w:numPr>
        <w:ilvl w:val="7"/>
        <w:numId w:val="16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qFormat/>
    <w:rsid w:val="000D1F49"/>
    <w:pPr>
      <w:keepNext/>
      <w:keepLines/>
      <w:numPr>
        <w:ilvl w:val="8"/>
        <w:numId w:val="16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1"/>
    <w:semiHidden/>
    <w:rsid w:val="00BB4CF3"/>
    <w:rPr>
      <w:b/>
      <w:color w:val="4BACC6"/>
      <w:sz w:val="52"/>
    </w:rPr>
  </w:style>
  <w:style w:type="character" w:styleId="Hashtag">
    <w:name w:val="Hashtag"/>
    <w:basedOn w:val="Fuentedeprrafopredeter"/>
    <w:uiPriority w:val="99"/>
    <w:semiHidden/>
    <w:rsid w:val="00CD4532"/>
    <w:rPr>
      <w:color w:val="2B579A"/>
      <w:shd w:val="clear" w:color="auto" w:fill="E6E6E6"/>
    </w:rPr>
  </w:style>
  <w:style w:type="paragraph" w:customStyle="1" w:styleId="Listanumerada">
    <w:name w:val="Lista numerada"/>
    <w:basedOn w:val="Normal"/>
    <w:semiHidden/>
    <w:qFormat/>
    <w:rsid w:val="00CD4532"/>
    <w:pPr>
      <w:numPr>
        <w:ilvl w:val="6"/>
        <w:numId w:val="3"/>
      </w:numPr>
      <w:contextualSpacing/>
    </w:pPr>
    <w:rPr>
      <w:b/>
      <w:bCs/>
    </w:rPr>
  </w:style>
  <w:style w:type="paragraph" w:customStyle="1" w:styleId="Predeterminado">
    <w:name w:val="Predeterminado"/>
    <w:semiHidden/>
    <w:rsid w:val="00084253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Ttulo2Car">
    <w:name w:val="Título 2 Car"/>
    <w:basedOn w:val="Fuentedeprrafopredeter"/>
    <w:link w:val="Ttulo2"/>
    <w:uiPriority w:val="1"/>
    <w:semiHidden/>
    <w:rsid w:val="00BB4CF3"/>
    <w:rPr>
      <w:b/>
      <w:bCs/>
      <w:color w:val="694A77"/>
      <w:sz w:val="32"/>
      <w:szCs w:val="32"/>
      <w:lang w:eastAsia="zh-CN"/>
    </w:rPr>
  </w:style>
  <w:style w:type="paragraph" w:styleId="Sangranormal">
    <w:name w:val="Normal Indent"/>
    <w:basedOn w:val="Normal"/>
    <w:uiPriority w:val="99"/>
    <w:rsid w:val="000D1F49"/>
    <w:pPr>
      <w:spacing w:before="120"/>
      <w:ind w:left="720"/>
    </w:pPr>
  </w:style>
  <w:style w:type="character" w:customStyle="1" w:styleId="Ttulo3Car">
    <w:name w:val="Título 3 Car"/>
    <w:basedOn w:val="Fuentedeprrafopredeter"/>
    <w:link w:val="Ttulo3"/>
    <w:uiPriority w:val="1"/>
    <w:semiHidden/>
    <w:rsid w:val="00BB4CF3"/>
    <w:rPr>
      <w:b/>
      <w:bCs/>
      <w:color w:val="694A77"/>
      <w:szCs w:val="27"/>
    </w:rPr>
  </w:style>
  <w:style w:type="paragraph" w:styleId="TDC1">
    <w:name w:val="toc 1"/>
    <w:basedOn w:val="Normal"/>
    <w:next w:val="Normal"/>
    <w:autoRedefine/>
    <w:uiPriority w:val="39"/>
    <w:semiHidden/>
    <w:qFormat/>
    <w:rsid w:val="000D1F49"/>
    <w:pPr>
      <w:tabs>
        <w:tab w:val="left" w:pos="1260"/>
        <w:tab w:val="left" w:pos="1440"/>
        <w:tab w:val="right" w:leader="dot" w:pos="9830"/>
      </w:tabs>
    </w:pPr>
    <w:rPr>
      <w:b/>
      <w:noProof/>
      <w:color w:val="694A77"/>
      <w:szCs w:val="18"/>
    </w:rPr>
  </w:style>
  <w:style w:type="paragraph" w:styleId="Textonotapie">
    <w:name w:val="footnote text"/>
    <w:basedOn w:val="Normal"/>
    <w:link w:val="TextonotapieCar"/>
    <w:uiPriority w:val="99"/>
    <w:semiHidden/>
    <w:rsid w:val="000D1F49"/>
    <w:pPr>
      <w:spacing w:before="120"/>
    </w:pPr>
    <w:rPr>
      <w:sz w:val="18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BB4CF3"/>
    <w:rPr>
      <w:sz w:val="18"/>
      <w:szCs w:val="20"/>
    </w:rPr>
  </w:style>
  <w:style w:type="paragraph" w:styleId="Listaconvietas">
    <w:name w:val="List Bullet"/>
    <w:basedOn w:val="Normal"/>
    <w:uiPriority w:val="99"/>
    <w:semiHidden/>
    <w:rsid w:val="000D1F49"/>
    <w:pPr>
      <w:numPr>
        <w:numId w:val="4"/>
      </w:numPr>
      <w:tabs>
        <w:tab w:val="left" w:pos="720"/>
      </w:tabs>
      <w:spacing w:before="120"/>
    </w:pPr>
  </w:style>
  <w:style w:type="paragraph" w:styleId="Textocomentario">
    <w:name w:val="annotation text"/>
    <w:basedOn w:val="Normal"/>
    <w:link w:val="TextocomentarioCar"/>
    <w:uiPriority w:val="99"/>
    <w:semiHidden/>
    <w:rsid w:val="000D1F49"/>
    <w:rPr>
      <w:szCs w:val="24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4532"/>
    <w:rPr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F62A1B"/>
    <w:pPr>
      <w:spacing w:after="0"/>
    </w:pPr>
    <w:rPr>
      <w:rFonts w:asciiTheme="majorHAnsi" w:eastAsia="Calibri" w:hAnsiTheme="majorHAnsi" w:cs="Times New Roman"/>
      <w:b/>
      <w:color w:val="FFFFFF"/>
      <w:sz w:val="44"/>
    </w:rPr>
  </w:style>
  <w:style w:type="character" w:customStyle="1" w:styleId="EncabezadoCar">
    <w:name w:val="Encabezado Car"/>
    <w:basedOn w:val="Fuentedeprrafopredeter"/>
    <w:link w:val="Encabezado"/>
    <w:uiPriority w:val="99"/>
    <w:rsid w:val="00F62A1B"/>
    <w:rPr>
      <w:rFonts w:asciiTheme="majorHAnsi" w:eastAsia="Calibri" w:hAnsiTheme="majorHAnsi" w:cs="Times New Roman"/>
      <w:b/>
      <w:color w:val="FFFFFF"/>
      <w:sz w:val="44"/>
    </w:rPr>
  </w:style>
  <w:style w:type="paragraph" w:styleId="Piedepgina">
    <w:name w:val="footer"/>
    <w:basedOn w:val="Normal"/>
    <w:link w:val="PiedepginaCar"/>
    <w:uiPriority w:val="99"/>
    <w:rsid w:val="002462F3"/>
    <w:pPr>
      <w:tabs>
        <w:tab w:val="center" w:pos="4680"/>
        <w:tab w:val="right" w:pos="9810"/>
      </w:tabs>
      <w:spacing w:after="0" w:line="240" w:lineRule="auto"/>
    </w:pPr>
    <w:rPr>
      <w:sz w:val="18"/>
      <w:szCs w:val="2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462F3"/>
    <w:rPr>
      <w:sz w:val="18"/>
      <w:szCs w:val="24"/>
    </w:rPr>
  </w:style>
  <w:style w:type="character" w:styleId="Refdenotaalpie">
    <w:name w:val="footnote reference"/>
    <w:basedOn w:val="Fuentedeprrafopredeter"/>
    <w:uiPriority w:val="99"/>
    <w:semiHidden/>
    <w:rsid w:val="000D1F49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rsid w:val="000D1F49"/>
    <w:rPr>
      <w:sz w:val="18"/>
      <w:szCs w:val="18"/>
    </w:rPr>
  </w:style>
  <w:style w:type="paragraph" w:styleId="Listaconnmeros">
    <w:name w:val="List Number"/>
    <w:basedOn w:val="Normal"/>
    <w:uiPriority w:val="99"/>
    <w:semiHidden/>
    <w:rsid w:val="000D1F49"/>
    <w:pPr>
      <w:numPr>
        <w:numId w:val="5"/>
      </w:numPr>
      <w:spacing w:before="120"/>
    </w:pPr>
  </w:style>
  <w:style w:type="character" w:styleId="Hipervnculo">
    <w:name w:val="Hyperlink"/>
    <w:basedOn w:val="Fuentedeprrafopredeter"/>
    <w:uiPriority w:val="99"/>
    <w:semiHidden/>
    <w:rsid w:val="000D1F49"/>
    <w:rPr>
      <w:color w:val="BF678E" w:themeColor="hyperlink"/>
      <w:u w:val="singl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F4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F49"/>
    <w:rPr>
      <w:rFonts w:ascii="Calibri" w:eastAsia="Calibri" w:hAnsi="Calibri" w:cs="Calibri"/>
      <w:b/>
      <w:bCs/>
      <w:sz w:val="22"/>
      <w:szCs w:val="24"/>
    </w:rPr>
  </w:style>
  <w:style w:type="paragraph" w:styleId="Sinespaciado">
    <w:name w:val="No Spacing"/>
    <w:basedOn w:val="Normal"/>
    <w:uiPriority w:val="1"/>
    <w:qFormat/>
    <w:rsid w:val="00731F26"/>
    <w:pPr>
      <w:widowControl w:val="0"/>
      <w:autoSpaceDE w:val="0"/>
      <w:autoSpaceDN w:val="0"/>
      <w:spacing w:after="0" w:line="240" w:lineRule="auto"/>
    </w:pPr>
    <w:rPr>
      <w:rFonts w:eastAsia="Calibri" w:cs="Calibri"/>
      <w:sz w:val="18"/>
    </w:rPr>
  </w:style>
  <w:style w:type="paragraph" w:styleId="Ttulo">
    <w:name w:val="Title"/>
    <w:basedOn w:val="Normal"/>
    <w:next w:val="Normal"/>
    <w:link w:val="TtuloCar"/>
    <w:uiPriority w:val="10"/>
    <w:semiHidden/>
    <w:qFormat/>
    <w:rsid w:val="000D1F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BB4C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convietas2">
    <w:name w:val="List Bullet 2"/>
    <w:basedOn w:val="Normal"/>
    <w:uiPriority w:val="99"/>
    <w:semiHidden/>
    <w:rsid w:val="000D1F49"/>
    <w:pPr>
      <w:numPr>
        <w:ilvl w:val="1"/>
        <w:numId w:val="4"/>
      </w:numPr>
      <w:spacing w:before="120"/>
    </w:pPr>
  </w:style>
  <w:style w:type="table" w:customStyle="1" w:styleId="Tabladefigura">
    <w:name w:val="Tabla de figura"/>
    <w:basedOn w:val="Tablanormal"/>
    <w:uiPriority w:val="99"/>
    <w:rsid w:val="000D1F49"/>
    <w:tblPr/>
    <w:trPr>
      <w:cantSplit/>
    </w:trPr>
  </w:style>
  <w:style w:type="character" w:customStyle="1" w:styleId="Ttulo4Car">
    <w:name w:val="Título 4 Car"/>
    <w:basedOn w:val="Fuentedeprrafopredeter"/>
    <w:link w:val="Ttulo4"/>
    <w:uiPriority w:val="9"/>
    <w:semiHidden/>
    <w:rsid w:val="00BB4CF3"/>
    <w:rPr>
      <w:b/>
      <w:sz w:val="25"/>
      <w:szCs w:val="25"/>
    </w:rPr>
  </w:style>
  <w:style w:type="character" w:customStyle="1" w:styleId="Ttulo5Car">
    <w:name w:val="Título 5 Car"/>
    <w:basedOn w:val="Ttulo2Car"/>
    <w:link w:val="Ttulo5"/>
    <w:uiPriority w:val="1"/>
    <w:semiHidden/>
    <w:rsid w:val="00BB4CF3"/>
    <w:rPr>
      <w:b/>
      <w:bCs/>
      <w:caps/>
      <w:color w:val="4BACC6"/>
      <w:sz w:val="32"/>
      <w:szCs w:val="32"/>
      <w:lang w:eastAsia="zh-CN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B4CF3"/>
    <w:rPr>
      <w:rFonts w:asciiTheme="majorHAnsi" w:eastAsiaTheme="majorEastAsia" w:hAnsiTheme="majorHAnsi" w:cstheme="majorBidi"/>
      <w:color w:val="0A273B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B4CF3"/>
    <w:rPr>
      <w:rFonts w:asciiTheme="majorHAnsi" w:eastAsiaTheme="majorEastAsia" w:hAnsiTheme="majorHAnsi" w:cstheme="majorBidi"/>
      <w:i/>
      <w:iCs/>
      <w:color w:val="0A273B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B4CF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B4CF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DC2">
    <w:name w:val="toc 2"/>
    <w:basedOn w:val="Normal"/>
    <w:next w:val="Normal"/>
    <w:autoRedefine/>
    <w:uiPriority w:val="39"/>
    <w:semiHidden/>
    <w:rsid w:val="000D1F49"/>
    <w:pPr>
      <w:tabs>
        <w:tab w:val="left" w:pos="900"/>
        <w:tab w:val="right" w:leader="dot" w:pos="9830"/>
      </w:tabs>
      <w:spacing w:before="80"/>
      <w:ind w:left="907" w:right="576" w:hanging="547"/>
    </w:pPr>
    <w:rPr>
      <w:noProof/>
      <w:color w:val="000000" w:themeColor="text1"/>
    </w:rPr>
  </w:style>
  <w:style w:type="paragraph" w:styleId="TDC3">
    <w:name w:val="toc 3"/>
    <w:basedOn w:val="Normal"/>
    <w:next w:val="Normal"/>
    <w:autoRedefine/>
    <w:uiPriority w:val="39"/>
    <w:semiHidden/>
    <w:rsid w:val="000D1F49"/>
    <w:pPr>
      <w:keepNext/>
      <w:tabs>
        <w:tab w:val="left" w:pos="1620"/>
        <w:tab w:val="right" w:leader="dot" w:pos="9830"/>
      </w:tabs>
      <w:spacing w:before="80"/>
      <w:ind w:left="900"/>
    </w:pPr>
    <w:rPr>
      <w:noProof/>
      <w:sz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abladeilustraciones">
    <w:name w:val="table of figures"/>
    <w:basedOn w:val="Normal"/>
    <w:next w:val="Normal"/>
    <w:uiPriority w:val="99"/>
    <w:semiHidden/>
    <w:rsid w:val="000D1F49"/>
    <w:pPr>
      <w:tabs>
        <w:tab w:val="left" w:pos="1350"/>
        <w:tab w:val="right" w:leader="dot" w:pos="9825"/>
      </w:tabs>
      <w:spacing w:before="120"/>
      <w:ind w:left="1354" w:right="576" w:hanging="1354"/>
    </w:pPr>
    <w:rPr>
      <w:noProof/>
    </w:rPr>
  </w:style>
  <w:style w:type="paragraph" w:styleId="Listaconnmeros2">
    <w:name w:val="List Number 2"/>
    <w:basedOn w:val="Normal"/>
    <w:uiPriority w:val="99"/>
    <w:semiHidden/>
    <w:rsid w:val="000D1F49"/>
    <w:pPr>
      <w:numPr>
        <w:ilvl w:val="1"/>
        <w:numId w:val="5"/>
      </w:numPr>
      <w:spacing w:before="120"/>
    </w:pPr>
  </w:style>
  <w:style w:type="character" w:styleId="Hipervnculovisitado">
    <w:name w:val="FollowedHyperlink"/>
    <w:basedOn w:val="Fuentedeprrafopredeter"/>
    <w:uiPriority w:val="99"/>
    <w:semiHidden/>
    <w:rsid w:val="000D1F49"/>
    <w:rPr>
      <w:color w:val="731F1C" w:themeColor="followedHyperlink"/>
      <w:u w:val="single"/>
    </w:rPr>
  </w:style>
  <w:style w:type="paragraph" w:styleId="NormalWeb">
    <w:name w:val="Normal (Web)"/>
    <w:basedOn w:val="Normal"/>
    <w:uiPriority w:val="99"/>
    <w:semiHidden/>
    <w:rsid w:val="000D1F49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</w:rPr>
  </w:style>
  <w:style w:type="character" w:styleId="Ttulodellibro">
    <w:name w:val="Book Title"/>
    <w:basedOn w:val="Fuentedeprrafopredeter"/>
    <w:uiPriority w:val="33"/>
    <w:semiHidden/>
    <w:rsid w:val="000D1F49"/>
    <w:rPr>
      <w:b/>
      <w:bCs/>
      <w:i/>
      <w:iCs/>
      <w:spacing w:val="5"/>
    </w:rPr>
  </w:style>
  <w:style w:type="paragraph" w:styleId="TtuloTDC">
    <w:name w:val="TOC Heading"/>
    <w:basedOn w:val="Normal"/>
    <w:next w:val="Normal"/>
    <w:autoRedefine/>
    <w:uiPriority w:val="39"/>
    <w:semiHidden/>
    <w:qFormat/>
    <w:rsid w:val="00CD4532"/>
    <w:pPr>
      <w:widowControl w:val="0"/>
      <w:outlineLvl w:val="0"/>
    </w:pPr>
    <w:rPr>
      <w:rFonts w:ascii="Calibri" w:eastAsia="Calibri" w:hAnsi="Calibri" w:cs="Calibri"/>
      <w:b/>
      <w:bCs/>
      <w:color w:val="000000" w:themeColor="text1"/>
      <w:sz w:val="32"/>
      <w:szCs w:val="32"/>
      <w:lang w:eastAsia="zh-CN"/>
    </w:rPr>
  </w:style>
  <w:style w:type="paragraph" w:styleId="Textomacro">
    <w:name w:val="macro"/>
    <w:link w:val="TextomacroCar"/>
    <w:uiPriority w:val="99"/>
    <w:semiHidden/>
    <w:rsid w:val="003F0847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TextomacroCar">
    <w:name w:val="Texto macro Car"/>
    <w:basedOn w:val="Fuentedeprrafopredeter"/>
    <w:link w:val="Textomacro"/>
    <w:uiPriority w:val="99"/>
    <w:semiHidden/>
    <w:rsid w:val="00BB4CF3"/>
    <w:rPr>
      <w:rFonts w:ascii="Consolas" w:hAnsi="Consolas"/>
      <w:sz w:val="20"/>
      <w:szCs w:val="20"/>
    </w:rPr>
  </w:style>
  <w:style w:type="table" w:styleId="Tablaconcuadrcula">
    <w:name w:val="Table Grid"/>
    <w:basedOn w:val="Tablanormal"/>
    <w:rsid w:val="00650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6DE2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52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52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ransparencia\AppData\Roaming\Microsoft\Templates\Formulario%20de%20voluntariad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AA0577EB02854C228BF062B8A6B9D6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55DC10-00FD-4328-9A60-F46ADEDF76AD}"/>
      </w:docPartPr>
      <w:docPartBody>
        <w:p w:rsidR="00150414" w:rsidRDefault="00F4083D" w:rsidP="00F4083D">
          <w:pPr>
            <w:pStyle w:val="AA0577EB02854C228BF062B8A6B9D6AF18"/>
          </w:pPr>
          <w:r w:rsidRPr="00116F11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F1402BB8B4E6499291B7ED090E79DE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E645CB-E5A5-4777-B391-454C03D8EAA8}"/>
      </w:docPartPr>
      <w:docPartBody>
        <w:p w:rsidR="00F4083D" w:rsidRDefault="00F4083D" w:rsidP="00330A63">
          <w:pPr>
            <w:framePr w:hSpace="141" w:wrap="around" w:vAnchor="page" w:hAnchor="margin" w:y="3265"/>
          </w:pPr>
          <w:r>
            <w:t xml:space="preserve">A quien corresponda </w:t>
          </w:r>
        </w:p>
        <w:p w:rsidR="00F4083D" w:rsidRDefault="00F4083D" w:rsidP="00330A63">
          <w:pPr>
            <w:framePr w:hSpace="141" w:wrap="around" w:vAnchor="page" w:hAnchor="margin" w:y="3265"/>
          </w:pPr>
        </w:p>
        <w:p w:rsidR="009D53F1" w:rsidRDefault="00F4083D" w:rsidP="0063546D">
          <w:pPr>
            <w:pStyle w:val="F1402BB8B4E6499291B7ED090E79DEDF"/>
          </w:pPr>
          <w:r>
            <w:t>PRESENTE.-</w:t>
          </w:r>
        </w:p>
      </w:docPartBody>
    </w:docPart>
    <w:docPart>
      <w:docPartPr>
        <w:name w:val="2890147A0AE3410D8CA8B6644A34CA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A7B5C-DDBF-4448-9EE0-6FA23ECDC50D}"/>
      </w:docPartPr>
      <w:docPartBody>
        <w:p w:rsidR="009D53F1" w:rsidRDefault="00F4083D" w:rsidP="00F4083D">
          <w:pPr>
            <w:pStyle w:val="2890147A0AE3410D8CA8B6644A34CA1315"/>
          </w:pPr>
          <w:r w:rsidRPr="00210271">
            <w:rPr>
              <w:b/>
              <w:sz w:val="24"/>
            </w:rPr>
            <w:t xml:space="preserve">Tengo a bien solicitar lo </w:t>
          </w:r>
          <w:r>
            <w:rPr>
              <w:b/>
              <w:sz w:val="24"/>
            </w:rPr>
            <w:t>siguiente:</w:t>
          </w:r>
        </w:p>
      </w:docPartBody>
    </w:docPart>
    <w:docPart>
      <w:docPartPr>
        <w:name w:val="C3A77519F99547279FEDC56D94C83F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E389E3-450A-47F0-840D-4A09F92F1E90}"/>
      </w:docPartPr>
      <w:docPartBody>
        <w:p w:rsidR="00E955DF" w:rsidRDefault="00F4083D" w:rsidP="00F4083D">
          <w:pPr>
            <w:pStyle w:val="C3A77519F99547279FEDC56D94C83F4511"/>
          </w:pPr>
          <w:r w:rsidRPr="00210271">
            <w:t>y</w:t>
          </w:r>
        </w:p>
      </w:docPartBody>
    </w:docPart>
    <w:docPart>
      <w:docPartPr>
        <w:name w:val="F94C2BC60C144C1A83B5C8E5C4967A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6DAA6C-527C-46E5-9E8F-DB7FEB5D5351}"/>
      </w:docPartPr>
      <w:docPartBody>
        <w:p w:rsidR="00E955DF" w:rsidRDefault="00F4083D" w:rsidP="00F4083D">
          <w:pPr>
            <w:pStyle w:val="F94C2BC60C144C1A83B5C8E5C4967AB711"/>
          </w:pPr>
          <w:r w:rsidRPr="00210271">
            <w:t>entre</w:t>
          </w:r>
        </w:p>
      </w:docPartBody>
    </w:docPart>
    <w:docPart>
      <w:docPartPr>
        <w:name w:val="62CC74A16BCE4B0CA627334E06CDA1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8EBBA6-D93D-42F8-95CB-9A04E6785601}"/>
      </w:docPartPr>
      <w:docPartBody>
        <w:p w:rsidR="00E955DF" w:rsidRDefault="00F4083D" w:rsidP="00F4083D">
          <w:pPr>
            <w:pStyle w:val="62CC74A16BCE4B0CA627334E06CDA1E811"/>
          </w:pPr>
          <w:r w:rsidRPr="00210271">
            <w:t xml:space="preserve">fracc. o colonia </w:t>
          </w:r>
        </w:p>
      </w:docPartBody>
    </w:docPart>
    <w:docPart>
      <w:docPartPr>
        <w:name w:val="FEA733AA7BDC4FAE889D757B22AE2F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FE1E2B-FB52-4384-9249-EBC5F96A746C}"/>
      </w:docPartPr>
      <w:docPartBody>
        <w:p w:rsidR="00E955DF" w:rsidRDefault="00F4083D" w:rsidP="00F4083D">
          <w:pPr>
            <w:pStyle w:val="FEA733AA7BDC4FAE889D757B22AE2FFD11"/>
          </w:pPr>
          <w:r w:rsidRPr="00210271">
            <w:t>no.</w:t>
          </w:r>
        </w:p>
      </w:docPartBody>
    </w:docPart>
    <w:docPart>
      <w:docPartPr>
        <w:name w:val="F5DF6B3F225F4514A9989B9F972DB8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49CA2E-A325-44AD-9B09-516E00E26029}"/>
      </w:docPartPr>
      <w:docPartBody>
        <w:p w:rsidR="00E955DF" w:rsidRDefault="00F4083D" w:rsidP="00F4083D">
          <w:pPr>
            <w:pStyle w:val="F5DF6B3F225F4514A9989B9F972DB8E911"/>
          </w:pPr>
          <w:r w:rsidRPr="00210271">
            <w:t>lote</w:t>
          </w:r>
        </w:p>
      </w:docPartBody>
    </w:docPart>
    <w:docPart>
      <w:docPartPr>
        <w:name w:val="A3FB227AF106443EAB2B88D6950551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7CEE16-1DCA-498C-8AF6-5DDB9D66F52E}"/>
      </w:docPartPr>
      <w:docPartBody>
        <w:p w:rsidR="00E955DF" w:rsidRDefault="00F4083D" w:rsidP="00F4083D">
          <w:pPr>
            <w:pStyle w:val="A3FB227AF106443EAB2B88D6950551C711"/>
          </w:pPr>
          <w:r w:rsidRPr="00210271">
            <w:t>manzana</w:t>
          </w:r>
        </w:p>
      </w:docPartBody>
    </w:docPart>
    <w:docPart>
      <w:docPartPr>
        <w:name w:val="90A521FF37BB4B63A934C13739AFEE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CE6FF9-A239-4328-A0CF-2D375F99EF5B}"/>
      </w:docPartPr>
      <w:docPartBody>
        <w:p w:rsidR="00E955DF" w:rsidRDefault="00F4083D" w:rsidP="00F4083D">
          <w:pPr>
            <w:pStyle w:val="90A521FF37BB4B63A934C13739AFEE785"/>
          </w:pPr>
          <w:r>
            <w:t>Nombre</w:t>
          </w:r>
        </w:p>
      </w:docPartBody>
    </w:docPart>
    <w:docPart>
      <w:docPartPr>
        <w:name w:val="888514FA2E304456955D13F742D6DC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CECBB6-8202-479D-A22D-4DB556A9AC59}"/>
      </w:docPartPr>
      <w:docPartBody>
        <w:p w:rsidR="00E955DF" w:rsidRDefault="00F4083D" w:rsidP="00F4083D">
          <w:pPr>
            <w:pStyle w:val="888514FA2E304456955D13F742D6DC3E6"/>
          </w:pPr>
          <w:r w:rsidRPr="00210271">
            <w:t>Con domicilio en calle</w:t>
          </w:r>
        </w:p>
      </w:docPartBody>
    </w:docPart>
    <w:docPart>
      <w:docPartPr>
        <w:name w:val="1689E9E76ECE4BC08976FF6BC7F3AF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6EEDB9-CC76-42F9-9C84-C742F12D7396}"/>
      </w:docPartPr>
      <w:docPartBody>
        <w:p w:rsidR="00000000" w:rsidRDefault="00F4083D" w:rsidP="00F4083D">
          <w:pPr>
            <w:pStyle w:val="1689E9E76ECE4BC08976FF6BC7F3AF474"/>
          </w:pPr>
          <w:r w:rsidRPr="00210271">
            <w:rPr>
              <w:b/>
            </w:rPr>
            <w:t xml:space="preserve">CARTA PETICIÓN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D24"/>
    <w:rsid w:val="00150414"/>
    <w:rsid w:val="001B1016"/>
    <w:rsid w:val="00332717"/>
    <w:rsid w:val="00397B34"/>
    <w:rsid w:val="004C435B"/>
    <w:rsid w:val="005E4931"/>
    <w:rsid w:val="005E73D0"/>
    <w:rsid w:val="0063546D"/>
    <w:rsid w:val="00645D24"/>
    <w:rsid w:val="006A2134"/>
    <w:rsid w:val="007D2E4C"/>
    <w:rsid w:val="009D53F1"/>
    <w:rsid w:val="00BE4958"/>
    <w:rsid w:val="00C851DD"/>
    <w:rsid w:val="00E955DF"/>
    <w:rsid w:val="00F40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054D9FC3C7DD489F8028C880722409F3">
    <w:name w:val="054D9FC3C7DD489F8028C880722409F3"/>
  </w:style>
  <w:style w:type="paragraph" w:customStyle="1" w:styleId="DB5546A5C7944FEBBB19D1888F5AB6AF">
    <w:name w:val="DB5546A5C7944FEBBB19D1888F5AB6AF"/>
  </w:style>
  <w:style w:type="paragraph" w:customStyle="1" w:styleId="1815206494AD475D8759E54F2FEA8C3E">
    <w:name w:val="1815206494AD475D8759E54F2FEA8C3E"/>
  </w:style>
  <w:style w:type="paragraph" w:customStyle="1" w:styleId="DFC2F3371C1E4EA3A66C31EE4051740B">
    <w:name w:val="DFC2F3371C1E4EA3A66C31EE4051740B"/>
  </w:style>
  <w:style w:type="paragraph" w:customStyle="1" w:styleId="8B0A7E2987DE46FAAD086D4D7334F4DE">
    <w:name w:val="8B0A7E2987DE46FAAD086D4D7334F4DE"/>
  </w:style>
  <w:style w:type="paragraph" w:customStyle="1" w:styleId="2BF30549FB8D4D45818200124D91393B">
    <w:name w:val="2BF30549FB8D4D45818200124D91393B"/>
  </w:style>
  <w:style w:type="paragraph" w:customStyle="1" w:styleId="4776B8FFC7974D7D8901B945A4DF4416">
    <w:name w:val="4776B8FFC7974D7D8901B945A4DF4416"/>
  </w:style>
  <w:style w:type="paragraph" w:customStyle="1" w:styleId="B945E4CF0ECC40A7B3677F082D32FD96">
    <w:name w:val="B945E4CF0ECC40A7B3677F082D32FD96"/>
  </w:style>
  <w:style w:type="paragraph" w:customStyle="1" w:styleId="7162870D80594187A5B47EAAAFF3813D">
    <w:name w:val="7162870D80594187A5B47EAAAFF3813D"/>
  </w:style>
  <w:style w:type="paragraph" w:customStyle="1" w:styleId="D1A192E19E1A4F228FC848D960FA27CB">
    <w:name w:val="D1A192E19E1A4F228FC848D960FA27CB"/>
  </w:style>
  <w:style w:type="paragraph" w:customStyle="1" w:styleId="22EF4ECD645C461088BFF32317CF452F">
    <w:name w:val="22EF4ECD645C461088BFF32317CF452F"/>
  </w:style>
  <w:style w:type="paragraph" w:customStyle="1" w:styleId="B07EBF14FA624F57833DBAA7308F5C5A">
    <w:name w:val="B07EBF14FA624F57833DBAA7308F5C5A"/>
  </w:style>
  <w:style w:type="paragraph" w:customStyle="1" w:styleId="19E92D3EDF7B40F787405D2DAE886DFF">
    <w:name w:val="19E92D3EDF7B40F787405D2DAE886DFF"/>
  </w:style>
  <w:style w:type="paragraph" w:customStyle="1" w:styleId="76F03F57573C4891994BEAD0ECA4352D">
    <w:name w:val="76F03F57573C4891994BEAD0ECA4352D"/>
  </w:style>
  <w:style w:type="paragraph" w:customStyle="1" w:styleId="155D5C37940B41DF93E8CEEACF3FF231">
    <w:name w:val="155D5C37940B41DF93E8CEEACF3FF231"/>
  </w:style>
  <w:style w:type="paragraph" w:customStyle="1" w:styleId="73E3F32165674A1F8E9E16280DC4B50A">
    <w:name w:val="73E3F32165674A1F8E9E16280DC4B50A"/>
  </w:style>
  <w:style w:type="paragraph" w:customStyle="1" w:styleId="2222F97270E9428F8130A36AAA83DADF">
    <w:name w:val="2222F97270E9428F8130A36AAA83DADF"/>
  </w:style>
  <w:style w:type="paragraph" w:customStyle="1" w:styleId="A7FC1123E085413ABB3F1E98462F0214">
    <w:name w:val="A7FC1123E085413ABB3F1E98462F0214"/>
  </w:style>
  <w:style w:type="paragraph" w:customStyle="1" w:styleId="61E738C628914A448487B04C73FCD5A7">
    <w:name w:val="61E738C628914A448487B04C73FCD5A7"/>
  </w:style>
  <w:style w:type="paragraph" w:customStyle="1" w:styleId="EFCE9C58F1034E789F9DEE3C8AEA7C03">
    <w:name w:val="EFCE9C58F1034E789F9DEE3C8AEA7C03"/>
  </w:style>
  <w:style w:type="paragraph" w:customStyle="1" w:styleId="BD20E4AE69804D8180B43A6764FD3778">
    <w:name w:val="BD20E4AE69804D8180B43A6764FD3778"/>
  </w:style>
  <w:style w:type="paragraph" w:customStyle="1" w:styleId="FD7348A5DC7745D581B213D2A57EA763">
    <w:name w:val="FD7348A5DC7745D581B213D2A57EA763"/>
  </w:style>
  <w:style w:type="paragraph" w:customStyle="1" w:styleId="50EE4CA1DEE94CE0BADAC3ABA078A289">
    <w:name w:val="50EE4CA1DEE94CE0BADAC3ABA078A289"/>
  </w:style>
  <w:style w:type="paragraph" w:customStyle="1" w:styleId="81864B5FABE64F7B82B3645CA4AD08F1">
    <w:name w:val="81864B5FABE64F7B82B3645CA4AD08F1"/>
    <w:rsid w:val="00645D24"/>
  </w:style>
  <w:style w:type="paragraph" w:customStyle="1" w:styleId="E15D399B8F2A448A9A51C53E2C1DEEB6">
    <w:name w:val="E15D399B8F2A448A9A51C53E2C1DEEB6"/>
    <w:rsid w:val="00645D24"/>
  </w:style>
  <w:style w:type="paragraph" w:customStyle="1" w:styleId="82F07F426A8B4FAA986399DEF0E7D588">
    <w:name w:val="82F07F426A8B4FAA986399DEF0E7D588"/>
    <w:rsid w:val="00645D24"/>
  </w:style>
  <w:style w:type="paragraph" w:customStyle="1" w:styleId="81FEF30779364B7699C32E564F2C544B">
    <w:name w:val="81FEF30779364B7699C32E564F2C544B"/>
    <w:rsid w:val="00645D24"/>
  </w:style>
  <w:style w:type="paragraph" w:customStyle="1" w:styleId="41A3153A39644F47974010EA2EB41316">
    <w:name w:val="41A3153A39644F47974010EA2EB41316"/>
    <w:rsid w:val="00645D24"/>
  </w:style>
  <w:style w:type="paragraph" w:customStyle="1" w:styleId="58A60F78887E46F3A836EBC7BF49B656">
    <w:name w:val="58A60F78887E46F3A836EBC7BF49B656"/>
    <w:rsid w:val="00645D24"/>
  </w:style>
  <w:style w:type="paragraph" w:customStyle="1" w:styleId="3F2D2EBB69964BA2BE6FA17163EEFB9D">
    <w:name w:val="3F2D2EBB69964BA2BE6FA17163EEFB9D"/>
    <w:rsid w:val="00645D24"/>
  </w:style>
  <w:style w:type="paragraph" w:customStyle="1" w:styleId="128A9F905C734218B5F392365BB6DB08">
    <w:name w:val="128A9F905C734218B5F392365BB6DB08"/>
    <w:rsid w:val="00645D24"/>
  </w:style>
  <w:style w:type="paragraph" w:customStyle="1" w:styleId="419027A48D9E4C17A009BB02E5B45EE1">
    <w:name w:val="419027A48D9E4C17A009BB02E5B45EE1"/>
    <w:rsid w:val="00645D24"/>
  </w:style>
  <w:style w:type="paragraph" w:customStyle="1" w:styleId="621299F13C0643D99EDFEF22DC3C3C6B">
    <w:name w:val="621299F13C0643D99EDFEF22DC3C3C6B"/>
    <w:rsid w:val="00645D24"/>
  </w:style>
  <w:style w:type="paragraph" w:customStyle="1" w:styleId="397FF9346A924295A06A5033D113BAAA">
    <w:name w:val="397FF9346A924295A06A5033D113BAAA"/>
    <w:rsid w:val="00645D24"/>
  </w:style>
  <w:style w:type="paragraph" w:customStyle="1" w:styleId="4B58EE881CCA4D73B5FCB0A5668B8887">
    <w:name w:val="4B58EE881CCA4D73B5FCB0A5668B8887"/>
    <w:rsid w:val="00645D24"/>
  </w:style>
  <w:style w:type="paragraph" w:customStyle="1" w:styleId="DB08CEF7109C4E63B11959B1E3533383">
    <w:name w:val="DB08CEF7109C4E63B11959B1E3533383"/>
    <w:rsid w:val="00645D24"/>
  </w:style>
  <w:style w:type="paragraph" w:customStyle="1" w:styleId="5C27CBFA05C74E4691B7956509B3BDBB">
    <w:name w:val="5C27CBFA05C74E4691B7956509B3BDBB"/>
    <w:rsid w:val="00645D24"/>
  </w:style>
  <w:style w:type="paragraph" w:customStyle="1" w:styleId="3563FC288522441EA22DCFF99217D508">
    <w:name w:val="3563FC288522441EA22DCFF99217D508"/>
    <w:rsid w:val="00645D24"/>
  </w:style>
  <w:style w:type="paragraph" w:customStyle="1" w:styleId="A937D02F31504977AF32D325336953D1">
    <w:name w:val="A937D02F31504977AF32D325336953D1"/>
    <w:rsid w:val="00645D24"/>
  </w:style>
  <w:style w:type="paragraph" w:customStyle="1" w:styleId="D2950A9C52CA429E8B497235A4296529">
    <w:name w:val="D2950A9C52CA429E8B497235A4296529"/>
    <w:rsid w:val="00645D24"/>
  </w:style>
  <w:style w:type="paragraph" w:customStyle="1" w:styleId="B611A001FB93452EBF285DF26F6784F8">
    <w:name w:val="B611A001FB93452EBF285DF26F6784F8"/>
    <w:rsid w:val="00645D24"/>
  </w:style>
  <w:style w:type="paragraph" w:customStyle="1" w:styleId="D347D61D127F45419D4480FEE6B98908">
    <w:name w:val="D347D61D127F45419D4480FEE6B98908"/>
    <w:rsid w:val="00645D24"/>
  </w:style>
  <w:style w:type="paragraph" w:customStyle="1" w:styleId="E0D31ABF3095488294B7ED869D4241D5">
    <w:name w:val="E0D31ABF3095488294B7ED869D4241D5"/>
    <w:rsid w:val="00645D24"/>
  </w:style>
  <w:style w:type="paragraph" w:customStyle="1" w:styleId="C0D5C6D8F87F466D898C323E507697C3">
    <w:name w:val="C0D5C6D8F87F466D898C323E507697C3"/>
    <w:rsid w:val="00645D24"/>
  </w:style>
  <w:style w:type="paragraph" w:customStyle="1" w:styleId="6726343E7D8A469DA67EF7A89AA2F245">
    <w:name w:val="6726343E7D8A469DA67EF7A89AA2F245"/>
    <w:rsid w:val="00645D24"/>
  </w:style>
  <w:style w:type="paragraph" w:customStyle="1" w:styleId="0946220314944070AE4080002940B5FF">
    <w:name w:val="0946220314944070AE4080002940B5FF"/>
    <w:rsid w:val="00645D24"/>
  </w:style>
  <w:style w:type="paragraph" w:customStyle="1" w:styleId="F8D1E24C828B4637B402A6377D025D41">
    <w:name w:val="F8D1E24C828B4637B402A6377D025D41"/>
    <w:rsid w:val="00645D24"/>
  </w:style>
  <w:style w:type="paragraph" w:customStyle="1" w:styleId="82A1DD1627634A63916D6472FFA9B1F7">
    <w:name w:val="82A1DD1627634A63916D6472FFA9B1F7"/>
    <w:rsid w:val="00645D24"/>
  </w:style>
  <w:style w:type="paragraph" w:customStyle="1" w:styleId="8664630427F446E2AF8A2075993EB927">
    <w:name w:val="8664630427F446E2AF8A2075993EB927"/>
    <w:rsid w:val="00645D24"/>
  </w:style>
  <w:style w:type="paragraph" w:customStyle="1" w:styleId="D8D6BDF6BC314A81A0B07CD3E31FC3E2">
    <w:name w:val="D8D6BDF6BC314A81A0B07CD3E31FC3E2"/>
    <w:rsid w:val="00645D24"/>
  </w:style>
  <w:style w:type="paragraph" w:customStyle="1" w:styleId="AA9AAEA5670C48CCB81E76093DDFCCF1">
    <w:name w:val="AA9AAEA5670C48CCB81E76093DDFCCF1"/>
    <w:rsid w:val="00645D24"/>
  </w:style>
  <w:style w:type="paragraph" w:customStyle="1" w:styleId="506E128807CD405683C6A7DD75518161">
    <w:name w:val="506E128807CD405683C6A7DD75518161"/>
    <w:rsid w:val="00645D24"/>
  </w:style>
  <w:style w:type="paragraph" w:customStyle="1" w:styleId="D79B066472034BE681EF5B5D9B893ED6">
    <w:name w:val="D79B066472034BE681EF5B5D9B893ED6"/>
    <w:rsid w:val="00645D24"/>
  </w:style>
  <w:style w:type="paragraph" w:customStyle="1" w:styleId="093C7A00D9F44BACB62F451DFF69211E">
    <w:name w:val="093C7A00D9F44BACB62F451DFF69211E"/>
    <w:rsid w:val="00645D24"/>
  </w:style>
  <w:style w:type="paragraph" w:customStyle="1" w:styleId="17EF53AFF66D4723A801CE02295976DF">
    <w:name w:val="17EF53AFF66D4723A801CE02295976DF"/>
    <w:rsid w:val="00645D24"/>
  </w:style>
  <w:style w:type="paragraph" w:customStyle="1" w:styleId="9459E9CE6CF44625A631AC891BDEA59A">
    <w:name w:val="9459E9CE6CF44625A631AC891BDEA59A"/>
    <w:rsid w:val="00645D24"/>
  </w:style>
  <w:style w:type="paragraph" w:customStyle="1" w:styleId="FC557EFBC7FF40448E5B89EE26F9A47F">
    <w:name w:val="FC557EFBC7FF40448E5B89EE26F9A47F"/>
    <w:rsid w:val="00645D24"/>
  </w:style>
  <w:style w:type="paragraph" w:customStyle="1" w:styleId="AABD4C3ABF0E467A984B9DFC52D68FF3">
    <w:name w:val="AABD4C3ABF0E467A984B9DFC52D68FF3"/>
    <w:rsid w:val="00645D24"/>
  </w:style>
  <w:style w:type="paragraph" w:customStyle="1" w:styleId="A87E69AAA2AE4FE193FFD4AA6D7DD8FA">
    <w:name w:val="A87E69AAA2AE4FE193FFD4AA6D7DD8FA"/>
    <w:rsid w:val="00645D24"/>
  </w:style>
  <w:style w:type="paragraph" w:customStyle="1" w:styleId="4BC4220CC7A340CB8ECD0BD855457B79">
    <w:name w:val="4BC4220CC7A340CB8ECD0BD855457B79"/>
    <w:rsid w:val="00645D24"/>
  </w:style>
  <w:style w:type="paragraph" w:customStyle="1" w:styleId="6CCB0728266D456CAE77275A3A57D242">
    <w:name w:val="6CCB0728266D456CAE77275A3A57D242"/>
    <w:rsid w:val="00645D24"/>
  </w:style>
  <w:style w:type="paragraph" w:customStyle="1" w:styleId="69067BCB58D443B187B33FA77AE46BA1">
    <w:name w:val="69067BCB58D443B187B33FA77AE46BA1"/>
    <w:rsid w:val="00645D24"/>
  </w:style>
  <w:style w:type="paragraph" w:customStyle="1" w:styleId="2D80F3471A774D01AE808E95970F3700">
    <w:name w:val="2D80F3471A774D01AE808E95970F3700"/>
    <w:rsid w:val="00645D24"/>
  </w:style>
  <w:style w:type="paragraph" w:customStyle="1" w:styleId="059AADA1DAED48AEAE997A938696038A">
    <w:name w:val="059AADA1DAED48AEAE997A938696038A"/>
    <w:rsid w:val="00645D24"/>
  </w:style>
  <w:style w:type="paragraph" w:customStyle="1" w:styleId="FF157A72BF4B4C14B37AB1B691400953">
    <w:name w:val="FF157A72BF4B4C14B37AB1B691400953"/>
    <w:rsid w:val="00645D24"/>
  </w:style>
  <w:style w:type="paragraph" w:customStyle="1" w:styleId="CBB8BEBE8E004E7187225EB80A579817">
    <w:name w:val="CBB8BEBE8E004E7187225EB80A579817"/>
    <w:rsid w:val="00645D24"/>
  </w:style>
  <w:style w:type="paragraph" w:customStyle="1" w:styleId="CE4AE7285CEA49719147128D247118D6">
    <w:name w:val="CE4AE7285CEA49719147128D247118D6"/>
    <w:rsid w:val="00645D24"/>
  </w:style>
  <w:style w:type="paragraph" w:customStyle="1" w:styleId="7E3114E6F82C461B9570F0ED5392DFF3">
    <w:name w:val="7E3114E6F82C461B9570F0ED5392DFF3"/>
    <w:rsid w:val="00645D24"/>
  </w:style>
  <w:style w:type="paragraph" w:customStyle="1" w:styleId="AD5479B9943D418A9048BEEAC914F047">
    <w:name w:val="AD5479B9943D418A9048BEEAC914F047"/>
    <w:rsid w:val="00645D24"/>
  </w:style>
  <w:style w:type="paragraph" w:customStyle="1" w:styleId="1432C009C81148438EC02D52AB05841D">
    <w:name w:val="1432C009C81148438EC02D52AB05841D"/>
    <w:rsid w:val="00645D24"/>
  </w:style>
  <w:style w:type="paragraph" w:customStyle="1" w:styleId="1A84E5E3195A4900AE1DBA2371B76914">
    <w:name w:val="1A84E5E3195A4900AE1DBA2371B76914"/>
    <w:rsid w:val="00645D24"/>
  </w:style>
  <w:style w:type="paragraph" w:customStyle="1" w:styleId="B575D8624E6E4BA6A58535272945890D">
    <w:name w:val="B575D8624E6E4BA6A58535272945890D"/>
    <w:rsid w:val="00645D24"/>
  </w:style>
  <w:style w:type="paragraph" w:customStyle="1" w:styleId="7D699A1B64BD4AD7A667186F0AD03D6C">
    <w:name w:val="7D699A1B64BD4AD7A667186F0AD03D6C"/>
    <w:rsid w:val="00645D24"/>
  </w:style>
  <w:style w:type="paragraph" w:customStyle="1" w:styleId="84897965D8524DF681F2FA718179B075">
    <w:name w:val="84897965D8524DF681F2FA718179B075"/>
    <w:rsid w:val="00645D24"/>
  </w:style>
  <w:style w:type="paragraph" w:customStyle="1" w:styleId="20A2E2160E1948C598B0D42403928374">
    <w:name w:val="20A2E2160E1948C598B0D42403928374"/>
    <w:rsid w:val="00645D24"/>
  </w:style>
  <w:style w:type="paragraph" w:customStyle="1" w:styleId="7012392D6B5F4513A05F3DD576E4E15A">
    <w:name w:val="7012392D6B5F4513A05F3DD576E4E15A"/>
    <w:rsid w:val="00645D24"/>
  </w:style>
  <w:style w:type="paragraph" w:customStyle="1" w:styleId="BF106B0515214ADE814105D22C38CB29">
    <w:name w:val="BF106B0515214ADE814105D22C38CB29"/>
    <w:rsid w:val="00645D24"/>
  </w:style>
  <w:style w:type="paragraph" w:customStyle="1" w:styleId="76EDB79022364BDFB32E4FF4297EE23A">
    <w:name w:val="76EDB79022364BDFB32E4FF4297EE23A"/>
    <w:rsid w:val="00645D24"/>
  </w:style>
  <w:style w:type="paragraph" w:customStyle="1" w:styleId="A83DB2749F6E476AABB06DA8087F1E2D">
    <w:name w:val="A83DB2749F6E476AABB06DA8087F1E2D"/>
    <w:rsid w:val="00645D24"/>
  </w:style>
  <w:style w:type="paragraph" w:customStyle="1" w:styleId="A6AA9B017DBC4B39A96D5322DCC85FA7">
    <w:name w:val="A6AA9B017DBC4B39A96D5322DCC85FA7"/>
    <w:rsid w:val="00645D24"/>
  </w:style>
  <w:style w:type="paragraph" w:customStyle="1" w:styleId="73D66E773F5944D0B4507823805DD6D9">
    <w:name w:val="73D66E773F5944D0B4507823805DD6D9"/>
    <w:rsid w:val="00645D24"/>
  </w:style>
  <w:style w:type="paragraph" w:customStyle="1" w:styleId="2A385043418E407DA0747BD4C19E8EB2">
    <w:name w:val="2A385043418E407DA0747BD4C19E8EB2"/>
    <w:rsid w:val="00645D24"/>
  </w:style>
  <w:style w:type="paragraph" w:customStyle="1" w:styleId="D5B7134E6E664E29A369CC2A74CC2C42">
    <w:name w:val="D5B7134E6E664E29A369CC2A74CC2C42"/>
    <w:rsid w:val="00645D24"/>
  </w:style>
  <w:style w:type="paragraph" w:customStyle="1" w:styleId="DA7355115E6B4BA1A1F349F5A9B6673D">
    <w:name w:val="DA7355115E6B4BA1A1F349F5A9B6673D"/>
    <w:rsid w:val="00645D24"/>
  </w:style>
  <w:style w:type="paragraph" w:customStyle="1" w:styleId="2A18C59D8E3B466AA8189D49F26CD038">
    <w:name w:val="2A18C59D8E3B466AA8189D49F26CD038"/>
    <w:rsid w:val="00645D24"/>
  </w:style>
  <w:style w:type="paragraph" w:customStyle="1" w:styleId="76D8537D7C814C089E62D32F5DE747F0">
    <w:name w:val="76D8537D7C814C089E62D32F5DE747F0"/>
    <w:rsid w:val="00645D24"/>
  </w:style>
  <w:style w:type="paragraph" w:customStyle="1" w:styleId="8CB35EDADDC24726895BD2B5FAE217D9">
    <w:name w:val="8CB35EDADDC24726895BD2B5FAE217D9"/>
    <w:rsid w:val="00645D24"/>
  </w:style>
  <w:style w:type="paragraph" w:customStyle="1" w:styleId="558C40951AB84470A319D558C7A743B6">
    <w:name w:val="558C40951AB84470A319D558C7A743B6"/>
    <w:rsid w:val="00645D24"/>
  </w:style>
  <w:style w:type="paragraph" w:customStyle="1" w:styleId="71E4FEACF55245F5951A7234329D2244">
    <w:name w:val="71E4FEACF55245F5951A7234329D2244"/>
    <w:rsid w:val="00645D24"/>
  </w:style>
  <w:style w:type="paragraph" w:customStyle="1" w:styleId="E015DCFB32194117903BFE3468530D64">
    <w:name w:val="E015DCFB32194117903BFE3468530D64"/>
    <w:rsid w:val="00645D24"/>
  </w:style>
  <w:style w:type="paragraph" w:customStyle="1" w:styleId="CC419E3719C44085945559AEF192C954">
    <w:name w:val="CC419E3719C44085945559AEF192C954"/>
    <w:rsid w:val="00645D24"/>
  </w:style>
  <w:style w:type="character" w:styleId="Textodelmarcadordeposicin">
    <w:name w:val="Placeholder Text"/>
    <w:basedOn w:val="Fuentedeprrafopredeter"/>
    <w:uiPriority w:val="99"/>
    <w:semiHidden/>
    <w:rsid w:val="00F4083D"/>
    <w:rPr>
      <w:color w:val="808080"/>
    </w:rPr>
  </w:style>
  <w:style w:type="paragraph" w:customStyle="1" w:styleId="71E4FEACF55245F5951A7234329D22441">
    <w:name w:val="71E4FEACF55245F5951A7234329D224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">
    <w:name w:val="81864B5FABE64F7B82B3645CA4AD08F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1">
    <w:name w:val="1A84E5E3195A4900AE1DBA2371B7691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">
    <w:name w:val="B611A001FB93452EBF285DF26F6784F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">
    <w:name w:val="D347D61D127F45419D4480FEE6B98908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">
    <w:name w:val="A937D02F31504977AF32D325336953D1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">
    <w:name w:val="D2950A9C52CA429E8B497235A4296529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">
    <w:name w:val="DFC2F3371C1E4EA3A66C31EE4051740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">
    <w:name w:val="8B0A7E2987DE46FAAD086D4D7334F4DE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">
    <w:name w:val="2BF30549FB8D4D45818200124D91393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">
    <w:name w:val="4776B8FFC7974D7D8901B945A4DF441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">
    <w:name w:val="E015DCFB32194117903BFE3468530D6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">
    <w:name w:val="CC419E3719C44085945559AEF192C954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">
    <w:name w:val="B945E4CF0ECC40A7B3677F082D32FD9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">
    <w:name w:val="7162870D80594187A5B47EAAAFF3813D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">
    <w:name w:val="D1A192E19E1A4F228FC848D960FA27CB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">
    <w:name w:val="22EF4ECD645C461088BFF32317CF452F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">
    <w:name w:val="B07EBF14FA624F57833DBAA7308F5C5A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">
    <w:name w:val="CE4AE7285CEA49719147128D247118D6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">
    <w:name w:val="7E3114E6F82C461B9570F0ED5392DFF31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2BA4DA5AD0C42899947D2E28FD50E68">
    <w:name w:val="02BA4DA5AD0C42899947D2E28FD50E68"/>
    <w:rsid w:val="00645D24"/>
  </w:style>
  <w:style w:type="paragraph" w:customStyle="1" w:styleId="33C7B58EA16743EEA43329A2B4E0D0A3">
    <w:name w:val="33C7B58EA16743EEA43329A2B4E0D0A3"/>
    <w:rsid w:val="00645D24"/>
  </w:style>
  <w:style w:type="paragraph" w:customStyle="1" w:styleId="F758131BA31E416BA12D053EDBC5491B">
    <w:name w:val="F758131BA31E416BA12D053EDBC5491B"/>
    <w:rsid w:val="00645D24"/>
  </w:style>
  <w:style w:type="paragraph" w:customStyle="1" w:styleId="0D4B8162B631478F8C27554D9FBFE7C1">
    <w:name w:val="0D4B8162B631478F8C27554D9FBFE7C1"/>
    <w:rsid w:val="00645D24"/>
  </w:style>
  <w:style w:type="paragraph" w:customStyle="1" w:styleId="D8E604106C1648DC92E0D146D5AC15B5">
    <w:name w:val="D8E604106C1648DC92E0D146D5AC15B5"/>
    <w:rsid w:val="00645D24"/>
  </w:style>
  <w:style w:type="paragraph" w:customStyle="1" w:styleId="BEB531DBED034B27B5CB14EADD1D8FA3">
    <w:name w:val="BEB531DBED034B27B5CB14EADD1D8FA3"/>
    <w:rsid w:val="00645D24"/>
  </w:style>
  <w:style w:type="paragraph" w:customStyle="1" w:styleId="71E4FEACF55245F5951A7234329D22442">
    <w:name w:val="71E4FEACF55245F5951A7234329D224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">
    <w:name w:val="81864B5FABE64F7B82B3645CA4AD08F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2">
    <w:name w:val="1A84E5E3195A4900AE1DBA2371B7691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2">
    <w:name w:val="B611A001FB93452EBF285DF26F6784F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2">
    <w:name w:val="D347D61D127F45419D4480FEE6B98908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2">
    <w:name w:val="A937D02F31504977AF32D325336953D1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2">
    <w:name w:val="D2950A9C52CA429E8B497235A4296529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2">
    <w:name w:val="DFC2F3371C1E4EA3A66C31EE4051740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2">
    <w:name w:val="8B0A7E2987DE46FAAD086D4D7334F4DE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2">
    <w:name w:val="2BF30549FB8D4D45818200124D91393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2">
    <w:name w:val="4776B8FFC7974D7D8901B945A4DF441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">
    <w:name w:val="E015DCFB32194117903BFE3468530D6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2">
    <w:name w:val="CC419E3719C44085945559AEF192C954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2">
    <w:name w:val="B945E4CF0ECC40A7B3677F082D32FD9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2">
    <w:name w:val="7162870D80594187A5B47EAAAFF3813D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2">
    <w:name w:val="D1A192E19E1A4F228FC848D960FA27CB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2">
    <w:name w:val="22EF4ECD645C461088BFF32317CF452F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2">
    <w:name w:val="B07EBF14FA624F57833DBAA7308F5C5A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2">
    <w:name w:val="CE4AE7285CEA49719147128D247118D6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2">
    <w:name w:val="7E3114E6F82C461B9570F0ED5392DFF32"/>
    <w:rsid w:val="00645D24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3">
    <w:name w:val="71E4FEACF55245F5951A7234329D224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3">
    <w:name w:val="81864B5FABE64F7B82B3645CA4AD08F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3">
    <w:name w:val="1A84E5E3195A4900AE1DBA2371B7691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3">
    <w:name w:val="B611A001FB93452EBF285DF26F6784F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3">
    <w:name w:val="D347D61D127F45419D4480FEE6B98908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3">
    <w:name w:val="A937D02F31504977AF32D325336953D1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3">
    <w:name w:val="D2950A9C52CA429E8B497235A4296529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3">
    <w:name w:val="DFC2F3371C1E4EA3A66C31EE4051740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3">
    <w:name w:val="8B0A7E2987DE46FAAD086D4D7334F4DE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3">
    <w:name w:val="2BF30549FB8D4D45818200124D91393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3">
    <w:name w:val="4776B8FFC7974D7D8901B945A4DF441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3">
    <w:name w:val="E015DCFB32194117903BFE3468530D6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3">
    <w:name w:val="CC419E3719C44085945559AEF192C954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3">
    <w:name w:val="B945E4CF0ECC40A7B3677F082D32FD9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3">
    <w:name w:val="7162870D80594187A5B47EAAAFF3813D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3">
    <w:name w:val="D1A192E19E1A4F228FC848D960FA27CB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3">
    <w:name w:val="22EF4ECD645C461088BFF32317CF452F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3">
    <w:name w:val="B07EBF14FA624F57833DBAA7308F5C5A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3">
    <w:name w:val="CE4AE7285CEA49719147128D247118D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3">
    <w:name w:val="7E3114E6F82C461B9570F0ED5392DFF3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9C4503717F4564B0DC626EB8EEAE51">
    <w:name w:val="169C4503717F4564B0DC626EB8EEAE51"/>
    <w:rsid w:val="007D2E4C"/>
  </w:style>
  <w:style w:type="paragraph" w:customStyle="1" w:styleId="5E25C9EB15B147848F4705E2AE5889A6">
    <w:name w:val="5E25C9EB15B147848F4705E2AE5889A6"/>
    <w:rsid w:val="007D2E4C"/>
  </w:style>
  <w:style w:type="paragraph" w:customStyle="1" w:styleId="5E25C9EB15B147848F4705E2AE5889A61">
    <w:name w:val="5E25C9EB15B147848F4705E2AE5889A6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4">
    <w:name w:val="71E4FEACF55245F5951A7234329D224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4">
    <w:name w:val="81864B5FABE64F7B82B3645CA4AD08F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4">
    <w:name w:val="1A84E5E3195A4900AE1DBA2371B7691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4">
    <w:name w:val="B611A001FB93452EBF285DF26F6784F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4">
    <w:name w:val="D347D61D127F45419D4480FEE6B98908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4">
    <w:name w:val="A937D02F31504977AF32D325336953D1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4">
    <w:name w:val="D2950A9C52CA429E8B497235A4296529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4">
    <w:name w:val="DFC2F3371C1E4EA3A66C31EE4051740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4">
    <w:name w:val="8B0A7E2987DE46FAAD086D4D7334F4DE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4">
    <w:name w:val="2BF30549FB8D4D45818200124D91393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4">
    <w:name w:val="4776B8FFC7974D7D8901B945A4DF441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4">
    <w:name w:val="E015DCFB32194117903BFE3468530D6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4">
    <w:name w:val="CC419E3719C44085945559AEF192C954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4">
    <w:name w:val="B945E4CF0ECC40A7B3677F082D32FD9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4">
    <w:name w:val="7162870D80594187A5B47EAAAFF3813D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4">
    <w:name w:val="D1A192E19E1A4F228FC848D960FA27CB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4">
    <w:name w:val="22EF4ECD645C461088BFF32317CF452F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4">
    <w:name w:val="B07EBF14FA624F57833DBAA7308F5C5A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4">
    <w:name w:val="CE4AE7285CEA49719147128D247118D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4">
    <w:name w:val="7E3114E6F82C461B9570F0ED5392DFF3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71D04C6A3CA4CA9A80645A6767323E4">
    <w:name w:val="571D04C6A3CA4CA9A80645A6767323E4"/>
    <w:rsid w:val="007D2E4C"/>
  </w:style>
  <w:style w:type="paragraph" w:customStyle="1" w:styleId="2EB7198841474A6BA747AF041C146BD9">
    <w:name w:val="2EB7198841474A6BA747AF041C146BD9"/>
    <w:rsid w:val="007D2E4C"/>
  </w:style>
  <w:style w:type="paragraph" w:customStyle="1" w:styleId="DA60DC8D520143198724947B15EC1E52">
    <w:name w:val="DA60DC8D520143198724947B15EC1E52"/>
    <w:rsid w:val="007D2E4C"/>
  </w:style>
  <w:style w:type="paragraph" w:customStyle="1" w:styleId="C6D21B61F0154D4A9CB931BE6988CFBB">
    <w:name w:val="C6D21B61F0154D4A9CB931BE6988CFBB"/>
    <w:rsid w:val="007D2E4C"/>
  </w:style>
  <w:style w:type="paragraph" w:customStyle="1" w:styleId="55C3BDA569EA42D7B80E28EEDFD5420F">
    <w:name w:val="55C3BDA569EA42D7B80E28EEDFD5420F"/>
    <w:rsid w:val="007D2E4C"/>
  </w:style>
  <w:style w:type="paragraph" w:customStyle="1" w:styleId="321C22E0465D40B580B21AB326CDABB6">
    <w:name w:val="321C22E0465D40B580B21AB326CDABB6"/>
    <w:rsid w:val="007D2E4C"/>
  </w:style>
  <w:style w:type="paragraph" w:customStyle="1" w:styleId="5B26B24A9C1745B7BD1E470B86C3E6CE">
    <w:name w:val="5B26B24A9C1745B7BD1E470B86C3E6CE"/>
    <w:rsid w:val="007D2E4C"/>
  </w:style>
  <w:style w:type="paragraph" w:customStyle="1" w:styleId="875E46E5810941F7966557A97C6A1EA1">
    <w:name w:val="875E46E5810941F7966557A97C6A1EA1"/>
    <w:rsid w:val="007D2E4C"/>
  </w:style>
  <w:style w:type="paragraph" w:customStyle="1" w:styleId="80A599DC42174E299A79BB6ACA5FD14E">
    <w:name w:val="80A599DC42174E299A79BB6ACA5FD14E"/>
    <w:rsid w:val="007D2E4C"/>
  </w:style>
  <w:style w:type="paragraph" w:customStyle="1" w:styleId="39642444C56B4802B4CD7590A0E3F3E0">
    <w:name w:val="39642444C56B4802B4CD7590A0E3F3E0"/>
    <w:rsid w:val="007D2E4C"/>
  </w:style>
  <w:style w:type="paragraph" w:customStyle="1" w:styleId="AFEF0FF8AE4E44118E459428C0FC0310">
    <w:name w:val="AFEF0FF8AE4E44118E459428C0FC0310"/>
    <w:rsid w:val="007D2E4C"/>
  </w:style>
  <w:style w:type="paragraph" w:customStyle="1" w:styleId="825760DFE33A4E31BA8177BB03B03C7A">
    <w:name w:val="825760DFE33A4E31BA8177BB03B03C7A"/>
    <w:rsid w:val="007D2E4C"/>
  </w:style>
  <w:style w:type="paragraph" w:customStyle="1" w:styleId="9108B2A48E174E7EBA1F13E14ECA7C48">
    <w:name w:val="9108B2A48E174E7EBA1F13E14ECA7C48"/>
    <w:rsid w:val="007D2E4C"/>
  </w:style>
  <w:style w:type="paragraph" w:customStyle="1" w:styleId="4170A0BBBE2849B3A91A2D14E146869B">
    <w:name w:val="4170A0BBBE2849B3A91A2D14E146869B"/>
    <w:rsid w:val="007D2E4C"/>
  </w:style>
  <w:style w:type="paragraph" w:customStyle="1" w:styleId="975F1C7964A6444A890B93423B956E08">
    <w:name w:val="975F1C7964A6444A890B93423B956E08"/>
    <w:rsid w:val="007D2E4C"/>
  </w:style>
  <w:style w:type="paragraph" w:customStyle="1" w:styleId="11605943C47A4433AD78DC82870B6BB0">
    <w:name w:val="11605943C47A4433AD78DC82870B6BB0"/>
    <w:rsid w:val="007D2E4C"/>
  </w:style>
  <w:style w:type="paragraph" w:customStyle="1" w:styleId="AB002F1F7DD34F6EBCF9EB161281BC0C">
    <w:name w:val="AB002F1F7DD34F6EBCF9EB161281BC0C"/>
    <w:rsid w:val="007D2E4C"/>
  </w:style>
  <w:style w:type="paragraph" w:customStyle="1" w:styleId="7ED6363912674E7EAACF97F49EC1AB41">
    <w:name w:val="7ED6363912674E7EAACF97F49EC1AB41"/>
    <w:rsid w:val="007D2E4C"/>
  </w:style>
  <w:style w:type="paragraph" w:customStyle="1" w:styleId="D519DB07C3424582AC3E6411F5622DEB">
    <w:name w:val="D519DB07C3424582AC3E6411F5622DEB"/>
    <w:rsid w:val="007D2E4C"/>
  </w:style>
  <w:style w:type="paragraph" w:customStyle="1" w:styleId="74BD59E92D1B40EDB182BB585592A3F8">
    <w:name w:val="74BD59E92D1B40EDB182BB585592A3F8"/>
    <w:rsid w:val="007D2E4C"/>
  </w:style>
  <w:style w:type="paragraph" w:customStyle="1" w:styleId="A074054088394CD591EAD05D03BA6C84">
    <w:name w:val="A074054088394CD591EAD05D03BA6C84"/>
    <w:rsid w:val="007D2E4C"/>
  </w:style>
  <w:style w:type="paragraph" w:customStyle="1" w:styleId="3A575BED65F64377A1D64AE2C3E49609">
    <w:name w:val="3A575BED65F64377A1D64AE2C3E49609"/>
    <w:rsid w:val="007D2E4C"/>
  </w:style>
  <w:style w:type="paragraph" w:customStyle="1" w:styleId="032A1C8FD3FF42B79C647F11FEB7D107">
    <w:name w:val="032A1C8FD3FF42B79C647F11FEB7D107"/>
    <w:rsid w:val="007D2E4C"/>
  </w:style>
  <w:style w:type="paragraph" w:customStyle="1" w:styleId="633D97A81BBE4915AD3640EC59961DDC">
    <w:name w:val="633D97A81BBE4915AD3640EC59961DDC"/>
    <w:rsid w:val="007D2E4C"/>
  </w:style>
  <w:style w:type="paragraph" w:customStyle="1" w:styleId="8F8F26410BD14F69A58BBF7D46AAA839">
    <w:name w:val="8F8F26410BD14F69A58BBF7D46AAA839"/>
    <w:rsid w:val="007D2E4C"/>
  </w:style>
  <w:style w:type="paragraph" w:customStyle="1" w:styleId="20B70E60ADF549F8B208C8EE448865CA">
    <w:name w:val="20B70E60ADF549F8B208C8EE448865CA"/>
    <w:rsid w:val="007D2E4C"/>
  </w:style>
  <w:style w:type="paragraph" w:customStyle="1" w:styleId="2D7B25008558415DA2068B3E9E1814B8">
    <w:name w:val="2D7B25008558415DA2068B3E9E1814B8"/>
    <w:rsid w:val="007D2E4C"/>
  </w:style>
  <w:style w:type="paragraph" w:customStyle="1" w:styleId="A2CA7D343F98437BA96BD0B322519E9C">
    <w:name w:val="A2CA7D343F98437BA96BD0B322519E9C"/>
    <w:rsid w:val="007D2E4C"/>
  </w:style>
  <w:style w:type="paragraph" w:customStyle="1" w:styleId="83887100085342FCA89D30144AF66C77">
    <w:name w:val="83887100085342FCA89D30144AF66C77"/>
    <w:rsid w:val="007D2E4C"/>
  </w:style>
  <w:style w:type="paragraph" w:customStyle="1" w:styleId="AB791A5B3B204156804B27C03D186EAB">
    <w:name w:val="AB791A5B3B204156804B27C03D186EAB"/>
    <w:rsid w:val="007D2E4C"/>
  </w:style>
  <w:style w:type="paragraph" w:customStyle="1" w:styleId="764804A1C5874D3592AAC61D9CFCBB98">
    <w:name w:val="764804A1C5874D3592AAC61D9CFCBB98"/>
    <w:rsid w:val="007D2E4C"/>
  </w:style>
  <w:style w:type="paragraph" w:customStyle="1" w:styleId="449ACFD2089E4CF99244ACF07FBBDCDB">
    <w:name w:val="449ACFD2089E4CF99244ACF07FBBDCDB"/>
    <w:rsid w:val="007D2E4C"/>
  </w:style>
  <w:style w:type="paragraph" w:customStyle="1" w:styleId="FC9DA7E000F94C8D82E6DD70F4119385">
    <w:name w:val="FC9DA7E000F94C8D82E6DD70F4119385"/>
    <w:rsid w:val="007D2E4C"/>
  </w:style>
  <w:style w:type="paragraph" w:customStyle="1" w:styleId="3F597BBDB1FA45A2BAA0D0BD7F28B338">
    <w:name w:val="3F597BBDB1FA45A2BAA0D0BD7F28B338"/>
    <w:rsid w:val="007D2E4C"/>
  </w:style>
  <w:style w:type="paragraph" w:customStyle="1" w:styleId="141F46A21F16480AAAC1D6EB6905FC33">
    <w:name w:val="141F46A21F16480AAAC1D6EB6905FC33"/>
    <w:rsid w:val="007D2E4C"/>
  </w:style>
  <w:style w:type="paragraph" w:customStyle="1" w:styleId="1336A62712AC40E897616CB73CEB7C2A">
    <w:name w:val="1336A62712AC40E897616CB73CEB7C2A"/>
    <w:rsid w:val="007D2E4C"/>
  </w:style>
  <w:style w:type="paragraph" w:customStyle="1" w:styleId="5E1F373B72BD46368BDE865C39D0D974">
    <w:name w:val="5E1F373B72BD46368BDE865C39D0D974"/>
    <w:rsid w:val="007D2E4C"/>
  </w:style>
  <w:style w:type="paragraph" w:customStyle="1" w:styleId="145CA2786ACD47B3868B063E436272CB">
    <w:name w:val="145CA2786ACD47B3868B063E436272CB"/>
    <w:rsid w:val="007D2E4C"/>
  </w:style>
  <w:style w:type="paragraph" w:customStyle="1" w:styleId="599B7DA5E212448785372C96BB067194">
    <w:name w:val="599B7DA5E212448785372C96BB067194"/>
    <w:rsid w:val="007D2E4C"/>
  </w:style>
  <w:style w:type="paragraph" w:customStyle="1" w:styleId="0BB059D7330D4919AD5F7F53F9CA84C3">
    <w:name w:val="0BB059D7330D4919AD5F7F53F9CA84C3"/>
    <w:rsid w:val="007D2E4C"/>
  </w:style>
  <w:style w:type="paragraph" w:customStyle="1" w:styleId="BF1018035BD640E49AA96E9A48C7843D">
    <w:name w:val="BF1018035BD640E49AA96E9A48C7843D"/>
    <w:rsid w:val="007D2E4C"/>
  </w:style>
  <w:style w:type="paragraph" w:customStyle="1" w:styleId="049DE4E1EA4244BFAC4D135D03E506AE">
    <w:name w:val="049DE4E1EA4244BFAC4D135D03E506AE"/>
    <w:rsid w:val="007D2E4C"/>
  </w:style>
  <w:style w:type="paragraph" w:customStyle="1" w:styleId="E5F99DD833B64E5188124C63962B99E5">
    <w:name w:val="E5F99DD833B64E5188124C63962B99E5"/>
    <w:rsid w:val="007D2E4C"/>
  </w:style>
  <w:style w:type="paragraph" w:customStyle="1" w:styleId="151AFC21E10D4A959CF02106700160DD">
    <w:name w:val="151AFC21E10D4A959CF02106700160DD"/>
    <w:rsid w:val="007D2E4C"/>
  </w:style>
  <w:style w:type="paragraph" w:customStyle="1" w:styleId="7FD057BADC10436AA6F9DF2450326F2B">
    <w:name w:val="7FD057BADC10436AA6F9DF2450326F2B"/>
    <w:rsid w:val="007D2E4C"/>
  </w:style>
  <w:style w:type="paragraph" w:customStyle="1" w:styleId="D08CE13FBCF045668C76F49C081338C2">
    <w:name w:val="D08CE13FBCF045668C76F49C081338C2"/>
    <w:rsid w:val="007D2E4C"/>
  </w:style>
  <w:style w:type="paragraph" w:customStyle="1" w:styleId="F0305033D4B54427A163CBAC3A7E0A7D">
    <w:name w:val="F0305033D4B54427A163CBAC3A7E0A7D"/>
    <w:rsid w:val="007D2E4C"/>
  </w:style>
  <w:style w:type="paragraph" w:customStyle="1" w:styleId="59A6B160985E4BC8ACB2E10DBB4C06C0">
    <w:name w:val="59A6B160985E4BC8ACB2E10DBB4C06C0"/>
    <w:rsid w:val="007D2E4C"/>
  </w:style>
  <w:style w:type="paragraph" w:customStyle="1" w:styleId="C904A698DCFB4E289ECB047AE16A07C1">
    <w:name w:val="C904A698DCFB4E289ECB047AE16A07C1"/>
    <w:rsid w:val="007D2E4C"/>
  </w:style>
  <w:style w:type="paragraph" w:customStyle="1" w:styleId="21AC42207169472B8B1B431DA810896A">
    <w:name w:val="21AC42207169472B8B1B431DA810896A"/>
    <w:rsid w:val="007D2E4C"/>
  </w:style>
  <w:style w:type="paragraph" w:customStyle="1" w:styleId="477304B2EBA649E7A0D254AF0ADD4DC7">
    <w:name w:val="477304B2EBA649E7A0D254AF0ADD4DC7"/>
    <w:rsid w:val="007D2E4C"/>
  </w:style>
  <w:style w:type="paragraph" w:customStyle="1" w:styleId="68056C637F67455DAABBE4573B7576FB">
    <w:name w:val="68056C637F67455DAABBE4573B7576FB"/>
    <w:rsid w:val="007D2E4C"/>
  </w:style>
  <w:style w:type="paragraph" w:customStyle="1" w:styleId="78D2DFC4CDB64E1B9DDC447BF184EEF6">
    <w:name w:val="78D2DFC4CDB64E1B9DDC447BF184EEF6"/>
    <w:rsid w:val="007D2E4C"/>
  </w:style>
  <w:style w:type="paragraph" w:customStyle="1" w:styleId="51C0BC9A06C445B79E84EF0028B94443">
    <w:name w:val="51C0BC9A06C445B79E84EF0028B94443"/>
    <w:rsid w:val="007D2E4C"/>
  </w:style>
  <w:style w:type="paragraph" w:customStyle="1" w:styleId="B740E5659934421F933AD8DFF5A5C039">
    <w:name w:val="B740E5659934421F933AD8DFF5A5C039"/>
    <w:rsid w:val="007D2E4C"/>
  </w:style>
  <w:style w:type="paragraph" w:customStyle="1" w:styleId="7D61B43BC7AD4D148B61F0E8E1C70F73">
    <w:name w:val="7D61B43BC7AD4D148B61F0E8E1C70F73"/>
    <w:rsid w:val="007D2E4C"/>
  </w:style>
  <w:style w:type="paragraph" w:customStyle="1" w:styleId="3A3920E823D944A3B5F609EAB597797B">
    <w:name w:val="3A3920E823D944A3B5F609EAB597797B"/>
    <w:rsid w:val="007D2E4C"/>
  </w:style>
  <w:style w:type="paragraph" w:customStyle="1" w:styleId="0F770807C4E641C3B4C0E9EB64C6ED2A">
    <w:name w:val="0F770807C4E641C3B4C0E9EB64C6ED2A"/>
    <w:rsid w:val="007D2E4C"/>
  </w:style>
  <w:style w:type="paragraph" w:customStyle="1" w:styleId="7337F3EEAA4648A28B0BEB426931AB72">
    <w:name w:val="7337F3EEAA4648A28B0BEB426931AB72"/>
    <w:rsid w:val="007D2E4C"/>
  </w:style>
  <w:style w:type="paragraph" w:customStyle="1" w:styleId="79A23A125CB54DAAA2471D518C6FE30A">
    <w:name w:val="79A23A125CB54DAAA2471D518C6FE30A"/>
    <w:rsid w:val="007D2E4C"/>
  </w:style>
  <w:style w:type="paragraph" w:customStyle="1" w:styleId="A419E64B75804AAE8C1D4F945A75B73B">
    <w:name w:val="A419E64B75804AAE8C1D4F945A75B73B"/>
    <w:rsid w:val="007D2E4C"/>
  </w:style>
  <w:style w:type="paragraph" w:customStyle="1" w:styleId="25907A4502414E8B94FA0A782ACD5AE7">
    <w:name w:val="25907A4502414E8B94FA0A782ACD5AE7"/>
    <w:rsid w:val="007D2E4C"/>
  </w:style>
  <w:style w:type="paragraph" w:customStyle="1" w:styleId="1E7329F0E6664FC49D8837A15143B2AD">
    <w:name w:val="1E7329F0E6664FC49D8837A15143B2AD"/>
    <w:rsid w:val="007D2E4C"/>
  </w:style>
  <w:style w:type="paragraph" w:customStyle="1" w:styleId="868F47637AAD4BA1AA4FD53597BAD4FC">
    <w:name w:val="868F47637AAD4BA1AA4FD53597BAD4FC"/>
    <w:rsid w:val="007D2E4C"/>
  </w:style>
  <w:style w:type="paragraph" w:customStyle="1" w:styleId="FF49EBBE6746436AB5EC69EFD8973E2F">
    <w:name w:val="FF49EBBE6746436AB5EC69EFD8973E2F"/>
    <w:rsid w:val="007D2E4C"/>
  </w:style>
  <w:style w:type="paragraph" w:customStyle="1" w:styleId="7AA443E1D54B4A678D65EAC6560922FB">
    <w:name w:val="7AA443E1D54B4A678D65EAC6560922FB"/>
    <w:rsid w:val="007D2E4C"/>
  </w:style>
  <w:style w:type="paragraph" w:customStyle="1" w:styleId="A52C1B8D5D9640B684F220F49128E59A">
    <w:name w:val="A52C1B8D5D9640B684F220F49128E59A"/>
    <w:rsid w:val="007D2E4C"/>
  </w:style>
  <w:style w:type="paragraph" w:customStyle="1" w:styleId="27A93A3D04C94580B6B8462208A66AE4">
    <w:name w:val="27A93A3D04C94580B6B8462208A66AE4"/>
    <w:rsid w:val="007D2E4C"/>
  </w:style>
  <w:style w:type="paragraph" w:customStyle="1" w:styleId="DC56A97A75EC4D3A8C1CCDA3B82A151B">
    <w:name w:val="DC56A97A75EC4D3A8C1CCDA3B82A151B"/>
    <w:rsid w:val="007D2E4C"/>
  </w:style>
  <w:style w:type="paragraph" w:customStyle="1" w:styleId="50714652711744CA95612BC775C0FDF7">
    <w:name w:val="50714652711744CA95612BC775C0FDF7"/>
    <w:rsid w:val="007D2E4C"/>
  </w:style>
  <w:style w:type="paragraph" w:customStyle="1" w:styleId="494FD5C6292B434BACC1959C1A610CFF">
    <w:name w:val="494FD5C6292B434BACC1959C1A610CFF"/>
    <w:rsid w:val="007D2E4C"/>
  </w:style>
  <w:style w:type="paragraph" w:customStyle="1" w:styleId="483E12C163B741199387282C2B3B4049">
    <w:name w:val="483E12C163B741199387282C2B3B4049"/>
    <w:rsid w:val="007D2E4C"/>
  </w:style>
  <w:style w:type="paragraph" w:customStyle="1" w:styleId="C3779E8E9B9B4DBFA2FA7C230183BE22">
    <w:name w:val="C3779E8E9B9B4DBFA2FA7C230183BE22"/>
    <w:rsid w:val="007D2E4C"/>
  </w:style>
  <w:style w:type="paragraph" w:customStyle="1" w:styleId="D90E9BBB1E6244C180896B6BC6CB8B3B">
    <w:name w:val="D90E9BBB1E6244C180896B6BC6CB8B3B"/>
    <w:rsid w:val="007D2E4C"/>
  </w:style>
  <w:style w:type="paragraph" w:customStyle="1" w:styleId="0823924D20F14113A239197345143B2C">
    <w:name w:val="0823924D20F14113A239197345143B2C"/>
    <w:rsid w:val="007D2E4C"/>
  </w:style>
  <w:style w:type="paragraph" w:customStyle="1" w:styleId="5E25C9EB15B147848F4705E2AE5889A62">
    <w:name w:val="5E25C9EB15B147848F4705E2AE5889A6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5">
    <w:name w:val="71E4FEACF55245F5951A7234329D224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5">
    <w:name w:val="81864B5FABE64F7B82B3645CA4AD08F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5">
    <w:name w:val="1A84E5E3195A4900AE1DBA2371B7691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5">
    <w:name w:val="B611A001FB93452EBF285DF26F6784F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5">
    <w:name w:val="D347D61D127F45419D4480FEE6B98908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5">
    <w:name w:val="A937D02F31504977AF32D325336953D1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5">
    <w:name w:val="D2950A9C52CA429E8B497235A4296529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5">
    <w:name w:val="DFC2F3371C1E4EA3A66C31EE4051740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5">
    <w:name w:val="8B0A7E2987DE46FAAD086D4D7334F4DE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5">
    <w:name w:val="2BF30549FB8D4D45818200124D91393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5">
    <w:name w:val="4776B8FFC7974D7D8901B945A4DF441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5">
    <w:name w:val="E015DCFB32194117903BFE3468530D6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5">
    <w:name w:val="CC419E3719C44085945559AEF192C954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5">
    <w:name w:val="B945E4CF0ECC40A7B3677F082D32FD9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5">
    <w:name w:val="7162870D80594187A5B47EAAAFF3813D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5">
    <w:name w:val="D1A192E19E1A4F228FC848D960FA27CB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5">
    <w:name w:val="22EF4ECD645C461088BFF32317CF452F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5">
    <w:name w:val="B07EBF14FA624F57833DBAA7308F5C5A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5">
    <w:name w:val="CE4AE7285CEA49719147128D247118D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5">
    <w:name w:val="7E3114E6F82C461B9570F0ED5392DFF3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3">
    <w:name w:val="5E25C9EB15B147848F4705E2AE5889A6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6">
    <w:name w:val="71E4FEACF55245F5951A7234329D224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6">
    <w:name w:val="81864B5FABE64F7B82B3645CA4AD08F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6">
    <w:name w:val="1A84E5E3195A4900AE1DBA2371B7691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6">
    <w:name w:val="B611A001FB93452EBF285DF26F6784F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6">
    <w:name w:val="D347D61D127F45419D4480FEE6B98908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6">
    <w:name w:val="A937D02F31504977AF32D325336953D1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6">
    <w:name w:val="D2950A9C52CA429E8B497235A4296529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6">
    <w:name w:val="DFC2F3371C1E4EA3A66C31EE4051740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6">
    <w:name w:val="8B0A7E2987DE46FAAD086D4D7334F4DE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6">
    <w:name w:val="2BF30549FB8D4D45818200124D91393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6">
    <w:name w:val="4776B8FFC7974D7D8901B945A4DF441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6">
    <w:name w:val="E015DCFB32194117903BFE3468530D6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6">
    <w:name w:val="CC419E3719C44085945559AEF192C954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6">
    <w:name w:val="B945E4CF0ECC40A7B3677F082D32FD9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6">
    <w:name w:val="7162870D80594187A5B47EAAAFF3813D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6">
    <w:name w:val="D1A192E19E1A4F228FC848D960FA27CB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6">
    <w:name w:val="22EF4ECD645C461088BFF32317CF452F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6">
    <w:name w:val="B07EBF14FA624F57833DBAA7308F5C5A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6">
    <w:name w:val="CE4AE7285CEA49719147128D247118D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6">
    <w:name w:val="7E3114E6F82C461B9570F0ED5392DFF3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">
    <w:name w:val="F433FC3F50B54D3E8AB4F38F6717F99C"/>
    <w:rsid w:val="007D2E4C"/>
  </w:style>
  <w:style w:type="paragraph" w:customStyle="1" w:styleId="5E25C9EB15B147848F4705E2AE5889A64">
    <w:name w:val="5E25C9EB15B147848F4705E2AE5889A64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7">
    <w:name w:val="71E4FEACF55245F5951A7234329D224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7">
    <w:name w:val="81864B5FABE64F7B82B3645CA4AD08F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7">
    <w:name w:val="1A84E5E3195A4900AE1DBA2371B7691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7">
    <w:name w:val="B611A001FB93452EBF285DF26F6784F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7">
    <w:name w:val="D347D61D127F45419D4480FEE6B98908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7">
    <w:name w:val="A937D02F31504977AF32D325336953D1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7">
    <w:name w:val="D2950A9C52CA429E8B497235A4296529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7">
    <w:name w:val="DFC2F3371C1E4EA3A66C31EE4051740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7">
    <w:name w:val="8B0A7E2987DE46FAAD086D4D7334F4DE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7">
    <w:name w:val="2BF30549FB8D4D45818200124D91393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7">
    <w:name w:val="4776B8FFC7974D7D8901B945A4DF441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7">
    <w:name w:val="E015DCFB32194117903BFE3468530D6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7">
    <w:name w:val="CC419E3719C44085945559AEF192C954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7">
    <w:name w:val="B945E4CF0ECC40A7B3677F082D32FD9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7">
    <w:name w:val="7162870D80594187A5B47EAAAFF3813D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7">
    <w:name w:val="D1A192E19E1A4F228FC848D960FA27CB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7">
    <w:name w:val="22EF4ECD645C461088BFF32317CF452F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7">
    <w:name w:val="B07EBF14FA624F57833DBAA7308F5C5A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7">
    <w:name w:val="CE4AE7285CEA49719147128D247118D6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7">
    <w:name w:val="7E3114E6F82C461B9570F0ED5392DFF37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1">
    <w:name w:val="F433FC3F50B54D3E8AB4F38F6717F99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">
    <w:name w:val="4F3DD5CAAA464B2DA5D745302078931C"/>
    <w:rsid w:val="007D2E4C"/>
  </w:style>
  <w:style w:type="paragraph" w:customStyle="1" w:styleId="8225C6B69EF145F189257CE60D6BFD87">
    <w:name w:val="8225C6B69EF145F189257CE60D6BFD87"/>
    <w:rsid w:val="007D2E4C"/>
  </w:style>
  <w:style w:type="paragraph" w:customStyle="1" w:styleId="A88EDD22F7FC4C7592FBB4CF943CD4F2">
    <w:name w:val="A88EDD22F7FC4C7592FBB4CF943CD4F2"/>
    <w:rsid w:val="007D2E4C"/>
  </w:style>
  <w:style w:type="paragraph" w:customStyle="1" w:styleId="DCD24737CCB54A6C8E7D3D849552DFBD">
    <w:name w:val="DCD24737CCB54A6C8E7D3D849552DFBD"/>
    <w:rsid w:val="007D2E4C"/>
  </w:style>
  <w:style w:type="paragraph" w:customStyle="1" w:styleId="5E25C9EB15B147848F4705E2AE5889A65">
    <w:name w:val="5E25C9EB15B147848F4705E2AE5889A65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8">
    <w:name w:val="71E4FEACF55245F5951A7234329D224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8">
    <w:name w:val="81864B5FABE64F7B82B3645CA4AD08F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8">
    <w:name w:val="1A84E5E3195A4900AE1DBA2371B7691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8">
    <w:name w:val="B611A001FB93452EBF285DF26F6784F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8">
    <w:name w:val="D347D61D127F45419D4480FEE6B98908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8">
    <w:name w:val="A937D02F31504977AF32D325336953D1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8">
    <w:name w:val="D2950A9C52CA429E8B497235A4296529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8">
    <w:name w:val="DFC2F3371C1E4EA3A66C31EE4051740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8">
    <w:name w:val="8B0A7E2987DE46FAAD086D4D7334F4DE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8">
    <w:name w:val="2BF30549FB8D4D45818200124D91393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8">
    <w:name w:val="4776B8FFC7974D7D8901B945A4DF441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8">
    <w:name w:val="E015DCFB32194117903BFE3468530D6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8">
    <w:name w:val="CC419E3719C44085945559AEF192C954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8">
    <w:name w:val="B945E4CF0ECC40A7B3677F082D32FD9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8">
    <w:name w:val="7162870D80594187A5B47EAAAFF3813D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8">
    <w:name w:val="D1A192E19E1A4F228FC848D960FA27CB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8">
    <w:name w:val="22EF4ECD645C461088BFF32317CF452F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8">
    <w:name w:val="B07EBF14FA624F57833DBAA7308F5C5A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8">
    <w:name w:val="CE4AE7285CEA49719147128D247118D6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8">
    <w:name w:val="7E3114E6F82C461B9570F0ED5392DFF38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2">
    <w:name w:val="F433FC3F50B54D3E8AB4F38F6717F99C2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88EDD22F7FC4C7592FBB4CF943CD4F21">
    <w:name w:val="A88EDD22F7FC4C7592FBB4CF943CD4F2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CD24737CCB54A6C8E7D3D849552DFBD1">
    <w:name w:val="DCD24737CCB54A6C8E7D3D849552DFBD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F3DD5CAAA464B2DA5D745302078931C1">
    <w:name w:val="4F3DD5CAAA464B2DA5D745302078931C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225C6B69EF145F189257CE60D6BFD871">
    <w:name w:val="8225C6B69EF145F189257CE60D6BFD871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E25C9EB15B147848F4705E2AE5889A66">
    <w:name w:val="5E25C9EB15B147848F4705E2AE5889A66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E4FEACF55245F5951A7234329D22449">
    <w:name w:val="71E4FEACF55245F5951A7234329D224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9">
    <w:name w:val="81864B5FABE64F7B82B3645CA4AD08F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A84E5E3195A4900AE1DBA2371B769149">
    <w:name w:val="1A84E5E3195A4900AE1DBA2371B7691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9">
    <w:name w:val="B611A001FB93452EBF285DF26F6784F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9">
    <w:name w:val="D347D61D127F45419D4480FEE6B98908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9">
    <w:name w:val="A937D02F31504977AF32D325336953D1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9">
    <w:name w:val="D2950A9C52CA429E8B497235A4296529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9">
    <w:name w:val="DFC2F3371C1E4EA3A66C31EE4051740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9">
    <w:name w:val="8B0A7E2987DE46FAAD086D4D7334F4DE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9">
    <w:name w:val="2BF30549FB8D4D45818200124D91393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9">
    <w:name w:val="4776B8FFC7974D7D8901B945A4DF441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9">
    <w:name w:val="E015DCFB32194117903BFE3468530D6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9">
    <w:name w:val="CC419E3719C44085945559AEF192C954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9">
    <w:name w:val="B945E4CF0ECC40A7B3677F082D32FD9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9">
    <w:name w:val="7162870D80594187A5B47EAAAFF3813D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9">
    <w:name w:val="D1A192E19E1A4F228FC848D960FA27CB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9">
    <w:name w:val="22EF4ECD645C461088BFF32317CF452F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9">
    <w:name w:val="B07EBF14FA624F57833DBAA7308F5C5A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9">
    <w:name w:val="CE4AE7285CEA49719147128D247118D6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9">
    <w:name w:val="7E3114E6F82C461B9570F0ED5392DFF39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433FC3F50B54D3E8AB4F38F6717F99C3">
    <w:name w:val="F433FC3F50B54D3E8AB4F38F6717F99C3"/>
    <w:rsid w:val="007D2E4C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">
    <w:name w:val="8A5FFA7B76144DB8AB5E94EA7D7AC1F8"/>
    <w:rsid w:val="007D2E4C"/>
  </w:style>
  <w:style w:type="paragraph" w:customStyle="1" w:styleId="AA0577EB02854C228BF062B8A6B9D6AF">
    <w:name w:val="AA0577EB02854C228BF062B8A6B9D6AF"/>
    <w:rsid w:val="007D2E4C"/>
  </w:style>
  <w:style w:type="paragraph" w:customStyle="1" w:styleId="F1402BB8B4E6499291B7ED090E79DEDF">
    <w:name w:val="F1402BB8B4E6499291B7ED090E79DEDF"/>
    <w:rsid w:val="0063546D"/>
  </w:style>
  <w:style w:type="paragraph" w:customStyle="1" w:styleId="0E560F82E8734B7FAE9DF2F004A5D125">
    <w:name w:val="0E560F82E8734B7FAE9DF2F004A5D125"/>
    <w:rsid w:val="0063546D"/>
  </w:style>
  <w:style w:type="paragraph" w:customStyle="1" w:styleId="BBD6121A945A422BA5A0D88B3DE47247">
    <w:name w:val="BBD6121A945A422BA5A0D88B3DE47247"/>
    <w:rsid w:val="0063546D"/>
  </w:style>
  <w:style w:type="paragraph" w:customStyle="1" w:styleId="2890147A0AE3410D8CA8B6644A34CA13">
    <w:name w:val="2890147A0AE3410D8CA8B6644A34CA13"/>
    <w:rsid w:val="0063546D"/>
  </w:style>
  <w:style w:type="paragraph" w:customStyle="1" w:styleId="AA0577EB02854C228BF062B8A6B9D6AF1">
    <w:name w:val="AA0577EB02854C228BF062B8A6B9D6AF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0">
    <w:name w:val="81864B5FABE64F7B82B3645CA4AD08F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1">
    <w:name w:val="0E560F82E8734B7FAE9DF2F004A5D125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611A001FB93452EBF285DF26F6784F810">
    <w:name w:val="B611A001FB93452EBF285DF26F6784F8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347D61D127F45419D4480FEE6B9890810">
    <w:name w:val="D347D61D127F45419D4480FEE6B98908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0">
    <w:name w:val="A937D02F31504977AF32D325336953D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0">
    <w:name w:val="D2950A9C52CA429E8B497235A4296529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0">
    <w:name w:val="DFC2F3371C1E4EA3A66C31EE4051740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0">
    <w:name w:val="8B0A7E2987DE46FAAD086D4D7334F4DE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0">
    <w:name w:val="2BF30549FB8D4D45818200124D91393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0">
    <w:name w:val="4776B8FFC7974D7D8901B945A4DF441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0">
    <w:name w:val="E015DCFB32194117903BFE3468530D6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0">
    <w:name w:val="CC419E3719C44085945559AEF192C95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0">
    <w:name w:val="B945E4CF0ECC40A7B3677F082D32FD9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0">
    <w:name w:val="7162870D80594187A5B47EAAAFF3813D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0">
    <w:name w:val="D1A192E19E1A4F228FC848D960FA27CB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0">
    <w:name w:val="22EF4ECD645C461088BFF32317CF452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0">
    <w:name w:val="B07EBF14FA624F57833DBAA7308F5C5A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0">
    <w:name w:val="CE4AE7285CEA49719147128D247118D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0">
    <w:name w:val="7E3114E6F82C461B9570F0ED5392DFF3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1">
    <w:name w:val="8A5FFA7B76144DB8AB5E94EA7D7AC1F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4A466110AB246208443F00705C3BAB5">
    <w:name w:val="64A466110AB246208443F00705C3BAB5"/>
    <w:rsid w:val="009D53F1"/>
  </w:style>
  <w:style w:type="paragraph" w:customStyle="1" w:styleId="DE3DE011B617438A9746AED05D0A04AD">
    <w:name w:val="DE3DE011B617438A9746AED05D0A04AD"/>
    <w:rsid w:val="009D53F1"/>
  </w:style>
  <w:style w:type="paragraph" w:customStyle="1" w:styleId="A359554E06D3461382262D7744417156">
    <w:name w:val="A359554E06D3461382262D7744417156"/>
    <w:rsid w:val="009D53F1"/>
  </w:style>
  <w:style w:type="paragraph" w:customStyle="1" w:styleId="2CFFE9D8D7C44AF79A23B3AA8DE4ABF9">
    <w:name w:val="2CFFE9D8D7C44AF79A23B3AA8DE4ABF9"/>
    <w:rsid w:val="009D53F1"/>
  </w:style>
  <w:style w:type="paragraph" w:customStyle="1" w:styleId="5A071AD694A04C289B25C376F5E2E481">
    <w:name w:val="5A071AD694A04C289B25C376F5E2E481"/>
    <w:rsid w:val="009D53F1"/>
  </w:style>
  <w:style w:type="paragraph" w:customStyle="1" w:styleId="9A0D83CE30F24FED901978F642299530">
    <w:name w:val="9A0D83CE30F24FED901978F642299530"/>
    <w:rsid w:val="009D53F1"/>
  </w:style>
  <w:style w:type="paragraph" w:customStyle="1" w:styleId="AA0577EB02854C228BF062B8A6B9D6AF2">
    <w:name w:val="AA0577EB02854C228BF062B8A6B9D6AF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1">
    <w:name w:val="81864B5FABE64F7B82B3645CA4AD08F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2">
    <w:name w:val="0E560F82E8734B7FAE9DF2F004A5D125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">
    <w:name w:val="A359554E06D3461382262D7744417156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">
    <w:name w:val="2CFFE9D8D7C44AF79A23B3AA8DE4ABF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">
    <w:name w:val="5A071AD694A04C289B25C376F5E2E48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">
    <w:name w:val="9A0D83CE30F24FED901978F642299530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937D02F31504977AF32D325336953D111">
    <w:name w:val="A937D02F31504977AF32D325336953D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2950A9C52CA429E8B497235A429652911">
    <w:name w:val="D2950A9C52CA429E8B497235A4296529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FC2F3371C1E4EA3A66C31EE4051740B11">
    <w:name w:val="DFC2F3371C1E4EA3A66C31EE4051740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B0A7E2987DE46FAAD086D4D7334F4DE11">
    <w:name w:val="8B0A7E2987DE46FAAD086D4D7334F4DE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BF30549FB8D4D45818200124D91393B11">
    <w:name w:val="2BF30549FB8D4D45818200124D91393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4776B8FFC7974D7D8901B945A4DF441611">
    <w:name w:val="4776B8FFC7974D7D8901B945A4DF441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1">
    <w:name w:val="E015DCFB32194117903BFE3468530D6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C419E3719C44085945559AEF192C95411">
    <w:name w:val="CC419E3719C44085945559AEF192C95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945E4CF0ECC40A7B3677F082D32FD9611">
    <w:name w:val="B945E4CF0ECC40A7B3677F082D32FD9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162870D80594187A5B47EAAAFF3813D11">
    <w:name w:val="7162870D80594187A5B47EAAAFF3813D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D1A192E19E1A4F228FC848D960FA27CB11">
    <w:name w:val="D1A192E19E1A4F228FC848D960FA27CB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2EF4ECD645C461088BFF32317CF452F11">
    <w:name w:val="22EF4ECD645C461088BFF32317CF452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07EBF14FA624F57833DBAA7308F5C5A11">
    <w:name w:val="B07EBF14FA624F57833DBAA7308F5C5A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E4AE7285CEA49719147128D247118D611">
    <w:name w:val="CE4AE7285CEA49719147128D247118D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E3114E6F82C461B9570F0ED5392DFF311">
    <w:name w:val="7E3114E6F82C461B9570F0ED5392DFF3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A5FFA7B76144DB8AB5E94EA7D7AC1F82">
    <w:name w:val="8A5FFA7B76144DB8AB5E94EA7D7AC1F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">
    <w:name w:val="08F5D89AD55D4BCB872516DC80CA9EFF"/>
    <w:rsid w:val="009D53F1"/>
  </w:style>
  <w:style w:type="paragraph" w:customStyle="1" w:styleId="6A279861BA7B49F9B5D64E040BCFD91D">
    <w:name w:val="6A279861BA7B49F9B5D64E040BCFD91D"/>
    <w:rsid w:val="009D53F1"/>
  </w:style>
  <w:style w:type="paragraph" w:customStyle="1" w:styleId="2ED6CEFA1F394F958149B99E9973D240">
    <w:name w:val="2ED6CEFA1F394F958149B99E9973D240"/>
    <w:rsid w:val="009D53F1"/>
  </w:style>
  <w:style w:type="paragraph" w:customStyle="1" w:styleId="A72FE597FA6F4BCBBCA58FF4960F4294">
    <w:name w:val="A72FE597FA6F4BCBBCA58FF4960F4294"/>
    <w:rsid w:val="009D53F1"/>
  </w:style>
  <w:style w:type="paragraph" w:customStyle="1" w:styleId="8E37D21BB8B24759837C36FCB237F7DC">
    <w:name w:val="8E37D21BB8B24759837C36FCB237F7DC"/>
    <w:rsid w:val="009D53F1"/>
  </w:style>
  <w:style w:type="paragraph" w:customStyle="1" w:styleId="763F8EB86BBF4C73B92A3C444820C9F7">
    <w:name w:val="763F8EB86BBF4C73B92A3C444820C9F7"/>
    <w:rsid w:val="009D53F1"/>
  </w:style>
  <w:style w:type="paragraph" w:customStyle="1" w:styleId="AA0577EB02854C228BF062B8A6B9D6AF3">
    <w:name w:val="AA0577EB02854C228BF062B8A6B9D6AF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2">
    <w:name w:val="81864B5FABE64F7B82B3645CA4AD08F1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3">
    <w:name w:val="0E560F82E8734B7FAE9DF2F004A5D125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2">
    <w:name w:val="A359554E06D3461382262D7744417156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2">
    <w:name w:val="2CFFE9D8D7C44AF79A23B3AA8DE4ABF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2">
    <w:name w:val="5A071AD694A04C289B25C376F5E2E48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2">
    <w:name w:val="9A0D83CE30F24FED901978F642299530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">
    <w:name w:val="08F5D89AD55D4BCB872516DC80CA9EFF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">
    <w:name w:val="2ED6CEFA1F394F958149B99E9973D240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">
    <w:name w:val="A72FE597FA6F4BCBBCA58FF4960F4294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">
    <w:name w:val="8E37D21BB8B24759837C36FCB237F7DC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">
    <w:name w:val="763F8EB86BBF4C73B92A3C444820C9F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2">
    <w:name w:val="E015DCFB32194117903BFE3468530D64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4">
    <w:name w:val="AA0577EB02854C228BF062B8A6B9D6AF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3">
    <w:name w:val="81864B5FABE64F7B82B3645CA4AD08F1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4">
    <w:name w:val="0E560F82E8734B7FAE9DF2F004A5D125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BD6121A945A422BA5A0D88B3DE472471">
    <w:name w:val="BBD6121A945A422BA5A0D88B3DE4724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">
    <w:name w:val="2890147A0AE3410D8CA8B6644A34CA13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3">
    <w:name w:val="A359554E06D3461382262D7744417156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3">
    <w:name w:val="2CFFE9D8D7C44AF79A23B3AA8DE4ABF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3">
    <w:name w:val="5A071AD694A04C289B25C376F5E2E48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3">
    <w:name w:val="9A0D83CE30F24FED901978F642299530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2">
    <w:name w:val="08F5D89AD55D4BCB872516DC80CA9EFF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2">
    <w:name w:val="2ED6CEFA1F394F958149B99E9973D240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2">
    <w:name w:val="A72FE597FA6F4BCBBCA58FF4960F4294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2">
    <w:name w:val="8E37D21BB8B24759837C36FCB237F7DC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2">
    <w:name w:val="763F8EB86BBF4C73B92A3C444820C9F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3">
    <w:name w:val="E015DCFB32194117903BFE3468530D64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5">
    <w:name w:val="AA0577EB02854C228BF062B8A6B9D6AF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4">
    <w:name w:val="81864B5FABE64F7B82B3645CA4AD08F1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5">
    <w:name w:val="0E560F82E8734B7FAE9DF2F004A5D125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BBD6121A945A422BA5A0D88B3DE472472">
    <w:name w:val="BBD6121A945A422BA5A0D88B3DE4724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2">
    <w:name w:val="2890147A0AE3410D8CA8B6644A34CA13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4">
    <w:name w:val="A359554E06D3461382262D7744417156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4">
    <w:name w:val="2CFFE9D8D7C44AF79A23B3AA8DE4ABF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4">
    <w:name w:val="5A071AD694A04C289B25C376F5E2E48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4">
    <w:name w:val="9A0D83CE30F24FED901978F642299530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3">
    <w:name w:val="08F5D89AD55D4BCB872516DC80CA9EFF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3">
    <w:name w:val="2ED6CEFA1F394F958149B99E9973D240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3">
    <w:name w:val="A72FE597FA6F4BCBBCA58FF4960F4294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3">
    <w:name w:val="8E37D21BB8B24759837C36FCB237F7DC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3">
    <w:name w:val="763F8EB86BBF4C73B92A3C444820C9F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4">
    <w:name w:val="E015DCFB32194117903BFE3468530D64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">
    <w:name w:val="CAB6763D10B44760BD2B6BAB08A8C3B9"/>
    <w:rsid w:val="009D53F1"/>
  </w:style>
  <w:style w:type="paragraph" w:customStyle="1" w:styleId="1BDA637F91CE42EFA221011021F90213">
    <w:name w:val="1BDA637F91CE42EFA221011021F90213"/>
    <w:rsid w:val="009D53F1"/>
  </w:style>
  <w:style w:type="paragraph" w:customStyle="1" w:styleId="C3A77519F99547279FEDC56D94C83F45">
    <w:name w:val="C3A77519F99547279FEDC56D94C83F45"/>
    <w:rsid w:val="009D53F1"/>
  </w:style>
  <w:style w:type="paragraph" w:customStyle="1" w:styleId="F94C2BC60C144C1A83B5C8E5C4967AB7">
    <w:name w:val="F94C2BC60C144C1A83B5C8E5C4967AB7"/>
    <w:rsid w:val="009D53F1"/>
  </w:style>
  <w:style w:type="paragraph" w:customStyle="1" w:styleId="C6A1AED8073D4F09BDD2520F18B69B05">
    <w:name w:val="C6A1AED8073D4F09BDD2520F18B69B05"/>
    <w:rsid w:val="009D53F1"/>
  </w:style>
  <w:style w:type="paragraph" w:customStyle="1" w:styleId="62CC74A16BCE4B0CA627334E06CDA1E8">
    <w:name w:val="62CC74A16BCE4B0CA627334E06CDA1E8"/>
    <w:rsid w:val="009D53F1"/>
  </w:style>
  <w:style w:type="paragraph" w:customStyle="1" w:styleId="FEA733AA7BDC4FAE889D757B22AE2FFD">
    <w:name w:val="FEA733AA7BDC4FAE889D757B22AE2FFD"/>
    <w:rsid w:val="009D53F1"/>
  </w:style>
  <w:style w:type="paragraph" w:customStyle="1" w:styleId="F5DF6B3F225F4514A9989B9F972DB8E9">
    <w:name w:val="F5DF6B3F225F4514A9989B9F972DB8E9"/>
    <w:rsid w:val="009D53F1"/>
  </w:style>
  <w:style w:type="paragraph" w:customStyle="1" w:styleId="A3FB227AF106443EAB2B88D6950551C7">
    <w:name w:val="A3FB227AF106443EAB2B88D6950551C7"/>
    <w:rsid w:val="009D53F1"/>
  </w:style>
  <w:style w:type="paragraph" w:customStyle="1" w:styleId="AA0577EB02854C228BF062B8A6B9D6AF6">
    <w:name w:val="AA0577EB02854C228BF062B8A6B9D6AF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5">
    <w:name w:val="81864B5FABE64F7B82B3645CA4AD08F1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6">
    <w:name w:val="0E560F82E8734B7FAE9DF2F004A5D125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1">
    <w:name w:val="CAB6763D10B44760BD2B6BAB08A8C3B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1">
    <w:name w:val="1BDA637F91CE42EFA221011021F90213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">
    <w:name w:val="F94C2BC60C144C1A83B5C8E5C4967AB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">
    <w:name w:val="C3A77519F99547279FEDC56D94C83F45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">
    <w:name w:val="FEA733AA7BDC4FAE889D757B22AE2FFD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">
    <w:name w:val="F5DF6B3F225F4514A9989B9F972DB8E9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">
    <w:name w:val="A3FB227AF106443EAB2B88D6950551C7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">
    <w:name w:val="62CC74A16BCE4B0CA627334E06CDA1E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3">
    <w:name w:val="2890147A0AE3410D8CA8B6644A34CA13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5">
    <w:name w:val="A359554E06D3461382262D7744417156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5">
    <w:name w:val="2CFFE9D8D7C44AF79A23B3AA8DE4ABF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5">
    <w:name w:val="5A071AD694A04C289B25C376F5E2E48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5">
    <w:name w:val="9A0D83CE30F24FED901978F642299530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4">
    <w:name w:val="08F5D89AD55D4BCB872516DC80CA9EFF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4">
    <w:name w:val="2ED6CEFA1F394F958149B99E9973D240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4">
    <w:name w:val="A72FE597FA6F4BCBBCA58FF4960F4294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4">
    <w:name w:val="8E37D21BB8B24759837C36FCB237F7DC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4">
    <w:name w:val="763F8EB86BBF4C73B92A3C444820C9F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5">
    <w:name w:val="E015DCFB32194117903BFE3468530D641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7">
    <w:name w:val="AA0577EB02854C228BF062B8A6B9D6AF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6">
    <w:name w:val="81864B5FABE64F7B82B3645CA4AD08F1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7">
    <w:name w:val="0E560F82E8734B7FAE9DF2F004A5D125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2">
    <w:name w:val="CAB6763D10B44760BD2B6BAB08A8C3B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2">
    <w:name w:val="1BDA637F91CE42EFA221011021F90213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2">
    <w:name w:val="F94C2BC60C144C1A83B5C8E5C4967AB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2">
    <w:name w:val="C3A77519F99547279FEDC56D94C83F45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2">
    <w:name w:val="FEA733AA7BDC4FAE889D757B22AE2FFD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2">
    <w:name w:val="F5DF6B3F225F4514A9989B9F972DB8E9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2">
    <w:name w:val="A3FB227AF106443EAB2B88D6950551C7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2">
    <w:name w:val="62CC74A16BCE4B0CA627334E06CDA1E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4">
    <w:name w:val="2890147A0AE3410D8CA8B6644A34CA13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6">
    <w:name w:val="A359554E06D3461382262D7744417156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6">
    <w:name w:val="2CFFE9D8D7C44AF79A23B3AA8DE4ABF9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6">
    <w:name w:val="5A071AD694A04C289B25C376F5E2E48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6">
    <w:name w:val="9A0D83CE30F24FED901978F642299530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5">
    <w:name w:val="08F5D89AD55D4BCB872516DC80CA9EFF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5">
    <w:name w:val="2ED6CEFA1F394F958149B99E9973D240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5">
    <w:name w:val="A72FE597FA6F4BCBBCA58FF4960F4294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5">
    <w:name w:val="8E37D21BB8B24759837C36FCB237F7DC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5">
    <w:name w:val="763F8EB86BBF4C73B92A3C444820C9F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6">
    <w:name w:val="E015DCFB32194117903BFE3468530D641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8">
    <w:name w:val="AA0577EB02854C228BF062B8A6B9D6AF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7">
    <w:name w:val="81864B5FABE64F7B82B3645CA4AD08F1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8">
    <w:name w:val="0E560F82E8734B7FAE9DF2F004A5D125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3">
    <w:name w:val="CAB6763D10B44760BD2B6BAB08A8C3B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3">
    <w:name w:val="1BDA637F91CE42EFA221011021F90213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3">
    <w:name w:val="F94C2BC60C144C1A83B5C8E5C4967AB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3">
    <w:name w:val="C3A77519F99547279FEDC56D94C83F45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3">
    <w:name w:val="FEA733AA7BDC4FAE889D757B22AE2FFD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3">
    <w:name w:val="F5DF6B3F225F4514A9989B9F972DB8E9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3">
    <w:name w:val="A3FB227AF106443EAB2B88D6950551C7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3">
    <w:name w:val="62CC74A16BCE4B0CA627334E06CDA1E8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5">
    <w:name w:val="2890147A0AE3410D8CA8B6644A34CA13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7">
    <w:name w:val="A359554E06D3461382262D7744417156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7">
    <w:name w:val="2CFFE9D8D7C44AF79A23B3AA8DE4ABF9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7">
    <w:name w:val="5A071AD694A04C289B25C376F5E2E48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7">
    <w:name w:val="9A0D83CE30F24FED901978F642299530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6">
    <w:name w:val="08F5D89AD55D4BCB872516DC80CA9EFF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6">
    <w:name w:val="2ED6CEFA1F394F958149B99E9973D240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6">
    <w:name w:val="A72FE597FA6F4BCBBCA58FF4960F4294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6">
    <w:name w:val="8E37D21BB8B24759837C36FCB237F7DC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6">
    <w:name w:val="763F8EB86BBF4C73B92A3C444820C9F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7">
    <w:name w:val="E015DCFB32194117903BFE3468530D641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9">
    <w:name w:val="AA0577EB02854C228BF062B8A6B9D6AF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8">
    <w:name w:val="81864B5FABE64F7B82B3645CA4AD08F1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9">
    <w:name w:val="0E560F82E8734B7FAE9DF2F004A5D125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4">
    <w:name w:val="CAB6763D10B44760BD2B6BAB08A8C3B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4">
    <w:name w:val="1BDA637F91CE42EFA221011021F90213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4">
    <w:name w:val="F94C2BC60C144C1A83B5C8E5C4967AB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4">
    <w:name w:val="C3A77519F99547279FEDC56D94C83F45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4">
    <w:name w:val="FEA733AA7BDC4FAE889D757B22AE2FFD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4">
    <w:name w:val="F5DF6B3F225F4514A9989B9F972DB8E9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4">
    <w:name w:val="A3FB227AF106443EAB2B88D6950551C7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4">
    <w:name w:val="62CC74A16BCE4B0CA627334E06CDA1E8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6">
    <w:name w:val="2890147A0AE3410D8CA8B6644A34CA13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8">
    <w:name w:val="A359554E06D3461382262D7744417156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8">
    <w:name w:val="2CFFE9D8D7C44AF79A23B3AA8DE4ABF9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8">
    <w:name w:val="5A071AD694A04C289B25C376F5E2E48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8">
    <w:name w:val="9A0D83CE30F24FED901978F642299530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7">
    <w:name w:val="08F5D89AD55D4BCB872516DC80CA9EFF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7">
    <w:name w:val="2ED6CEFA1F394F958149B99E9973D240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7">
    <w:name w:val="A72FE597FA6F4BCBBCA58FF4960F4294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7">
    <w:name w:val="8E37D21BB8B24759837C36FCB237F7DC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7">
    <w:name w:val="763F8EB86BBF4C73B92A3C444820C9F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8">
    <w:name w:val="E015DCFB32194117903BFE3468530D641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0">
    <w:name w:val="AA0577EB02854C228BF062B8A6B9D6A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19">
    <w:name w:val="81864B5FABE64F7B82B3645CA4AD08F1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E560F82E8734B7FAE9DF2F004A5D12510">
    <w:name w:val="0E560F82E8734B7FAE9DF2F004A5D125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AB6763D10B44760BD2B6BAB08A8C3B95">
    <w:name w:val="CAB6763D10B44760BD2B6BAB08A8C3B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BDA637F91CE42EFA221011021F902135">
    <w:name w:val="1BDA637F91CE42EFA221011021F90213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5">
    <w:name w:val="F94C2BC60C144C1A83B5C8E5C4967AB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5">
    <w:name w:val="C3A77519F99547279FEDC56D94C83F45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5">
    <w:name w:val="FEA733AA7BDC4FAE889D757B22AE2FFD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5">
    <w:name w:val="F5DF6B3F225F4514A9989B9F972DB8E9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5">
    <w:name w:val="A3FB227AF106443EAB2B88D6950551C7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5">
    <w:name w:val="62CC74A16BCE4B0CA627334E06CDA1E85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7">
    <w:name w:val="2890147A0AE3410D8CA8B6644A34CA13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9">
    <w:name w:val="A359554E06D3461382262D7744417156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9">
    <w:name w:val="2CFFE9D8D7C44AF79A23B3AA8DE4ABF9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9">
    <w:name w:val="5A071AD694A04C289B25C376F5E2E48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9">
    <w:name w:val="9A0D83CE30F24FED901978F642299530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8">
    <w:name w:val="08F5D89AD55D4BCB872516DC80CA9EFF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8">
    <w:name w:val="2ED6CEFA1F394F958149B99E9973D240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8">
    <w:name w:val="A72FE597FA6F4BCBBCA58FF4960F4294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8">
    <w:name w:val="8E37D21BB8B24759837C36FCB237F7DC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8">
    <w:name w:val="763F8EB86BBF4C73B92A3C444820C9F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19">
    <w:name w:val="E015DCFB32194117903BFE3468530D641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395DFB326B64F7E86EF0DB1515270E4">
    <w:name w:val="8395DFB326B64F7E86EF0DB1515270E4"/>
    <w:rsid w:val="009D53F1"/>
  </w:style>
  <w:style w:type="paragraph" w:customStyle="1" w:styleId="6820130F778C4207AE4753F1EEFF911E">
    <w:name w:val="6820130F778C4207AE4753F1EEFF911E"/>
    <w:rsid w:val="009D53F1"/>
  </w:style>
  <w:style w:type="paragraph" w:customStyle="1" w:styleId="B2724505B5C44697A05E214CCB85E8D9">
    <w:name w:val="B2724505B5C44697A05E214CCB85E8D9"/>
    <w:rsid w:val="009D53F1"/>
  </w:style>
  <w:style w:type="paragraph" w:customStyle="1" w:styleId="B59720B7AA20452090A43FEB6334AC8D">
    <w:name w:val="B59720B7AA20452090A43FEB6334AC8D"/>
    <w:rsid w:val="009D53F1"/>
  </w:style>
  <w:style w:type="paragraph" w:customStyle="1" w:styleId="90A521FF37BB4B63A934C13739AFEE78">
    <w:name w:val="90A521FF37BB4B63A934C13739AFEE78"/>
    <w:rsid w:val="009D53F1"/>
  </w:style>
  <w:style w:type="paragraph" w:customStyle="1" w:styleId="888514FA2E304456955D13F742D6DC3E">
    <w:name w:val="888514FA2E304456955D13F742D6DC3E"/>
    <w:rsid w:val="009D53F1"/>
  </w:style>
  <w:style w:type="paragraph" w:customStyle="1" w:styleId="AA0577EB02854C228BF062B8A6B9D6AF11">
    <w:name w:val="AA0577EB02854C228BF062B8A6B9D6A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0">
    <w:name w:val="81864B5FABE64F7B82B3645CA4AD08F12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1">
    <w:name w:val="90A521FF37BB4B63A934C13739AFEE78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1">
    <w:name w:val="888514FA2E304456955D13F742D6DC3E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6">
    <w:name w:val="F94C2BC60C144C1A83B5C8E5C4967AB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6">
    <w:name w:val="C3A77519F99547279FEDC56D94C83F45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6">
    <w:name w:val="FEA733AA7BDC4FAE889D757B22AE2FFD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6">
    <w:name w:val="F5DF6B3F225F4514A9989B9F972DB8E9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6">
    <w:name w:val="A3FB227AF106443EAB2B88D6950551C7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6">
    <w:name w:val="62CC74A16BCE4B0CA627334E06CDA1E86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8">
    <w:name w:val="2890147A0AE3410D8CA8B6644A34CA13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0">
    <w:name w:val="A359554E06D3461382262D7744417156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0">
    <w:name w:val="2CFFE9D8D7C44AF79A23B3AA8DE4ABF9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0">
    <w:name w:val="5A071AD694A04C289B25C376F5E2E481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0">
    <w:name w:val="9A0D83CE30F24FED901978F642299530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9">
    <w:name w:val="08F5D89AD55D4BCB872516DC80CA9EFF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9">
    <w:name w:val="2ED6CEFA1F394F958149B99E9973D240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9">
    <w:name w:val="A72FE597FA6F4BCBBCA58FF4960F4294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9">
    <w:name w:val="8E37D21BB8B24759837C36FCB237F7DC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9">
    <w:name w:val="763F8EB86BBF4C73B92A3C444820C9F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0">
    <w:name w:val="E015DCFB32194117903BFE3468530D642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2">
    <w:name w:val="AA0577EB02854C228BF062B8A6B9D6AF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1">
    <w:name w:val="81864B5FABE64F7B82B3645CA4AD08F12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2">
    <w:name w:val="90A521FF37BB4B63A934C13739AFEE78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2">
    <w:name w:val="888514FA2E304456955D13F742D6DC3E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7">
    <w:name w:val="F94C2BC60C144C1A83B5C8E5C4967AB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7">
    <w:name w:val="C3A77519F99547279FEDC56D94C83F45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7">
    <w:name w:val="FEA733AA7BDC4FAE889D757B22AE2FFD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7">
    <w:name w:val="F5DF6B3F225F4514A9989B9F972DB8E9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7">
    <w:name w:val="A3FB227AF106443EAB2B88D6950551C7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7">
    <w:name w:val="62CC74A16BCE4B0CA627334E06CDA1E87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9">
    <w:name w:val="2890147A0AE3410D8CA8B6644A34CA13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1">
    <w:name w:val="A359554E06D3461382262D7744417156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1">
    <w:name w:val="2CFFE9D8D7C44AF79A23B3AA8DE4ABF9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1">
    <w:name w:val="5A071AD694A04C289B25C376F5E2E481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1">
    <w:name w:val="9A0D83CE30F24FED901978F642299530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0">
    <w:name w:val="08F5D89AD55D4BCB872516DC80CA9EFF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0">
    <w:name w:val="2ED6CEFA1F394F958149B99E9973D240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0">
    <w:name w:val="A72FE597FA6F4BCBBCA58FF4960F4294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0">
    <w:name w:val="8E37D21BB8B24759837C36FCB237F7DC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0">
    <w:name w:val="763F8EB86BBF4C73B92A3C444820C9F7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1">
    <w:name w:val="E015DCFB32194117903BFE3468530D642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3">
    <w:name w:val="AA0577EB02854C228BF062B8A6B9D6AF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2">
    <w:name w:val="81864B5FABE64F7B82B3645CA4AD08F12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3">
    <w:name w:val="90A521FF37BB4B63A934C13739AFEE78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3">
    <w:name w:val="888514FA2E304456955D13F742D6DC3E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8">
    <w:name w:val="F94C2BC60C144C1A83B5C8E5C4967AB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8">
    <w:name w:val="C3A77519F99547279FEDC56D94C83F45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8">
    <w:name w:val="FEA733AA7BDC4FAE889D757B22AE2FFD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8">
    <w:name w:val="F5DF6B3F225F4514A9989B9F972DB8E9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8">
    <w:name w:val="A3FB227AF106443EAB2B88D6950551C7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8">
    <w:name w:val="62CC74A16BCE4B0CA627334E06CDA1E88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0">
    <w:name w:val="2890147A0AE3410D8CA8B6644A34CA1310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2">
    <w:name w:val="A359554E06D3461382262D7744417156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2">
    <w:name w:val="2CFFE9D8D7C44AF79A23B3AA8DE4ABF9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2">
    <w:name w:val="5A071AD694A04C289B25C376F5E2E481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2">
    <w:name w:val="9A0D83CE30F24FED901978F642299530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1">
    <w:name w:val="08F5D89AD55D4BCB872516DC80CA9EFF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1">
    <w:name w:val="2ED6CEFA1F394F958149B99E9973D240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1">
    <w:name w:val="A72FE597FA6F4BCBBCA58FF4960F4294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1">
    <w:name w:val="8E37D21BB8B24759837C36FCB237F7DC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1">
    <w:name w:val="763F8EB86BBF4C73B92A3C444820C9F7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2">
    <w:name w:val="E015DCFB32194117903BFE3468530D642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4">
    <w:name w:val="AA0577EB02854C228BF062B8A6B9D6AF1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1864B5FABE64F7B82B3645CA4AD08F123">
    <w:name w:val="81864B5FABE64F7B82B3645CA4AD08F12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4">
    <w:name w:val="90A521FF37BB4B63A934C13739AFEE78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4">
    <w:name w:val="888514FA2E304456955D13F742D6DC3E4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9">
    <w:name w:val="F94C2BC60C144C1A83B5C8E5C4967AB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9">
    <w:name w:val="C3A77519F99547279FEDC56D94C83F45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9">
    <w:name w:val="FEA733AA7BDC4FAE889D757B22AE2FFD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9">
    <w:name w:val="F5DF6B3F225F4514A9989B9F972DB8E9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9">
    <w:name w:val="A3FB227AF106443EAB2B88D6950551C7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9">
    <w:name w:val="62CC74A16BCE4B0CA627334E06CDA1E89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1">
    <w:name w:val="2890147A0AE3410D8CA8B6644A34CA1311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59554E06D3461382262D774441715613">
    <w:name w:val="A359554E06D3461382262D7744417156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CFFE9D8D7C44AF79A23B3AA8DE4ABF913">
    <w:name w:val="2CFFE9D8D7C44AF79A23B3AA8DE4ABF9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5A071AD694A04C289B25C376F5E2E48113">
    <w:name w:val="5A071AD694A04C289B25C376F5E2E481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A0D83CE30F24FED901978F64229953013">
    <w:name w:val="9A0D83CE30F24FED901978F6422995301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08F5D89AD55D4BCB872516DC80CA9EFF12">
    <w:name w:val="08F5D89AD55D4BCB872516DC80CA9EFF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ED6CEFA1F394F958149B99E9973D24012">
    <w:name w:val="2ED6CEFA1F394F958149B99E9973D240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72FE597FA6F4BCBBCA58FF4960F429412">
    <w:name w:val="A72FE597FA6F4BCBBCA58FF4960F4294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E37D21BB8B24759837C36FCB237F7DC12">
    <w:name w:val="8E37D21BB8B24759837C36FCB237F7DC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763F8EB86BBF4C73B92A3C444820C9F712">
    <w:name w:val="763F8EB86BBF4C73B92A3C444820C9F712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E015DCFB32194117903BFE3468530D6423">
    <w:name w:val="E015DCFB32194117903BFE3468530D6423"/>
    <w:rsid w:val="009D53F1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">
    <w:name w:val="1689E9E76ECE4BC08976FF6BC7F3AF47"/>
    <w:rsid w:val="00F4083D"/>
  </w:style>
  <w:style w:type="paragraph" w:customStyle="1" w:styleId="AA0577EB02854C228BF062B8A6B9D6AF15">
    <w:name w:val="AA0577EB02854C228BF062B8A6B9D6AF1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1">
    <w:name w:val="1689E9E76ECE4BC08976FF6BC7F3AF47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90A521FF37BB4B63A934C13739AFEE785">
    <w:name w:val="90A521FF37BB4B63A934C13739AFEE78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5">
    <w:name w:val="888514FA2E304456955D13F742D6DC3E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0">
    <w:name w:val="F94C2BC60C144C1A83B5C8E5C4967AB7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0">
    <w:name w:val="C3A77519F99547279FEDC56D94C83F45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0">
    <w:name w:val="FEA733AA7BDC4FAE889D757B22AE2FFD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0">
    <w:name w:val="F5DF6B3F225F4514A9989B9F972DB8E9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0">
    <w:name w:val="A3FB227AF106443EAB2B88D6950551C7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0">
    <w:name w:val="62CC74A16BCE4B0CA627334E06CDA1E810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2">
    <w:name w:val="2890147A0AE3410D8CA8B6644A34CA1312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6">
    <w:name w:val="AA0577EB02854C228BF062B8A6B9D6AF16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2">
    <w:name w:val="1689E9E76ECE4BC08976FF6BC7F3AF472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888514FA2E304456955D13F742D6DC3E6">
    <w:name w:val="888514FA2E304456955D13F742D6DC3E6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94C2BC60C144C1A83B5C8E5C4967AB711">
    <w:name w:val="F94C2BC60C144C1A83B5C8E5C4967AB7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C3A77519F99547279FEDC56D94C83F4511">
    <w:name w:val="C3A77519F99547279FEDC56D94C83F45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EA733AA7BDC4FAE889D757B22AE2FFD11">
    <w:name w:val="FEA733AA7BDC4FAE889D757B22AE2FFD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F5DF6B3F225F4514A9989B9F972DB8E911">
    <w:name w:val="F5DF6B3F225F4514A9989B9F972DB8E9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3FB227AF106443EAB2B88D6950551C711">
    <w:name w:val="A3FB227AF106443EAB2B88D6950551C7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62CC74A16BCE4B0CA627334E06CDA1E811">
    <w:name w:val="62CC74A16BCE4B0CA627334E06CDA1E811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3">
    <w:name w:val="2890147A0AE3410D8CA8B6644A34CA1313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7">
    <w:name w:val="AA0577EB02854C228BF062B8A6B9D6AF17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3">
    <w:name w:val="1689E9E76ECE4BC08976FF6BC7F3AF473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4">
    <w:name w:val="2890147A0AE3410D8CA8B6644A34CA1314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AA0577EB02854C228BF062B8A6B9D6AF18">
    <w:name w:val="AA0577EB02854C228BF062B8A6B9D6AF18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1689E9E76ECE4BC08976FF6BC7F3AF474">
    <w:name w:val="1689E9E76ECE4BC08976FF6BC7F3AF474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  <w:style w:type="paragraph" w:customStyle="1" w:styleId="2890147A0AE3410D8CA8B6644A34CA1315">
    <w:name w:val="2890147A0AE3410D8CA8B6644A34CA1315"/>
    <w:rsid w:val="00F4083D"/>
    <w:pPr>
      <w:spacing w:after="200" w:line="271" w:lineRule="auto"/>
    </w:pPr>
    <w:rPr>
      <w:rFonts w:eastAsiaTheme="minorHAnsi"/>
      <w:sz w:val="28"/>
      <w:szCs w:val="28"/>
      <w:lang w:val="es-E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2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155078"/>
      </a:accent1>
      <a:accent2>
        <a:srgbClr val="0F3955"/>
      </a:accent2>
      <a:accent3>
        <a:srgbClr val="BF678E"/>
      </a:accent3>
      <a:accent4>
        <a:srgbClr val="B2606E"/>
      </a:accent4>
      <a:accent5>
        <a:srgbClr val="731F1C"/>
      </a:accent5>
      <a:accent6>
        <a:srgbClr val="666666"/>
      </a:accent6>
      <a:hlink>
        <a:srgbClr val="BF678E"/>
      </a:hlink>
      <a:folHlink>
        <a:srgbClr val="731F1C"/>
      </a:folHlink>
    </a:clrScheme>
    <a:fontScheme name="Parent Teacher Forms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63F5A-FEF0-47F3-B2C8-C64B528A80E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6D77387-5629-4C94-ADFE-7FDDA746E9B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2C2FF251-79A0-420F-854F-45861F7BF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42323FE-C653-44BC-A0E4-59E89D971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de voluntariado.dotx</Template>
  <TotalTime>0</TotalTime>
  <Pages>1</Pages>
  <Words>43</Words>
  <Characters>239</Characters>
  <Application>Microsoft Office Word</Application>
  <DocSecurity>0</DocSecurity>
  <Lines>1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2019-03-11T18:04:00Z</dcterms:created>
  <dcterms:modified xsi:type="dcterms:W3CDTF">2019-03-11T18:04:00Z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