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4832" w:rsidRDefault="00C14832" w:rsidP="00C14832">
      <w:pPr>
        <w:jc w:val="right"/>
        <w:rPr>
          <w:sz w:val="16"/>
          <w:szCs w:val="16"/>
        </w:rPr>
      </w:pPr>
    </w:p>
    <w:p w:rsidR="00C14832" w:rsidRDefault="00C14832" w:rsidP="00C14832">
      <w:pPr>
        <w:rPr>
          <w:sz w:val="16"/>
          <w:szCs w:val="16"/>
        </w:rPr>
      </w:pPr>
    </w:p>
    <w:sdt>
      <w:sdtPr>
        <w:rPr>
          <w:sz w:val="16"/>
          <w:szCs w:val="16"/>
        </w:rPr>
        <w:id w:val="-1010910868"/>
        <w:placeholder>
          <w:docPart w:val="AA0577EB02854C228BF062B8A6B9D6AF"/>
        </w:placeholder>
        <w:showingPlcHdr/>
        <w:date w:fullDate="2018-12-31T00:00:00Z">
          <w:dateFormat w:val="dddd, d' de 'MMMM' de 'yyyy"/>
          <w:lid w:val="es-MX"/>
          <w:storeMappedDataAs w:val="dateTime"/>
          <w:calendar w:val="gregorian"/>
        </w:date>
      </w:sdtPr>
      <w:sdtEndPr/>
      <w:sdtContent>
        <w:p w:rsidR="004D55C0" w:rsidRDefault="004D55C0" w:rsidP="004D55C0">
          <w:pPr>
            <w:jc w:val="right"/>
            <w:rPr>
              <w:sz w:val="16"/>
              <w:szCs w:val="16"/>
            </w:rPr>
          </w:pPr>
          <w:r w:rsidRPr="00116F11">
            <w:rPr>
              <w:rStyle w:val="Textodelmarcadordeposicin"/>
            </w:rPr>
            <w:t>Haga clic aquí o pulse para escribir una fecha.</w:t>
          </w:r>
        </w:p>
      </w:sdtContent>
    </w:sdt>
    <w:p w:rsidR="004D55C0" w:rsidRDefault="004D55C0" w:rsidP="00C14832">
      <w:pPr>
        <w:rPr>
          <w:sz w:val="16"/>
          <w:szCs w:val="16"/>
        </w:rPr>
      </w:pPr>
    </w:p>
    <w:p w:rsidR="005036A3" w:rsidRDefault="005036A3" w:rsidP="00B61486"/>
    <w:tbl>
      <w:tblPr>
        <w:tblStyle w:val="Tablaconcuadrcula"/>
        <w:tblpPr w:leftFromText="141" w:rightFromText="141" w:vertAnchor="page" w:horzAnchor="margin" w:tblpY="3265"/>
        <w:tblW w:w="4881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8"/>
        <w:gridCol w:w="261"/>
        <w:gridCol w:w="12"/>
        <w:gridCol w:w="708"/>
        <w:gridCol w:w="203"/>
        <w:gridCol w:w="159"/>
        <w:gridCol w:w="632"/>
        <w:gridCol w:w="90"/>
        <w:gridCol w:w="361"/>
        <w:gridCol w:w="363"/>
        <w:gridCol w:w="363"/>
        <w:gridCol w:w="291"/>
        <w:gridCol w:w="521"/>
        <w:gridCol w:w="222"/>
        <w:gridCol w:w="312"/>
        <w:gridCol w:w="33"/>
        <w:gridCol w:w="81"/>
        <w:gridCol w:w="160"/>
        <w:gridCol w:w="810"/>
        <w:gridCol w:w="97"/>
        <w:gridCol w:w="181"/>
        <w:gridCol w:w="81"/>
        <w:gridCol w:w="636"/>
        <w:gridCol w:w="176"/>
        <w:gridCol w:w="275"/>
        <w:gridCol w:w="63"/>
        <w:gridCol w:w="807"/>
      </w:tblGrid>
      <w:tr w:rsidR="00B61486" w:rsidRPr="00846B76" w:rsidTr="004D0B89">
        <w:trPr>
          <w:trHeight w:val="363"/>
        </w:trPr>
        <w:tc>
          <w:tcPr>
            <w:tcW w:w="5000" w:type="pct"/>
            <w:gridSpan w:val="27"/>
            <w:shd w:val="clear" w:color="auto" w:fill="auto"/>
            <w:vAlign w:val="bottom"/>
          </w:tcPr>
          <w:bookmarkStart w:id="0" w:name="_GoBack"/>
          <w:p w:rsidR="00B61486" w:rsidRDefault="001D4A10" w:rsidP="00210271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30533996"/>
                <w:placeholder>
                  <w:docPart w:val="1689E9E76ECE4BC08976FF6BC7F3AF47"/>
                </w:placeholder>
                <w:temporary/>
                <w:showingPlcHdr/>
                <w15:appearance w15:val="hidden"/>
              </w:sdtPr>
              <w:sdtEndPr/>
              <w:sdtContent>
                <w:r w:rsidR="00061151">
                  <w:rPr>
                    <w:b/>
                  </w:rPr>
                  <w:t>CARTA PETICIÓN DE DERECHOS DE SERVICIOS DE VIGILANCIA POLICIACA</w:t>
                </w:r>
                <w:r w:rsidR="00061151" w:rsidRPr="00210271">
                  <w:rPr>
                    <w:b/>
                  </w:rPr>
                  <w:t xml:space="preserve"> </w:t>
                </w:r>
              </w:sdtContent>
            </w:sdt>
            <w:bookmarkEnd w:id="0"/>
            <w:r w:rsidR="00061151" w:rsidRPr="00210271">
              <w:rPr>
                <w:b/>
              </w:rPr>
              <w:t xml:space="preserve"> </w:t>
            </w:r>
          </w:p>
          <w:p w:rsidR="00547076" w:rsidRPr="00210271" w:rsidRDefault="00547076" w:rsidP="00210271">
            <w:pPr>
              <w:jc w:val="center"/>
              <w:rPr>
                <w:b/>
              </w:rPr>
            </w:pPr>
          </w:p>
        </w:tc>
      </w:tr>
      <w:tr w:rsidR="00162D48" w:rsidRPr="00846B76" w:rsidTr="004D0B89">
        <w:trPr>
          <w:trHeight w:val="1173"/>
        </w:trPr>
        <w:tc>
          <w:tcPr>
            <w:tcW w:w="5000" w:type="pct"/>
            <w:gridSpan w:val="27"/>
            <w:vAlign w:val="bottom"/>
          </w:tcPr>
          <w:sdt>
            <w:sdtPr>
              <w:id w:val="1401638241"/>
              <w:placeholder>
                <w:docPart w:val="F1402BB8B4E6499291B7ED090E79DEDF"/>
              </w:placeholder>
              <w:temporary/>
              <w:showingPlcHdr/>
              <w15:appearance w15:val="hidden"/>
            </w:sdtPr>
            <w:sdtEndPr/>
            <w:sdtContent>
              <w:p w:rsidR="00330A63" w:rsidRDefault="004D0B89" w:rsidP="00330A63">
                <w:r>
                  <w:t xml:space="preserve">A QUIEN CORRESPONDA </w:t>
                </w:r>
              </w:p>
              <w:p w:rsidR="00330A63" w:rsidRDefault="00061151" w:rsidP="00330A63">
                <w:r>
                  <w:t>ADMINISTRADOR DE LA POLICÍA COMERCIAL</w:t>
                </w:r>
              </w:p>
              <w:p w:rsidR="00330A63" w:rsidRDefault="00330A63" w:rsidP="00330A63">
                <w:r>
                  <w:t>PRESENTE</w:t>
                </w:r>
                <w:r w:rsidR="00980B34">
                  <w:t>.-</w:t>
                </w:r>
              </w:p>
            </w:sdtContent>
          </w:sdt>
          <w:p w:rsidR="00162D48" w:rsidRDefault="00162D48" w:rsidP="004D55C0"/>
        </w:tc>
      </w:tr>
      <w:tr w:rsidR="004D0B89" w:rsidRPr="00846B76" w:rsidTr="00B547BE">
        <w:trPr>
          <w:trHeight w:val="507"/>
        </w:trPr>
        <w:tc>
          <w:tcPr>
            <w:tcW w:w="671" w:type="pct"/>
            <w:gridSpan w:val="3"/>
            <w:vAlign w:val="bottom"/>
          </w:tcPr>
          <w:sdt>
            <w:sdtPr>
              <w:id w:val="-101656098"/>
              <w:placeholder>
                <w:docPart w:val="90A521FF37BB4B63A934C13739AFEE78"/>
              </w:placeholder>
              <w:temporary/>
              <w:showingPlcHdr/>
              <w15:appearance w15:val="hidden"/>
            </w:sdtPr>
            <w:sdtEndPr/>
            <w:sdtContent>
              <w:p w:rsidR="00E11D45" w:rsidRDefault="00A30198" w:rsidP="00E11D45">
                <w:r>
                  <w:t>Nombre</w:t>
                </w:r>
              </w:p>
            </w:sdtContent>
          </w:sdt>
        </w:tc>
        <w:tc>
          <w:tcPr>
            <w:tcW w:w="4329" w:type="pct"/>
            <w:gridSpan w:val="24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E11D45" w:rsidRDefault="00E11D45" w:rsidP="00330A63"/>
        </w:tc>
      </w:tr>
      <w:tr w:rsidR="004D0B89" w:rsidRPr="00846B76" w:rsidTr="00B547BE">
        <w:trPr>
          <w:trHeight w:val="535"/>
        </w:trPr>
        <w:tc>
          <w:tcPr>
            <w:tcW w:w="1637" w:type="pct"/>
            <w:gridSpan w:val="7"/>
            <w:vAlign w:val="bottom"/>
          </w:tcPr>
          <w:sdt>
            <w:sdtPr>
              <w:id w:val="854003165"/>
              <w:placeholder>
                <w:docPart w:val="888514FA2E304456955D13F742D6DC3E"/>
              </w:placeholder>
              <w:temporary/>
              <w:showingPlcHdr/>
              <w15:appearance w15:val="hidden"/>
            </w:sdtPr>
            <w:sdtEndPr/>
            <w:sdtContent>
              <w:p w:rsidR="00E11D45" w:rsidRPr="00210271" w:rsidRDefault="00E11D45" w:rsidP="00E11D45">
                <w:r w:rsidRPr="00210271">
                  <w:t>Con domicilio en calle</w:t>
                </w:r>
              </w:p>
            </w:sdtContent>
          </w:sdt>
        </w:tc>
        <w:tc>
          <w:tcPr>
            <w:tcW w:w="3363" w:type="pct"/>
            <w:gridSpan w:val="20"/>
            <w:tcBorders>
              <w:top w:val="single" w:sz="4" w:space="0" w:color="auto"/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E11D45" w:rsidRDefault="00E11D45" w:rsidP="00330A63"/>
        </w:tc>
      </w:tr>
      <w:tr w:rsidR="00B547BE" w:rsidRPr="00846B76" w:rsidTr="00B547BE">
        <w:trPr>
          <w:trHeight w:val="553"/>
        </w:trPr>
        <w:tc>
          <w:tcPr>
            <w:tcW w:w="671" w:type="pct"/>
            <w:gridSpan w:val="3"/>
            <w:vAlign w:val="bottom"/>
          </w:tcPr>
          <w:bookmarkStart w:id="1" w:name="_Hlk533770975" w:displacedByCustomXml="next"/>
          <w:sdt>
            <w:sdtPr>
              <w:id w:val="-313949114"/>
              <w:placeholder>
                <w:docPart w:val="F94C2BC60C144C1A83B5C8E5C4967AB7"/>
              </w:placeholder>
              <w:temporary/>
              <w:showingPlcHdr/>
              <w15:appearance w15:val="hidden"/>
            </w:sdtPr>
            <w:sdtEndPr/>
            <w:sdtContent>
              <w:p w:rsidR="00B42021" w:rsidRPr="00210271" w:rsidRDefault="00DF6C57" w:rsidP="00B42021">
                <w:r w:rsidRPr="00210271">
                  <w:t>e</w:t>
                </w:r>
                <w:r w:rsidR="00B42021" w:rsidRPr="00210271">
                  <w:t>ntre</w:t>
                </w:r>
              </w:p>
            </w:sdtContent>
          </w:sdt>
        </w:tc>
        <w:tc>
          <w:tcPr>
            <w:tcW w:w="2221" w:type="pct"/>
            <w:gridSpan w:val="11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B42021">
            <w:pPr>
              <w:rPr>
                <w:sz w:val="24"/>
                <w:szCs w:val="16"/>
              </w:rPr>
            </w:pPr>
          </w:p>
        </w:tc>
        <w:tc>
          <w:tcPr>
            <w:tcW w:w="196" w:type="pct"/>
            <w:gridSpan w:val="2"/>
            <w:shd w:val="clear" w:color="auto" w:fill="auto"/>
            <w:vAlign w:val="bottom"/>
          </w:tcPr>
          <w:sdt>
            <w:sdtPr>
              <w:id w:val="86744927"/>
              <w:placeholder>
                <w:docPart w:val="C3A77519F99547279FEDC56D94C83F45"/>
              </w:placeholder>
              <w:temporary/>
              <w:showingPlcHdr/>
              <w15:appearance w15:val="hidden"/>
            </w:sdtPr>
            <w:sdtEndPr/>
            <w:sdtContent>
              <w:p w:rsidR="00B42021" w:rsidRPr="00210271" w:rsidRDefault="00B42021" w:rsidP="00B42021">
                <w:r w:rsidRPr="00210271">
                  <w:t>y</w:t>
                </w:r>
              </w:p>
            </w:sdtContent>
          </w:sdt>
        </w:tc>
        <w:tc>
          <w:tcPr>
            <w:tcW w:w="1912" w:type="pct"/>
            <w:gridSpan w:val="11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B42021">
            <w:pPr>
              <w:rPr>
                <w:sz w:val="24"/>
                <w:szCs w:val="16"/>
              </w:rPr>
            </w:pPr>
          </w:p>
        </w:tc>
      </w:tr>
      <w:tr w:rsidR="00B547BE" w:rsidRPr="00846B76" w:rsidTr="00547076">
        <w:trPr>
          <w:trHeight w:val="553"/>
        </w:trPr>
        <w:tc>
          <w:tcPr>
            <w:tcW w:w="516" w:type="pct"/>
            <w:vAlign w:val="bottom"/>
          </w:tcPr>
          <w:sdt>
            <w:sdtPr>
              <w:id w:val="623903507"/>
              <w:placeholder>
                <w:docPart w:val="FEA733AA7BDC4FAE889D757B22AE2FFD"/>
              </w:placeholder>
              <w:temporary/>
              <w:showingPlcHdr/>
              <w15:appearance w15:val="hidden"/>
            </w:sdtPr>
            <w:sdtEndPr/>
            <w:sdtContent>
              <w:p w:rsidR="00B42021" w:rsidRPr="00210271" w:rsidRDefault="00DF6C57" w:rsidP="00B42021">
                <w:r w:rsidRPr="00210271">
                  <w:t>n</w:t>
                </w:r>
                <w:r w:rsidR="00B42021" w:rsidRPr="00210271">
                  <w:t>o.</w:t>
                </w:r>
              </w:p>
            </w:sdtContent>
          </w:sdt>
        </w:tc>
        <w:tc>
          <w:tcPr>
            <w:tcW w:w="1170" w:type="pct"/>
            <w:gridSpan w:val="7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B42021">
            <w:pPr>
              <w:rPr>
                <w:sz w:val="24"/>
                <w:szCs w:val="16"/>
              </w:rPr>
            </w:pPr>
          </w:p>
        </w:tc>
        <w:tc>
          <w:tcPr>
            <w:tcW w:w="411" w:type="pct"/>
            <w:gridSpan w:val="2"/>
            <w:shd w:val="clear" w:color="auto" w:fill="auto"/>
            <w:vAlign w:val="bottom"/>
          </w:tcPr>
          <w:sdt>
            <w:sdtPr>
              <w:id w:val="-378777700"/>
              <w:placeholder>
                <w:docPart w:val="F5DF6B3F225F4514A9989B9F972DB8E9"/>
              </w:placeholder>
              <w:temporary/>
              <w:showingPlcHdr/>
              <w15:appearance w15:val="hidden"/>
            </w:sdtPr>
            <w:sdtEndPr>
              <w:rPr>
                <w:sz w:val="24"/>
              </w:rPr>
            </w:sdtEndPr>
            <w:sdtContent>
              <w:p w:rsidR="00B42021" w:rsidRPr="00B42021" w:rsidRDefault="00DF6C57" w:rsidP="00DF6C57">
                <w:pPr>
                  <w:jc w:val="right"/>
                </w:pPr>
                <w:r w:rsidRPr="00210271">
                  <w:t>l</w:t>
                </w:r>
                <w:r w:rsidR="00B42021" w:rsidRPr="00210271">
                  <w:t>ote</w:t>
                </w:r>
              </w:p>
            </w:sdtContent>
          </w:sdt>
        </w:tc>
        <w:tc>
          <w:tcPr>
            <w:tcW w:w="1035" w:type="pct"/>
            <w:gridSpan w:val="7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B42021">
            <w:pPr>
              <w:rPr>
                <w:sz w:val="24"/>
                <w:szCs w:val="16"/>
              </w:rPr>
            </w:pPr>
          </w:p>
        </w:tc>
        <w:tc>
          <w:tcPr>
            <w:tcW w:w="709" w:type="pct"/>
            <w:gridSpan w:val="4"/>
            <w:tcBorders>
              <w:top w:val="single" w:sz="4" w:space="0" w:color="auto"/>
            </w:tcBorders>
            <w:shd w:val="clear" w:color="auto" w:fill="auto"/>
            <w:vAlign w:val="bottom"/>
          </w:tcPr>
          <w:sdt>
            <w:sdtPr>
              <w:id w:val="-1485462736"/>
              <w:placeholder>
                <w:docPart w:val="A3FB227AF106443EAB2B88D6950551C7"/>
              </w:placeholder>
              <w:temporary/>
              <w:showingPlcHdr/>
              <w15:appearance w15:val="hidden"/>
            </w:sdtPr>
            <w:sdtEndPr/>
            <w:sdtContent>
              <w:p w:rsidR="00B42021" w:rsidRPr="00210271" w:rsidRDefault="00DF6C57" w:rsidP="00DF6C57">
                <w:pPr>
                  <w:jc w:val="right"/>
                </w:pPr>
                <w:r w:rsidRPr="00210271">
                  <w:t>m</w:t>
                </w:r>
                <w:r w:rsidR="00B42021" w:rsidRPr="00210271">
                  <w:t>anzana</w:t>
                </w:r>
              </w:p>
            </w:sdtContent>
          </w:sdt>
        </w:tc>
        <w:tc>
          <w:tcPr>
            <w:tcW w:w="1159" w:type="pct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4D55C0">
            <w:pPr>
              <w:rPr>
                <w:sz w:val="24"/>
                <w:szCs w:val="16"/>
              </w:rPr>
            </w:pPr>
          </w:p>
        </w:tc>
      </w:tr>
      <w:tr w:rsidR="004D0B89" w:rsidRPr="00846B76" w:rsidTr="00B547BE">
        <w:trPr>
          <w:trHeight w:val="553"/>
        </w:trPr>
        <w:tc>
          <w:tcPr>
            <w:tcW w:w="1188" w:type="pct"/>
            <w:gridSpan w:val="5"/>
            <w:vAlign w:val="bottom"/>
          </w:tcPr>
          <w:sdt>
            <w:sdtPr>
              <w:id w:val="-768237325"/>
              <w:placeholder>
                <w:docPart w:val="62CC74A16BCE4B0CA627334E06CDA1E8"/>
              </w:placeholder>
              <w:temporary/>
              <w:showingPlcHdr/>
              <w15:appearance w15:val="hidden"/>
            </w:sdtPr>
            <w:sdtEndPr/>
            <w:sdtContent>
              <w:p w:rsidR="00B42021" w:rsidRPr="00210271" w:rsidRDefault="00DF6C57" w:rsidP="004D55C0">
                <w:r w:rsidRPr="00210271">
                  <w:t>f</w:t>
                </w:r>
                <w:r w:rsidR="00B42021" w:rsidRPr="00210271">
                  <w:t xml:space="preserve">racc. o </w:t>
                </w:r>
                <w:r w:rsidRPr="00210271">
                  <w:t>c</w:t>
                </w:r>
                <w:r w:rsidR="00B42021" w:rsidRPr="00210271">
                  <w:t xml:space="preserve">olonia </w:t>
                </w:r>
              </w:p>
            </w:sdtContent>
          </w:sdt>
        </w:tc>
        <w:tc>
          <w:tcPr>
            <w:tcW w:w="3812" w:type="pct"/>
            <w:gridSpan w:val="22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4D55C0">
            <w:pPr>
              <w:rPr>
                <w:sz w:val="24"/>
                <w:szCs w:val="16"/>
              </w:rPr>
            </w:pPr>
          </w:p>
        </w:tc>
      </w:tr>
      <w:tr w:rsidR="00330A63" w:rsidRPr="00846B76" w:rsidTr="004D0B89">
        <w:trPr>
          <w:trHeight w:val="505"/>
        </w:trPr>
        <w:tc>
          <w:tcPr>
            <w:tcW w:w="5000" w:type="pct"/>
            <w:gridSpan w:val="27"/>
            <w:tcBorders>
              <w:bottom w:val="single" w:sz="4" w:space="0" w:color="auto"/>
            </w:tcBorders>
            <w:vAlign w:val="bottom"/>
          </w:tcPr>
          <w:sdt>
            <w:sdtPr>
              <w:rPr>
                <w:b/>
              </w:rPr>
              <w:id w:val="-699705083"/>
              <w:placeholder>
                <w:docPart w:val="2890147A0AE3410D8CA8B6644A34CA13"/>
              </w:placeholder>
              <w:temporary/>
              <w:showingPlcHdr/>
              <w15:appearance w15:val="hidden"/>
            </w:sdtPr>
            <w:sdtEndPr/>
            <w:sdtContent>
              <w:p w:rsidR="00330A63" w:rsidRPr="00210271" w:rsidRDefault="00330A63" w:rsidP="004D55C0">
                <w:pPr>
                  <w:rPr>
                    <w:b/>
                  </w:rPr>
                </w:pPr>
                <w:r w:rsidRPr="00210271">
                  <w:rPr>
                    <w:b/>
                  </w:rPr>
                  <w:t>T</w:t>
                </w:r>
                <w:r w:rsidR="00A30198" w:rsidRPr="00210271">
                  <w:rPr>
                    <w:b/>
                  </w:rPr>
                  <w:t>engo</w:t>
                </w:r>
                <w:r w:rsidRPr="00210271">
                  <w:rPr>
                    <w:b/>
                  </w:rPr>
                  <w:t xml:space="preserve"> a bien solicitar </w:t>
                </w:r>
                <w:r w:rsidR="00A30198" w:rsidRPr="00210271">
                  <w:rPr>
                    <w:b/>
                  </w:rPr>
                  <w:t xml:space="preserve">lo </w:t>
                </w:r>
                <w:r w:rsidR="00210271" w:rsidRPr="00210271">
                  <w:rPr>
                    <w:b/>
                  </w:rPr>
                  <w:t>siguiente</w:t>
                </w:r>
                <w:r w:rsidR="00061151">
                  <w:rPr>
                    <w:b/>
                  </w:rPr>
                  <w:t xml:space="preserve"> </w:t>
                </w:r>
              </w:p>
            </w:sdtContent>
          </w:sdt>
        </w:tc>
      </w:tr>
      <w:tr w:rsidR="00A30198" w:rsidRPr="00846B76" w:rsidTr="004D0B89">
        <w:trPr>
          <w:trHeight w:val="1478"/>
        </w:trPr>
        <w:tc>
          <w:tcPr>
            <w:tcW w:w="5000" w:type="pct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98" w:rsidRDefault="00210271" w:rsidP="00210271">
            <w:pPr>
              <w:rPr>
                <w:color w:val="D0CECE" w:themeColor="background2" w:themeShade="E6"/>
                <w:sz w:val="24"/>
              </w:rPr>
            </w:pPr>
            <w:r w:rsidRPr="00210271">
              <w:rPr>
                <w:color w:val="D0CECE" w:themeColor="background2" w:themeShade="E6"/>
                <w:sz w:val="24"/>
              </w:rPr>
              <w:t>Ingrese aquí texto libre</w:t>
            </w:r>
          </w:p>
          <w:p w:rsidR="00061151" w:rsidRDefault="00061151" w:rsidP="00061151">
            <w:pPr>
              <w:rPr>
                <w:sz w:val="24"/>
              </w:rPr>
            </w:pPr>
          </w:p>
          <w:p w:rsidR="0011047F" w:rsidRPr="0011047F" w:rsidRDefault="0011047F" w:rsidP="0011047F">
            <w:pPr>
              <w:rPr>
                <w:sz w:val="24"/>
              </w:rPr>
            </w:pPr>
          </w:p>
        </w:tc>
      </w:tr>
      <w:tr w:rsidR="00B547BE" w:rsidRPr="00846B76" w:rsidTr="00547076">
        <w:trPr>
          <w:trHeight w:val="443"/>
        </w:trPr>
        <w:tc>
          <w:tcPr>
            <w:tcW w:w="6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sdt>
            <w:sdtPr>
              <w:rPr>
                <w:b/>
              </w:rPr>
              <w:id w:val="897014334"/>
              <w:placeholder>
                <w:docPart w:val="E91A6B8802F441219E95649921A50F01"/>
              </w:placeholder>
              <w:temporary/>
              <w:showingPlcHdr/>
              <w15:appearance w15:val="hidden"/>
            </w:sdtPr>
            <w:sdtEndPr/>
            <w:sdtContent>
              <w:p w:rsidR="004D0B89" w:rsidRPr="005B4D4A" w:rsidRDefault="004D0B89" w:rsidP="004D0B89">
                <w:pPr>
                  <w:rPr>
                    <w:b/>
                  </w:rPr>
                </w:pPr>
                <w:r>
                  <w:rPr>
                    <w:b/>
                  </w:rPr>
                  <w:t xml:space="preserve">Del día </w:t>
                </w:r>
              </w:p>
            </w:sdtContent>
          </w:sdt>
        </w:tc>
        <w:tc>
          <w:tcPr>
            <w:tcW w:w="4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CF8" w:themeFill="accent2" w:themeFillTint="1A"/>
            <w:vAlign w:val="center"/>
          </w:tcPr>
          <w:p w:rsidR="004D0B89" w:rsidRPr="00FF244B" w:rsidRDefault="004D0B89" w:rsidP="004D0B89">
            <w:pPr>
              <w:jc w:val="right"/>
              <w:rPr>
                <w:bCs/>
                <w:color w:val="C1C1C1" w:themeColor="accent6" w:themeTint="66"/>
                <w:sz w:val="24"/>
                <w:szCs w:val="24"/>
              </w:rPr>
            </w:pPr>
            <w:proofErr w:type="spellStart"/>
            <w:r w:rsidRPr="00FF244B">
              <w:rPr>
                <w:bCs/>
                <w:color w:val="C1C1C1" w:themeColor="accent6" w:themeTint="66"/>
                <w:sz w:val="24"/>
                <w:szCs w:val="24"/>
              </w:rPr>
              <w:t>dd</w:t>
            </w:r>
            <w:proofErr w:type="spellEnd"/>
          </w:p>
        </w:tc>
        <w:tc>
          <w:tcPr>
            <w:tcW w:w="205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sdt>
            <w:sdtPr>
              <w:rPr>
                <w:b/>
              </w:rPr>
              <w:id w:val="-1868362685"/>
              <w:placeholder>
                <w:docPart w:val="9DDD2CD93F184FC7B5A491FCB778C081"/>
              </w:placeholder>
              <w:temporary/>
              <w:showingPlcHdr/>
              <w15:appearance w15:val="hidden"/>
            </w:sdtPr>
            <w:sdtEndPr/>
            <w:sdtContent>
              <w:p w:rsidR="004D0B89" w:rsidRPr="0011047F" w:rsidRDefault="004D0B89" w:rsidP="004D0B89">
                <w:pPr>
                  <w:rPr>
                    <w:b/>
                  </w:rPr>
                </w:pPr>
                <w:r>
                  <w:rPr>
                    <w:b/>
                  </w:rPr>
                  <w:t>/</w:t>
                </w:r>
              </w:p>
            </w:sdtContent>
          </w:sdt>
        </w:tc>
        <w:tc>
          <w:tcPr>
            <w:tcW w:w="41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BECF8" w:themeFill="accent2" w:themeFillTint="1A"/>
            <w:vAlign w:val="center"/>
          </w:tcPr>
          <w:p w:rsidR="004D0B89" w:rsidRPr="00FF244B" w:rsidRDefault="004D0B89" w:rsidP="004D0B89">
            <w:pPr>
              <w:jc w:val="center"/>
              <w:rPr>
                <w:bCs/>
                <w:color w:val="C1C1C1" w:themeColor="accent6" w:themeTint="66"/>
                <w:sz w:val="24"/>
                <w:szCs w:val="24"/>
              </w:rPr>
            </w:pPr>
            <w:r w:rsidRPr="00FF244B">
              <w:rPr>
                <w:bCs/>
                <w:color w:val="C1C1C1" w:themeColor="accent6" w:themeTint="66"/>
                <w:sz w:val="24"/>
                <w:szCs w:val="24"/>
              </w:rPr>
              <w:t>mm</w:t>
            </w:r>
          </w:p>
        </w:tc>
        <w:tc>
          <w:tcPr>
            <w:tcW w:w="20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sdt>
            <w:sdtPr>
              <w:rPr>
                <w:b/>
              </w:rPr>
              <w:id w:val="-989091145"/>
              <w:placeholder>
                <w:docPart w:val="DAD12144B1DB4E25B12B34CA44C5989E"/>
              </w:placeholder>
              <w:temporary/>
              <w:showingPlcHdr/>
              <w15:appearance w15:val="hidden"/>
            </w:sdtPr>
            <w:sdtEndPr/>
            <w:sdtContent>
              <w:p w:rsidR="004D0B89" w:rsidRPr="0011047F" w:rsidRDefault="004D0B89" w:rsidP="004D0B89">
                <w:pPr>
                  <w:rPr>
                    <w:b/>
                  </w:rPr>
                </w:pPr>
                <w:r>
                  <w:rPr>
                    <w:b/>
                  </w:rPr>
                  <w:t>/</w:t>
                </w:r>
              </w:p>
            </w:sdtContent>
          </w:sdt>
        </w:tc>
        <w:tc>
          <w:tcPr>
            <w:tcW w:w="410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4D0B89" w:rsidRPr="00FF244B" w:rsidRDefault="004D0B89" w:rsidP="004D0B89">
            <w:pPr>
              <w:rPr>
                <w:bCs/>
                <w:color w:val="C1C1C1" w:themeColor="accent6" w:themeTint="66"/>
                <w:sz w:val="24"/>
                <w:szCs w:val="24"/>
              </w:rPr>
            </w:pPr>
            <w:proofErr w:type="spellStart"/>
            <w:r w:rsidRPr="00FF244B">
              <w:rPr>
                <w:bCs/>
                <w:color w:val="C1C1C1" w:themeColor="accent6" w:themeTint="66"/>
                <w:sz w:val="24"/>
                <w:szCs w:val="24"/>
              </w:rPr>
              <w:t>aa</w:t>
            </w:r>
            <w:proofErr w:type="spellEnd"/>
          </w:p>
        </w:tc>
        <w:tc>
          <w:tcPr>
            <w:tcW w:w="92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sdt>
            <w:sdtPr>
              <w:rPr>
                <w:b/>
              </w:rPr>
              <w:id w:val="27542336"/>
              <w:placeholder>
                <w:docPart w:val="C4D74765461E41548CA5DAC86339D5DB"/>
              </w:placeholder>
              <w:temporary/>
              <w:showingPlcHdr/>
              <w15:appearance w15:val="hidden"/>
            </w:sdtPr>
            <w:sdtEndPr/>
            <w:sdtContent>
              <w:p w:rsidR="004D0B89" w:rsidRPr="005B4D4A" w:rsidRDefault="004D0B89" w:rsidP="004D0B89">
                <w:pPr>
                  <w:jc w:val="right"/>
                  <w:rPr>
                    <w:b/>
                  </w:rPr>
                </w:pPr>
                <w:r>
                  <w:rPr>
                    <w:b/>
                  </w:rPr>
                  <w:t xml:space="preserve">al día </w:t>
                </w:r>
              </w:p>
            </w:sdtContent>
          </w:sdt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CF8" w:themeFill="accent2" w:themeFillTint="1A"/>
            <w:vAlign w:val="center"/>
          </w:tcPr>
          <w:p w:rsidR="004D0B89" w:rsidRPr="00FF244B" w:rsidRDefault="004D0B89" w:rsidP="004D0B89">
            <w:pPr>
              <w:jc w:val="right"/>
              <w:rPr>
                <w:bCs/>
                <w:color w:val="C1C1C1" w:themeColor="accent6" w:themeTint="66"/>
                <w:sz w:val="24"/>
                <w:szCs w:val="24"/>
              </w:rPr>
            </w:pPr>
            <w:proofErr w:type="spellStart"/>
            <w:r w:rsidRPr="00FF244B">
              <w:rPr>
                <w:bCs/>
                <w:color w:val="C1C1C1" w:themeColor="accent6" w:themeTint="66"/>
                <w:sz w:val="24"/>
                <w:szCs w:val="24"/>
              </w:rPr>
              <w:t>dd</w:t>
            </w:r>
            <w:proofErr w:type="spellEnd"/>
          </w:p>
        </w:tc>
        <w:tc>
          <w:tcPr>
            <w:tcW w:w="204" w:type="pct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sdt>
            <w:sdtPr>
              <w:rPr>
                <w:b/>
              </w:rPr>
              <w:id w:val="859325206"/>
              <w:placeholder>
                <w:docPart w:val="D6D6970FA9A1458A9B5B13099C3AE26D"/>
              </w:placeholder>
              <w:temporary/>
              <w:showingPlcHdr/>
              <w15:appearance w15:val="hidden"/>
            </w:sdtPr>
            <w:sdtEndPr/>
            <w:sdtContent>
              <w:p w:rsidR="004D0B89" w:rsidRPr="0011047F" w:rsidRDefault="004D0B89" w:rsidP="004D0B89">
                <w:pPr>
                  <w:rPr>
                    <w:b/>
                  </w:rPr>
                </w:pPr>
                <w:r>
                  <w:rPr>
                    <w:b/>
                  </w:rPr>
                  <w:t>/</w:t>
                </w:r>
              </w:p>
            </w:sdtContent>
          </w:sdt>
        </w:tc>
        <w:tc>
          <w:tcPr>
            <w:tcW w:w="461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BECF8" w:themeFill="accent2" w:themeFillTint="1A"/>
            <w:vAlign w:val="center"/>
          </w:tcPr>
          <w:p w:rsidR="004D0B89" w:rsidRPr="00FF244B" w:rsidRDefault="004D0B89" w:rsidP="004D0B89">
            <w:pPr>
              <w:jc w:val="center"/>
              <w:rPr>
                <w:bCs/>
                <w:color w:val="C1C1C1" w:themeColor="accent6" w:themeTint="66"/>
                <w:sz w:val="24"/>
                <w:szCs w:val="24"/>
              </w:rPr>
            </w:pPr>
            <w:r w:rsidRPr="00FF244B">
              <w:rPr>
                <w:bCs/>
                <w:color w:val="C1C1C1" w:themeColor="accent6" w:themeTint="66"/>
                <w:sz w:val="24"/>
                <w:szCs w:val="24"/>
              </w:rPr>
              <w:t>mm</w:t>
            </w:r>
          </w:p>
        </w:tc>
        <w:tc>
          <w:tcPr>
            <w:tcW w:w="192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sdt>
            <w:sdtPr>
              <w:rPr>
                <w:b/>
              </w:rPr>
              <w:id w:val="96298509"/>
              <w:placeholder>
                <w:docPart w:val="8D8D34831F7B422DA81EBF639DC7A63D"/>
              </w:placeholder>
              <w:temporary/>
              <w:showingPlcHdr/>
              <w15:appearance w15:val="hidden"/>
            </w:sdtPr>
            <w:sdtEndPr/>
            <w:sdtContent>
              <w:p w:rsidR="004D0B89" w:rsidRPr="0011047F" w:rsidRDefault="004D0B89" w:rsidP="004D0B89">
                <w:pPr>
                  <w:rPr>
                    <w:b/>
                  </w:rPr>
                </w:pPr>
                <w:r>
                  <w:rPr>
                    <w:b/>
                  </w:rPr>
                  <w:t>/</w:t>
                </w:r>
              </w:p>
            </w:sdtContent>
          </w:sdt>
        </w:tc>
        <w:tc>
          <w:tcPr>
            <w:tcW w:w="46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4D0B89" w:rsidRPr="00FF244B" w:rsidRDefault="004D0B89" w:rsidP="004D0B89">
            <w:pPr>
              <w:rPr>
                <w:bCs/>
                <w:color w:val="C1C1C1" w:themeColor="accent6" w:themeTint="66"/>
                <w:sz w:val="24"/>
                <w:szCs w:val="24"/>
              </w:rPr>
            </w:pPr>
            <w:proofErr w:type="spellStart"/>
            <w:r w:rsidRPr="00FF244B">
              <w:rPr>
                <w:bCs/>
                <w:color w:val="C1C1C1" w:themeColor="accent6" w:themeTint="66"/>
                <w:sz w:val="24"/>
                <w:szCs w:val="24"/>
              </w:rPr>
              <w:t>aa</w:t>
            </w:r>
            <w:proofErr w:type="spellEnd"/>
          </w:p>
        </w:tc>
      </w:tr>
      <w:tr w:rsidR="00B547BE" w:rsidRPr="00846B76" w:rsidTr="00547076">
        <w:trPr>
          <w:trHeight w:val="479"/>
        </w:trPr>
        <w:tc>
          <w:tcPr>
            <w:tcW w:w="1637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sdt>
            <w:sdtPr>
              <w:rPr>
                <w:b/>
              </w:rPr>
              <w:id w:val="-1152292848"/>
              <w:placeholder>
                <w:docPart w:val="45537D6AB2FA4BACBBCAD70DA640FC6E"/>
              </w:placeholder>
              <w:temporary/>
              <w:showingPlcHdr/>
              <w15:appearance w15:val="hidden"/>
            </w:sdtPr>
            <w:sdtEndPr/>
            <w:sdtContent>
              <w:p w:rsidR="00B547BE" w:rsidRDefault="00B547BE" w:rsidP="00B547BE">
                <w:pPr>
                  <w:rPr>
                    <w:b/>
                  </w:rPr>
                </w:pPr>
                <w:r>
                  <w:rPr>
                    <w:b/>
                  </w:rPr>
                  <w:t xml:space="preserve">En el horario siguiente </w:t>
                </w:r>
              </w:p>
            </w:sdtContent>
          </w:sdt>
        </w:tc>
        <w:tc>
          <w:tcPr>
            <w:tcW w:w="46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CF8" w:themeFill="accent2" w:themeFillTint="1A"/>
            <w:vAlign w:val="center"/>
          </w:tcPr>
          <w:p w:rsidR="00B547BE" w:rsidRPr="0011047F" w:rsidRDefault="00B547BE" w:rsidP="00B547BE">
            <w:pPr>
              <w:jc w:val="right"/>
              <w:rPr>
                <w:bCs/>
                <w:color w:val="C1C1C1" w:themeColor="accent6" w:themeTint="66"/>
                <w:sz w:val="24"/>
                <w:szCs w:val="24"/>
              </w:rPr>
            </w:pPr>
            <w:r>
              <w:rPr>
                <w:bCs/>
                <w:color w:val="C1C1C1" w:themeColor="accent6" w:themeTint="66"/>
                <w:sz w:val="24"/>
                <w:szCs w:val="24"/>
              </w:rPr>
              <w:t xml:space="preserve"> </w:t>
            </w:r>
            <w:proofErr w:type="spellStart"/>
            <w:r w:rsidRPr="00FF244B">
              <w:rPr>
                <w:bCs/>
                <w:color w:val="C1C1C1" w:themeColor="accent6" w:themeTint="66"/>
                <w:sz w:val="24"/>
                <w:szCs w:val="24"/>
              </w:rPr>
              <w:t>hr</w:t>
            </w:r>
            <w:proofErr w:type="spellEnd"/>
          </w:p>
        </w:tc>
        <w:tc>
          <w:tcPr>
            <w:tcW w:w="206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sdt>
            <w:sdtPr>
              <w:rPr>
                <w:b/>
              </w:rPr>
              <w:id w:val="1350295245"/>
              <w:placeholder>
                <w:docPart w:val="B638322B4F9C48ABBABC8592D430FB2A"/>
              </w:placeholder>
              <w:temporary/>
              <w:showingPlcHdr/>
              <w15:appearance w15:val="hidden"/>
            </w:sdtPr>
            <w:sdtEndPr/>
            <w:sdtContent>
              <w:p w:rsidR="00B547BE" w:rsidRPr="0011047F" w:rsidRDefault="00B547BE" w:rsidP="00B547BE">
                <w:pPr>
                  <w:rPr>
                    <w:b/>
                  </w:rPr>
                </w:pPr>
                <w:r>
                  <w:rPr>
                    <w:b/>
                  </w:rPr>
                  <w:t xml:space="preserve">: </w:t>
                </w:r>
              </w:p>
            </w:sdtContent>
          </w:sdt>
        </w:tc>
        <w:tc>
          <w:tcPr>
            <w:tcW w:w="46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B547BE" w:rsidRPr="0011047F" w:rsidRDefault="00B547BE" w:rsidP="00B547BE">
            <w:pPr>
              <w:rPr>
                <w:bCs/>
                <w:color w:val="C1C1C1" w:themeColor="accent6" w:themeTint="66"/>
                <w:sz w:val="24"/>
                <w:szCs w:val="24"/>
              </w:rPr>
            </w:pPr>
            <w:r w:rsidRPr="00FF244B">
              <w:rPr>
                <w:bCs/>
                <w:color w:val="C1C1C1" w:themeColor="accent6" w:themeTint="66"/>
                <w:sz w:val="24"/>
                <w:szCs w:val="24"/>
              </w:rPr>
              <w:t>min</w:t>
            </w:r>
          </w:p>
        </w:tc>
        <w:tc>
          <w:tcPr>
            <w:tcW w:w="974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sdt>
            <w:sdtPr>
              <w:rPr>
                <w:b/>
              </w:rPr>
              <w:id w:val="-592863271"/>
              <w:placeholder>
                <w:docPart w:val="C0F1BEC8B5EB406B911B309473C12AE4"/>
              </w:placeholder>
              <w:temporary/>
              <w:showingPlcHdr/>
              <w15:appearance w15:val="hidden"/>
            </w:sdtPr>
            <w:sdtEndPr/>
            <w:sdtContent>
              <w:p w:rsidR="00B547BE" w:rsidRPr="00B547BE" w:rsidRDefault="00B547BE" w:rsidP="00547076">
                <w:pPr>
                  <w:jc w:val="right"/>
                  <w:rPr>
                    <w:b/>
                  </w:rPr>
                </w:pPr>
                <w:r>
                  <w:rPr>
                    <w:b/>
                  </w:rPr>
                  <w:t>a</w:t>
                </w:r>
              </w:p>
            </w:sdtContent>
          </w:sdt>
        </w:tc>
        <w:tc>
          <w:tcPr>
            <w:tcW w:w="51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CF8" w:themeFill="accent2" w:themeFillTint="1A"/>
            <w:vAlign w:val="center"/>
          </w:tcPr>
          <w:p w:rsidR="00B547BE" w:rsidRPr="0011047F" w:rsidRDefault="00B547BE" w:rsidP="00B547BE">
            <w:pPr>
              <w:jc w:val="right"/>
              <w:rPr>
                <w:bCs/>
                <w:color w:val="C1C1C1" w:themeColor="accent6" w:themeTint="66"/>
                <w:sz w:val="24"/>
                <w:szCs w:val="24"/>
              </w:rPr>
            </w:pPr>
            <w:proofErr w:type="spellStart"/>
            <w:r w:rsidRPr="00FF244B">
              <w:rPr>
                <w:bCs/>
                <w:color w:val="C1C1C1" w:themeColor="accent6" w:themeTint="66"/>
                <w:sz w:val="24"/>
                <w:szCs w:val="24"/>
              </w:rPr>
              <w:t>hr</w:t>
            </w:r>
            <w:proofErr w:type="spellEnd"/>
          </w:p>
        </w:tc>
        <w:tc>
          <w:tcPr>
            <w:tcW w:w="256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sdt>
            <w:sdtPr>
              <w:rPr>
                <w:b/>
              </w:rPr>
              <w:id w:val="470642157"/>
              <w:placeholder>
                <w:docPart w:val="D7F4ABF6B4864196A3CA68013404F504"/>
              </w:placeholder>
              <w:temporary/>
              <w:showingPlcHdr/>
              <w15:appearance w15:val="hidden"/>
            </w:sdtPr>
            <w:sdtEndPr/>
            <w:sdtContent>
              <w:p w:rsidR="00B547BE" w:rsidRPr="0011047F" w:rsidRDefault="00B547BE" w:rsidP="00B547BE">
                <w:pPr>
                  <w:rPr>
                    <w:b/>
                  </w:rPr>
                </w:pPr>
                <w:r>
                  <w:rPr>
                    <w:b/>
                  </w:rPr>
                  <w:t xml:space="preserve">: </w:t>
                </w:r>
              </w:p>
            </w:sdtContent>
          </w:sdt>
        </w:tc>
        <w:tc>
          <w:tcPr>
            <w:tcW w:w="496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B547BE" w:rsidRPr="0011047F" w:rsidRDefault="00B547BE" w:rsidP="00B547BE">
            <w:pPr>
              <w:rPr>
                <w:bCs/>
                <w:color w:val="C1C1C1" w:themeColor="accent6" w:themeTint="66"/>
                <w:sz w:val="24"/>
                <w:szCs w:val="24"/>
              </w:rPr>
            </w:pPr>
            <w:r w:rsidRPr="00FF244B">
              <w:rPr>
                <w:bCs/>
                <w:color w:val="C1C1C1" w:themeColor="accent6" w:themeTint="66"/>
                <w:sz w:val="24"/>
                <w:szCs w:val="24"/>
              </w:rPr>
              <w:t>min</w:t>
            </w:r>
          </w:p>
        </w:tc>
      </w:tr>
      <w:tr w:rsidR="00B547BE" w:rsidRPr="00846B76" w:rsidTr="00B547BE">
        <w:trPr>
          <w:trHeight w:val="480"/>
        </w:trPr>
        <w:tc>
          <w:tcPr>
            <w:tcW w:w="247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sdt>
            <w:sdtPr>
              <w:rPr>
                <w:b/>
              </w:rPr>
              <w:id w:val="644396104"/>
              <w:placeholder>
                <w:docPart w:val="1268A8648D464CF8AF7A3B7774FA241C"/>
              </w:placeholder>
              <w:temporary/>
              <w:showingPlcHdr/>
              <w15:appearance w15:val="hidden"/>
            </w:sdtPr>
            <w:sdtEndPr/>
            <w:sdtContent>
              <w:p w:rsidR="00B547BE" w:rsidRPr="0011047F" w:rsidRDefault="00B547BE" w:rsidP="00B547BE">
                <w:pPr>
                  <w:rPr>
                    <w:b/>
                  </w:rPr>
                </w:pPr>
                <w:r>
                  <w:rPr>
                    <w:b/>
                  </w:rPr>
                  <w:t xml:space="preserve">Número de elementos requeridos </w:t>
                </w:r>
              </w:p>
            </w:sdtContent>
          </w:sdt>
        </w:tc>
        <w:tc>
          <w:tcPr>
            <w:tcW w:w="5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7BE" w:rsidRPr="00210271" w:rsidRDefault="00B547BE" w:rsidP="00B547BE">
            <w:pPr>
              <w:rPr>
                <w:color w:val="D0CECE" w:themeColor="background2" w:themeShade="E6"/>
                <w:sz w:val="24"/>
              </w:rPr>
            </w:pPr>
          </w:p>
        </w:tc>
        <w:tc>
          <w:tcPr>
            <w:tcW w:w="1931" w:type="pct"/>
            <w:gridSpan w:val="12"/>
            <w:tcBorders>
              <w:top w:val="single" w:sz="4" w:space="0" w:color="auto"/>
              <w:left w:val="single" w:sz="4" w:space="0" w:color="auto"/>
            </w:tcBorders>
          </w:tcPr>
          <w:p w:rsidR="00B547BE" w:rsidRPr="00210271" w:rsidRDefault="00B547BE" w:rsidP="00B547BE">
            <w:pPr>
              <w:rPr>
                <w:color w:val="D0CECE" w:themeColor="background2" w:themeShade="E6"/>
                <w:sz w:val="24"/>
              </w:rPr>
            </w:pPr>
          </w:p>
        </w:tc>
      </w:tr>
      <w:bookmarkEnd w:id="1"/>
    </w:tbl>
    <w:p w:rsidR="00A00C2E" w:rsidRPr="00A00C2E" w:rsidRDefault="00A00C2E" w:rsidP="00A00C2E">
      <w:pPr>
        <w:tabs>
          <w:tab w:val="left" w:pos="1116"/>
        </w:tabs>
        <w:rPr>
          <w:sz w:val="16"/>
          <w:szCs w:val="16"/>
        </w:rPr>
      </w:pPr>
    </w:p>
    <w:sectPr w:rsidR="00A00C2E" w:rsidRPr="00A00C2E" w:rsidSect="00721F61">
      <w:headerReference w:type="default" r:id="rId11"/>
      <w:pgSz w:w="11906" w:h="16838" w:code="9"/>
      <w:pgMar w:top="1440" w:right="1440" w:bottom="1008" w:left="1440" w:header="720" w:footer="432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4A10" w:rsidRDefault="001D4A10" w:rsidP="00650259">
      <w:pPr>
        <w:spacing w:after="0" w:line="240" w:lineRule="auto"/>
      </w:pPr>
      <w:r>
        <w:separator/>
      </w:r>
    </w:p>
  </w:endnote>
  <w:endnote w:type="continuationSeparator" w:id="0">
    <w:p w:rsidR="001D4A10" w:rsidRDefault="001D4A10" w:rsidP="006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1" w:fontKey="{CFA119AC-3E4E-4456-907A-E9C43AD90BDA}"/>
    <w:embedBold r:id="rId2" w:fontKey="{15D8A1D4-F41E-45D2-A988-9B0255345939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B74E9E89-90F2-4563-A711-6497D29F17C9}"/>
    <w:embedBold r:id="rId4" w:fontKey="{D02E0FE8-47AB-4BA3-A767-8AF0695CF097}"/>
    <w:embedItalic r:id="rId5" w:fontKey="{F1D201C7-7F87-4D8D-8246-7EC880BDAA20}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  <w:embedRegular r:id="rId6" w:fontKey="{C17F09AA-573C-4A44-A2E2-098810B761D4}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  <w:embedRegular r:id="rId7" w:fontKey="{86491672-8CAD-462A-AB21-2A1720EA24F1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4A10" w:rsidRDefault="001D4A10" w:rsidP="00650259">
      <w:pPr>
        <w:spacing w:after="0" w:line="240" w:lineRule="auto"/>
      </w:pPr>
      <w:r>
        <w:separator/>
      </w:r>
    </w:p>
  </w:footnote>
  <w:footnote w:type="continuationSeparator" w:id="0">
    <w:p w:rsidR="001D4A10" w:rsidRDefault="001D4A10" w:rsidP="006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0259" w:rsidRDefault="0062446E" w:rsidP="0062446E">
    <w:pPr>
      <w:pStyle w:val="Sinespaciado"/>
      <w:jc w:val="center"/>
    </w:pPr>
    <w:r>
      <w:rPr>
        <w:noProof/>
        <w:lang w:val="en-US"/>
      </w:rPr>
      <w:drawing>
        <wp:inline distT="0" distB="0" distL="0" distR="0">
          <wp:extent cx="4818952" cy="586740"/>
          <wp:effectExtent l="0" t="0" r="1270" b="381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rosarito-07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82419" cy="630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5F04A9"/>
    <w:multiLevelType w:val="multilevel"/>
    <w:tmpl w:val="94202E82"/>
    <w:lvl w:ilvl="0">
      <w:start w:val="1"/>
      <w:numFmt w:val="decimal"/>
      <w:suff w:val="space"/>
      <w:lvlText w:val="Capítulo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>
    <w:nsid w:val="1F467E80"/>
    <w:multiLevelType w:val="multilevel"/>
    <w:tmpl w:val="C954417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CDA39EA"/>
    <w:multiLevelType w:val="multilevel"/>
    <w:tmpl w:val="4502D284"/>
    <w:lvl w:ilvl="0">
      <w:start w:val="1"/>
      <w:numFmt w:val="upperLetter"/>
      <w:lvlText w:val="Apéndice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>
    <w:nsid w:val="3F417264"/>
    <w:multiLevelType w:val="multilevel"/>
    <w:tmpl w:val="AD3EB96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7247022"/>
    <w:multiLevelType w:val="multilevel"/>
    <w:tmpl w:val="400A361E"/>
    <w:lvl w:ilvl="0">
      <w:start w:val="1"/>
      <w:numFmt w:val="bullet"/>
      <w:pStyle w:val="Listaconvietas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aconvietas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>
    <w:nsid w:val="48E40A21"/>
    <w:multiLevelType w:val="multilevel"/>
    <w:tmpl w:val="0A165832"/>
    <w:lvl w:ilvl="0">
      <w:start w:val="1"/>
      <w:numFmt w:val="decimal"/>
      <w:pStyle w:val="Listaconnmeros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aconnmeros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Listanumerada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DF7B0E"/>
    <w:multiLevelType w:val="multilevel"/>
    <w:tmpl w:val="4BBE41AE"/>
    <w:lvl w:ilvl="0">
      <w:start w:val="1"/>
      <w:numFmt w:val="decimal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Ttulo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Ttulo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Ttulo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Ttulo9"/>
      <w:lvlText w:val=""/>
      <w:lvlJc w:val="left"/>
      <w:pPr>
        <w:ind w:left="0" w:firstLine="0"/>
      </w:pPr>
      <w:rPr>
        <w:rFonts w:hint="default"/>
      </w:rPr>
    </w:lvl>
  </w:abstractNum>
  <w:abstractNum w:abstractNumId="17">
    <w:nsid w:val="6B475408"/>
    <w:multiLevelType w:val="multilevel"/>
    <w:tmpl w:val="DA187C88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>
    <w:nsid w:val="7B2B6BB1"/>
    <w:multiLevelType w:val="multilevel"/>
    <w:tmpl w:val="8BB4E9DE"/>
    <w:lvl w:ilvl="0">
      <w:start w:val="7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15"/>
  </w:num>
  <w:num w:numId="4">
    <w:abstractNumId w:val="12"/>
  </w:num>
  <w:num w:numId="5">
    <w:abstractNumId w:val="13"/>
  </w:num>
  <w:num w:numId="6">
    <w:abstractNumId w:val="19"/>
  </w:num>
  <w:num w:numId="7">
    <w:abstractNumId w:val="6"/>
  </w:num>
  <w:num w:numId="8">
    <w:abstractNumId w:val="10"/>
  </w:num>
  <w:num w:numId="9">
    <w:abstractNumId w:val="17"/>
  </w:num>
  <w:num w:numId="10">
    <w:abstractNumId w:val="1"/>
  </w:num>
  <w:num w:numId="11">
    <w:abstractNumId w:val="5"/>
  </w:num>
  <w:num w:numId="12">
    <w:abstractNumId w:val="0"/>
  </w:num>
  <w:num w:numId="13">
    <w:abstractNumId w:val="2"/>
  </w:num>
  <w:num w:numId="14">
    <w:abstractNumId w:val="9"/>
  </w:num>
  <w:num w:numId="15">
    <w:abstractNumId w:val="8"/>
  </w:num>
  <w:num w:numId="16">
    <w:abstractNumId w:val="16"/>
  </w:num>
  <w:num w:numId="17">
    <w:abstractNumId w:val="3"/>
  </w:num>
  <w:num w:numId="18">
    <w:abstractNumId w:val="21"/>
  </w:num>
  <w:num w:numId="19">
    <w:abstractNumId w:val="18"/>
  </w:num>
  <w:num w:numId="20">
    <w:abstractNumId w:val="14"/>
  </w:num>
  <w:num w:numId="21">
    <w:abstractNumId w:val="20"/>
  </w:num>
  <w:num w:numId="22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isplayBackgroundShape/>
  <w:embedTrueTypeFonts/>
  <w:proofState w:spelling="clean" w:grammar="clean"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ocumentProtection w:edit="trackedChanges" w:enforcement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F54"/>
    <w:rsid w:val="00032973"/>
    <w:rsid w:val="00052382"/>
    <w:rsid w:val="00061151"/>
    <w:rsid w:val="0006568A"/>
    <w:rsid w:val="00076F0F"/>
    <w:rsid w:val="00084253"/>
    <w:rsid w:val="000B423B"/>
    <w:rsid w:val="000B43B7"/>
    <w:rsid w:val="000D1F49"/>
    <w:rsid w:val="000F6600"/>
    <w:rsid w:val="0011047F"/>
    <w:rsid w:val="00162D48"/>
    <w:rsid w:val="001727CA"/>
    <w:rsid w:val="001A0C32"/>
    <w:rsid w:val="001C4A3D"/>
    <w:rsid w:val="001C50F2"/>
    <w:rsid w:val="001D4A10"/>
    <w:rsid w:val="00210271"/>
    <w:rsid w:val="002462F3"/>
    <w:rsid w:val="002B0A01"/>
    <w:rsid w:val="002C56E6"/>
    <w:rsid w:val="002D5BA6"/>
    <w:rsid w:val="003113FB"/>
    <w:rsid w:val="00330A63"/>
    <w:rsid w:val="00346DE2"/>
    <w:rsid w:val="00361E11"/>
    <w:rsid w:val="003A210E"/>
    <w:rsid w:val="003A4B4B"/>
    <w:rsid w:val="003B4744"/>
    <w:rsid w:val="003F0847"/>
    <w:rsid w:val="0040090B"/>
    <w:rsid w:val="00434227"/>
    <w:rsid w:val="0046302A"/>
    <w:rsid w:val="00471CAF"/>
    <w:rsid w:val="00480539"/>
    <w:rsid w:val="00487D2D"/>
    <w:rsid w:val="004B5A8D"/>
    <w:rsid w:val="004D0B89"/>
    <w:rsid w:val="004D55C0"/>
    <w:rsid w:val="004D5D62"/>
    <w:rsid w:val="004F6B7A"/>
    <w:rsid w:val="005036A3"/>
    <w:rsid w:val="005112D0"/>
    <w:rsid w:val="00525079"/>
    <w:rsid w:val="00547076"/>
    <w:rsid w:val="00577E06"/>
    <w:rsid w:val="005A1F69"/>
    <w:rsid w:val="005A3887"/>
    <w:rsid w:val="005A3BF7"/>
    <w:rsid w:val="005B4D4A"/>
    <w:rsid w:val="005F2035"/>
    <w:rsid w:val="005F7990"/>
    <w:rsid w:val="00607CA6"/>
    <w:rsid w:val="006142B7"/>
    <w:rsid w:val="0062300A"/>
    <w:rsid w:val="0062446E"/>
    <w:rsid w:val="0063739C"/>
    <w:rsid w:val="00650259"/>
    <w:rsid w:val="00697087"/>
    <w:rsid w:val="006D0DBD"/>
    <w:rsid w:val="006E629B"/>
    <w:rsid w:val="0072036A"/>
    <w:rsid w:val="00721F61"/>
    <w:rsid w:val="00731F26"/>
    <w:rsid w:val="00760D65"/>
    <w:rsid w:val="00770F25"/>
    <w:rsid w:val="007A35A8"/>
    <w:rsid w:val="007B0A85"/>
    <w:rsid w:val="007C6A52"/>
    <w:rsid w:val="008052A5"/>
    <w:rsid w:val="0082043E"/>
    <w:rsid w:val="00847E44"/>
    <w:rsid w:val="0086369C"/>
    <w:rsid w:val="008D03ED"/>
    <w:rsid w:val="008E203A"/>
    <w:rsid w:val="0091229C"/>
    <w:rsid w:val="009176CE"/>
    <w:rsid w:val="00925A6F"/>
    <w:rsid w:val="00930B43"/>
    <w:rsid w:val="009402CE"/>
    <w:rsid w:val="00940E73"/>
    <w:rsid w:val="00942C83"/>
    <w:rsid w:val="00956E1C"/>
    <w:rsid w:val="00964E58"/>
    <w:rsid w:val="00980B34"/>
    <w:rsid w:val="0098597D"/>
    <w:rsid w:val="009F619A"/>
    <w:rsid w:val="009F6DDE"/>
    <w:rsid w:val="00A00C2E"/>
    <w:rsid w:val="00A07415"/>
    <w:rsid w:val="00A30198"/>
    <w:rsid w:val="00A370A8"/>
    <w:rsid w:val="00A37E7B"/>
    <w:rsid w:val="00A51621"/>
    <w:rsid w:val="00A65D5E"/>
    <w:rsid w:val="00AA59E1"/>
    <w:rsid w:val="00AC65C7"/>
    <w:rsid w:val="00B01F70"/>
    <w:rsid w:val="00B05EDC"/>
    <w:rsid w:val="00B25CE8"/>
    <w:rsid w:val="00B42021"/>
    <w:rsid w:val="00B5017C"/>
    <w:rsid w:val="00B53287"/>
    <w:rsid w:val="00B547BE"/>
    <w:rsid w:val="00B61486"/>
    <w:rsid w:val="00B65A9B"/>
    <w:rsid w:val="00BB4CF3"/>
    <w:rsid w:val="00BD4753"/>
    <w:rsid w:val="00BD5CB1"/>
    <w:rsid w:val="00BE62EE"/>
    <w:rsid w:val="00BF19A3"/>
    <w:rsid w:val="00C003BA"/>
    <w:rsid w:val="00C14832"/>
    <w:rsid w:val="00C46878"/>
    <w:rsid w:val="00CB4A51"/>
    <w:rsid w:val="00CD4532"/>
    <w:rsid w:val="00CD47B0"/>
    <w:rsid w:val="00CD7BB2"/>
    <w:rsid w:val="00CE6104"/>
    <w:rsid w:val="00CE7918"/>
    <w:rsid w:val="00CF178A"/>
    <w:rsid w:val="00D16163"/>
    <w:rsid w:val="00D23BAD"/>
    <w:rsid w:val="00D27C15"/>
    <w:rsid w:val="00DA25BC"/>
    <w:rsid w:val="00DB3FAD"/>
    <w:rsid w:val="00DF56A1"/>
    <w:rsid w:val="00DF6C57"/>
    <w:rsid w:val="00E0128F"/>
    <w:rsid w:val="00E11D45"/>
    <w:rsid w:val="00E51A53"/>
    <w:rsid w:val="00E61C09"/>
    <w:rsid w:val="00E6551A"/>
    <w:rsid w:val="00E677FE"/>
    <w:rsid w:val="00E71F54"/>
    <w:rsid w:val="00E949AA"/>
    <w:rsid w:val="00EB3B58"/>
    <w:rsid w:val="00EB563B"/>
    <w:rsid w:val="00EC7359"/>
    <w:rsid w:val="00ED6D79"/>
    <w:rsid w:val="00EE3054"/>
    <w:rsid w:val="00F00606"/>
    <w:rsid w:val="00F01256"/>
    <w:rsid w:val="00F62A1B"/>
    <w:rsid w:val="00F80463"/>
    <w:rsid w:val="00FC7475"/>
    <w:rsid w:val="00FE220F"/>
    <w:rsid w:val="00FE78A0"/>
    <w:rsid w:val="00FF054D"/>
    <w:rsid w:val="00FF2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8"/>
        <w:szCs w:val="28"/>
        <w:lang w:val="es-E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nhideWhenUsed="1"/>
    <w:lsdException w:name="List Bullet 3" w:semiHidden="1"/>
    <w:lsdException w:name="List Bullet 4" w:semiHidden="1"/>
    <w:lsdException w:name="List Bullet 5" w:semiHidden="1"/>
    <w:lsdException w:name="List Number 2" w:semiHidden="1" w:unhideWhenUsed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62D48"/>
  </w:style>
  <w:style w:type="paragraph" w:styleId="Ttulo1">
    <w:name w:val="heading 1"/>
    <w:basedOn w:val="Normal"/>
    <w:link w:val="Ttulo1Car"/>
    <w:uiPriority w:val="1"/>
    <w:semiHidden/>
    <w:qFormat/>
    <w:rsid w:val="00CD4532"/>
    <w:pPr>
      <w:tabs>
        <w:tab w:val="left" w:pos="2520"/>
        <w:tab w:val="left" w:pos="3360"/>
      </w:tabs>
      <w:spacing w:before="111" w:after="560"/>
      <w:outlineLvl w:val="0"/>
    </w:pPr>
    <w:rPr>
      <w:b/>
      <w:color w:val="4BACC6"/>
      <w:sz w:val="52"/>
    </w:rPr>
  </w:style>
  <w:style w:type="paragraph" w:styleId="Ttulo2">
    <w:name w:val="heading 2"/>
    <w:basedOn w:val="Normal"/>
    <w:link w:val="Ttulo2C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Ttulo3">
    <w:name w:val="heading 3"/>
    <w:basedOn w:val="Normal"/>
    <w:next w:val="Normal"/>
    <w:link w:val="Ttulo3C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Ttulo4">
    <w:name w:val="heading 4"/>
    <w:basedOn w:val="Normal"/>
    <w:link w:val="Ttulo4C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Ttulo5">
    <w:name w:val="heading 5"/>
    <w:basedOn w:val="Ttulo2"/>
    <w:link w:val="Ttulo5C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semiHidden/>
    <w:rsid w:val="00BB4CF3"/>
    <w:rPr>
      <w:b/>
      <w:color w:val="4BACC6"/>
      <w:sz w:val="52"/>
    </w:rPr>
  </w:style>
  <w:style w:type="character" w:customStyle="1" w:styleId="Hashtag">
    <w:name w:val="Hashtag"/>
    <w:basedOn w:val="Fuentedeprrafopredeter"/>
    <w:uiPriority w:val="99"/>
    <w:semiHidden/>
    <w:rsid w:val="00CD4532"/>
    <w:rPr>
      <w:color w:val="2B579A"/>
      <w:shd w:val="clear" w:color="auto" w:fill="E6E6E6"/>
    </w:rPr>
  </w:style>
  <w:style w:type="paragraph" w:customStyle="1" w:styleId="Listanumerada">
    <w:name w:val="Lista numerada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Predeterminado">
    <w:name w:val="Predeterminado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Ttulo2Car">
    <w:name w:val="Título 2 Car"/>
    <w:basedOn w:val="Fuentedeprrafopredeter"/>
    <w:link w:val="Ttulo2"/>
    <w:uiPriority w:val="1"/>
    <w:semiHidden/>
    <w:rsid w:val="00BB4CF3"/>
    <w:rPr>
      <w:b/>
      <w:bCs/>
      <w:color w:val="694A77"/>
      <w:sz w:val="32"/>
      <w:szCs w:val="32"/>
      <w:lang w:eastAsia="zh-CN"/>
    </w:rPr>
  </w:style>
  <w:style w:type="paragraph" w:styleId="Sangranormal">
    <w:name w:val="Normal Indent"/>
    <w:basedOn w:val="Normal"/>
    <w:uiPriority w:val="99"/>
    <w:rsid w:val="000D1F49"/>
    <w:pPr>
      <w:spacing w:before="120"/>
      <w:ind w:left="720"/>
    </w:pPr>
  </w:style>
  <w:style w:type="character" w:customStyle="1" w:styleId="Ttulo3Car">
    <w:name w:val="Título 3 Car"/>
    <w:basedOn w:val="Fuentedeprrafopredeter"/>
    <w:link w:val="Ttulo3"/>
    <w:uiPriority w:val="1"/>
    <w:semiHidden/>
    <w:rsid w:val="00BB4CF3"/>
    <w:rPr>
      <w:b/>
      <w:bCs/>
      <w:color w:val="694A77"/>
      <w:szCs w:val="27"/>
    </w:rPr>
  </w:style>
  <w:style w:type="paragraph" w:styleId="TD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Textonotapie">
    <w:name w:val="footnote text"/>
    <w:basedOn w:val="Normal"/>
    <w:link w:val="TextonotapieC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4CF3"/>
    <w:rPr>
      <w:sz w:val="18"/>
      <w:szCs w:val="20"/>
    </w:rPr>
  </w:style>
  <w:style w:type="paragraph" w:styleId="Listaconvietas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Textocomentario">
    <w:name w:val="annotation text"/>
    <w:basedOn w:val="Normal"/>
    <w:link w:val="TextocomentarioCar"/>
    <w:uiPriority w:val="99"/>
    <w:semiHidden/>
    <w:rsid w:val="000D1F49"/>
    <w:rPr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4532"/>
    <w:rPr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F62A1B"/>
    <w:pPr>
      <w:spacing w:after="0"/>
    </w:pPr>
    <w:rPr>
      <w:rFonts w:asciiTheme="majorHAnsi" w:eastAsia="Calibri" w:hAnsiTheme="majorHAnsi" w:cs="Times New Roman"/>
      <w:b/>
      <w:color w:val="FFFFFF"/>
      <w:sz w:val="44"/>
    </w:rPr>
  </w:style>
  <w:style w:type="character" w:customStyle="1" w:styleId="EncabezadoCar">
    <w:name w:val="Encabezado Car"/>
    <w:basedOn w:val="Fuentedeprrafopredeter"/>
    <w:link w:val="Encabezado"/>
    <w:uiPriority w:val="99"/>
    <w:rsid w:val="00F62A1B"/>
    <w:rPr>
      <w:rFonts w:asciiTheme="majorHAnsi" w:eastAsia="Calibri" w:hAnsiTheme="majorHAnsi" w:cs="Times New Roman"/>
      <w:b/>
      <w:color w:val="FFFFFF"/>
      <w:sz w:val="44"/>
    </w:rPr>
  </w:style>
  <w:style w:type="paragraph" w:styleId="Piedepgina">
    <w:name w:val="footer"/>
    <w:basedOn w:val="Normal"/>
    <w:link w:val="PiedepginaCar"/>
    <w:uiPriority w:val="99"/>
    <w:rsid w:val="002462F3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462F3"/>
    <w:rPr>
      <w:sz w:val="18"/>
      <w:szCs w:val="24"/>
    </w:rPr>
  </w:style>
  <w:style w:type="character" w:styleId="Refdenotaalpie">
    <w:name w:val="footnote reference"/>
    <w:basedOn w:val="Fuentedeprrafopredeter"/>
    <w:uiPriority w:val="99"/>
    <w:semiHidden/>
    <w:rsid w:val="000D1F49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rsid w:val="000D1F49"/>
    <w:rPr>
      <w:sz w:val="18"/>
      <w:szCs w:val="18"/>
    </w:rPr>
  </w:style>
  <w:style w:type="paragraph" w:styleId="Listaconnmeros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ipervnculo">
    <w:name w:val="Hyperlink"/>
    <w:basedOn w:val="Fuentedeprrafopredeter"/>
    <w:uiPriority w:val="99"/>
    <w:semiHidden/>
    <w:rsid w:val="000D1F49"/>
    <w:rPr>
      <w:color w:val="BF678E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1F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Sinespaciado">
    <w:name w:val="No Spacing"/>
    <w:basedOn w:val="Normal"/>
    <w:uiPriority w:val="1"/>
    <w:qFormat/>
    <w:rsid w:val="00731F26"/>
    <w:pPr>
      <w:widowControl w:val="0"/>
      <w:autoSpaceDE w:val="0"/>
      <w:autoSpaceDN w:val="0"/>
      <w:spacing w:after="0" w:line="240" w:lineRule="auto"/>
    </w:pPr>
    <w:rPr>
      <w:rFonts w:eastAsia="Calibri" w:cs="Calibri"/>
      <w:sz w:val="18"/>
    </w:rPr>
  </w:style>
  <w:style w:type="paragraph" w:styleId="Puesto">
    <w:name w:val="Title"/>
    <w:basedOn w:val="Normal"/>
    <w:next w:val="Normal"/>
    <w:link w:val="PuestoC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uestoCar">
    <w:name w:val="Puesto Car"/>
    <w:basedOn w:val="Fuentedeprrafopredeter"/>
    <w:link w:val="Puesto"/>
    <w:uiPriority w:val="10"/>
    <w:semiHidden/>
    <w:rsid w:val="00BB4C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aconvietas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Tabladefigura">
    <w:name w:val="Tabla de figura"/>
    <w:basedOn w:val="Tablanormal"/>
    <w:uiPriority w:val="99"/>
    <w:rsid w:val="000D1F4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cantSplit/>
    </w:trPr>
  </w:style>
  <w:style w:type="character" w:customStyle="1" w:styleId="Ttulo4Car">
    <w:name w:val="Título 4 Car"/>
    <w:basedOn w:val="Fuentedeprrafopredeter"/>
    <w:link w:val="Ttulo4"/>
    <w:uiPriority w:val="9"/>
    <w:semiHidden/>
    <w:rsid w:val="00BB4CF3"/>
    <w:rPr>
      <w:b/>
      <w:sz w:val="25"/>
      <w:szCs w:val="25"/>
    </w:rPr>
  </w:style>
  <w:style w:type="character" w:customStyle="1" w:styleId="Ttulo5Car">
    <w:name w:val="Título 5 Car"/>
    <w:basedOn w:val="Ttulo2Car"/>
    <w:link w:val="Ttulo5"/>
    <w:uiPriority w:val="1"/>
    <w:semiHidden/>
    <w:rsid w:val="00BB4CF3"/>
    <w:rPr>
      <w:b/>
      <w:bCs/>
      <w:caps/>
      <w:color w:val="4BACC6"/>
      <w:sz w:val="32"/>
      <w:szCs w:val="32"/>
      <w:lang w:eastAsia="zh-CN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B4CF3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B4CF3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B4C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B4C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D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D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abladeilustracion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aconnmeros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Hipervnculovisitado">
    <w:name w:val="FollowedHyperlink"/>
    <w:basedOn w:val="Fuentedeprrafopredeter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Ttulodellibro">
    <w:name w:val="Book Title"/>
    <w:basedOn w:val="Fuentedeprrafopredeter"/>
    <w:uiPriority w:val="33"/>
    <w:semiHidden/>
    <w:rsid w:val="000D1F49"/>
    <w:rPr>
      <w:b/>
      <w:bCs/>
      <w:i/>
      <w:iCs/>
      <w:spacing w:val="5"/>
    </w:rPr>
  </w:style>
  <w:style w:type="paragraph" w:styleId="TtulodeTDC">
    <w:name w:val="TOC Heading"/>
    <w:basedOn w:val="Normal"/>
    <w:next w:val="Normal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Textomacro">
    <w:name w:val="macro"/>
    <w:link w:val="TextomacroC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BB4CF3"/>
    <w:rPr>
      <w:rFonts w:ascii="Consolas" w:hAnsi="Consolas"/>
      <w:sz w:val="20"/>
      <w:szCs w:val="20"/>
    </w:rPr>
  </w:style>
  <w:style w:type="table" w:styleId="Tablaconcuadrcula">
    <w:name w:val="Table Grid"/>
    <w:basedOn w:val="Tablanormal"/>
    <w:rsid w:val="006502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delmarcadordeposicin">
    <w:name w:val="Placeholder Text"/>
    <w:basedOn w:val="Fuentedeprrafopredeter"/>
    <w:uiPriority w:val="99"/>
    <w:semiHidden/>
    <w:rsid w:val="00346DE2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052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52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ansparencia\AppData\Roaming\Microsoft\Templates\Formulario%20de%20voluntariad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A0577EB02854C228BF062B8A6B9D6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55DC10-00FD-4328-9A60-F46ADEDF76AD}"/>
      </w:docPartPr>
      <w:docPartBody>
        <w:p w:rsidR="00150414" w:rsidRDefault="003625E0" w:rsidP="003625E0">
          <w:pPr>
            <w:pStyle w:val="AA0577EB02854C228BF062B8A6B9D6AF27"/>
          </w:pPr>
          <w:r w:rsidRPr="00116F11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F1402BB8B4E6499291B7ED090E79DE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E645CB-E5A5-4777-B391-454C03D8EAA8}"/>
      </w:docPartPr>
      <w:docPartBody>
        <w:p w:rsidR="003625E0" w:rsidRDefault="003625E0" w:rsidP="00330A63">
          <w:pPr>
            <w:framePr w:hSpace="141" w:wrap="around" w:vAnchor="page" w:hAnchor="margin" w:y="3265"/>
          </w:pPr>
          <w:r>
            <w:t xml:space="preserve">A QUIEN CORRESPONDA </w:t>
          </w:r>
        </w:p>
        <w:p w:rsidR="003625E0" w:rsidRDefault="003625E0" w:rsidP="00330A63">
          <w:pPr>
            <w:framePr w:hSpace="141" w:wrap="around" w:vAnchor="page" w:hAnchor="margin" w:y="3265"/>
          </w:pPr>
          <w:r>
            <w:t>ADMINISTRADOR DE LA POLICÍA COMERCIAL</w:t>
          </w:r>
        </w:p>
        <w:p w:rsidR="009D53F1" w:rsidRDefault="003625E0" w:rsidP="0063546D">
          <w:pPr>
            <w:pStyle w:val="F1402BB8B4E6499291B7ED090E79DEDF"/>
          </w:pPr>
          <w:r>
            <w:t>PRESENTE.-</w:t>
          </w:r>
        </w:p>
      </w:docPartBody>
    </w:docPart>
    <w:docPart>
      <w:docPartPr>
        <w:name w:val="2890147A0AE3410D8CA8B6644A34CA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5A7B5C-DDBF-4448-9EE0-6FA23ECDC50D}"/>
      </w:docPartPr>
      <w:docPartBody>
        <w:p w:rsidR="009D53F1" w:rsidRDefault="003625E0" w:rsidP="003625E0">
          <w:pPr>
            <w:pStyle w:val="2890147A0AE3410D8CA8B6644A34CA1324"/>
          </w:pPr>
          <w:r w:rsidRPr="00210271">
            <w:rPr>
              <w:b/>
            </w:rPr>
            <w:t>Tengo a bien solicitar lo siguiente</w:t>
          </w:r>
          <w:r>
            <w:rPr>
              <w:b/>
            </w:rPr>
            <w:t xml:space="preserve"> </w:t>
          </w:r>
        </w:p>
      </w:docPartBody>
    </w:docPart>
    <w:docPart>
      <w:docPartPr>
        <w:name w:val="C3A77519F99547279FEDC56D94C83F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E389E3-450A-47F0-840D-4A09F92F1E90}"/>
      </w:docPartPr>
      <w:docPartBody>
        <w:p w:rsidR="00E955DF" w:rsidRDefault="003625E0" w:rsidP="00F4083D">
          <w:pPr>
            <w:pStyle w:val="C3A77519F99547279FEDC56D94C83F4511"/>
          </w:pPr>
          <w:r w:rsidRPr="00210271">
            <w:t>y</w:t>
          </w:r>
        </w:p>
      </w:docPartBody>
    </w:docPart>
    <w:docPart>
      <w:docPartPr>
        <w:name w:val="F94C2BC60C144C1A83B5C8E5C4967A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6DAA6C-527C-46E5-9E8F-DB7FEB5D5351}"/>
      </w:docPartPr>
      <w:docPartBody>
        <w:p w:rsidR="00E955DF" w:rsidRDefault="003625E0" w:rsidP="00F4083D">
          <w:pPr>
            <w:pStyle w:val="F94C2BC60C144C1A83B5C8E5C4967AB711"/>
          </w:pPr>
          <w:r w:rsidRPr="00210271">
            <w:t>entre</w:t>
          </w:r>
        </w:p>
      </w:docPartBody>
    </w:docPart>
    <w:docPart>
      <w:docPartPr>
        <w:name w:val="62CC74A16BCE4B0CA627334E06CDA1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8EBBA6-D93D-42F8-95CB-9A04E6785601}"/>
      </w:docPartPr>
      <w:docPartBody>
        <w:p w:rsidR="00E955DF" w:rsidRDefault="003625E0" w:rsidP="00F4083D">
          <w:pPr>
            <w:pStyle w:val="62CC74A16BCE4B0CA627334E06CDA1E811"/>
          </w:pPr>
          <w:r w:rsidRPr="00210271">
            <w:t xml:space="preserve">fracc. o colonia </w:t>
          </w:r>
        </w:p>
      </w:docPartBody>
    </w:docPart>
    <w:docPart>
      <w:docPartPr>
        <w:name w:val="FEA733AA7BDC4FAE889D757B22AE2F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FE1E2B-FB52-4384-9249-EBC5F96A746C}"/>
      </w:docPartPr>
      <w:docPartBody>
        <w:p w:rsidR="00E955DF" w:rsidRDefault="003625E0" w:rsidP="00F4083D">
          <w:pPr>
            <w:pStyle w:val="FEA733AA7BDC4FAE889D757B22AE2FFD11"/>
          </w:pPr>
          <w:r w:rsidRPr="00210271">
            <w:t>no.</w:t>
          </w:r>
        </w:p>
      </w:docPartBody>
    </w:docPart>
    <w:docPart>
      <w:docPartPr>
        <w:name w:val="F5DF6B3F225F4514A9989B9F972DB8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49CA2E-A325-44AD-9B09-516E00E26029}"/>
      </w:docPartPr>
      <w:docPartBody>
        <w:p w:rsidR="00E955DF" w:rsidRDefault="003625E0" w:rsidP="00F4083D">
          <w:pPr>
            <w:pStyle w:val="F5DF6B3F225F4514A9989B9F972DB8E911"/>
          </w:pPr>
          <w:r w:rsidRPr="00210271">
            <w:t>lote</w:t>
          </w:r>
        </w:p>
      </w:docPartBody>
    </w:docPart>
    <w:docPart>
      <w:docPartPr>
        <w:name w:val="A3FB227AF106443EAB2B88D6950551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7CEE16-1DCA-498C-8AF6-5DDB9D66F52E}"/>
      </w:docPartPr>
      <w:docPartBody>
        <w:p w:rsidR="00E955DF" w:rsidRDefault="003625E0" w:rsidP="00F4083D">
          <w:pPr>
            <w:pStyle w:val="A3FB227AF106443EAB2B88D6950551C711"/>
          </w:pPr>
          <w:r w:rsidRPr="00210271">
            <w:t>manzana</w:t>
          </w:r>
        </w:p>
      </w:docPartBody>
    </w:docPart>
    <w:docPart>
      <w:docPartPr>
        <w:name w:val="90A521FF37BB4B63A934C13739AFEE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CE6FF9-A239-4328-A0CF-2D375F99EF5B}"/>
      </w:docPartPr>
      <w:docPartBody>
        <w:p w:rsidR="00E955DF" w:rsidRDefault="003625E0" w:rsidP="00F4083D">
          <w:pPr>
            <w:pStyle w:val="90A521FF37BB4B63A934C13739AFEE785"/>
          </w:pPr>
          <w:r>
            <w:t>Nombre</w:t>
          </w:r>
        </w:p>
      </w:docPartBody>
    </w:docPart>
    <w:docPart>
      <w:docPartPr>
        <w:name w:val="888514FA2E304456955D13F742D6DC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CECBB6-8202-479D-A22D-4DB556A9AC59}"/>
      </w:docPartPr>
      <w:docPartBody>
        <w:p w:rsidR="00E955DF" w:rsidRDefault="003625E0" w:rsidP="00F4083D">
          <w:pPr>
            <w:pStyle w:val="888514FA2E304456955D13F742D6DC3E6"/>
          </w:pPr>
          <w:r w:rsidRPr="00210271">
            <w:t>Con domicilio en calle</w:t>
          </w:r>
        </w:p>
      </w:docPartBody>
    </w:docPart>
    <w:docPart>
      <w:docPartPr>
        <w:name w:val="1689E9E76ECE4BC08976FF6BC7F3AF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6EEDB9-CC76-42F9-9C84-C742F12D7396}"/>
      </w:docPartPr>
      <w:docPartBody>
        <w:p w:rsidR="003625E0" w:rsidRDefault="003625E0" w:rsidP="003625E0">
          <w:pPr>
            <w:pStyle w:val="1689E9E76ECE4BC08976FF6BC7F3AF4713"/>
          </w:pPr>
          <w:r>
            <w:rPr>
              <w:b/>
            </w:rPr>
            <w:t>CARTA PETICIÓN DE DERECHOS DE SERVICIOS DE VIGILANCIA POLICIACA</w:t>
          </w:r>
          <w:r w:rsidRPr="00210271">
            <w:rPr>
              <w:b/>
            </w:rPr>
            <w:t xml:space="preserve"> </w:t>
          </w:r>
        </w:p>
      </w:docPartBody>
    </w:docPart>
    <w:docPart>
      <w:docPartPr>
        <w:name w:val="E91A6B8802F441219E95649921A5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01A544-1D75-422E-9CC8-D189FFC1A40A}"/>
      </w:docPartPr>
      <w:docPartBody>
        <w:p w:rsidR="009D1776" w:rsidRDefault="003625E0" w:rsidP="003625E0">
          <w:pPr>
            <w:pStyle w:val="E91A6B8802F441219E95649921A50F015"/>
          </w:pPr>
          <w:r>
            <w:rPr>
              <w:b/>
            </w:rPr>
            <w:t xml:space="preserve">Del día </w:t>
          </w:r>
        </w:p>
      </w:docPartBody>
    </w:docPart>
    <w:docPart>
      <w:docPartPr>
        <w:name w:val="9DDD2CD93F184FC7B5A491FCB778C0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A1005E-0E90-4686-8686-D1B1BE6F927F}"/>
      </w:docPartPr>
      <w:docPartBody>
        <w:p w:rsidR="009D1776" w:rsidRDefault="003625E0" w:rsidP="003625E0">
          <w:pPr>
            <w:pStyle w:val="9DDD2CD93F184FC7B5A491FCB778C0815"/>
          </w:pPr>
          <w:r>
            <w:rPr>
              <w:b/>
            </w:rPr>
            <w:t>/</w:t>
          </w:r>
        </w:p>
      </w:docPartBody>
    </w:docPart>
    <w:docPart>
      <w:docPartPr>
        <w:name w:val="DAD12144B1DB4E25B12B34CA44C598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CE0EA9-CFCA-4EA1-A044-CC37DEBAE95E}"/>
      </w:docPartPr>
      <w:docPartBody>
        <w:p w:rsidR="009D1776" w:rsidRDefault="003625E0" w:rsidP="003625E0">
          <w:pPr>
            <w:pStyle w:val="DAD12144B1DB4E25B12B34CA44C5989E5"/>
          </w:pPr>
          <w:r>
            <w:rPr>
              <w:b/>
            </w:rPr>
            <w:t>/</w:t>
          </w:r>
        </w:p>
      </w:docPartBody>
    </w:docPart>
    <w:docPart>
      <w:docPartPr>
        <w:name w:val="C4D74765461E41548CA5DAC86339D5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8BF1D5-3793-468E-B1D4-57B18994F104}"/>
      </w:docPartPr>
      <w:docPartBody>
        <w:p w:rsidR="009D1776" w:rsidRDefault="003625E0" w:rsidP="003625E0">
          <w:pPr>
            <w:pStyle w:val="C4D74765461E41548CA5DAC86339D5DB5"/>
          </w:pPr>
          <w:r>
            <w:rPr>
              <w:b/>
            </w:rPr>
            <w:t xml:space="preserve">al día </w:t>
          </w:r>
        </w:p>
      </w:docPartBody>
    </w:docPart>
    <w:docPart>
      <w:docPartPr>
        <w:name w:val="D6D6970FA9A1458A9B5B13099C3AE2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71BDDB-44B1-4592-A615-C18681B8A264}"/>
      </w:docPartPr>
      <w:docPartBody>
        <w:p w:rsidR="009D1776" w:rsidRDefault="003625E0" w:rsidP="003625E0">
          <w:pPr>
            <w:pStyle w:val="D6D6970FA9A1458A9B5B13099C3AE26D5"/>
          </w:pPr>
          <w:r>
            <w:rPr>
              <w:b/>
            </w:rPr>
            <w:t>/</w:t>
          </w:r>
        </w:p>
      </w:docPartBody>
    </w:docPart>
    <w:docPart>
      <w:docPartPr>
        <w:name w:val="8D8D34831F7B422DA81EBF639DC7A6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556583-9CD4-442A-AC0F-2BE99BA76415}"/>
      </w:docPartPr>
      <w:docPartBody>
        <w:p w:rsidR="009D1776" w:rsidRDefault="003625E0" w:rsidP="003625E0">
          <w:pPr>
            <w:pStyle w:val="8D8D34831F7B422DA81EBF639DC7A63D5"/>
          </w:pPr>
          <w:r>
            <w:rPr>
              <w:b/>
            </w:rPr>
            <w:t>/</w:t>
          </w:r>
        </w:p>
      </w:docPartBody>
    </w:docPart>
    <w:docPart>
      <w:docPartPr>
        <w:name w:val="45537D6AB2FA4BACBBCAD70DA640FC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D60AB4-AE77-4F14-8460-32BD1738E4B4}"/>
      </w:docPartPr>
      <w:docPartBody>
        <w:p w:rsidR="009D1776" w:rsidRDefault="003625E0" w:rsidP="003625E0">
          <w:pPr>
            <w:pStyle w:val="45537D6AB2FA4BACBBCAD70DA640FC6E4"/>
          </w:pPr>
          <w:r>
            <w:rPr>
              <w:b/>
            </w:rPr>
            <w:t xml:space="preserve">En el horario siguiente </w:t>
          </w:r>
        </w:p>
      </w:docPartBody>
    </w:docPart>
    <w:docPart>
      <w:docPartPr>
        <w:name w:val="B638322B4F9C48ABBABC8592D430FB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A501C7-3E71-473A-9763-B59E7CDD7114}"/>
      </w:docPartPr>
      <w:docPartBody>
        <w:p w:rsidR="009D1776" w:rsidRDefault="003625E0" w:rsidP="003625E0">
          <w:pPr>
            <w:pStyle w:val="B638322B4F9C48ABBABC8592D430FB2A4"/>
          </w:pPr>
          <w:r>
            <w:rPr>
              <w:b/>
            </w:rPr>
            <w:t xml:space="preserve">: </w:t>
          </w:r>
        </w:p>
      </w:docPartBody>
    </w:docPart>
    <w:docPart>
      <w:docPartPr>
        <w:name w:val="C0F1BEC8B5EB406B911B309473C12A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3517FE-513C-4086-A4A2-6C9CD179DF1F}"/>
      </w:docPartPr>
      <w:docPartBody>
        <w:p w:rsidR="009D1776" w:rsidRDefault="003625E0" w:rsidP="003625E0">
          <w:pPr>
            <w:pStyle w:val="C0F1BEC8B5EB406B911B309473C12AE44"/>
          </w:pPr>
          <w:r>
            <w:rPr>
              <w:b/>
            </w:rPr>
            <w:t>a</w:t>
          </w:r>
        </w:p>
      </w:docPartBody>
    </w:docPart>
    <w:docPart>
      <w:docPartPr>
        <w:name w:val="D7F4ABF6B4864196A3CA68013404F5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45EEA6-2639-4565-9CD4-62EF993F9094}"/>
      </w:docPartPr>
      <w:docPartBody>
        <w:p w:rsidR="009D1776" w:rsidRDefault="003625E0" w:rsidP="003625E0">
          <w:pPr>
            <w:pStyle w:val="D7F4ABF6B4864196A3CA68013404F5044"/>
          </w:pPr>
          <w:r>
            <w:rPr>
              <w:b/>
            </w:rPr>
            <w:t xml:space="preserve">: </w:t>
          </w:r>
        </w:p>
      </w:docPartBody>
    </w:docPart>
    <w:docPart>
      <w:docPartPr>
        <w:name w:val="1268A8648D464CF8AF7A3B7774FA24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87B9B7-4528-4CE6-95AC-46B1A6F7D0CC}"/>
      </w:docPartPr>
      <w:docPartBody>
        <w:p w:rsidR="009D1776" w:rsidRDefault="003625E0" w:rsidP="003625E0">
          <w:pPr>
            <w:pStyle w:val="1268A8648D464CF8AF7A3B7774FA241C4"/>
          </w:pPr>
          <w:r>
            <w:rPr>
              <w:b/>
            </w:rPr>
            <w:t xml:space="preserve">Número de elementos requeridos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D24"/>
    <w:rsid w:val="00150414"/>
    <w:rsid w:val="001B1016"/>
    <w:rsid w:val="003157AF"/>
    <w:rsid w:val="00332717"/>
    <w:rsid w:val="003625E0"/>
    <w:rsid w:val="00397B34"/>
    <w:rsid w:val="004502C4"/>
    <w:rsid w:val="004C435B"/>
    <w:rsid w:val="005E4931"/>
    <w:rsid w:val="005E73D0"/>
    <w:rsid w:val="0063546D"/>
    <w:rsid w:val="00645D24"/>
    <w:rsid w:val="006A2134"/>
    <w:rsid w:val="007D2E4C"/>
    <w:rsid w:val="009D1776"/>
    <w:rsid w:val="009D53F1"/>
    <w:rsid w:val="00BE4958"/>
    <w:rsid w:val="00C851DD"/>
    <w:rsid w:val="00E955DF"/>
    <w:rsid w:val="00F40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54D9FC3C7DD489F8028C880722409F3">
    <w:name w:val="054D9FC3C7DD489F8028C880722409F3"/>
  </w:style>
  <w:style w:type="paragraph" w:customStyle="1" w:styleId="DB5546A5C7944FEBBB19D1888F5AB6AF">
    <w:name w:val="DB5546A5C7944FEBBB19D1888F5AB6AF"/>
  </w:style>
  <w:style w:type="paragraph" w:customStyle="1" w:styleId="1815206494AD475D8759E54F2FEA8C3E">
    <w:name w:val="1815206494AD475D8759E54F2FEA8C3E"/>
  </w:style>
  <w:style w:type="paragraph" w:customStyle="1" w:styleId="DFC2F3371C1E4EA3A66C31EE4051740B">
    <w:name w:val="DFC2F3371C1E4EA3A66C31EE4051740B"/>
  </w:style>
  <w:style w:type="paragraph" w:customStyle="1" w:styleId="8B0A7E2987DE46FAAD086D4D7334F4DE">
    <w:name w:val="8B0A7E2987DE46FAAD086D4D7334F4DE"/>
  </w:style>
  <w:style w:type="paragraph" w:customStyle="1" w:styleId="2BF30549FB8D4D45818200124D91393B">
    <w:name w:val="2BF30549FB8D4D45818200124D91393B"/>
  </w:style>
  <w:style w:type="paragraph" w:customStyle="1" w:styleId="4776B8FFC7974D7D8901B945A4DF4416">
    <w:name w:val="4776B8FFC7974D7D8901B945A4DF4416"/>
  </w:style>
  <w:style w:type="paragraph" w:customStyle="1" w:styleId="B945E4CF0ECC40A7B3677F082D32FD96">
    <w:name w:val="B945E4CF0ECC40A7B3677F082D32FD96"/>
  </w:style>
  <w:style w:type="paragraph" w:customStyle="1" w:styleId="7162870D80594187A5B47EAAAFF3813D">
    <w:name w:val="7162870D80594187A5B47EAAAFF3813D"/>
  </w:style>
  <w:style w:type="paragraph" w:customStyle="1" w:styleId="D1A192E19E1A4F228FC848D960FA27CB">
    <w:name w:val="D1A192E19E1A4F228FC848D960FA27CB"/>
  </w:style>
  <w:style w:type="paragraph" w:customStyle="1" w:styleId="22EF4ECD645C461088BFF32317CF452F">
    <w:name w:val="22EF4ECD645C461088BFF32317CF452F"/>
  </w:style>
  <w:style w:type="paragraph" w:customStyle="1" w:styleId="B07EBF14FA624F57833DBAA7308F5C5A">
    <w:name w:val="B07EBF14FA624F57833DBAA7308F5C5A"/>
  </w:style>
  <w:style w:type="paragraph" w:customStyle="1" w:styleId="19E92D3EDF7B40F787405D2DAE886DFF">
    <w:name w:val="19E92D3EDF7B40F787405D2DAE886DFF"/>
  </w:style>
  <w:style w:type="paragraph" w:customStyle="1" w:styleId="76F03F57573C4891994BEAD0ECA4352D">
    <w:name w:val="76F03F57573C4891994BEAD0ECA4352D"/>
  </w:style>
  <w:style w:type="paragraph" w:customStyle="1" w:styleId="155D5C37940B41DF93E8CEEACF3FF231">
    <w:name w:val="155D5C37940B41DF93E8CEEACF3FF231"/>
  </w:style>
  <w:style w:type="paragraph" w:customStyle="1" w:styleId="73E3F32165674A1F8E9E16280DC4B50A">
    <w:name w:val="73E3F32165674A1F8E9E16280DC4B50A"/>
  </w:style>
  <w:style w:type="paragraph" w:customStyle="1" w:styleId="2222F97270E9428F8130A36AAA83DADF">
    <w:name w:val="2222F97270E9428F8130A36AAA83DADF"/>
  </w:style>
  <w:style w:type="paragraph" w:customStyle="1" w:styleId="A7FC1123E085413ABB3F1E98462F0214">
    <w:name w:val="A7FC1123E085413ABB3F1E98462F0214"/>
  </w:style>
  <w:style w:type="paragraph" w:customStyle="1" w:styleId="61E738C628914A448487B04C73FCD5A7">
    <w:name w:val="61E738C628914A448487B04C73FCD5A7"/>
  </w:style>
  <w:style w:type="paragraph" w:customStyle="1" w:styleId="EFCE9C58F1034E789F9DEE3C8AEA7C03">
    <w:name w:val="EFCE9C58F1034E789F9DEE3C8AEA7C03"/>
  </w:style>
  <w:style w:type="paragraph" w:customStyle="1" w:styleId="BD20E4AE69804D8180B43A6764FD3778">
    <w:name w:val="BD20E4AE69804D8180B43A6764FD3778"/>
  </w:style>
  <w:style w:type="paragraph" w:customStyle="1" w:styleId="FD7348A5DC7745D581B213D2A57EA763">
    <w:name w:val="FD7348A5DC7745D581B213D2A57EA763"/>
  </w:style>
  <w:style w:type="paragraph" w:customStyle="1" w:styleId="50EE4CA1DEE94CE0BADAC3ABA078A289">
    <w:name w:val="50EE4CA1DEE94CE0BADAC3ABA078A289"/>
  </w:style>
  <w:style w:type="paragraph" w:customStyle="1" w:styleId="81864B5FABE64F7B82B3645CA4AD08F1">
    <w:name w:val="81864B5FABE64F7B82B3645CA4AD08F1"/>
    <w:rsid w:val="00645D24"/>
  </w:style>
  <w:style w:type="paragraph" w:customStyle="1" w:styleId="E15D399B8F2A448A9A51C53E2C1DEEB6">
    <w:name w:val="E15D399B8F2A448A9A51C53E2C1DEEB6"/>
    <w:rsid w:val="00645D24"/>
  </w:style>
  <w:style w:type="paragraph" w:customStyle="1" w:styleId="82F07F426A8B4FAA986399DEF0E7D588">
    <w:name w:val="82F07F426A8B4FAA986399DEF0E7D588"/>
    <w:rsid w:val="00645D24"/>
  </w:style>
  <w:style w:type="paragraph" w:customStyle="1" w:styleId="81FEF30779364B7699C32E564F2C544B">
    <w:name w:val="81FEF30779364B7699C32E564F2C544B"/>
    <w:rsid w:val="00645D24"/>
  </w:style>
  <w:style w:type="paragraph" w:customStyle="1" w:styleId="41A3153A39644F47974010EA2EB41316">
    <w:name w:val="41A3153A39644F47974010EA2EB41316"/>
    <w:rsid w:val="00645D24"/>
  </w:style>
  <w:style w:type="paragraph" w:customStyle="1" w:styleId="58A60F78887E46F3A836EBC7BF49B656">
    <w:name w:val="58A60F78887E46F3A836EBC7BF49B656"/>
    <w:rsid w:val="00645D24"/>
  </w:style>
  <w:style w:type="paragraph" w:customStyle="1" w:styleId="3F2D2EBB69964BA2BE6FA17163EEFB9D">
    <w:name w:val="3F2D2EBB69964BA2BE6FA17163EEFB9D"/>
    <w:rsid w:val="00645D24"/>
  </w:style>
  <w:style w:type="paragraph" w:customStyle="1" w:styleId="128A9F905C734218B5F392365BB6DB08">
    <w:name w:val="128A9F905C734218B5F392365BB6DB08"/>
    <w:rsid w:val="00645D24"/>
  </w:style>
  <w:style w:type="paragraph" w:customStyle="1" w:styleId="419027A48D9E4C17A009BB02E5B45EE1">
    <w:name w:val="419027A48D9E4C17A009BB02E5B45EE1"/>
    <w:rsid w:val="00645D24"/>
  </w:style>
  <w:style w:type="paragraph" w:customStyle="1" w:styleId="621299F13C0643D99EDFEF22DC3C3C6B">
    <w:name w:val="621299F13C0643D99EDFEF22DC3C3C6B"/>
    <w:rsid w:val="00645D24"/>
  </w:style>
  <w:style w:type="paragraph" w:customStyle="1" w:styleId="397FF9346A924295A06A5033D113BAAA">
    <w:name w:val="397FF9346A924295A06A5033D113BAAA"/>
    <w:rsid w:val="00645D24"/>
  </w:style>
  <w:style w:type="paragraph" w:customStyle="1" w:styleId="4B58EE881CCA4D73B5FCB0A5668B8887">
    <w:name w:val="4B58EE881CCA4D73B5FCB0A5668B8887"/>
    <w:rsid w:val="00645D24"/>
  </w:style>
  <w:style w:type="paragraph" w:customStyle="1" w:styleId="DB08CEF7109C4E63B11959B1E3533383">
    <w:name w:val="DB08CEF7109C4E63B11959B1E3533383"/>
    <w:rsid w:val="00645D24"/>
  </w:style>
  <w:style w:type="paragraph" w:customStyle="1" w:styleId="5C27CBFA05C74E4691B7956509B3BDBB">
    <w:name w:val="5C27CBFA05C74E4691B7956509B3BDBB"/>
    <w:rsid w:val="00645D24"/>
  </w:style>
  <w:style w:type="paragraph" w:customStyle="1" w:styleId="3563FC288522441EA22DCFF99217D508">
    <w:name w:val="3563FC288522441EA22DCFF99217D508"/>
    <w:rsid w:val="00645D24"/>
  </w:style>
  <w:style w:type="paragraph" w:customStyle="1" w:styleId="A937D02F31504977AF32D325336953D1">
    <w:name w:val="A937D02F31504977AF32D325336953D1"/>
    <w:rsid w:val="00645D24"/>
  </w:style>
  <w:style w:type="paragraph" w:customStyle="1" w:styleId="D2950A9C52CA429E8B497235A4296529">
    <w:name w:val="D2950A9C52CA429E8B497235A4296529"/>
    <w:rsid w:val="00645D24"/>
  </w:style>
  <w:style w:type="paragraph" w:customStyle="1" w:styleId="B611A001FB93452EBF285DF26F6784F8">
    <w:name w:val="B611A001FB93452EBF285DF26F6784F8"/>
    <w:rsid w:val="00645D24"/>
  </w:style>
  <w:style w:type="paragraph" w:customStyle="1" w:styleId="D347D61D127F45419D4480FEE6B98908">
    <w:name w:val="D347D61D127F45419D4480FEE6B98908"/>
    <w:rsid w:val="00645D24"/>
  </w:style>
  <w:style w:type="paragraph" w:customStyle="1" w:styleId="E0D31ABF3095488294B7ED869D4241D5">
    <w:name w:val="E0D31ABF3095488294B7ED869D4241D5"/>
    <w:rsid w:val="00645D24"/>
  </w:style>
  <w:style w:type="paragraph" w:customStyle="1" w:styleId="C0D5C6D8F87F466D898C323E507697C3">
    <w:name w:val="C0D5C6D8F87F466D898C323E507697C3"/>
    <w:rsid w:val="00645D24"/>
  </w:style>
  <w:style w:type="paragraph" w:customStyle="1" w:styleId="6726343E7D8A469DA67EF7A89AA2F245">
    <w:name w:val="6726343E7D8A469DA67EF7A89AA2F245"/>
    <w:rsid w:val="00645D24"/>
  </w:style>
  <w:style w:type="paragraph" w:customStyle="1" w:styleId="0946220314944070AE4080002940B5FF">
    <w:name w:val="0946220314944070AE4080002940B5FF"/>
    <w:rsid w:val="00645D24"/>
  </w:style>
  <w:style w:type="paragraph" w:customStyle="1" w:styleId="F8D1E24C828B4637B402A6377D025D41">
    <w:name w:val="F8D1E24C828B4637B402A6377D025D41"/>
    <w:rsid w:val="00645D24"/>
  </w:style>
  <w:style w:type="paragraph" w:customStyle="1" w:styleId="82A1DD1627634A63916D6472FFA9B1F7">
    <w:name w:val="82A1DD1627634A63916D6472FFA9B1F7"/>
    <w:rsid w:val="00645D24"/>
  </w:style>
  <w:style w:type="paragraph" w:customStyle="1" w:styleId="8664630427F446E2AF8A2075993EB927">
    <w:name w:val="8664630427F446E2AF8A2075993EB927"/>
    <w:rsid w:val="00645D24"/>
  </w:style>
  <w:style w:type="paragraph" w:customStyle="1" w:styleId="D8D6BDF6BC314A81A0B07CD3E31FC3E2">
    <w:name w:val="D8D6BDF6BC314A81A0B07CD3E31FC3E2"/>
    <w:rsid w:val="00645D24"/>
  </w:style>
  <w:style w:type="paragraph" w:customStyle="1" w:styleId="AA9AAEA5670C48CCB81E76093DDFCCF1">
    <w:name w:val="AA9AAEA5670C48CCB81E76093DDFCCF1"/>
    <w:rsid w:val="00645D24"/>
  </w:style>
  <w:style w:type="paragraph" w:customStyle="1" w:styleId="506E128807CD405683C6A7DD75518161">
    <w:name w:val="506E128807CD405683C6A7DD75518161"/>
    <w:rsid w:val="00645D24"/>
  </w:style>
  <w:style w:type="paragraph" w:customStyle="1" w:styleId="D79B066472034BE681EF5B5D9B893ED6">
    <w:name w:val="D79B066472034BE681EF5B5D9B893ED6"/>
    <w:rsid w:val="00645D24"/>
  </w:style>
  <w:style w:type="paragraph" w:customStyle="1" w:styleId="093C7A00D9F44BACB62F451DFF69211E">
    <w:name w:val="093C7A00D9F44BACB62F451DFF69211E"/>
    <w:rsid w:val="00645D24"/>
  </w:style>
  <w:style w:type="paragraph" w:customStyle="1" w:styleId="17EF53AFF66D4723A801CE02295976DF">
    <w:name w:val="17EF53AFF66D4723A801CE02295976DF"/>
    <w:rsid w:val="00645D24"/>
  </w:style>
  <w:style w:type="paragraph" w:customStyle="1" w:styleId="9459E9CE6CF44625A631AC891BDEA59A">
    <w:name w:val="9459E9CE6CF44625A631AC891BDEA59A"/>
    <w:rsid w:val="00645D24"/>
  </w:style>
  <w:style w:type="paragraph" w:customStyle="1" w:styleId="FC557EFBC7FF40448E5B89EE26F9A47F">
    <w:name w:val="FC557EFBC7FF40448E5B89EE26F9A47F"/>
    <w:rsid w:val="00645D24"/>
  </w:style>
  <w:style w:type="paragraph" w:customStyle="1" w:styleId="AABD4C3ABF0E467A984B9DFC52D68FF3">
    <w:name w:val="AABD4C3ABF0E467A984B9DFC52D68FF3"/>
    <w:rsid w:val="00645D24"/>
  </w:style>
  <w:style w:type="paragraph" w:customStyle="1" w:styleId="A87E69AAA2AE4FE193FFD4AA6D7DD8FA">
    <w:name w:val="A87E69AAA2AE4FE193FFD4AA6D7DD8FA"/>
    <w:rsid w:val="00645D24"/>
  </w:style>
  <w:style w:type="paragraph" w:customStyle="1" w:styleId="4BC4220CC7A340CB8ECD0BD855457B79">
    <w:name w:val="4BC4220CC7A340CB8ECD0BD855457B79"/>
    <w:rsid w:val="00645D24"/>
  </w:style>
  <w:style w:type="paragraph" w:customStyle="1" w:styleId="6CCB0728266D456CAE77275A3A57D242">
    <w:name w:val="6CCB0728266D456CAE77275A3A57D242"/>
    <w:rsid w:val="00645D24"/>
  </w:style>
  <w:style w:type="paragraph" w:customStyle="1" w:styleId="69067BCB58D443B187B33FA77AE46BA1">
    <w:name w:val="69067BCB58D443B187B33FA77AE46BA1"/>
    <w:rsid w:val="00645D24"/>
  </w:style>
  <w:style w:type="paragraph" w:customStyle="1" w:styleId="2D80F3471A774D01AE808E95970F3700">
    <w:name w:val="2D80F3471A774D01AE808E95970F3700"/>
    <w:rsid w:val="00645D24"/>
  </w:style>
  <w:style w:type="paragraph" w:customStyle="1" w:styleId="059AADA1DAED48AEAE997A938696038A">
    <w:name w:val="059AADA1DAED48AEAE997A938696038A"/>
    <w:rsid w:val="00645D24"/>
  </w:style>
  <w:style w:type="paragraph" w:customStyle="1" w:styleId="FF157A72BF4B4C14B37AB1B691400953">
    <w:name w:val="FF157A72BF4B4C14B37AB1B691400953"/>
    <w:rsid w:val="00645D24"/>
  </w:style>
  <w:style w:type="paragraph" w:customStyle="1" w:styleId="CBB8BEBE8E004E7187225EB80A579817">
    <w:name w:val="CBB8BEBE8E004E7187225EB80A579817"/>
    <w:rsid w:val="00645D24"/>
  </w:style>
  <w:style w:type="paragraph" w:customStyle="1" w:styleId="CE4AE7285CEA49719147128D247118D6">
    <w:name w:val="CE4AE7285CEA49719147128D247118D6"/>
    <w:rsid w:val="00645D24"/>
  </w:style>
  <w:style w:type="paragraph" w:customStyle="1" w:styleId="7E3114E6F82C461B9570F0ED5392DFF3">
    <w:name w:val="7E3114E6F82C461B9570F0ED5392DFF3"/>
    <w:rsid w:val="00645D24"/>
  </w:style>
  <w:style w:type="paragraph" w:customStyle="1" w:styleId="AD5479B9943D418A9048BEEAC914F047">
    <w:name w:val="AD5479B9943D418A9048BEEAC914F047"/>
    <w:rsid w:val="00645D24"/>
  </w:style>
  <w:style w:type="paragraph" w:customStyle="1" w:styleId="1432C009C81148438EC02D52AB05841D">
    <w:name w:val="1432C009C81148438EC02D52AB05841D"/>
    <w:rsid w:val="00645D24"/>
  </w:style>
  <w:style w:type="paragraph" w:customStyle="1" w:styleId="1A84E5E3195A4900AE1DBA2371B76914">
    <w:name w:val="1A84E5E3195A4900AE1DBA2371B76914"/>
    <w:rsid w:val="00645D24"/>
  </w:style>
  <w:style w:type="paragraph" w:customStyle="1" w:styleId="B575D8624E6E4BA6A58535272945890D">
    <w:name w:val="B575D8624E6E4BA6A58535272945890D"/>
    <w:rsid w:val="00645D24"/>
  </w:style>
  <w:style w:type="paragraph" w:customStyle="1" w:styleId="7D699A1B64BD4AD7A667186F0AD03D6C">
    <w:name w:val="7D699A1B64BD4AD7A667186F0AD03D6C"/>
    <w:rsid w:val="00645D24"/>
  </w:style>
  <w:style w:type="paragraph" w:customStyle="1" w:styleId="84897965D8524DF681F2FA718179B075">
    <w:name w:val="84897965D8524DF681F2FA718179B075"/>
    <w:rsid w:val="00645D24"/>
  </w:style>
  <w:style w:type="paragraph" w:customStyle="1" w:styleId="20A2E2160E1948C598B0D42403928374">
    <w:name w:val="20A2E2160E1948C598B0D42403928374"/>
    <w:rsid w:val="00645D24"/>
  </w:style>
  <w:style w:type="paragraph" w:customStyle="1" w:styleId="7012392D6B5F4513A05F3DD576E4E15A">
    <w:name w:val="7012392D6B5F4513A05F3DD576E4E15A"/>
    <w:rsid w:val="00645D24"/>
  </w:style>
  <w:style w:type="paragraph" w:customStyle="1" w:styleId="BF106B0515214ADE814105D22C38CB29">
    <w:name w:val="BF106B0515214ADE814105D22C38CB29"/>
    <w:rsid w:val="00645D24"/>
  </w:style>
  <w:style w:type="paragraph" w:customStyle="1" w:styleId="76EDB79022364BDFB32E4FF4297EE23A">
    <w:name w:val="76EDB79022364BDFB32E4FF4297EE23A"/>
    <w:rsid w:val="00645D24"/>
  </w:style>
  <w:style w:type="paragraph" w:customStyle="1" w:styleId="A83DB2749F6E476AABB06DA8087F1E2D">
    <w:name w:val="A83DB2749F6E476AABB06DA8087F1E2D"/>
    <w:rsid w:val="00645D24"/>
  </w:style>
  <w:style w:type="paragraph" w:customStyle="1" w:styleId="A6AA9B017DBC4B39A96D5322DCC85FA7">
    <w:name w:val="A6AA9B017DBC4B39A96D5322DCC85FA7"/>
    <w:rsid w:val="00645D24"/>
  </w:style>
  <w:style w:type="paragraph" w:customStyle="1" w:styleId="73D66E773F5944D0B4507823805DD6D9">
    <w:name w:val="73D66E773F5944D0B4507823805DD6D9"/>
    <w:rsid w:val="00645D24"/>
  </w:style>
  <w:style w:type="paragraph" w:customStyle="1" w:styleId="2A385043418E407DA0747BD4C19E8EB2">
    <w:name w:val="2A385043418E407DA0747BD4C19E8EB2"/>
    <w:rsid w:val="00645D24"/>
  </w:style>
  <w:style w:type="paragraph" w:customStyle="1" w:styleId="D5B7134E6E664E29A369CC2A74CC2C42">
    <w:name w:val="D5B7134E6E664E29A369CC2A74CC2C42"/>
    <w:rsid w:val="00645D24"/>
  </w:style>
  <w:style w:type="paragraph" w:customStyle="1" w:styleId="DA7355115E6B4BA1A1F349F5A9B6673D">
    <w:name w:val="DA7355115E6B4BA1A1F349F5A9B6673D"/>
    <w:rsid w:val="00645D24"/>
  </w:style>
  <w:style w:type="paragraph" w:customStyle="1" w:styleId="2A18C59D8E3B466AA8189D49F26CD038">
    <w:name w:val="2A18C59D8E3B466AA8189D49F26CD038"/>
    <w:rsid w:val="00645D24"/>
  </w:style>
  <w:style w:type="paragraph" w:customStyle="1" w:styleId="76D8537D7C814C089E62D32F5DE747F0">
    <w:name w:val="76D8537D7C814C089E62D32F5DE747F0"/>
    <w:rsid w:val="00645D24"/>
  </w:style>
  <w:style w:type="paragraph" w:customStyle="1" w:styleId="8CB35EDADDC24726895BD2B5FAE217D9">
    <w:name w:val="8CB35EDADDC24726895BD2B5FAE217D9"/>
    <w:rsid w:val="00645D24"/>
  </w:style>
  <w:style w:type="paragraph" w:customStyle="1" w:styleId="558C40951AB84470A319D558C7A743B6">
    <w:name w:val="558C40951AB84470A319D558C7A743B6"/>
    <w:rsid w:val="00645D24"/>
  </w:style>
  <w:style w:type="paragraph" w:customStyle="1" w:styleId="71E4FEACF55245F5951A7234329D2244">
    <w:name w:val="71E4FEACF55245F5951A7234329D2244"/>
    <w:rsid w:val="00645D24"/>
  </w:style>
  <w:style w:type="paragraph" w:customStyle="1" w:styleId="E015DCFB32194117903BFE3468530D64">
    <w:name w:val="E015DCFB32194117903BFE3468530D64"/>
    <w:rsid w:val="00645D24"/>
  </w:style>
  <w:style w:type="paragraph" w:customStyle="1" w:styleId="CC419E3719C44085945559AEF192C954">
    <w:name w:val="CC419E3719C44085945559AEF192C954"/>
    <w:rsid w:val="00645D24"/>
  </w:style>
  <w:style w:type="character" w:styleId="Textodelmarcadordeposicin">
    <w:name w:val="Placeholder Text"/>
    <w:basedOn w:val="Fuentedeprrafopredeter"/>
    <w:uiPriority w:val="99"/>
    <w:semiHidden/>
    <w:rsid w:val="003625E0"/>
    <w:rPr>
      <w:color w:val="808080"/>
    </w:rPr>
  </w:style>
  <w:style w:type="paragraph" w:customStyle="1" w:styleId="71E4FEACF55245F5951A7234329D22441">
    <w:name w:val="71E4FEACF55245F5951A7234329D224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">
    <w:name w:val="81864B5FABE64F7B82B3645CA4AD08F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1">
    <w:name w:val="1A84E5E3195A4900AE1DBA2371B7691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1">
    <w:name w:val="B611A001FB93452EBF285DF26F6784F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1">
    <w:name w:val="D347D61D127F45419D4480FEE6B9890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1">
    <w:name w:val="A937D02F31504977AF32D325336953D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1">
    <w:name w:val="D2950A9C52CA429E8B497235A4296529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1">
    <w:name w:val="DFC2F3371C1E4EA3A66C31EE4051740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1">
    <w:name w:val="8B0A7E2987DE46FAAD086D4D7334F4DE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1">
    <w:name w:val="2BF30549FB8D4D45818200124D91393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1">
    <w:name w:val="4776B8FFC7974D7D8901B945A4DF441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">
    <w:name w:val="E015DCFB32194117903BFE3468530D6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1">
    <w:name w:val="CC419E3719C44085945559AEF192C95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1">
    <w:name w:val="B945E4CF0ECC40A7B3677F082D32FD9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1">
    <w:name w:val="7162870D80594187A5B47EAAAFF3813D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1">
    <w:name w:val="D1A192E19E1A4F228FC848D960FA27C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1">
    <w:name w:val="22EF4ECD645C461088BFF32317CF452F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1">
    <w:name w:val="B07EBF14FA624F57833DBAA7308F5C5A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1">
    <w:name w:val="CE4AE7285CEA49719147128D247118D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1">
    <w:name w:val="7E3114E6F82C461B9570F0ED5392DFF3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BA4DA5AD0C42899947D2E28FD50E68">
    <w:name w:val="02BA4DA5AD0C42899947D2E28FD50E68"/>
    <w:rsid w:val="00645D24"/>
  </w:style>
  <w:style w:type="paragraph" w:customStyle="1" w:styleId="33C7B58EA16743EEA43329A2B4E0D0A3">
    <w:name w:val="33C7B58EA16743EEA43329A2B4E0D0A3"/>
    <w:rsid w:val="00645D24"/>
  </w:style>
  <w:style w:type="paragraph" w:customStyle="1" w:styleId="F758131BA31E416BA12D053EDBC5491B">
    <w:name w:val="F758131BA31E416BA12D053EDBC5491B"/>
    <w:rsid w:val="00645D24"/>
  </w:style>
  <w:style w:type="paragraph" w:customStyle="1" w:styleId="0D4B8162B631478F8C27554D9FBFE7C1">
    <w:name w:val="0D4B8162B631478F8C27554D9FBFE7C1"/>
    <w:rsid w:val="00645D24"/>
  </w:style>
  <w:style w:type="paragraph" w:customStyle="1" w:styleId="D8E604106C1648DC92E0D146D5AC15B5">
    <w:name w:val="D8E604106C1648DC92E0D146D5AC15B5"/>
    <w:rsid w:val="00645D24"/>
  </w:style>
  <w:style w:type="paragraph" w:customStyle="1" w:styleId="BEB531DBED034B27B5CB14EADD1D8FA3">
    <w:name w:val="BEB531DBED034B27B5CB14EADD1D8FA3"/>
    <w:rsid w:val="00645D24"/>
  </w:style>
  <w:style w:type="paragraph" w:customStyle="1" w:styleId="71E4FEACF55245F5951A7234329D22442">
    <w:name w:val="71E4FEACF55245F5951A7234329D224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">
    <w:name w:val="81864B5FABE64F7B82B3645CA4AD08F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2">
    <w:name w:val="1A84E5E3195A4900AE1DBA2371B7691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2">
    <w:name w:val="B611A001FB93452EBF285DF26F6784F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2">
    <w:name w:val="D347D61D127F45419D4480FEE6B9890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2">
    <w:name w:val="A937D02F31504977AF32D325336953D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2">
    <w:name w:val="D2950A9C52CA429E8B497235A4296529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2">
    <w:name w:val="DFC2F3371C1E4EA3A66C31EE4051740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2">
    <w:name w:val="8B0A7E2987DE46FAAD086D4D7334F4DE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2">
    <w:name w:val="2BF30549FB8D4D45818200124D91393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2">
    <w:name w:val="4776B8FFC7974D7D8901B945A4DF441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">
    <w:name w:val="E015DCFB32194117903BFE3468530D6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2">
    <w:name w:val="CC419E3719C44085945559AEF192C95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2">
    <w:name w:val="B945E4CF0ECC40A7B3677F082D32FD9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2">
    <w:name w:val="7162870D80594187A5B47EAAAFF3813D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2">
    <w:name w:val="D1A192E19E1A4F228FC848D960FA27C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2">
    <w:name w:val="22EF4ECD645C461088BFF32317CF452F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2">
    <w:name w:val="B07EBF14FA624F57833DBAA7308F5C5A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2">
    <w:name w:val="CE4AE7285CEA49719147128D247118D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2">
    <w:name w:val="7E3114E6F82C461B9570F0ED5392DFF3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">
    <w:name w:val="71E4FEACF55245F5951A7234329D224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">
    <w:name w:val="81864B5FABE64F7B82B3645CA4AD08F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3">
    <w:name w:val="1A84E5E3195A4900AE1DBA2371B7691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3">
    <w:name w:val="B611A001FB93452EBF285DF26F6784F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3">
    <w:name w:val="D347D61D127F45419D4480FEE6B9890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3">
    <w:name w:val="A937D02F31504977AF32D325336953D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3">
    <w:name w:val="D2950A9C52CA429E8B497235A4296529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3">
    <w:name w:val="DFC2F3371C1E4EA3A66C31EE4051740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3">
    <w:name w:val="8B0A7E2987DE46FAAD086D4D7334F4DE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3">
    <w:name w:val="2BF30549FB8D4D45818200124D91393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3">
    <w:name w:val="4776B8FFC7974D7D8901B945A4DF441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3">
    <w:name w:val="E015DCFB32194117903BFE3468530D6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3">
    <w:name w:val="CC419E3719C44085945559AEF192C95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3">
    <w:name w:val="B945E4CF0ECC40A7B3677F082D32FD9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3">
    <w:name w:val="7162870D80594187A5B47EAAAFF3813D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3">
    <w:name w:val="D1A192E19E1A4F228FC848D960FA27C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3">
    <w:name w:val="22EF4ECD645C461088BFF32317CF452F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3">
    <w:name w:val="B07EBF14FA624F57833DBAA7308F5C5A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3">
    <w:name w:val="CE4AE7285CEA49719147128D247118D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3">
    <w:name w:val="7E3114E6F82C461B9570F0ED5392DFF3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9C4503717F4564B0DC626EB8EEAE51">
    <w:name w:val="169C4503717F4564B0DC626EB8EEAE51"/>
    <w:rsid w:val="007D2E4C"/>
  </w:style>
  <w:style w:type="paragraph" w:customStyle="1" w:styleId="5E25C9EB15B147848F4705E2AE5889A6">
    <w:name w:val="5E25C9EB15B147848F4705E2AE5889A6"/>
    <w:rsid w:val="007D2E4C"/>
  </w:style>
  <w:style w:type="paragraph" w:customStyle="1" w:styleId="5E25C9EB15B147848F4705E2AE5889A61">
    <w:name w:val="5E25C9EB15B147848F4705E2AE5889A6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">
    <w:name w:val="71E4FEACF55245F5951A7234329D224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">
    <w:name w:val="81864B5FABE64F7B82B3645CA4AD08F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4">
    <w:name w:val="1A84E5E3195A4900AE1DBA2371B7691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4">
    <w:name w:val="B611A001FB93452EBF285DF26F6784F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4">
    <w:name w:val="D347D61D127F45419D4480FEE6B9890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4">
    <w:name w:val="A937D02F31504977AF32D325336953D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4">
    <w:name w:val="D2950A9C52CA429E8B497235A4296529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4">
    <w:name w:val="DFC2F3371C1E4EA3A66C31EE4051740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4">
    <w:name w:val="8B0A7E2987DE46FAAD086D4D7334F4DE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4">
    <w:name w:val="2BF30549FB8D4D45818200124D91393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4">
    <w:name w:val="4776B8FFC7974D7D8901B945A4DF441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4">
    <w:name w:val="E015DCFB32194117903BFE3468530D6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4">
    <w:name w:val="CC419E3719C44085945559AEF192C95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4">
    <w:name w:val="B945E4CF0ECC40A7B3677F082D32FD9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4">
    <w:name w:val="7162870D80594187A5B47EAAAFF3813D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4">
    <w:name w:val="D1A192E19E1A4F228FC848D960FA27C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4">
    <w:name w:val="22EF4ECD645C461088BFF32317CF452F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4">
    <w:name w:val="B07EBF14FA624F57833DBAA7308F5C5A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4">
    <w:name w:val="CE4AE7285CEA49719147128D247118D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4">
    <w:name w:val="7E3114E6F82C461B9570F0ED5392DFF3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1D04C6A3CA4CA9A80645A6767323E4">
    <w:name w:val="571D04C6A3CA4CA9A80645A6767323E4"/>
    <w:rsid w:val="007D2E4C"/>
  </w:style>
  <w:style w:type="paragraph" w:customStyle="1" w:styleId="2EB7198841474A6BA747AF041C146BD9">
    <w:name w:val="2EB7198841474A6BA747AF041C146BD9"/>
    <w:rsid w:val="007D2E4C"/>
  </w:style>
  <w:style w:type="paragraph" w:customStyle="1" w:styleId="DA60DC8D520143198724947B15EC1E52">
    <w:name w:val="DA60DC8D520143198724947B15EC1E52"/>
    <w:rsid w:val="007D2E4C"/>
  </w:style>
  <w:style w:type="paragraph" w:customStyle="1" w:styleId="C6D21B61F0154D4A9CB931BE6988CFBB">
    <w:name w:val="C6D21B61F0154D4A9CB931BE6988CFBB"/>
    <w:rsid w:val="007D2E4C"/>
  </w:style>
  <w:style w:type="paragraph" w:customStyle="1" w:styleId="55C3BDA569EA42D7B80E28EEDFD5420F">
    <w:name w:val="55C3BDA569EA42D7B80E28EEDFD5420F"/>
    <w:rsid w:val="007D2E4C"/>
  </w:style>
  <w:style w:type="paragraph" w:customStyle="1" w:styleId="321C22E0465D40B580B21AB326CDABB6">
    <w:name w:val="321C22E0465D40B580B21AB326CDABB6"/>
    <w:rsid w:val="007D2E4C"/>
  </w:style>
  <w:style w:type="paragraph" w:customStyle="1" w:styleId="5B26B24A9C1745B7BD1E470B86C3E6CE">
    <w:name w:val="5B26B24A9C1745B7BD1E470B86C3E6CE"/>
    <w:rsid w:val="007D2E4C"/>
  </w:style>
  <w:style w:type="paragraph" w:customStyle="1" w:styleId="875E46E5810941F7966557A97C6A1EA1">
    <w:name w:val="875E46E5810941F7966557A97C6A1EA1"/>
    <w:rsid w:val="007D2E4C"/>
  </w:style>
  <w:style w:type="paragraph" w:customStyle="1" w:styleId="80A599DC42174E299A79BB6ACA5FD14E">
    <w:name w:val="80A599DC42174E299A79BB6ACA5FD14E"/>
    <w:rsid w:val="007D2E4C"/>
  </w:style>
  <w:style w:type="paragraph" w:customStyle="1" w:styleId="39642444C56B4802B4CD7590A0E3F3E0">
    <w:name w:val="39642444C56B4802B4CD7590A0E3F3E0"/>
    <w:rsid w:val="007D2E4C"/>
  </w:style>
  <w:style w:type="paragraph" w:customStyle="1" w:styleId="AFEF0FF8AE4E44118E459428C0FC0310">
    <w:name w:val="AFEF0FF8AE4E44118E459428C0FC0310"/>
    <w:rsid w:val="007D2E4C"/>
  </w:style>
  <w:style w:type="paragraph" w:customStyle="1" w:styleId="825760DFE33A4E31BA8177BB03B03C7A">
    <w:name w:val="825760DFE33A4E31BA8177BB03B03C7A"/>
    <w:rsid w:val="007D2E4C"/>
  </w:style>
  <w:style w:type="paragraph" w:customStyle="1" w:styleId="9108B2A48E174E7EBA1F13E14ECA7C48">
    <w:name w:val="9108B2A48E174E7EBA1F13E14ECA7C48"/>
    <w:rsid w:val="007D2E4C"/>
  </w:style>
  <w:style w:type="paragraph" w:customStyle="1" w:styleId="4170A0BBBE2849B3A91A2D14E146869B">
    <w:name w:val="4170A0BBBE2849B3A91A2D14E146869B"/>
    <w:rsid w:val="007D2E4C"/>
  </w:style>
  <w:style w:type="paragraph" w:customStyle="1" w:styleId="975F1C7964A6444A890B93423B956E08">
    <w:name w:val="975F1C7964A6444A890B93423B956E08"/>
    <w:rsid w:val="007D2E4C"/>
  </w:style>
  <w:style w:type="paragraph" w:customStyle="1" w:styleId="11605943C47A4433AD78DC82870B6BB0">
    <w:name w:val="11605943C47A4433AD78DC82870B6BB0"/>
    <w:rsid w:val="007D2E4C"/>
  </w:style>
  <w:style w:type="paragraph" w:customStyle="1" w:styleId="AB002F1F7DD34F6EBCF9EB161281BC0C">
    <w:name w:val="AB002F1F7DD34F6EBCF9EB161281BC0C"/>
    <w:rsid w:val="007D2E4C"/>
  </w:style>
  <w:style w:type="paragraph" w:customStyle="1" w:styleId="7ED6363912674E7EAACF97F49EC1AB41">
    <w:name w:val="7ED6363912674E7EAACF97F49EC1AB41"/>
    <w:rsid w:val="007D2E4C"/>
  </w:style>
  <w:style w:type="paragraph" w:customStyle="1" w:styleId="D519DB07C3424582AC3E6411F5622DEB">
    <w:name w:val="D519DB07C3424582AC3E6411F5622DEB"/>
    <w:rsid w:val="007D2E4C"/>
  </w:style>
  <w:style w:type="paragraph" w:customStyle="1" w:styleId="74BD59E92D1B40EDB182BB585592A3F8">
    <w:name w:val="74BD59E92D1B40EDB182BB585592A3F8"/>
    <w:rsid w:val="007D2E4C"/>
  </w:style>
  <w:style w:type="paragraph" w:customStyle="1" w:styleId="A074054088394CD591EAD05D03BA6C84">
    <w:name w:val="A074054088394CD591EAD05D03BA6C84"/>
    <w:rsid w:val="007D2E4C"/>
  </w:style>
  <w:style w:type="paragraph" w:customStyle="1" w:styleId="3A575BED65F64377A1D64AE2C3E49609">
    <w:name w:val="3A575BED65F64377A1D64AE2C3E49609"/>
    <w:rsid w:val="007D2E4C"/>
  </w:style>
  <w:style w:type="paragraph" w:customStyle="1" w:styleId="032A1C8FD3FF42B79C647F11FEB7D107">
    <w:name w:val="032A1C8FD3FF42B79C647F11FEB7D107"/>
    <w:rsid w:val="007D2E4C"/>
  </w:style>
  <w:style w:type="paragraph" w:customStyle="1" w:styleId="633D97A81BBE4915AD3640EC59961DDC">
    <w:name w:val="633D97A81BBE4915AD3640EC59961DDC"/>
    <w:rsid w:val="007D2E4C"/>
  </w:style>
  <w:style w:type="paragraph" w:customStyle="1" w:styleId="8F8F26410BD14F69A58BBF7D46AAA839">
    <w:name w:val="8F8F26410BD14F69A58BBF7D46AAA839"/>
    <w:rsid w:val="007D2E4C"/>
  </w:style>
  <w:style w:type="paragraph" w:customStyle="1" w:styleId="20B70E60ADF549F8B208C8EE448865CA">
    <w:name w:val="20B70E60ADF549F8B208C8EE448865CA"/>
    <w:rsid w:val="007D2E4C"/>
  </w:style>
  <w:style w:type="paragraph" w:customStyle="1" w:styleId="2D7B25008558415DA2068B3E9E1814B8">
    <w:name w:val="2D7B25008558415DA2068B3E9E1814B8"/>
    <w:rsid w:val="007D2E4C"/>
  </w:style>
  <w:style w:type="paragraph" w:customStyle="1" w:styleId="A2CA7D343F98437BA96BD0B322519E9C">
    <w:name w:val="A2CA7D343F98437BA96BD0B322519E9C"/>
    <w:rsid w:val="007D2E4C"/>
  </w:style>
  <w:style w:type="paragraph" w:customStyle="1" w:styleId="83887100085342FCA89D30144AF66C77">
    <w:name w:val="83887100085342FCA89D30144AF66C77"/>
    <w:rsid w:val="007D2E4C"/>
  </w:style>
  <w:style w:type="paragraph" w:customStyle="1" w:styleId="AB791A5B3B204156804B27C03D186EAB">
    <w:name w:val="AB791A5B3B204156804B27C03D186EAB"/>
    <w:rsid w:val="007D2E4C"/>
  </w:style>
  <w:style w:type="paragraph" w:customStyle="1" w:styleId="764804A1C5874D3592AAC61D9CFCBB98">
    <w:name w:val="764804A1C5874D3592AAC61D9CFCBB98"/>
    <w:rsid w:val="007D2E4C"/>
  </w:style>
  <w:style w:type="paragraph" w:customStyle="1" w:styleId="449ACFD2089E4CF99244ACF07FBBDCDB">
    <w:name w:val="449ACFD2089E4CF99244ACF07FBBDCDB"/>
    <w:rsid w:val="007D2E4C"/>
  </w:style>
  <w:style w:type="paragraph" w:customStyle="1" w:styleId="FC9DA7E000F94C8D82E6DD70F4119385">
    <w:name w:val="FC9DA7E000F94C8D82E6DD70F4119385"/>
    <w:rsid w:val="007D2E4C"/>
  </w:style>
  <w:style w:type="paragraph" w:customStyle="1" w:styleId="3F597BBDB1FA45A2BAA0D0BD7F28B338">
    <w:name w:val="3F597BBDB1FA45A2BAA0D0BD7F28B338"/>
    <w:rsid w:val="007D2E4C"/>
  </w:style>
  <w:style w:type="paragraph" w:customStyle="1" w:styleId="141F46A21F16480AAAC1D6EB6905FC33">
    <w:name w:val="141F46A21F16480AAAC1D6EB6905FC33"/>
    <w:rsid w:val="007D2E4C"/>
  </w:style>
  <w:style w:type="paragraph" w:customStyle="1" w:styleId="1336A62712AC40E897616CB73CEB7C2A">
    <w:name w:val="1336A62712AC40E897616CB73CEB7C2A"/>
    <w:rsid w:val="007D2E4C"/>
  </w:style>
  <w:style w:type="paragraph" w:customStyle="1" w:styleId="5E1F373B72BD46368BDE865C39D0D974">
    <w:name w:val="5E1F373B72BD46368BDE865C39D0D974"/>
    <w:rsid w:val="007D2E4C"/>
  </w:style>
  <w:style w:type="paragraph" w:customStyle="1" w:styleId="145CA2786ACD47B3868B063E436272CB">
    <w:name w:val="145CA2786ACD47B3868B063E436272CB"/>
    <w:rsid w:val="007D2E4C"/>
  </w:style>
  <w:style w:type="paragraph" w:customStyle="1" w:styleId="599B7DA5E212448785372C96BB067194">
    <w:name w:val="599B7DA5E212448785372C96BB067194"/>
    <w:rsid w:val="007D2E4C"/>
  </w:style>
  <w:style w:type="paragraph" w:customStyle="1" w:styleId="0BB059D7330D4919AD5F7F53F9CA84C3">
    <w:name w:val="0BB059D7330D4919AD5F7F53F9CA84C3"/>
    <w:rsid w:val="007D2E4C"/>
  </w:style>
  <w:style w:type="paragraph" w:customStyle="1" w:styleId="BF1018035BD640E49AA96E9A48C7843D">
    <w:name w:val="BF1018035BD640E49AA96E9A48C7843D"/>
    <w:rsid w:val="007D2E4C"/>
  </w:style>
  <w:style w:type="paragraph" w:customStyle="1" w:styleId="049DE4E1EA4244BFAC4D135D03E506AE">
    <w:name w:val="049DE4E1EA4244BFAC4D135D03E506AE"/>
    <w:rsid w:val="007D2E4C"/>
  </w:style>
  <w:style w:type="paragraph" w:customStyle="1" w:styleId="E5F99DD833B64E5188124C63962B99E5">
    <w:name w:val="E5F99DD833B64E5188124C63962B99E5"/>
    <w:rsid w:val="007D2E4C"/>
  </w:style>
  <w:style w:type="paragraph" w:customStyle="1" w:styleId="151AFC21E10D4A959CF02106700160DD">
    <w:name w:val="151AFC21E10D4A959CF02106700160DD"/>
    <w:rsid w:val="007D2E4C"/>
  </w:style>
  <w:style w:type="paragraph" w:customStyle="1" w:styleId="7FD057BADC10436AA6F9DF2450326F2B">
    <w:name w:val="7FD057BADC10436AA6F9DF2450326F2B"/>
    <w:rsid w:val="007D2E4C"/>
  </w:style>
  <w:style w:type="paragraph" w:customStyle="1" w:styleId="D08CE13FBCF045668C76F49C081338C2">
    <w:name w:val="D08CE13FBCF045668C76F49C081338C2"/>
    <w:rsid w:val="007D2E4C"/>
  </w:style>
  <w:style w:type="paragraph" w:customStyle="1" w:styleId="F0305033D4B54427A163CBAC3A7E0A7D">
    <w:name w:val="F0305033D4B54427A163CBAC3A7E0A7D"/>
    <w:rsid w:val="007D2E4C"/>
  </w:style>
  <w:style w:type="paragraph" w:customStyle="1" w:styleId="59A6B160985E4BC8ACB2E10DBB4C06C0">
    <w:name w:val="59A6B160985E4BC8ACB2E10DBB4C06C0"/>
    <w:rsid w:val="007D2E4C"/>
  </w:style>
  <w:style w:type="paragraph" w:customStyle="1" w:styleId="C904A698DCFB4E289ECB047AE16A07C1">
    <w:name w:val="C904A698DCFB4E289ECB047AE16A07C1"/>
    <w:rsid w:val="007D2E4C"/>
  </w:style>
  <w:style w:type="paragraph" w:customStyle="1" w:styleId="21AC42207169472B8B1B431DA810896A">
    <w:name w:val="21AC42207169472B8B1B431DA810896A"/>
    <w:rsid w:val="007D2E4C"/>
  </w:style>
  <w:style w:type="paragraph" w:customStyle="1" w:styleId="477304B2EBA649E7A0D254AF0ADD4DC7">
    <w:name w:val="477304B2EBA649E7A0D254AF0ADD4DC7"/>
    <w:rsid w:val="007D2E4C"/>
  </w:style>
  <w:style w:type="paragraph" w:customStyle="1" w:styleId="68056C637F67455DAABBE4573B7576FB">
    <w:name w:val="68056C637F67455DAABBE4573B7576FB"/>
    <w:rsid w:val="007D2E4C"/>
  </w:style>
  <w:style w:type="paragraph" w:customStyle="1" w:styleId="78D2DFC4CDB64E1B9DDC447BF184EEF6">
    <w:name w:val="78D2DFC4CDB64E1B9DDC447BF184EEF6"/>
    <w:rsid w:val="007D2E4C"/>
  </w:style>
  <w:style w:type="paragraph" w:customStyle="1" w:styleId="51C0BC9A06C445B79E84EF0028B94443">
    <w:name w:val="51C0BC9A06C445B79E84EF0028B94443"/>
    <w:rsid w:val="007D2E4C"/>
  </w:style>
  <w:style w:type="paragraph" w:customStyle="1" w:styleId="B740E5659934421F933AD8DFF5A5C039">
    <w:name w:val="B740E5659934421F933AD8DFF5A5C039"/>
    <w:rsid w:val="007D2E4C"/>
  </w:style>
  <w:style w:type="paragraph" w:customStyle="1" w:styleId="7D61B43BC7AD4D148B61F0E8E1C70F73">
    <w:name w:val="7D61B43BC7AD4D148B61F0E8E1C70F73"/>
    <w:rsid w:val="007D2E4C"/>
  </w:style>
  <w:style w:type="paragraph" w:customStyle="1" w:styleId="3A3920E823D944A3B5F609EAB597797B">
    <w:name w:val="3A3920E823D944A3B5F609EAB597797B"/>
    <w:rsid w:val="007D2E4C"/>
  </w:style>
  <w:style w:type="paragraph" w:customStyle="1" w:styleId="0F770807C4E641C3B4C0E9EB64C6ED2A">
    <w:name w:val="0F770807C4E641C3B4C0E9EB64C6ED2A"/>
    <w:rsid w:val="007D2E4C"/>
  </w:style>
  <w:style w:type="paragraph" w:customStyle="1" w:styleId="7337F3EEAA4648A28B0BEB426931AB72">
    <w:name w:val="7337F3EEAA4648A28B0BEB426931AB72"/>
    <w:rsid w:val="007D2E4C"/>
  </w:style>
  <w:style w:type="paragraph" w:customStyle="1" w:styleId="79A23A125CB54DAAA2471D518C6FE30A">
    <w:name w:val="79A23A125CB54DAAA2471D518C6FE30A"/>
    <w:rsid w:val="007D2E4C"/>
  </w:style>
  <w:style w:type="paragraph" w:customStyle="1" w:styleId="A419E64B75804AAE8C1D4F945A75B73B">
    <w:name w:val="A419E64B75804AAE8C1D4F945A75B73B"/>
    <w:rsid w:val="007D2E4C"/>
  </w:style>
  <w:style w:type="paragraph" w:customStyle="1" w:styleId="25907A4502414E8B94FA0A782ACD5AE7">
    <w:name w:val="25907A4502414E8B94FA0A782ACD5AE7"/>
    <w:rsid w:val="007D2E4C"/>
  </w:style>
  <w:style w:type="paragraph" w:customStyle="1" w:styleId="1E7329F0E6664FC49D8837A15143B2AD">
    <w:name w:val="1E7329F0E6664FC49D8837A15143B2AD"/>
    <w:rsid w:val="007D2E4C"/>
  </w:style>
  <w:style w:type="paragraph" w:customStyle="1" w:styleId="868F47637AAD4BA1AA4FD53597BAD4FC">
    <w:name w:val="868F47637AAD4BA1AA4FD53597BAD4FC"/>
    <w:rsid w:val="007D2E4C"/>
  </w:style>
  <w:style w:type="paragraph" w:customStyle="1" w:styleId="FF49EBBE6746436AB5EC69EFD8973E2F">
    <w:name w:val="FF49EBBE6746436AB5EC69EFD8973E2F"/>
    <w:rsid w:val="007D2E4C"/>
  </w:style>
  <w:style w:type="paragraph" w:customStyle="1" w:styleId="7AA443E1D54B4A678D65EAC6560922FB">
    <w:name w:val="7AA443E1D54B4A678D65EAC6560922FB"/>
    <w:rsid w:val="007D2E4C"/>
  </w:style>
  <w:style w:type="paragraph" w:customStyle="1" w:styleId="A52C1B8D5D9640B684F220F49128E59A">
    <w:name w:val="A52C1B8D5D9640B684F220F49128E59A"/>
    <w:rsid w:val="007D2E4C"/>
  </w:style>
  <w:style w:type="paragraph" w:customStyle="1" w:styleId="27A93A3D04C94580B6B8462208A66AE4">
    <w:name w:val="27A93A3D04C94580B6B8462208A66AE4"/>
    <w:rsid w:val="007D2E4C"/>
  </w:style>
  <w:style w:type="paragraph" w:customStyle="1" w:styleId="DC56A97A75EC4D3A8C1CCDA3B82A151B">
    <w:name w:val="DC56A97A75EC4D3A8C1CCDA3B82A151B"/>
    <w:rsid w:val="007D2E4C"/>
  </w:style>
  <w:style w:type="paragraph" w:customStyle="1" w:styleId="50714652711744CA95612BC775C0FDF7">
    <w:name w:val="50714652711744CA95612BC775C0FDF7"/>
    <w:rsid w:val="007D2E4C"/>
  </w:style>
  <w:style w:type="paragraph" w:customStyle="1" w:styleId="494FD5C6292B434BACC1959C1A610CFF">
    <w:name w:val="494FD5C6292B434BACC1959C1A610CFF"/>
    <w:rsid w:val="007D2E4C"/>
  </w:style>
  <w:style w:type="paragraph" w:customStyle="1" w:styleId="483E12C163B741199387282C2B3B4049">
    <w:name w:val="483E12C163B741199387282C2B3B4049"/>
    <w:rsid w:val="007D2E4C"/>
  </w:style>
  <w:style w:type="paragraph" w:customStyle="1" w:styleId="C3779E8E9B9B4DBFA2FA7C230183BE22">
    <w:name w:val="C3779E8E9B9B4DBFA2FA7C230183BE22"/>
    <w:rsid w:val="007D2E4C"/>
  </w:style>
  <w:style w:type="paragraph" w:customStyle="1" w:styleId="D90E9BBB1E6244C180896B6BC6CB8B3B">
    <w:name w:val="D90E9BBB1E6244C180896B6BC6CB8B3B"/>
    <w:rsid w:val="007D2E4C"/>
  </w:style>
  <w:style w:type="paragraph" w:customStyle="1" w:styleId="0823924D20F14113A239197345143B2C">
    <w:name w:val="0823924D20F14113A239197345143B2C"/>
    <w:rsid w:val="007D2E4C"/>
  </w:style>
  <w:style w:type="paragraph" w:customStyle="1" w:styleId="5E25C9EB15B147848F4705E2AE5889A62">
    <w:name w:val="5E25C9EB15B147848F4705E2AE5889A6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">
    <w:name w:val="71E4FEACF55245F5951A7234329D224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">
    <w:name w:val="81864B5FABE64F7B82B3645CA4AD08F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5">
    <w:name w:val="1A84E5E3195A4900AE1DBA2371B7691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5">
    <w:name w:val="B611A001FB93452EBF285DF26F6784F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5">
    <w:name w:val="D347D61D127F45419D4480FEE6B9890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5">
    <w:name w:val="A937D02F31504977AF32D325336953D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5">
    <w:name w:val="D2950A9C52CA429E8B497235A4296529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5">
    <w:name w:val="DFC2F3371C1E4EA3A66C31EE4051740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5">
    <w:name w:val="8B0A7E2987DE46FAAD086D4D7334F4DE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5">
    <w:name w:val="2BF30549FB8D4D45818200124D91393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5">
    <w:name w:val="4776B8FFC7974D7D8901B945A4DF441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5">
    <w:name w:val="E015DCFB32194117903BFE3468530D6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5">
    <w:name w:val="CC419E3719C44085945559AEF192C95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5">
    <w:name w:val="B945E4CF0ECC40A7B3677F082D32FD9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5">
    <w:name w:val="7162870D80594187A5B47EAAAFF3813D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5">
    <w:name w:val="D1A192E19E1A4F228FC848D960FA27C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5">
    <w:name w:val="22EF4ECD645C461088BFF32317CF452F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5">
    <w:name w:val="B07EBF14FA624F57833DBAA7308F5C5A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5">
    <w:name w:val="CE4AE7285CEA49719147128D247118D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5">
    <w:name w:val="7E3114E6F82C461B9570F0ED5392DFF3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3">
    <w:name w:val="5E25C9EB15B147848F4705E2AE5889A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">
    <w:name w:val="71E4FEACF55245F5951A7234329D224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">
    <w:name w:val="81864B5FABE64F7B82B3645CA4AD08F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6">
    <w:name w:val="1A84E5E3195A4900AE1DBA2371B7691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6">
    <w:name w:val="B611A001FB93452EBF285DF26F6784F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6">
    <w:name w:val="D347D61D127F45419D4480FEE6B9890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6">
    <w:name w:val="A937D02F31504977AF32D325336953D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6">
    <w:name w:val="D2950A9C52CA429E8B497235A4296529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6">
    <w:name w:val="DFC2F3371C1E4EA3A66C31EE4051740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6">
    <w:name w:val="8B0A7E2987DE46FAAD086D4D7334F4DE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6">
    <w:name w:val="2BF30549FB8D4D45818200124D91393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6">
    <w:name w:val="4776B8FFC7974D7D8901B945A4DF441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6">
    <w:name w:val="E015DCFB32194117903BFE3468530D6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6">
    <w:name w:val="CC419E3719C44085945559AEF192C95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6">
    <w:name w:val="B945E4CF0ECC40A7B3677F082D32FD9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6">
    <w:name w:val="7162870D80594187A5B47EAAAFF3813D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6">
    <w:name w:val="D1A192E19E1A4F228FC848D960FA27C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6">
    <w:name w:val="22EF4ECD645C461088BFF32317CF452F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6">
    <w:name w:val="B07EBF14FA624F57833DBAA7308F5C5A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6">
    <w:name w:val="CE4AE7285CEA49719147128D247118D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6">
    <w:name w:val="7E3114E6F82C461B9570F0ED5392DFF3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">
    <w:name w:val="F433FC3F50B54D3E8AB4F38F6717F99C"/>
    <w:rsid w:val="007D2E4C"/>
  </w:style>
  <w:style w:type="paragraph" w:customStyle="1" w:styleId="5E25C9EB15B147848F4705E2AE5889A64">
    <w:name w:val="5E25C9EB15B147848F4705E2AE5889A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7">
    <w:name w:val="71E4FEACF55245F5951A7234329D224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7">
    <w:name w:val="81864B5FABE64F7B82B3645CA4AD08F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7">
    <w:name w:val="1A84E5E3195A4900AE1DBA2371B7691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7">
    <w:name w:val="B611A001FB93452EBF285DF26F6784F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7">
    <w:name w:val="D347D61D127F45419D4480FEE6B9890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7">
    <w:name w:val="A937D02F31504977AF32D325336953D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7">
    <w:name w:val="D2950A9C52CA429E8B497235A4296529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7">
    <w:name w:val="DFC2F3371C1E4EA3A66C31EE4051740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7">
    <w:name w:val="8B0A7E2987DE46FAAD086D4D7334F4DE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7">
    <w:name w:val="2BF30549FB8D4D45818200124D91393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7">
    <w:name w:val="4776B8FFC7974D7D8901B945A4DF441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7">
    <w:name w:val="E015DCFB32194117903BFE3468530D6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7">
    <w:name w:val="CC419E3719C44085945559AEF192C95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7">
    <w:name w:val="B945E4CF0ECC40A7B3677F082D32FD9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7">
    <w:name w:val="7162870D80594187A5B47EAAAFF3813D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7">
    <w:name w:val="D1A192E19E1A4F228FC848D960FA27C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7">
    <w:name w:val="22EF4ECD645C461088BFF32317CF452F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7">
    <w:name w:val="B07EBF14FA624F57833DBAA7308F5C5A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7">
    <w:name w:val="CE4AE7285CEA49719147128D247118D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7">
    <w:name w:val="7E3114E6F82C461B9570F0ED5392DFF3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1">
    <w:name w:val="F433FC3F50B54D3E8AB4F38F6717F99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">
    <w:name w:val="4F3DD5CAAA464B2DA5D745302078931C"/>
    <w:rsid w:val="007D2E4C"/>
  </w:style>
  <w:style w:type="paragraph" w:customStyle="1" w:styleId="8225C6B69EF145F189257CE60D6BFD87">
    <w:name w:val="8225C6B69EF145F189257CE60D6BFD87"/>
    <w:rsid w:val="007D2E4C"/>
  </w:style>
  <w:style w:type="paragraph" w:customStyle="1" w:styleId="A88EDD22F7FC4C7592FBB4CF943CD4F2">
    <w:name w:val="A88EDD22F7FC4C7592FBB4CF943CD4F2"/>
    <w:rsid w:val="007D2E4C"/>
  </w:style>
  <w:style w:type="paragraph" w:customStyle="1" w:styleId="DCD24737CCB54A6C8E7D3D849552DFBD">
    <w:name w:val="DCD24737CCB54A6C8E7D3D849552DFBD"/>
    <w:rsid w:val="007D2E4C"/>
  </w:style>
  <w:style w:type="paragraph" w:customStyle="1" w:styleId="5E25C9EB15B147848F4705E2AE5889A65">
    <w:name w:val="5E25C9EB15B147848F4705E2AE5889A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8">
    <w:name w:val="71E4FEACF55245F5951A7234329D224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8">
    <w:name w:val="81864B5FABE64F7B82B3645CA4AD08F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8">
    <w:name w:val="1A84E5E3195A4900AE1DBA2371B7691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8">
    <w:name w:val="B611A001FB93452EBF285DF26F6784F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8">
    <w:name w:val="D347D61D127F45419D4480FEE6B9890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8">
    <w:name w:val="A937D02F31504977AF32D325336953D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8">
    <w:name w:val="D2950A9C52CA429E8B497235A4296529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8">
    <w:name w:val="DFC2F3371C1E4EA3A66C31EE4051740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8">
    <w:name w:val="8B0A7E2987DE46FAAD086D4D7334F4DE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8">
    <w:name w:val="2BF30549FB8D4D45818200124D91393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8">
    <w:name w:val="4776B8FFC7974D7D8901B945A4DF441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8">
    <w:name w:val="E015DCFB32194117903BFE3468530D6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8">
    <w:name w:val="CC419E3719C44085945559AEF192C95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8">
    <w:name w:val="B945E4CF0ECC40A7B3677F082D32FD9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8">
    <w:name w:val="7162870D80594187A5B47EAAAFF3813D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8">
    <w:name w:val="D1A192E19E1A4F228FC848D960FA27C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8">
    <w:name w:val="22EF4ECD645C461088BFF32317CF452F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8">
    <w:name w:val="B07EBF14FA624F57833DBAA7308F5C5A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8">
    <w:name w:val="CE4AE7285CEA49719147128D247118D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8">
    <w:name w:val="7E3114E6F82C461B9570F0ED5392DFF3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2">
    <w:name w:val="F433FC3F50B54D3E8AB4F38F6717F99C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8EDD22F7FC4C7592FBB4CF943CD4F21">
    <w:name w:val="A88EDD22F7FC4C7592FBB4CF943CD4F2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CD24737CCB54A6C8E7D3D849552DFBD1">
    <w:name w:val="DCD24737CCB54A6C8E7D3D849552DFBD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1">
    <w:name w:val="4F3DD5CAAA464B2DA5D745302078931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25C6B69EF145F189257CE60D6BFD871">
    <w:name w:val="8225C6B69EF145F189257CE60D6BFD87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6">
    <w:name w:val="5E25C9EB15B147848F4705E2AE5889A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9">
    <w:name w:val="71E4FEACF55245F5951A7234329D224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9">
    <w:name w:val="81864B5FABE64F7B82B3645CA4AD08F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9">
    <w:name w:val="1A84E5E3195A4900AE1DBA2371B7691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9">
    <w:name w:val="B611A001FB93452EBF285DF26F6784F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9">
    <w:name w:val="D347D61D127F45419D4480FEE6B9890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9">
    <w:name w:val="A937D02F31504977AF32D325336953D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9">
    <w:name w:val="D2950A9C52CA429E8B497235A4296529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9">
    <w:name w:val="DFC2F3371C1E4EA3A66C31EE4051740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9">
    <w:name w:val="8B0A7E2987DE46FAAD086D4D7334F4DE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9">
    <w:name w:val="2BF30549FB8D4D45818200124D91393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9">
    <w:name w:val="4776B8FFC7974D7D8901B945A4DF441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9">
    <w:name w:val="E015DCFB32194117903BFE3468530D6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9">
    <w:name w:val="CC419E3719C44085945559AEF192C95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9">
    <w:name w:val="B945E4CF0ECC40A7B3677F082D32FD9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9">
    <w:name w:val="7162870D80594187A5B47EAAAFF3813D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9">
    <w:name w:val="D1A192E19E1A4F228FC848D960FA27C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9">
    <w:name w:val="22EF4ECD645C461088BFF32317CF452F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9">
    <w:name w:val="B07EBF14FA624F57833DBAA7308F5C5A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9">
    <w:name w:val="CE4AE7285CEA49719147128D247118D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9">
    <w:name w:val="7E3114E6F82C461B9570F0ED5392DFF3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3">
    <w:name w:val="F433FC3F50B54D3E8AB4F38F6717F99C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A5FFA7B76144DB8AB5E94EA7D7AC1F8">
    <w:name w:val="8A5FFA7B76144DB8AB5E94EA7D7AC1F8"/>
    <w:rsid w:val="007D2E4C"/>
  </w:style>
  <w:style w:type="paragraph" w:customStyle="1" w:styleId="AA0577EB02854C228BF062B8A6B9D6AF">
    <w:name w:val="AA0577EB02854C228BF062B8A6B9D6AF"/>
    <w:rsid w:val="007D2E4C"/>
  </w:style>
  <w:style w:type="paragraph" w:customStyle="1" w:styleId="F1402BB8B4E6499291B7ED090E79DEDF">
    <w:name w:val="F1402BB8B4E6499291B7ED090E79DEDF"/>
    <w:rsid w:val="0063546D"/>
  </w:style>
  <w:style w:type="paragraph" w:customStyle="1" w:styleId="0E560F82E8734B7FAE9DF2F004A5D125">
    <w:name w:val="0E560F82E8734B7FAE9DF2F004A5D125"/>
    <w:rsid w:val="0063546D"/>
  </w:style>
  <w:style w:type="paragraph" w:customStyle="1" w:styleId="BBD6121A945A422BA5A0D88B3DE47247">
    <w:name w:val="BBD6121A945A422BA5A0D88B3DE47247"/>
    <w:rsid w:val="0063546D"/>
  </w:style>
  <w:style w:type="paragraph" w:customStyle="1" w:styleId="2890147A0AE3410D8CA8B6644A34CA13">
    <w:name w:val="2890147A0AE3410D8CA8B6644A34CA13"/>
    <w:rsid w:val="0063546D"/>
  </w:style>
  <w:style w:type="paragraph" w:customStyle="1" w:styleId="AA0577EB02854C228BF062B8A6B9D6AF1">
    <w:name w:val="AA0577EB02854C228BF062B8A6B9D6AF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0">
    <w:name w:val="81864B5FABE64F7B82B3645CA4AD08F1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1">
    <w:name w:val="0E560F82E8734B7FAE9DF2F004A5D125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10">
    <w:name w:val="B611A001FB93452EBF285DF26F6784F8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10">
    <w:name w:val="D347D61D127F45419D4480FEE6B98908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10">
    <w:name w:val="A937D02F31504977AF32D325336953D1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10">
    <w:name w:val="D2950A9C52CA429E8B497235A4296529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10">
    <w:name w:val="DFC2F3371C1E4EA3A66C31EE4051740B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10">
    <w:name w:val="8B0A7E2987DE46FAAD086D4D7334F4DE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10">
    <w:name w:val="2BF30549FB8D4D45818200124D91393B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10">
    <w:name w:val="4776B8FFC7974D7D8901B945A4DF4416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0">
    <w:name w:val="E015DCFB32194117903BFE3468530D64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10">
    <w:name w:val="CC419E3719C44085945559AEF192C954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10">
    <w:name w:val="B945E4CF0ECC40A7B3677F082D32FD96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10">
    <w:name w:val="7162870D80594187A5B47EAAAFF3813D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10">
    <w:name w:val="D1A192E19E1A4F228FC848D960FA27CB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10">
    <w:name w:val="22EF4ECD645C461088BFF32317CF452F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10">
    <w:name w:val="B07EBF14FA624F57833DBAA7308F5C5A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10">
    <w:name w:val="CE4AE7285CEA49719147128D247118D6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10">
    <w:name w:val="7E3114E6F82C461B9570F0ED5392DFF3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A5FFA7B76144DB8AB5E94EA7D7AC1F81">
    <w:name w:val="8A5FFA7B76144DB8AB5E94EA7D7AC1F8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4A466110AB246208443F00705C3BAB5">
    <w:name w:val="64A466110AB246208443F00705C3BAB5"/>
    <w:rsid w:val="009D53F1"/>
  </w:style>
  <w:style w:type="paragraph" w:customStyle="1" w:styleId="DE3DE011B617438A9746AED05D0A04AD">
    <w:name w:val="DE3DE011B617438A9746AED05D0A04AD"/>
    <w:rsid w:val="009D53F1"/>
  </w:style>
  <w:style w:type="paragraph" w:customStyle="1" w:styleId="A359554E06D3461382262D7744417156">
    <w:name w:val="A359554E06D3461382262D7744417156"/>
    <w:rsid w:val="009D53F1"/>
  </w:style>
  <w:style w:type="paragraph" w:customStyle="1" w:styleId="2CFFE9D8D7C44AF79A23B3AA8DE4ABF9">
    <w:name w:val="2CFFE9D8D7C44AF79A23B3AA8DE4ABF9"/>
    <w:rsid w:val="009D53F1"/>
  </w:style>
  <w:style w:type="paragraph" w:customStyle="1" w:styleId="5A071AD694A04C289B25C376F5E2E481">
    <w:name w:val="5A071AD694A04C289B25C376F5E2E481"/>
    <w:rsid w:val="009D53F1"/>
  </w:style>
  <w:style w:type="paragraph" w:customStyle="1" w:styleId="9A0D83CE30F24FED901978F642299530">
    <w:name w:val="9A0D83CE30F24FED901978F642299530"/>
    <w:rsid w:val="009D53F1"/>
  </w:style>
  <w:style w:type="paragraph" w:customStyle="1" w:styleId="AA0577EB02854C228BF062B8A6B9D6AF2">
    <w:name w:val="AA0577EB02854C228BF062B8A6B9D6AF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1">
    <w:name w:val="81864B5FABE64F7B82B3645CA4AD08F1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2">
    <w:name w:val="0E560F82E8734B7FAE9DF2F004A5D125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1">
    <w:name w:val="A359554E06D3461382262D7744417156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1">
    <w:name w:val="2CFFE9D8D7C44AF79A23B3AA8DE4ABF9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1">
    <w:name w:val="5A071AD694A04C289B25C376F5E2E48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1">
    <w:name w:val="9A0D83CE30F24FED901978F642299530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11">
    <w:name w:val="A937D02F31504977AF32D325336953D1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11">
    <w:name w:val="D2950A9C52CA429E8B497235A4296529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11">
    <w:name w:val="DFC2F3371C1E4EA3A66C31EE4051740B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11">
    <w:name w:val="8B0A7E2987DE46FAAD086D4D7334F4DE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11">
    <w:name w:val="2BF30549FB8D4D45818200124D91393B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11">
    <w:name w:val="4776B8FFC7974D7D8901B945A4DF4416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1">
    <w:name w:val="E015DCFB32194117903BFE3468530D64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11">
    <w:name w:val="CC419E3719C44085945559AEF192C954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11">
    <w:name w:val="B945E4CF0ECC40A7B3677F082D32FD96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11">
    <w:name w:val="7162870D80594187A5B47EAAAFF3813D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11">
    <w:name w:val="D1A192E19E1A4F228FC848D960FA27CB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11">
    <w:name w:val="22EF4ECD645C461088BFF32317CF452F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11">
    <w:name w:val="B07EBF14FA624F57833DBAA7308F5C5A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11">
    <w:name w:val="CE4AE7285CEA49719147128D247118D6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11">
    <w:name w:val="7E3114E6F82C461B9570F0ED5392DFF3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A5FFA7B76144DB8AB5E94EA7D7AC1F82">
    <w:name w:val="8A5FFA7B76144DB8AB5E94EA7D7AC1F8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">
    <w:name w:val="08F5D89AD55D4BCB872516DC80CA9EFF"/>
    <w:rsid w:val="009D53F1"/>
  </w:style>
  <w:style w:type="paragraph" w:customStyle="1" w:styleId="6A279861BA7B49F9B5D64E040BCFD91D">
    <w:name w:val="6A279861BA7B49F9B5D64E040BCFD91D"/>
    <w:rsid w:val="009D53F1"/>
  </w:style>
  <w:style w:type="paragraph" w:customStyle="1" w:styleId="2ED6CEFA1F394F958149B99E9973D240">
    <w:name w:val="2ED6CEFA1F394F958149B99E9973D240"/>
    <w:rsid w:val="009D53F1"/>
  </w:style>
  <w:style w:type="paragraph" w:customStyle="1" w:styleId="A72FE597FA6F4BCBBCA58FF4960F4294">
    <w:name w:val="A72FE597FA6F4BCBBCA58FF4960F4294"/>
    <w:rsid w:val="009D53F1"/>
  </w:style>
  <w:style w:type="paragraph" w:customStyle="1" w:styleId="8E37D21BB8B24759837C36FCB237F7DC">
    <w:name w:val="8E37D21BB8B24759837C36FCB237F7DC"/>
    <w:rsid w:val="009D53F1"/>
  </w:style>
  <w:style w:type="paragraph" w:customStyle="1" w:styleId="763F8EB86BBF4C73B92A3C444820C9F7">
    <w:name w:val="763F8EB86BBF4C73B92A3C444820C9F7"/>
    <w:rsid w:val="009D53F1"/>
  </w:style>
  <w:style w:type="paragraph" w:customStyle="1" w:styleId="AA0577EB02854C228BF062B8A6B9D6AF3">
    <w:name w:val="AA0577EB02854C228BF062B8A6B9D6AF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2">
    <w:name w:val="81864B5FABE64F7B82B3645CA4AD08F1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3">
    <w:name w:val="0E560F82E8734B7FAE9DF2F004A5D125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2">
    <w:name w:val="A359554E06D3461382262D7744417156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2">
    <w:name w:val="2CFFE9D8D7C44AF79A23B3AA8DE4ABF9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2">
    <w:name w:val="5A071AD694A04C289B25C376F5E2E48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2">
    <w:name w:val="9A0D83CE30F24FED901978F642299530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1">
    <w:name w:val="08F5D89AD55D4BCB872516DC80CA9EFF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1">
    <w:name w:val="2ED6CEFA1F394F958149B99E9973D240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1">
    <w:name w:val="A72FE597FA6F4BCBBCA58FF4960F4294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1">
    <w:name w:val="8E37D21BB8B24759837C36FCB237F7DC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1">
    <w:name w:val="763F8EB86BBF4C73B92A3C444820C9F7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2">
    <w:name w:val="E015DCFB32194117903BFE3468530D64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">
    <w:name w:val="AA0577EB02854C228BF062B8A6B9D6AF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3">
    <w:name w:val="81864B5FABE64F7B82B3645CA4AD08F1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4">
    <w:name w:val="0E560F82E8734B7FAE9DF2F004A5D125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BD6121A945A422BA5A0D88B3DE472471">
    <w:name w:val="BBD6121A945A422BA5A0D88B3DE47247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">
    <w:name w:val="2890147A0AE3410D8CA8B6644A34CA13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3">
    <w:name w:val="A359554E06D3461382262D7744417156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3">
    <w:name w:val="2CFFE9D8D7C44AF79A23B3AA8DE4ABF9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3">
    <w:name w:val="5A071AD694A04C289B25C376F5E2E48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3">
    <w:name w:val="9A0D83CE30F24FED901978F642299530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2">
    <w:name w:val="08F5D89AD55D4BCB872516DC80CA9EFF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2">
    <w:name w:val="2ED6CEFA1F394F958149B99E9973D240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2">
    <w:name w:val="A72FE597FA6F4BCBBCA58FF4960F4294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2">
    <w:name w:val="8E37D21BB8B24759837C36FCB237F7DC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2">
    <w:name w:val="763F8EB86BBF4C73B92A3C444820C9F7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3">
    <w:name w:val="E015DCFB32194117903BFE3468530D64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">
    <w:name w:val="AA0577EB02854C228BF062B8A6B9D6AF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4">
    <w:name w:val="81864B5FABE64F7B82B3645CA4AD08F11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5">
    <w:name w:val="0E560F82E8734B7FAE9DF2F004A5D125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BD6121A945A422BA5A0D88B3DE472472">
    <w:name w:val="BBD6121A945A422BA5A0D88B3DE47247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2">
    <w:name w:val="2890147A0AE3410D8CA8B6644A34CA13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4">
    <w:name w:val="A359554E06D3461382262D7744417156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4">
    <w:name w:val="2CFFE9D8D7C44AF79A23B3AA8DE4ABF9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4">
    <w:name w:val="5A071AD694A04C289B25C376F5E2E481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4">
    <w:name w:val="9A0D83CE30F24FED901978F642299530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3">
    <w:name w:val="08F5D89AD55D4BCB872516DC80CA9EFF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3">
    <w:name w:val="2ED6CEFA1F394F958149B99E9973D240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3">
    <w:name w:val="A72FE597FA6F4BCBBCA58FF4960F4294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3">
    <w:name w:val="8E37D21BB8B24759837C36FCB237F7DC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3">
    <w:name w:val="763F8EB86BBF4C73B92A3C444820C9F7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4">
    <w:name w:val="E015DCFB32194117903BFE3468530D641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">
    <w:name w:val="CAB6763D10B44760BD2B6BAB08A8C3B9"/>
    <w:rsid w:val="009D53F1"/>
  </w:style>
  <w:style w:type="paragraph" w:customStyle="1" w:styleId="1BDA637F91CE42EFA221011021F90213">
    <w:name w:val="1BDA637F91CE42EFA221011021F90213"/>
    <w:rsid w:val="009D53F1"/>
  </w:style>
  <w:style w:type="paragraph" w:customStyle="1" w:styleId="C3A77519F99547279FEDC56D94C83F45">
    <w:name w:val="C3A77519F99547279FEDC56D94C83F45"/>
    <w:rsid w:val="009D53F1"/>
  </w:style>
  <w:style w:type="paragraph" w:customStyle="1" w:styleId="F94C2BC60C144C1A83B5C8E5C4967AB7">
    <w:name w:val="F94C2BC60C144C1A83B5C8E5C4967AB7"/>
    <w:rsid w:val="009D53F1"/>
  </w:style>
  <w:style w:type="paragraph" w:customStyle="1" w:styleId="C6A1AED8073D4F09BDD2520F18B69B05">
    <w:name w:val="C6A1AED8073D4F09BDD2520F18B69B05"/>
    <w:rsid w:val="009D53F1"/>
  </w:style>
  <w:style w:type="paragraph" w:customStyle="1" w:styleId="62CC74A16BCE4B0CA627334E06CDA1E8">
    <w:name w:val="62CC74A16BCE4B0CA627334E06CDA1E8"/>
    <w:rsid w:val="009D53F1"/>
  </w:style>
  <w:style w:type="paragraph" w:customStyle="1" w:styleId="FEA733AA7BDC4FAE889D757B22AE2FFD">
    <w:name w:val="FEA733AA7BDC4FAE889D757B22AE2FFD"/>
    <w:rsid w:val="009D53F1"/>
  </w:style>
  <w:style w:type="paragraph" w:customStyle="1" w:styleId="F5DF6B3F225F4514A9989B9F972DB8E9">
    <w:name w:val="F5DF6B3F225F4514A9989B9F972DB8E9"/>
    <w:rsid w:val="009D53F1"/>
  </w:style>
  <w:style w:type="paragraph" w:customStyle="1" w:styleId="A3FB227AF106443EAB2B88D6950551C7">
    <w:name w:val="A3FB227AF106443EAB2B88D6950551C7"/>
    <w:rsid w:val="009D53F1"/>
  </w:style>
  <w:style w:type="paragraph" w:customStyle="1" w:styleId="AA0577EB02854C228BF062B8A6B9D6AF6">
    <w:name w:val="AA0577EB02854C228BF062B8A6B9D6AF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5">
    <w:name w:val="81864B5FABE64F7B82B3645CA4AD08F11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6">
    <w:name w:val="0E560F82E8734B7FAE9DF2F004A5D125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1">
    <w:name w:val="CAB6763D10B44760BD2B6BAB08A8C3B9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A637F91CE42EFA221011021F902131">
    <w:name w:val="1BDA637F91CE42EFA221011021F90213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1">
    <w:name w:val="F94C2BC60C144C1A83B5C8E5C4967AB7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1">
    <w:name w:val="C3A77519F99547279FEDC56D94C83F45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1">
    <w:name w:val="FEA733AA7BDC4FAE889D757B22AE2FFD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1">
    <w:name w:val="F5DF6B3F225F4514A9989B9F972DB8E9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1">
    <w:name w:val="A3FB227AF106443EAB2B88D6950551C7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1">
    <w:name w:val="62CC74A16BCE4B0CA627334E06CDA1E8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3">
    <w:name w:val="2890147A0AE3410D8CA8B6644A34CA13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5">
    <w:name w:val="A359554E06D3461382262D7744417156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5">
    <w:name w:val="2CFFE9D8D7C44AF79A23B3AA8DE4ABF9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5">
    <w:name w:val="5A071AD694A04C289B25C376F5E2E481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5">
    <w:name w:val="9A0D83CE30F24FED901978F642299530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4">
    <w:name w:val="08F5D89AD55D4BCB872516DC80CA9EFF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4">
    <w:name w:val="2ED6CEFA1F394F958149B99E9973D240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4">
    <w:name w:val="A72FE597FA6F4BCBBCA58FF4960F4294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4">
    <w:name w:val="8E37D21BB8B24759837C36FCB237F7DC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4">
    <w:name w:val="763F8EB86BBF4C73B92A3C444820C9F7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5">
    <w:name w:val="E015DCFB32194117903BFE3468530D641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7">
    <w:name w:val="AA0577EB02854C228BF062B8A6B9D6AF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6">
    <w:name w:val="81864B5FABE64F7B82B3645CA4AD08F11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7">
    <w:name w:val="0E560F82E8734B7FAE9DF2F004A5D125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2">
    <w:name w:val="CAB6763D10B44760BD2B6BAB08A8C3B9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A637F91CE42EFA221011021F902132">
    <w:name w:val="1BDA637F91CE42EFA221011021F90213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2">
    <w:name w:val="F94C2BC60C144C1A83B5C8E5C4967AB7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2">
    <w:name w:val="C3A77519F99547279FEDC56D94C83F45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2">
    <w:name w:val="FEA733AA7BDC4FAE889D757B22AE2FFD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2">
    <w:name w:val="F5DF6B3F225F4514A9989B9F972DB8E9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2">
    <w:name w:val="A3FB227AF106443EAB2B88D6950551C7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2">
    <w:name w:val="62CC74A16BCE4B0CA627334E06CDA1E8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4">
    <w:name w:val="2890147A0AE3410D8CA8B6644A34CA13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6">
    <w:name w:val="A359554E06D3461382262D7744417156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6">
    <w:name w:val="2CFFE9D8D7C44AF79A23B3AA8DE4ABF9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6">
    <w:name w:val="5A071AD694A04C289B25C376F5E2E481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6">
    <w:name w:val="9A0D83CE30F24FED901978F642299530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5">
    <w:name w:val="08F5D89AD55D4BCB872516DC80CA9EFF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5">
    <w:name w:val="2ED6CEFA1F394F958149B99E9973D240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5">
    <w:name w:val="A72FE597FA6F4BCBBCA58FF4960F4294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5">
    <w:name w:val="8E37D21BB8B24759837C36FCB237F7DC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5">
    <w:name w:val="763F8EB86BBF4C73B92A3C444820C9F7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6">
    <w:name w:val="E015DCFB32194117903BFE3468530D641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8">
    <w:name w:val="AA0577EB02854C228BF062B8A6B9D6AF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7">
    <w:name w:val="81864B5FABE64F7B82B3645CA4AD08F11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8">
    <w:name w:val="0E560F82E8734B7FAE9DF2F004A5D125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3">
    <w:name w:val="CAB6763D10B44760BD2B6BAB08A8C3B9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A637F91CE42EFA221011021F902133">
    <w:name w:val="1BDA637F91CE42EFA221011021F90213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3">
    <w:name w:val="F94C2BC60C144C1A83B5C8E5C4967AB7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3">
    <w:name w:val="C3A77519F99547279FEDC56D94C83F45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3">
    <w:name w:val="FEA733AA7BDC4FAE889D757B22AE2FFD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3">
    <w:name w:val="F5DF6B3F225F4514A9989B9F972DB8E9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3">
    <w:name w:val="A3FB227AF106443EAB2B88D6950551C7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3">
    <w:name w:val="62CC74A16BCE4B0CA627334E06CDA1E8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5">
    <w:name w:val="2890147A0AE3410D8CA8B6644A34CA13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7">
    <w:name w:val="A359554E06D3461382262D7744417156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7">
    <w:name w:val="2CFFE9D8D7C44AF79A23B3AA8DE4ABF9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7">
    <w:name w:val="5A071AD694A04C289B25C376F5E2E481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7">
    <w:name w:val="9A0D83CE30F24FED901978F642299530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6">
    <w:name w:val="08F5D89AD55D4BCB872516DC80CA9EFF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6">
    <w:name w:val="2ED6CEFA1F394F958149B99E9973D240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6">
    <w:name w:val="A72FE597FA6F4BCBBCA58FF4960F4294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6">
    <w:name w:val="8E37D21BB8B24759837C36FCB237F7DC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6">
    <w:name w:val="763F8EB86BBF4C73B92A3C444820C9F7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7">
    <w:name w:val="E015DCFB32194117903BFE3468530D641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9">
    <w:name w:val="AA0577EB02854C228BF062B8A6B9D6AF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8">
    <w:name w:val="81864B5FABE64F7B82B3645CA4AD08F11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9">
    <w:name w:val="0E560F82E8734B7FAE9DF2F004A5D125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4">
    <w:name w:val="CAB6763D10B44760BD2B6BAB08A8C3B9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A637F91CE42EFA221011021F902134">
    <w:name w:val="1BDA637F91CE42EFA221011021F90213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4">
    <w:name w:val="F94C2BC60C144C1A83B5C8E5C4967AB7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4">
    <w:name w:val="C3A77519F99547279FEDC56D94C83F45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4">
    <w:name w:val="FEA733AA7BDC4FAE889D757B22AE2FFD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4">
    <w:name w:val="F5DF6B3F225F4514A9989B9F972DB8E9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4">
    <w:name w:val="A3FB227AF106443EAB2B88D6950551C7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4">
    <w:name w:val="62CC74A16BCE4B0CA627334E06CDA1E8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6">
    <w:name w:val="2890147A0AE3410D8CA8B6644A34CA13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8">
    <w:name w:val="A359554E06D3461382262D7744417156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8">
    <w:name w:val="2CFFE9D8D7C44AF79A23B3AA8DE4ABF9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8">
    <w:name w:val="5A071AD694A04C289B25C376F5E2E481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8">
    <w:name w:val="9A0D83CE30F24FED901978F642299530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7">
    <w:name w:val="08F5D89AD55D4BCB872516DC80CA9EFF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7">
    <w:name w:val="2ED6CEFA1F394F958149B99E9973D240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7">
    <w:name w:val="A72FE597FA6F4BCBBCA58FF4960F4294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7">
    <w:name w:val="8E37D21BB8B24759837C36FCB237F7DC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7">
    <w:name w:val="763F8EB86BBF4C73B92A3C444820C9F7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8">
    <w:name w:val="E015DCFB32194117903BFE3468530D641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0">
    <w:name w:val="AA0577EB02854C228BF062B8A6B9D6AF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9">
    <w:name w:val="81864B5FABE64F7B82B3645CA4AD08F11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10">
    <w:name w:val="0E560F82E8734B7FAE9DF2F004A5D125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5">
    <w:name w:val="CAB6763D10B44760BD2B6BAB08A8C3B9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A637F91CE42EFA221011021F902135">
    <w:name w:val="1BDA637F91CE42EFA221011021F90213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5">
    <w:name w:val="F94C2BC60C144C1A83B5C8E5C4967AB7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5">
    <w:name w:val="C3A77519F99547279FEDC56D94C83F45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5">
    <w:name w:val="FEA733AA7BDC4FAE889D757B22AE2FFD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5">
    <w:name w:val="F5DF6B3F225F4514A9989B9F972DB8E9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5">
    <w:name w:val="A3FB227AF106443EAB2B88D6950551C7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5">
    <w:name w:val="62CC74A16BCE4B0CA627334E06CDA1E8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7">
    <w:name w:val="2890147A0AE3410D8CA8B6644A34CA13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9">
    <w:name w:val="A359554E06D3461382262D7744417156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9">
    <w:name w:val="2CFFE9D8D7C44AF79A23B3AA8DE4ABF9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9">
    <w:name w:val="5A071AD694A04C289B25C376F5E2E481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9">
    <w:name w:val="9A0D83CE30F24FED901978F642299530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8">
    <w:name w:val="08F5D89AD55D4BCB872516DC80CA9EFF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8">
    <w:name w:val="2ED6CEFA1F394F958149B99E9973D240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8">
    <w:name w:val="A72FE597FA6F4BCBBCA58FF4960F4294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8">
    <w:name w:val="8E37D21BB8B24759837C36FCB237F7DC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8">
    <w:name w:val="763F8EB86BBF4C73B92A3C444820C9F7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9">
    <w:name w:val="E015DCFB32194117903BFE3468530D641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395DFB326B64F7E86EF0DB1515270E4">
    <w:name w:val="8395DFB326B64F7E86EF0DB1515270E4"/>
    <w:rsid w:val="009D53F1"/>
  </w:style>
  <w:style w:type="paragraph" w:customStyle="1" w:styleId="6820130F778C4207AE4753F1EEFF911E">
    <w:name w:val="6820130F778C4207AE4753F1EEFF911E"/>
    <w:rsid w:val="009D53F1"/>
  </w:style>
  <w:style w:type="paragraph" w:customStyle="1" w:styleId="B2724505B5C44697A05E214CCB85E8D9">
    <w:name w:val="B2724505B5C44697A05E214CCB85E8D9"/>
    <w:rsid w:val="009D53F1"/>
  </w:style>
  <w:style w:type="paragraph" w:customStyle="1" w:styleId="B59720B7AA20452090A43FEB6334AC8D">
    <w:name w:val="B59720B7AA20452090A43FEB6334AC8D"/>
    <w:rsid w:val="009D53F1"/>
  </w:style>
  <w:style w:type="paragraph" w:customStyle="1" w:styleId="90A521FF37BB4B63A934C13739AFEE78">
    <w:name w:val="90A521FF37BB4B63A934C13739AFEE78"/>
    <w:rsid w:val="009D53F1"/>
  </w:style>
  <w:style w:type="paragraph" w:customStyle="1" w:styleId="888514FA2E304456955D13F742D6DC3E">
    <w:name w:val="888514FA2E304456955D13F742D6DC3E"/>
    <w:rsid w:val="009D53F1"/>
  </w:style>
  <w:style w:type="paragraph" w:customStyle="1" w:styleId="AA0577EB02854C228BF062B8A6B9D6AF11">
    <w:name w:val="AA0577EB02854C228BF062B8A6B9D6AF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0">
    <w:name w:val="81864B5FABE64F7B82B3645CA4AD08F12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0A521FF37BB4B63A934C13739AFEE781">
    <w:name w:val="90A521FF37BB4B63A934C13739AFEE78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1">
    <w:name w:val="888514FA2E304456955D13F742D6DC3E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6">
    <w:name w:val="F94C2BC60C144C1A83B5C8E5C4967AB7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6">
    <w:name w:val="C3A77519F99547279FEDC56D94C83F45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6">
    <w:name w:val="FEA733AA7BDC4FAE889D757B22AE2FFD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6">
    <w:name w:val="F5DF6B3F225F4514A9989B9F972DB8E9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6">
    <w:name w:val="A3FB227AF106443EAB2B88D6950551C7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6">
    <w:name w:val="62CC74A16BCE4B0CA627334E06CDA1E8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8">
    <w:name w:val="2890147A0AE3410D8CA8B6644A34CA13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10">
    <w:name w:val="A359554E06D3461382262D7744417156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10">
    <w:name w:val="2CFFE9D8D7C44AF79A23B3AA8DE4ABF9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10">
    <w:name w:val="5A071AD694A04C289B25C376F5E2E481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10">
    <w:name w:val="9A0D83CE30F24FED901978F642299530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9">
    <w:name w:val="08F5D89AD55D4BCB872516DC80CA9EFF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9">
    <w:name w:val="2ED6CEFA1F394F958149B99E9973D240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9">
    <w:name w:val="A72FE597FA6F4BCBBCA58FF4960F4294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9">
    <w:name w:val="8E37D21BB8B24759837C36FCB237F7DC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9">
    <w:name w:val="763F8EB86BBF4C73B92A3C444820C9F7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0">
    <w:name w:val="E015DCFB32194117903BFE3468530D642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2">
    <w:name w:val="AA0577EB02854C228BF062B8A6B9D6AF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1">
    <w:name w:val="81864B5FABE64F7B82B3645CA4AD08F12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0A521FF37BB4B63A934C13739AFEE782">
    <w:name w:val="90A521FF37BB4B63A934C13739AFEE78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2">
    <w:name w:val="888514FA2E304456955D13F742D6DC3E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7">
    <w:name w:val="F94C2BC60C144C1A83B5C8E5C4967AB7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7">
    <w:name w:val="C3A77519F99547279FEDC56D94C83F45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7">
    <w:name w:val="FEA733AA7BDC4FAE889D757B22AE2FFD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7">
    <w:name w:val="F5DF6B3F225F4514A9989B9F972DB8E9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7">
    <w:name w:val="A3FB227AF106443EAB2B88D6950551C7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7">
    <w:name w:val="62CC74A16BCE4B0CA627334E06CDA1E8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9">
    <w:name w:val="2890147A0AE3410D8CA8B6644A34CA13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11">
    <w:name w:val="A359554E06D3461382262D7744417156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11">
    <w:name w:val="2CFFE9D8D7C44AF79A23B3AA8DE4ABF9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11">
    <w:name w:val="5A071AD694A04C289B25C376F5E2E481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11">
    <w:name w:val="9A0D83CE30F24FED901978F642299530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10">
    <w:name w:val="08F5D89AD55D4BCB872516DC80CA9EFF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10">
    <w:name w:val="2ED6CEFA1F394F958149B99E9973D240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10">
    <w:name w:val="A72FE597FA6F4BCBBCA58FF4960F4294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10">
    <w:name w:val="8E37D21BB8B24759837C36FCB237F7DC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10">
    <w:name w:val="763F8EB86BBF4C73B92A3C444820C9F7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1">
    <w:name w:val="E015DCFB32194117903BFE3468530D642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3">
    <w:name w:val="AA0577EB02854C228BF062B8A6B9D6AF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2">
    <w:name w:val="81864B5FABE64F7B82B3645CA4AD08F12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0A521FF37BB4B63A934C13739AFEE783">
    <w:name w:val="90A521FF37BB4B63A934C13739AFEE78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3">
    <w:name w:val="888514FA2E304456955D13F742D6DC3E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8">
    <w:name w:val="F94C2BC60C144C1A83B5C8E5C4967AB7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8">
    <w:name w:val="C3A77519F99547279FEDC56D94C83F45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8">
    <w:name w:val="FEA733AA7BDC4FAE889D757B22AE2FFD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8">
    <w:name w:val="F5DF6B3F225F4514A9989B9F972DB8E9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8">
    <w:name w:val="A3FB227AF106443EAB2B88D6950551C7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8">
    <w:name w:val="62CC74A16BCE4B0CA627334E06CDA1E8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0">
    <w:name w:val="2890147A0AE3410D8CA8B6644A34CA13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12">
    <w:name w:val="A359554E06D3461382262D7744417156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12">
    <w:name w:val="2CFFE9D8D7C44AF79A23B3AA8DE4ABF9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12">
    <w:name w:val="5A071AD694A04C289B25C376F5E2E481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12">
    <w:name w:val="9A0D83CE30F24FED901978F642299530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11">
    <w:name w:val="08F5D89AD55D4BCB872516DC80CA9EFF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11">
    <w:name w:val="2ED6CEFA1F394F958149B99E9973D240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11">
    <w:name w:val="A72FE597FA6F4BCBBCA58FF4960F4294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11">
    <w:name w:val="8E37D21BB8B24759837C36FCB237F7DC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11">
    <w:name w:val="763F8EB86BBF4C73B92A3C444820C9F7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2">
    <w:name w:val="E015DCFB32194117903BFE3468530D642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4">
    <w:name w:val="AA0577EB02854C228BF062B8A6B9D6AF1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3">
    <w:name w:val="81864B5FABE64F7B82B3645CA4AD08F12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0A521FF37BB4B63A934C13739AFEE784">
    <w:name w:val="90A521FF37BB4B63A934C13739AFEE78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4">
    <w:name w:val="888514FA2E304456955D13F742D6DC3E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9">
    <w:name w:val="F94C2BC60C144C1A83B5C8E5C4967AB7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9">
    <w:name w:val="C3A77519F99547279FEDC56D94C83F45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9">
    <w:name w:val="FEA733AA7BDC4FAE889D757B22AE2FFD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9">
    <w:name w:val="F5DF6B3F225F4514A9989B9F972DB8E9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9">
    <w:name w:val="A3FB227AF106443EAB2B88D6950551C7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9">
    <w:name w:val="62CC74A16BCE4B0CA627334E06CDA1E8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1">
    <w:name w:val="2890147A0AE3410D8CA8B6644A34CA13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13">
    <w:name w:val="A359554E06D3461382262D7744417156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13">
    <w:name w:val="2CFFE9D8D7C44AF79A23B3AA8DE4ABF9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13">
    <w:name w:val="5A071AD694A04C289B25C376F5E2E481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13">
    <w:name w:val="9A0D83CE30F24FED901978F642299530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12">
    <w:name w:val="08F5D89AD55D4BCB872516DC80CA9EFF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12">
    <w:name w:val="2ED6CEFA1F394F958149B99E9973D240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12">
    <w:name w:val="A72FE597FA6F4BCBBCA58FF4960F4294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12">
    <w:name w:val="8E37D21BB8B24759837C36FCB237F7DC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12">
    <w:name w:val="763F8EB86BBF4C73B92A3C444820C9F7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3">
    <w:name w:val="E015DCFB32194117903BFE3468530D642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">
    <w:name w:val="1689E9E76ECE4BC08976FF6BC7F3AF47"/>
    <w:rsid w:val="00F4083D"/>
  </w:style>
  <w:style w:type="paragraph" w:customStyle="1" w:styleId="AA0577EB02854C228BF062B8A6B9D6AF15">
    <w:name w:val="AA0577EB02854C228BF062B8A6B9D6AF15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1">
    <w:name w:val="1689E9E76ECE4BC08976FF6BC7F3AF47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0A521FF37BB4B63A934C13739AFEE785">
    <w:name w:val="90A521FF37BB4B63A934C13739AFEE785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5">
    <w:name w:val="888514FA2E304456955D13F742D6DC3E5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10">
    <w:name w:val="F94C2BC60C144C1A83B5C8E5C4967AB7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10">
    <w:name w:val="C3A77519F99547279FEDC56D94C83F45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10">
    <w:name w:val="FEA733AA7BDC4FAE889D757B22AE2FFD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10">
    <w:name w:val="F5DF6B3F225F4514A9989B9F972DB8E9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10">
    <w:name w:val="A3FB227AF106443EAB2B88D6950551C7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10">
    <w:name w:val="62CC74A16BCE4B0CA627334E06CDA1E8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2">
    <w:name w:val="2890147A0AE3410D8CA8B6644A34CA1312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6">
    <w:name w:val="AA0577EB02854C228BF062B8A6B9D6AF16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2">
    <w:name w:val="1689E9E76ECE4BC08976FF6BC7F3AF472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6">
    <w:name w:val="888514FA2E304456955D13F742D6DC3E6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11">
    <w:name w:val="F94C2BC60C144C1A83B5C8E5C4967AB7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11">
    <w:name w:val="C3A77519F99547279FEDC56D94C83F45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11">
    <w:name w:val="FEA733AA7BDC4FAE889D757B22AE2FFD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11">
    <w:name w:val="F5DF6B3F225F4514A9989B9F972DB8E9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11">
    <w:name w:val="A3FB227AF106443EAB2B88D6950551C7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11">
    <w:name w:val="62CC74A16BCE4B0CA627334E06CDA1E8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3">
    <w:name w:val="2890147A0AE3410D8CA8B6644A34CA1313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7">
    <w:name w:val="AA0577EB02854C228BF062B8A6B9D6AF17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3">
    <w:name w:val="1689E9E76ECE4BC08976FF6BC7F3AF473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4">
    <w:name w:val="2890147A0AE3410D8CA8B6644A34CA1314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8">
    <w:name w:val="AA0577EB02854C228BF062B8A6B9D6AF18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4">
    <w:name w:val="1689E9E76ECE4BC08976FF6BC7F3AF474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5">
    <w:name w:val="2890147A0AE3410D8CA8B6644A34CA1315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821D277BD92408CAE1CBF9A28408D70">
    <w:name w:val="3821D277BD92408CAE1CBF9A28408D70"/>
    <w:rsid w:val="003625E0"/>
  </w:style>
  <w:style w:type="paragraph" w:customStyle="1" w:styleId="273690B6D92B4AA292546CE595DD6B18">
    <w:name w:val="273690B6D92B4AA292546CE595DD6B18"/>
    <w:rsid w:val="003625E0"/>
  </w:style>
  <w:style w:type="paragraph" w:customStyle="1" w:styleId="F8B6CBD064A04329AC11678F806BF646">
    <w:name w:val="F8B6CBD064A04329AC11678F806BF646"/>
    <w:rsid w:val="003625E0"/>
  </w:style>
  <w:style w:type="paragraph" w:customStyle="1" w:styleId="4A6FCCF5971E43789B40A4E5881A7E2B">
    <w:name w:val="4A6FCCF5971E43789B40A4E5881A7E2B"/>
    <w:rsid w:val="003625E0"/>
  </w:style>
  <w:style w:type="paragraph" w:customStyle="1" w:styleId="6AC0BC917E5D47BDA0B3EB86B193CD4D">
    <w:name w:val="6AC0BC917E5D47BDA0B3EB86B193CD4D"/>
    <w:rsid w:val="003625E0"/>
  </w:style>
  <w:style w:type="paragraph" w:customStyle="1" w:styleId="B679F7274DC640869E1B9FB0CBBA238B">
    <w:name w:val="B679F7274DC640869E1B9FB0CBBA238B"/>
    <w:rsid w:val="003625E0"/>
  </w:style>
  <w:style w:type="paragraph" w:customStyle="1" w:styleId="5FFF81BF54A54D5FB5F8BB32CE93836F">
    <w:name w:val="5FFF81BF54A54D5FB5F8BB32CE93836F"/>
    <w:rsid w:val="003625E0"/>
  </w:style>
  <w:style w:type="paragraph" w:customStyle="1" w:styleId="8B27DFDD876B44828223F94057E35716">
    <w:name w:val="8B27DFDD876B44828223F94057E35716"/>
    <w:rsid w:val="003625E0"/>
  </w:style>
  <w:style w:type="paragraph" w:customStyle="1" w:styleId="AA0577EB02854C228BF062B8A6B9D6AF19">
    <w:name w:val="AA0577EB02854C228BF062B8A6B9D6AF19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5">
    <w:name w:val="1689E9E76ECE4BC08976FF6BC7F3AF475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6">
    <w:name w:val="2890147A0AE3410D8CA8B6644A34CA1316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73690B6D92B4AA292546CE595DD6B181">
    <w:name w:val="273690B6D92B4AA292546CE595DD6B18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FF81BF54A54D5FB5F8BB32CE93836F1">
    <w:name w:val="5FFF81BF54A54D5FB5F8BB32CE93836F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27DFDD876B44828223F94057E357161">
    <w:name w:val="8B27DFDD876B44828223F94057E35716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C0BC917E5D47BDA0B3EB86B193CD4D1">
    <w:name w:val="6AC0BC917E5D47BDA0B3EB86B193CD4D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0">
    <w:name w:val="AA0577EB02854C228BF062B8A6B9D6AF20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6">
    <w:name w:val="1689E9E76ECE4BC08976FF6BC7F3AF476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7">
    <w:name w:val="2890147A0AE3410D8CA8B6644A34CA1317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73690B6D92B4AA292546CE595DD6B182">
    <w:name w:val="273690B6D92B4AA292546CE595DD6B18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FF81BF54A54D5FB5F8BB32CE93836F2">
    <w:name w:val="5FFF81BF54A54D5FB5F8BB32CE93836F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27DFDD876B44828223F94057E357162">
    <w:name w:val="8B27DFDD876B44828223F94057E35716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C0BC917E5D47BDA0B3EB86B193CD4D2">
    <w:name w:val="6AC0BC917E5D47BDA0B3EB86B193CD4D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1">
    <w:name w:val="AA0577EB02854C228BF062B8A6B9D6AF2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7">
    <w:name w:val="1689E9E76ECE4BC08976FF6BC7F3AF477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8">
    <w:name w:val="2890147A0AE3410D8CA8B6644A34CA1318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73690B6D92B4AA292546CE595DD6B183">
    <w:name w:val="273690B6D92B4AA292546CE595DD6B18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FF81BF54A54D5FB5F8BB32CE93836F3">
    <w:name w:val="5FFF81BF54A54D5FB5F8BB32CE93836F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27DFDD876B44828223F94057E357163">
    <w:name w:val="8B27DFDD876B44828223F94057E35716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C0BC917E5D47BDA0B3EB86B193CD4D3">
    <w:name w:val="6AC0BC917E5D47BDA0B3EB86B193CD4D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E5455D3159B4429BC71D9B19AEDF2B2">
    <w:name w:val="3E5455D3159B4429BC71D9B19AEDF2B2"/>
    <w:rsid w:val="003625E0"/>
  </w:style>
  <w:style w:type="paragraph" w:customStyle="1" w:styleId="5DAA00A53A334AFC81738D724918E06A">
    <w:name w:val="5DAA00A53A334AFC81738D724918E06A"/>
    <w:rsid w:val="003625E0"/>
  </w:style>
  <w:style w:type="paragraph" w:customStyle="1" w:styleId="0A01FFA1EE4144348E76548B7388C8F5">
    <w:name w:val="0A01FFA1EE4144348E76548B7388C8F5"/>
    <w:rsid w:val="003625E0"/>
  </w:style>
  <w:style w:type="paragraph" w:customStyle="1" w:styleId="DA792F76ACE04F08B7FE2BC18B000481">
    <w:name w:val="DA792F76ACE04F08B7FE2BC18B000481"/>
    <w:rsid w:val="003625E0"/>
  </w:style>
  <w:style w:type="paragraph" w:customStyle="1" w:styleId="87E850F28CD74D048C0CA09E726AC707">
    <w:name w:val="87E850F28CD74D048C0CA09E726AC707"/>
    <w:rsid w:val="003625E0"/>
  </w:style>
  <w:style w:type="paragraph" w:customStyle="1" w:styleId="2958F34EA06C44ADB3B5ACE71FDDFD65">
    <w:name w:val="2958F34EA06C44ADB3B5ACE71FDDFD65"/>
    <w:rsid w:val="003625E0"/>
  </w:style>
  <w:style w:type="paragraph" w:customStyle="1" w:styleId="AA0577EB02854C228BF062B8A6B9D6AF22">
    <w:name w:val="AA0577EB02854C228BF062B8A6B9D6AF2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8">
    <w:name w:val="1689E9E76ECE4BC08976FF6BC7F3AF478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9">
    <w:name w:val="2890147A0AE3410D8CA8B6644A34CA1319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A01FFA1EE4144348E76548B7388C8F51">
    <w:name w:val="0A01FFA1EE4144348E76548B7388C8F5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7E850F28CD74D048C0CA09E726AC7071">
    <w:name w:val="87E850F28CD74D048C0CA09E726AC707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958F34EA06C44ADB3B5ACE71FDDFD651">
    <w:name w:val="2958F34EA06C44ADB3B5ACE71FDDFD65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FFF81BF54A54D5FB5F8BB32CE93836F4">
    <w:name w:val="5FFF81BF54A54D5FB5F8BB32CE93836F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27DFDD876B44828223F94057E357164">
    <w:name w:val="8B27DFDD876B44828223F94057E35716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C0BC917E5D47BDA0B3EB86B193CD4D4">
    <w:name w:val="6AC0BC917E5D47BDA0B3EB86B193CD4D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172ADD42CC4954B7288D2655531242">
    <w:name w:val="92172ADD42CC4954B7288D2655531242"/>
    <w:rsid w:val="003625E0"/>
  </w:style>
  <w:style w:type="paragraph" w:customStyle="1" w:styleId="7101C0AD7F4845E8B58D492C46B52932">
    <w:name w:val="7101C0AD7F4845E8B58D492C46B52932"/>
    <w:rsid w:val="003625E0"/>
  </w:style>
  <w:style w:type="paragraph" w:customStyle="1" w:styleId="071F754A40AB494CB1D8D47169312352">
    <w:name w:val="071F754A40AB494CB1D8D47169312352"/>
    <w:rsid w:val="003625E0"/>
  </w:style>
  <w:style w:type="paragraph" w:customStyle="1" w:styleId="9A74F0757FCC4ECAB7CFE3DAC32D5EFE">
    <w:name w:val="9A74F0757FCC4ECAB7CFE3DAC32D5EFE"/>
    <w:rsid w:val="003625E0"/>
  </w:style>
  <w:style w:type="paragraph" w:customStyle="1" w:styleId="E91A6B8802F441219E95649921A50F01">
    <w:name w:val="E91A6B8802F441219E95649921A50F01"/>
    <w:rsid w:val="003625E0"/>
  </w:style>
  <w:style w:type="paragraph" w:customStyle="1" w:styleId="9DDD2CD93F184FC7B5A491FCB778C081">
    <w:name w:val="9DDD2CD93F184FC7B5A491FCB778C081"/>
    <w:rsid w:val="003625E0"/>
  </w:style>
  <w:style w:type="paragraph" w:customStyle="1" w:styleId="DAD12144B1DB4E25B12B34CA44C5989E">
    <w:name w:val="DAD12144B1DB4E25B12B34CA44C5989E"/>
    <w:rsid w:val="003625E0"/>
  </w:style>
  <w:style w:type="paragraph" w:customStyle="1" w:styleId="C4D74765461E41548CA5DAC86339D5DB">
    <w:name w:val="C4D74765461E41548CA5DAC86339D5DB"/>
    <w:rsid w:val="003625E0"/>
  </w:style>
  <w:style w:type="paragraph" w:customStyle="1" w:styleId="D6D6970FA9A1458A9B5B13099C3AE26D">
    <w:name w:val="D6D6970FA9A1458A9B5B13099C3AE26D"/>
    <w:rsid w:val="003625E0"/>
  </w:style>
  <w:style w:type="paragraph" w:customStyle="1" w:styleId="8D8D34831F7B422DA81EBF639DC7A63D">
    <w:name w:val="8D8D34831F7B422DA81EBF639DC7A63D"/>
    <w:rsid w:val="003625E0"/>
  </w:style>
  <w:style w:type="paragraph" w:customStyle="1" w:styleId="755FC0C2552A4911BC69C13BB746E882">
    <w:name w:val="755FC0C2552A4911BC69C13BB746E882"/>
    <w:rsid w:val="003625E0"/>
  </w:style>
  <w:style w:type="paragraph" w:customStyle="1" w:styleId="EF131A5C509D4E5F8E76564AA49C82AF">
    <w:name w:val="EF131A5C509D4E5F8E76564AA49C82AF"/>
    <w:rsid w:val="003625E0"/>
  </w:style>
  <w:style w:type="paragraph" w:customStyle="1" w:styleId="FF96F08427F849A5B38C1E0D5FF4A9D3">
    <w:name w:val="FF96F08427F849A5B38C1E0D5FF4A9D3"/>
    <w:rsid w:val="003625E0"/>
  </w:style>
  <w:style w:type="paragraph" w:customStyle="1" w:styleId="16C5562EA64149E58987CD09D730B15C">
    <w:name w:val="16C5562EA64149E58987CD09D730B15C"/>
    <w:rsid w:val="003625E0"/>
  </w:style>
  <w:style w:type="paragraph" w:customStyle="1" w:styleId="DFCDC381C83F4FF0809380E67B113906">
    <w:name w:val="DFCDC381C83F4FF0809380E67B113906"/>
    <w:rsid w:val="003625E0"/>
  </w:style>
  <w:style w:type="paragraph" w:customStyle="1" w:styleId="4B4D6DB17DDB4AD3AAD6FD592176645E">
    <w:name w:val="4B4D6DB17DDB4AD3AAD6FD592176645E"/>
    <w:rsid w:val="003625E0"/>
  </w:style>
  <w:style w:type="paragraph" w:customStyle="1" w:styleId="AA0577EB02854C228BF062B8A6B9D6AF23">
    <w:name w:val="AA0577EB02854C228BF062B8A6B9D6AF2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9">
    <w:name w:val="1689E9E76ECE4BC08976FF6BC7F3AF479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20">
    <w:name w:val="2890147A0AE3410D8CA8B6644A34CA1320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1A6B8802F441219E95649921A50F011">
    <w:name w:val="E91A6B8802F441219E95649921A50F01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DD2CD93F184FC7B5A491FCB778C0811">
    <w:name w:val="9DDD2CD93F184FC7B5A491FCB778C081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AD12144B1DB4E25B12B34CA44C5989E1">
    <w:name w:val="DAD12144B1DB4E25B12B34CA44C5989E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4D74765461E41548CA5DAC86339D5DB1">
    <w:name w:val="C4D74765461E41548CA5DAC86339D5DB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D6970FA9A1458A9B5B13099C3AE26D1">
    <w:name w:val="D6D6970FA9A1458A9B5B13099C3AE26D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8D34831F7B422DA81EBF639DC7A63D1">
    <w:name w:val="8D8D34831F7B422DA81EBF639DC7A63D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C5562EA64149E58987CD09D730B15C1">
    <w:name w:val="16C5562EA64149E58987CD09D730B15C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DC381C83F4FF0809380E67B1139061">
    <w:name w:val="DFCDC381C83F4FF0809380E67B113906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B4D6DB17DDB4AD3AAD6FD592176645E1">
    <w:name w:val="4B4D6DB17DDB4AD3AAD6FD592176645E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F96F08427F849A5B38C1E0D5FF4A9D31">
    <w:name w:val="FF96F08427F849A5B38C1E0D5FF4A9D3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537D6AB2FA4BACBBCAD70DA640FC6E">
    <w:name w:val="45537D6AB2FA4BACBBCAD70DA640FC6E"/>
    <w:rsid w:val="003625E0"/>
  </w:style>
  <w:style w:type="paragraph" w:customStyle="1" w:styleId="B638322B4F9C48ABBABC8592D430FB2A">
    <w:name w:val="B638322B4F9C48ABBABC8592D430FB2A"/>
    <w:rsid w:val="003625E0"/>
  </w:style>
  <w:style w:type="paragraph" w:customStyle="1" w:styleId="C0F1BEC8B5EB406B911B309473C12AE4">
    <w:name w:val="C0F1BEC8B5EB406B911B309473C12AE4"/>
    <w:rsid w:val="003625E0"/>
  </w:style>
  <w:style w:type="paragraph" w:customStyle="1" w:styleId="D7F4ABF6B4864196A3CA68013404F504">
    <w:name w:val="D7F4ABF6B4864196A3CA68013404F504"/>
    <w:rsid w:val="003625E0"/>
  </w:style>
  <w:style w:type="paragraph" w:customStyle="1" w:styleId="1268A8648D464CF8AF7A3B7774FA241C">
    <w:name w:val="1268A8648D464CF8AF7A3B7774FA241C"/>
    <w:rsid w:val="003625E0"/>
  </w:style>
  <w:style w:type="paragraph" w:customStyle="1" w:styleId="AA0577EB02854C228BF062B8A6B9D6AF24">
    <w:name w:val="AA0577EB02854C228BF062B8A6B9D6AF2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10">
    <w:name w:val="1689E9E76ECE4BC08976FF6BC7F3AF4710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21">
    <w:name w:val="2890147A0AE3410D8CA8B6644A34CA132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1A6B8802F441219E95649921A50F012">
    <w:name w:val="E91A6B8802F441219E95649921A50F01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DD2CD93F184FC7B5A491FCB778C0812">
    <w:name w:val="9DDD2CD93F184FC7B5A491FCB778C081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AD12144B1DB4E25B12B34CA44C5989E2">
    <w:name w:val="DAD12144B1DB4E25B12B34CA44C5989E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4D74765461E41548CA5DAC86339D5DB2">
    <w:name w:val="C4D74765461E41548CA5DAC86339D5DB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D6970FA9A1458A9B5B13099C3AE26D2">
    <w:name w:val="D6D6970FA9A1458A9B5B13099C3AE26D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8D34831F7B422DA81EBF639DC7A63D2">
    <w:name w:val="8D8D34831F7B422DA81EBF639DC7A63D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537D6AB2FA4BACBBCAD70DA640FC6E1">
    <w:name w:val="45537D6AB2FA4BACBBCAD70DA640FC6E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38322B4F9C48ABBABC8592D430FB2A1">
    <w:name w:val="B638322B4F9C48ABBABC8592D430FB2A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F1BEC8B5EB406B911B309473C12AE41">
    <w:name w:val="C0F1BEC8B5EB406B911B309473C12AE4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F4ABF6B4864196A3CA68013404F5041">
    <w:name w:val="D7F4ABF6B4864196A3CA68013404F504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68A8648D464CF8AF7A3B7774FA241C1">
    <w:name w:val="1268A8648D464CF8AF7A3B7774FA241C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5">
    <w:name w:val="AA0577EB02854C228BF062B8A6B9D6AF25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11">
    <w:name w:val="1689E9E76ECE4BC08976FF6BC7F3AF4711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22">
    <w:name w:val="2890147A0AE3410D8CA8B6644A34CA132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1A6B8802F441219E95649921A50F013">
    <w:name w:val="E91A6B8802F441219E95649921A50F01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DD2CD93F184FC7B5A491FCB778C0813">
    <w:name w:val="9DDD2CD93F184FC7B5A491FCB778C081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AD12144B1DB4E25B12B34CA44C5989E3">
    <w:name w:val="DAD12144B1DB4E25B12B34CA44C5989E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4D74765461E41548CA5DAC86339D5DB3">
    <w:name w:val="C4D74765461E41548CA5DAC86339D5DB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D6970FA9A1458A9B5B13099C3AE26D3">
    <w:name w:val="D6D6970FA9A1458A9B5B13099C3AE26D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8D34831F7B422DA81EBF639DC7A63D3">
    <w:name w:val="8D8D34831F7B422DA81EBF639DC7A63D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537D6AB2FA4BACBBCAD70DA640FC6E2">
    <w:name w:val="45537D6AB2FA4BACBBCAD70DA640FC6E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38322B4F9C48ABBABC8592D430FB2A2">
    <w:name w:val="B638322B4F9C48ABBABC8592D430FB2A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F1BEC8B5EB406B911B309473C12AE42">
    <w:name w:val="C0F1BEC8B5EB406B911B309473C12AE4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F4ABF6B4864196A3CA68013404F5042">
    <w:name w:val="D7F4ABF6B4864196A3CA68013404F504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68A8648D464CF8AF7A3B7774FA241C2">
    <w:name w:val="1268A8648D464CF8AF7A3B7774FA241C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6">
    <w:name w:val="AA0577EB02854C228BF062B8A6B9D6AF26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12">
    <w:name w:val="1689E9E76ECE4BC08976FF6BC7F3AF4712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23">
    <w:name w:val="2890147A0AE3410D8CA8B6644A34CA132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1A6B8802F441219E95649921A50F014">
    <w:name w:val="E91A6B8802F441219E95649921A50F01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DD2CD93F184FC7B5A491FCB778C0814">
    <w:name w:val="9DDD2CD93F184FC7B5A491FCB778C081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AD12144B1DB4E25B12B34CA44C5989E4">
    <w:name w:val="DAD12144B1DB4E25B12B34CA44C5989E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4D74765461E41548CA5DAC86339D5DB4">
    <w:name w:val="C4D74765461E41548CA5DAC86339D5DB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D6970FA9A1458A9B5B13099C3AE26D4">
    <w:name w:val="D6D6970FA9A1458A9B5B13099C3AE26D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8D34831F7B422DA81EBF639DC7A63D4">
    <w:name w:val="8D8D34831F7B422DA81EBF639DC7A63D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537D6AB2FA4BACBBCAD70DA640FC6E3">
    <w:name w:val="45537D6AB2FA4BACBBCAD70DA640FC6E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38322B4F9C48ABBABC8592D430FB2A3">
    <w:name w:val="B638322B4F9C48ABBABC8592D430FB2A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F1BEC8B5EB406B911B309473C12AE43">
    <w:name w:val="C0F1BEC8B5EB406B911B309473C12AE4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F4ABF6B4864196A3CA68013404F5043">
    <w:name w:val="D7F4ABF6B4864196A3CA68013404F504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68A8648D464CF8AF7A3B7774FA241C3">
    <w:name w:val="1268A8648D464CF8AF7A3B7774FA241C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7">
    <w:name w:val="AA0577EB02854C228BF062B8A6B9D6AF27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13">
    <w:name w:val="1689E9E76ECE4BC08976FF6BC7F3AF4713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24">
    <w:name w:val="2890147A0AE3410D8CA8B6644A34CA132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91A6B8802F441219E95649921A50F015">
    <w:name w:val="E91A6B8802F441219E95649921A50F015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DDD2CD93F184FC7B5A491FCB778C0815">
    <w:name w:val="9DDD2CD93F184FC7B5A491FCB778C0815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AD12144B1DB4E25B12B34CA44C5989E5">
    <w:name w:val="DAD12144B1DB4E25B12B34CA44C5989E5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4D74765461E41548CA5DAC86339D5DB5">
    <w:name w:val="C4D74765461E41548CA5DAC86339D5DB5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D6970FA9A1458A9B5B13099C3AE26D5">
    <w:name w:val="D6D6970FA9A1458A9B5B13099C3AE26D5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D8D34831F7B422DA81EBF639DC7A63D5">
    <w:name w:val="8D8D34831F7B422DA81EBF639DC7A63D5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537D6AB2FA4BACBBCAD70DA640FC6E4">
    <w:name w:val="45537D6AB2FA4BACBBCAD70DA640FC6E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38322B4F9C48ABBABC8592D430FB2A4">
    <w:name w:val="B638322B4F9C48ABBABC8592D430FB2A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F1BEC8B5EB406B911B309473C12AE44">
    <w:name w:val="C0F1BEC8B5EB406B911B309473C12AE4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7F4ABF6B4864196A3CA68013404F5044">
    <w:name w:val="D7F4ABF6B4864196A3CA68013404F504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68A8648D464CF8AF7A3B7774FA241C4">
    <w:name w:val="1268A8648D464CF8AF7A3B7774FA241C4"/>
    <w:rsid w:val="003625E0"/>
    <w:pPr>
      <w:spacing w:after="200" w:line="271" w:lineRule="auto"/>
    </w:pPr>
    <w:rPr>
      <w:rFonts w:eastAsiaTheme="minorHAnsi"/>
      <w:sz w:val="28"/>
      <w:szCs w:val="28"/>
      <w:lang w:val="es-E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963F5A-FEF0-47F3-B2C8-C64B528A80E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6D77387-5629-4C94-ADFE-7FDDA746E9B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2C2FF251-79A0-420F-854F-45861F7BF7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97D90E5-DC7D-4BD0-A4BF-D0830A7B13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de voluntariado</Template>
  <TotalTime>0</TotalTime>
  <Pages>1</Pages>
  <Words>77</Words>
  <Characters>442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2019-06-07T15:35:00Z</dcterms:created>
  <dcterms:modified xsi:type="dcterms:W3CDTF">2019-06-07T15:35:00Z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