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685D" w:rsidRPr="00CB685D" w:rsidRDefault="00CB685D" w:rsidP="00CB685D">
      <w:pPr>
        <w:rPr>
          <w:sz w:val="16"/>
          <w:szCs w:val="16"/>
        </w:rPr>
      </w:pPr>
    </w:p>
    <w:tbl>
      <w:tblPr>
        <w:tblStyle w:val="Tablaconcuadrcula"/>
        <w:tblW w:w="5113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4"/>
        <w:gridCol w:w="201"/>
        <w:gridCol w:w="581"/>
        <w:gridCol w:w="620"/>
        <w:gridCol w:w="379"/>
        <w:gridCol w:w="421"/>
        <w:gridCol w:w="164"/>
        <w:gridCol w:w="180"/>
        <w:gridCol w:w="123"/>
        <w:gridCol w:w="445"/>
        <w:gridCol w:w="234"/>
        <w:gridCol w:w="125"/>
        <w:gridCol w:w="27"/>
        <w:gridCol w:w="107"/>
        <w:gridCol w:w="308"/>
        <w:gridCol w:w="41"/>
        <w:gridCol w:w="275"/>
        <w:gridCol w:w="66"/>
        <w:gridCol w:w="636"/>
        <w:gridCol w:w="59"/>
        <w:gridCol w:w="601"/>
        <w:gridCol w:w="119"/>
        <w:gridCol w:w="205"/>
        <w:gridCol w:w="6"/>
        <w:gridCol w:w="421"/>
        <w:gridCol w:w="181"/>
        <w:gridCol w:w="207"/>
        <w:gridCol w:w="201"/>
        <w:gridCol w:w="123"/>
        <w:gridCol w:w="139"/>
        <w:gridCol w:w="382"/>
        <w:gridCol w:w="183"/>
        <w:gridCol w:w="338"/>
        <w:gridCol w:w="375"/>
        <w:gridCol w:w="699"/>
      </w:tblGrid>
      <w:tr w:rsidR="00B61486" w:rsidRPr="00846B76" w:rsidTr="00444C8B">
        <w:trPr>
          <w:trHeight w:val="567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p w:rsidR="00B61486" w:rsidRPr="00893B6C" w:rsidRDefault="00894048" w:rsidP="00444C8B">
            <w:pPr>
              <w:jc w:val="center"/>
              <w:rPr>
                <w:rFonts w:ascii="Segoe UI Emoji" w:hAnsi="Segoe UI Emoji" w:cs="Arial"/>
                <w:b/>
                <w:szCs w:val="24"/>
              </w:rPr>
            </w:pPr>
            <w:r>
              <w:rPr>
                <w:rFonts w:ascii="Segoe UI Emoji" w:hAnsi="Segoe UI Emoji" w:cs="Arial"/>
                <w:b/>
                <w:szCs w:val="24"/>
              </w:rPr>
              <w:t>Solicitud</w:t>
            </w:r>
            <w:r w:rsidR="003E40C8">
              <w:rPr>
                <w:rFonts w:ascii="Segoe UI Emoji" w:hAnsi="Segoe UI Emoji" w:cs="Arial"/>
                <w:b/>
                <w:szCs w:val="24"/>
              </w:rPr>
              <w:t xml:space="preserve"> </w:t>
            </w:r>
            <w:r w:rsidR="00C22A42">
              <w:rPr>
                <w:rFonts w:ascii="Segoe UI Emoji" w:hAnsi="Segoe UI Emoji" w:cs="Arial"/>
                <w:b/>
                <w:szCs w:val="24"/>
              </w:rPr>
              <w:t>Permiso de Operación</w:t>
            </w:r>
          </w:p>
        </w:tc>
      </w:tr>
      <w:tr w:rsidR="006D6FE5" w:rsidRPr="00846B76" w:rsidTr="006D6FE5">
        <w:trPr>
          <w:trHeight w:val="360"/>
          <w:jc w:val="center"/>
        </w:trPr>
        <w:sdt>
          <w:sdtPr>
            <w:rPr>
              <w:b/>
              <w:sz w:val="24"/>
              <w:szCs w:val="24"/>
            </w:rPr>
            <w:id w:val="-338077141"/>
            <w:placeholder>
              <w:docPart w:val="936E6964846E4F33BA9A839FC61FD14D"/>
            </w:placeholder>
            <w:temporary/>
            <w:showingPlcHdr/>
            <w15:appearance w15:val="hidden"/>
          </w:sdtPr>
          <w:sdtEndPr/>
          <w:sdtContent>
            <w:tc>
              <w:tcPr>
                <w:tcW w:w="1667" w:type="pct"/>
                <w:gridSpan w:val="9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</w:tcPr>
              <w:p w:rsidR="006D6FE5" w:rsidRPr="003973CE" w:rsidRDefault="006D6FE5" w:rsidP="006D6FE5">
                <w:pPr>
                  <w:jc w:val="center"/>
                  <w:rPr>
                    <w:rFonts w:asciiTheme="majorHAnsi" w:hAnsiTheme="majorHAnsi"/>
                    <w:b/>
                    <w:sz w:val="24"/>
                  </w:rPr>
                </w:pPr>
                <w:r w:rsidRPr="003973CE">
                  <w:rPr>
                    <w:b/>
                    <w:sz w:val="24"/>
                    <w:szCs w:val="24"/>
                  </w:rPr>
                  <w:t xml:space="preserve">Folio </w:t>
                </w:r>
                <w:r>
                  <w:rPr>
                    <w:b/>
                    <w:sz w:val="24"/>
                    <w:szCs w:val="24"/>
                  </w:rPr>
                  <w:t>SIMSER</w:t>
                </w:r>
              </w:p>
            </w:tc>
          </w:sdtContent>
        </w:sdt>
        <w:sdt>
          <w:sdtPr>
            <w:rPr>
              <w:b/>
              <w:sz w:val="24"/>
              <w:szCs w:val="24"/>
            </w:rPr>
            <w:id w:val="-2061615155"/>
            <w:placeholder>
              <w:docPart w:val="A5B37437777D4F54912A2A4AA560B819"/>
            </w:placeholder>
            <w:temporary/>
            <w:showingPlcHdr/>
            <w15:appearance w15:val="hidden"/>
          </w:sdtPr>
          <w:sdtEndPr/>
          <w:sdtContent>
            <w:tc>
              <w:tcPr>
                <w:tcW w:w="1665" w:type="pct"/>
                <w:gridSpan w:val="1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</w:tcPr>
              <w:p w:rsidR="006D6FE5" w:rsidRPr="003973CE" w:rsidRDefault="006D6FE5" w:rsidP="006D6FE5">
                <w:pPr>
                  <w:jc w:val="center"/>
                  <w:rPr>
                    <w:rFonts w:asciiTheme="majorHAnsi" w:hAnsiTheme="majorHAnsi"/>
                    <w:b/>
                    <w:sz w:val="24"/>
                  </w:rPr>
                </w:pPr>
                <w:r w:rsidRPr="003973CE">
                  <w:rPr>
                    <w:b/>
                    <w:sz w:val="24"/>
                    <w:szCs w:val="24"/>
                  </w:rPr>
                  <w:t>Cuenta</w:t>
                </w:r>
              </w:p>
            </w:tc>
          </w:sdtContent>
        </w:sdt>
        <w:sdt>
          <w:sdtPr>
            <w:rPr>
              <w:b/>
              <w:sz w:val="24"/>
              <w:szCs w:val="24"/>
            </w:rPr>
            <w:id w:val="372124506"/>
            <w:placeholder>
              <w:docPart w:val="F8EF4D7A15504DF992E55507B06A2F2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668" w:type="pct"/>
                <w:gridSpan w:val="12"/>
                <w:vMerge w:val="restart"/>
                <w:shd w:val="clear" w:color="auto" w:fill="auto"/>
                <w:vAlign w:val="center"/>
              </w:tcPr>
              <w:p w:rsidR="006D6FE5" w:rsidRDefault="006D6FE5" w:rsidP="006D6FE5">
                <w:pPr>
                  <w:jc w:val="center"/>
                  <w:rPr>
                    <w:rFonts w:ascii="Segoe UI Emoji" w:hAnsi="Segoe UI Emoji" w:cs="Arial"/>
                    <w:b/>
                    <w:szCs w:val="24"/>
                  </w:rPr>
                </w:pPr>
                <w:r w:rsidRPr="003973CE">
                  <w:rPr>
                    <w:sz w:val="24"/>
                    <w:szCs w:val="24"/>
                  </w:rPr>
                  <w:t>PARA USO EXCLUSIVO DE LA TESORERÍA</w:t>
                </w:r>
              </w:p>
            </w:tc>
          </w:sdtContent>
        </w:sdt>
      </w:tr>
      <w:tr w:rsidR="006D6FE5" w:rsidRPr="00846B76" w:rsidTr="006D6FE5">
        <w:trPr>
          <w:trHeight w:val="494"/>
          <w:jc w:val="center"/>
        </w:trPr>
        <w:tc>
          <w:tcPr>
            <w:tcW w:w="1667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FE5" w:rsidRPr="003973CE" w:rsidRDefault="006D6FE5" w:rsidP="006D6FE5">
            <w:pPr>
              <w:rPr>
                <w:rFonts w:asciiTheme="majorHAnsi" w:hAnsiTheme="majorHAnsi"/>
                <w:b/>
                <w:sz w:val="24"/>
              </w:rPr>
            </w:pPr>
          </w:p>
        </w:tc>
        <w:tc>
          <w:tcPr>
            <w:tcW w:w="1665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FE5" w:rsidRPr="003973CE" w:rsidRDefault="006D6FE5" w:rsidP="006D6FE5">
            <w:pPr>
              <w:rPr>
                <w:rFonts w:asciiTheme="majorHAnsi" w:hAnsiTheme="majorHAnsi"/>
                <w:b/>
                <w:sz w:val="24"/>
              </w:rPr>
            </w:pPr>
          </w:p>
        </w:tc>
        <w:tc>
          <w:tcPr>
            <w:tcW w:w="1668" w:type="pct"/>
            <w:gridSpan w:val="12"/>
            <w:vMerge/>
            <w:shd w:val="clear" w:color="auto" w:fill="auto"/>
            <w:vAlign w:val="center"/>
          </w:tcPr>
          <w:p w:rsidR="006D6FE5" w:rsidRDefault="006D6FE5" w:rsidP="006D6FE5">
            <w:pPr>
              <w:jc w:val="center"/>
              <w:rPr>
                <w:rFonts w:ascii="Segoe UI Emoji" w:hAnsi="Segoe UI Emoji" w:cs="Arial"/>
                <w:b/>
                <w:szCs w:val="24"/>
              </w:rPr>
            </w:pPr>
          </w:p>
        </w:tc>
      </w:tr>
      <w:tr w:rsidR="006D6FE5" w:rsidRPr="00846B76" w:rsidTr="00CB685D">
        <w:trPr>
          <w:trHeight w:val="284"/>
          <w:jc w:val="center"/>
        </w:trPr>
        <w:bookmarkStart w:id="0" w:name="_Hlk534011040" w:displacedByCustomXml="next"/>
        <w:sdt>
          <w:sdtPr>
            <w:rPr>
              <w:sz w:val="24"/>
              <w:szCs w:val="24"/>
            </w:rPr>
            <w:id w:val="1834872901"/>
            <w:placeholder>
              <w:docPart w:val="B4935E85A012449889FC8A97690764DD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35"/>
                <w:shd w:val="clear" w:color="auto" w:fill="1E73AC" w:themeFill="accent2" w:themeFillTint="BF"/>
                <w:vAlign w:val="bottom"/>
              </w:tcPr>
              <w:p w:rsidR="006D6FE5" w:rsidRDefault="006D6FE5" w:rsidP="006D6FE5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Nombre o Razón Social</w:t>
                </w:r>
              </w:p>
            </w:tc>
          </w:sdtContent>
        </w:sdt>
      </w:tr>
      <w:tr w:rsidR="006D6FE5" w:rsidRPr="00846B76" w:rsidTr="006D6FE5">
        <w:trPr>
          <w:trHeight w:val="443"/>
          <w:jc w:val="center"/>
        </w:trPr>
        <w:tc>
          <w:tcPr>
            <w:tcW w:w="101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bookmarkEnd w:id="0" w:displacedByCustomXml="next"/>
          <w:bookmarkStart w:id="1" w:name="_Hlk534893281" w:displacedByCustomXml="next"/>
          <w:sdt>
            <w:sdtPr>
              <w:rPr>
                <w:b/>
              </w:rPr>
              <w:id w:val="-1567177050"/>
              <w:placeholder>
                <w:docPart w:val="3F70FE3BC5DB4281B2B29C6E1825B48A"/>
              </w:placeholder>
              <w:temporary/>
              <w:showingPlcHdr/>
              <w15:appearance w15:val="hidden"/>
            </w:sdtPr>
            <w:sdtEndPr/>
            <w:sdtContent>
              <w:p w:rsidR="006D6FE5" w:rsidRPr="00E53D80" w:rsidRDefault="006D6FE5" w:rsidP="006D6FE5">
                <w:pPr>
                  <w:jc w:val="center"/>
                  <w:rPr>
                    <w:b/>
                  </w:rPr>
                </w:pPr>
                <w:r w:rsidRPr="00E53D80">
                  <w:rPr>
                    <w:b/>
                    <w:sz w:val="24"/>
                    <w:lang w:bidi="es-ES"/>
                  </w:rPr>
                  <w:t xml:space="preserve">Apellido Paterno </w:t>
                </w:r>
              </w:p>
            </w:sdtContent>
          </w:sdt>
        </w:tc>
        <w:tc>
          <w:tcPr>
            <w:tcW w:w="1061" w:type="pct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sdt>
            <w:sdtPr>
              <w:rPr>
                <w:b/>
              </w:rPr>
              <w:id w:val="822019908"/>
              <w:placeholder>
                <w:docPart w:val="61DEAA29AF074EA9A5E3AF43C60933E5"/>
              </w:placeholder>
              <w:temporary/>
              <w:showingPlcHdr/>
              <w15:appearance w15:val="hidden"/>
            </w:sdtPr>
            <w:sdtEndPr/>
            <w:sdtContent>
              <w:p w:rsidR="006D6FE5" w:rsidRPr="00E53D80" w:rsidRDefault="006D6FE5" w:rsidP="006D6FE5">
                <w:pPr>
                  <w:jc w:val="center"/>
                  <w:rPr>
                    <w:b/>
                  </w:rPr>
                </w:pPr>
                <w:r w:rsidRPr="00E53D80">
                  <w:rPr>
                    <w:b/>
                    <w:sz w:val="24"/>
                    <w:lang w:bidi="es-ES"/>
                  </w:rPr>
                  <w:t xml:space="preserve">Apellido Materno </w:t>
                </w:r>
              </w:p>
            </w:sdtContent>
          </w:sdt>
        </w:tc>
        <w:tc>
          <w:tcPr>
            <w:tcW w:w="1147" w:type="pct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sdt>
            <w:sdtPr>
              <w:rPr>
                <w:b/>
              </w:rPr>
              <w:id w:val="323402034"/>
              <w:placeholder>
                <w:docPart w:val="F8FE1FB6972048329BEFFB2FB4C662C4"/>
              </w:placeholder>
              <w:temporary/>
              <w:showingPlcHdr/>
              <w15:appearance w15:val="hidden"/>
            </w:sdtPr>
            <w:sdtEndPr/>
            <w:sdtContent>
              <w:p w:rsidR="006D6FE5" w:rsidRPr="00E53D80" w:rsidRDefault="006D6FE5" w:rsidP="006D6FE5">
                <w:pPr>
                  <w:jc w:val="center"/>
                  <w:rPr>
                    <w:b/>
                  </w:rPr>
                </w:pPr>
                <w:r w:rsidRPr="00E53D80">
                  <w:rPr>
                    <w:b/>
                    <w:sz w:val="24"/>
                    <w:lang w:bidi="es-ES"/>
                  </w:rPr>
                  <w:t>Nombre</w:t>
                </w:r>
              </w:p>
            </w:sdtContent>
          </w:sdt>
        </w:tc>
        <w:tc>
          <w:tcPr>
            <w:tcW w:w="1773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sdt>
            <w:sdtPr>
              <w:rPr>
                <w:b/>
              </w:rPr>
              <w:id w:val="-1261061884"/>
              <w:placeholder>
                <w:docPart w:val="038960FBDA504BE0BC56F5BDFFD7538A"/>
              </w:placeholder>
              <w:temporary/>
              <w:showingPlcHdr/>
              <w15:appearance w15:val="hidden"/>
            </w:sdtPr>
            <w:sdtEndPr/>
            <w:sdtContent>
              <w:p w:rsidR="006D6FE5" w:rsidRPr="00E53D80" w:rsidRDefault="006D6FE5" w:rsidP="006D6FE5">
                <w:pPr>
                  <w:jc w:val="center"/>
                  <w:rPr>
                    <w:b/>
                  </w:rPr>
                </w:pPr>
                <w:r w:rsidRPr="00E53D80">
                  <w:rPr>
                    <w:b/>
                    <w:sz w:val="24"/>
                    <w:lang w:bidi="es-ES"/>
                  </w:rPr>
                  <w:t>Denominación</w:t>
                </w:r>
              </w:p>
            </w:sdtContent>
          </w:sdt>
        </w:tc>
      </w:tr>
      <w:tr w:rsidR="006D6FE5" w:rsidRPr="00846B76" w:rsidTr="006D6FE5">
        <w:trPr>
          <w:trHeight w:val="542"/>
          <w:jc w:val="center"/>
        </w:trPr>
        <w:tc>
          <w:tcPr>
            <w:tcW w:w="3227" w:type="pct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6D6FE5" w:rsidRPr="00846B76" w:rsidRDefault="006D6FE5" w:rsidP="006D6FE5">
            <w:pPr>
              <w:spacing w:before="240"/>
            </w:pPr>
          </w:p>
        </w:tc>
        <w:tc>
          <w:tcPr>
            <w:tcW w:w="1773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6D6FE5" w:rsidRPr="00846B76" w:rsidRDefault="006D6FE5" w:rsidP="006D6FE5">
            <w:pPr>
              <w:spacing w:before="240"/>
            </w:pPr>
          </w:p>
        </w:tc>
      </w:tr>
      <w:tr w:rsidR="006D6FE5" w:rsidRPr="00846B76" w:rsidTr="00CB685D">
        <w:trPr>
          <w:trHeight w:val="275"/>
          <w:jc w:val="center"/>
        </w:trPr>
        <w:bookmarkEnd w:id="1" w:displacedByCustomXml="next"/>
        <w:sdt>
          <w:sdtPr>
            <w:rPr>
              <w:color w:val="FFFFFF" w:themeColor="background1"/>
            </w:rPr>
            <w:id w:val="1612939802"/>
            <w:placeholder>
              <w:docPart w:val="BFD5A9A33F674D1D89CF0F6B1D562D49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35"/>
                <w:tcBorders>
                  <w:bottom w:val="single" w:sz="4" w:space="0" w:color="auto"/>
                </w:tcBorders>
                <w:shd w:val="clear" w:color="auto" w:fill="A7D2EF" w:themeFill="accent2" w:themeFillTint="40"/>
                <w:vAlign w:val="bottom"/>
              </w:tcPr>
              <w:p w:rsidR="006D6FE5" w:rsidRDefault="006D6FE5" w:rsidP="006D6FE5">
                <w:pPr>
                  <w:jc w:val="center"/>
                </w:pPr>
                <w:r w:rsidRPr="00056AE7">
                  <w:rPr>
                    <w:b/>
                    <w:color w:val="FFFFFF" w:themeColor="background1"/>
                    <w:lang w:bidi="es-ES"/>
                  </w:rPr>
                  <w:t>Dirección</w:t>
                </w:r>
              </w:p>
            </w:tc>
          </w:sdtContent>
        </w:sdt>
      </w:tr>
      <w:tr w:rsidR="006D6FE5" w:rsidRPr="00846B76" w:rsidTr="006D6FE5">
        <w:trPr>
          <w:trHeight w:val="416"/>
          <w:jc w:val="center"/>
        </w:trPr>
        <w:tc>
          <w:tcPr>
            <w:tcW w:w="3335" w:type="pct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E53D80" w:rsidRDefault="00261155" w:rsidP="006D6FE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340966714"/>
                <w:placeholder>
                  <w:docPart w:val="AF2B26B5B8044F969784EAE66BC5D2C3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E53D80">
                  <w:rPr>
                    <w:b/>
                    <w:sz w:val="24"/>
                    <w:szCs w:val="24"/>
                  </w:rPr>
                  <w:t>Calle</w:t>
                </w:r>
              </w:sdtContent>
            </w:sdt>
          </w:p>
        </w:tc>
        <w:sdt>
          <w:sdtPr>
            <w:rPr>
              <w:b/>
              <w:sz w:val="24"/>
              <w:szCs w:val="24"/>
            </w:rPr>
            <w:id w:val="417759131"/>
            <w:placeholder>
              <w:docPart w:val="35904ACC7AED4759A32ED62A67E9445F"/>
            </w:placeholder>
            <w:temporary/>
            <w:showingPlcHdr/>
            <w15:appearance w15:val="hidden"/>
          </w:sdtPr>
          <w:sdtEndPr/>
          <w:sdtContent>
            <w:tc>
              <w:tcPr>
                <w:tcW w:w="848" w:type="pct"/>
                <w:gridSpan w:val="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center"/>
              </w:tcPr>
              <w:p w:rsidR="006D6FE5" w:rsidRPr="00E53D80" w:rsidRDefault="006D6FE5" w:rsidP="006D6FE5">
                <w:pPr>
                  <w:jc w:val="center"/>
                  <w:rPr>
                    <w:b/>
                    <w:sz w:val="24"/>
                    <w:szCs w:val="24"/>
                  </w:rPr>
                </w:pPr>
                <w:r w:rsidRPr="00E53D80">
                  <w:rPr>
                    <w:b/>
                    <w:sz w:val="24"/>
                    <w:szCs w:val="24"/>
                  </w:rPr>
                  <w:t>N</w:t>
                </w:r>
                <w:r>
                  <w:rPr>
                    <w:b/>
                    <w:sz w:val="24"/>
                    <w:szCs w:val="24"/>
                  </w:rPr>
                  <w:t>umero</w:t>
                </w:r>
              </w:p>
            </w:tc>
          </w:sdtContent>
        </w:sdt>
        <w:sdt>
          <w:sdtPr>
            <w:rPr>
              <w:b/>
              <w:sz w:val="24"/>
              <w:szCs w:val="24"/>
            </w:rPr>
            <w:id w:val="-1071570666"/>
            <w:placeholder>
              <w:docPart w:val="BF21A6A89EDC4DFA8743CFA904CBA4CF"/>
            </w:placeholder>
            <w:temporary/>
            <w:showingPlcHdr/>
            <w15:appearance w15:val="hidden"/>
          </w:sdtPr>
          <w:sdtEndPr/>
          <w:sdtContent>
            <w:tc>
              <w:tcPr>
                <w:tcW w:w="817" w:type="pct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center"/>
              </w:tcPr>
              <w:p w:rsidR="006D6FE5" w:rsidRPr="00E53D80" w:rsidRDefault="006D6FE5" w:rsidP="006D6FE5">
                <w:pPr>
                  <w:jc w:val="center"/>
                  <w:rPr>
                    <w:b/>
                    <w:sz w:val="24"/>
                    <w:szCs w:val="24"/>
                  </w:rPr>
                </w:pPr>
                <w:r w:rsidRPr="00E53D80">
                  <w:rPr>
                    <w:b/>
                    <w:sz w:val="24"/>
                    <w:szCs w:val="24"/>
                  </w:rPr>
                  <w:t>Interior</w:t>
                </w:r>
              </w:p>
            </w:tc>
          </w:sdtContent>
        </w:sdt>
      </w:tr>
      <w:tr w:rsidR="006D6FE5" w:rsidRPr="00846B76" w:rsidTr="006D6FE5">
        <w:trPr>
          <w:trHeight w:val="379"/>
          <w:jc w:val="center"/>
        </w:trPr>
        <w:tc>
          <w:tcPr>
            <w:tcW w:w="3335" w:type="pct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FE5" w:rsidRDefault="006D6FE5" w:rsidP="006D6FE5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FE5" w:rsidRDefault="006D6FE5" w:rsidP="006D6FE5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81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FE5" w:rsidRDefault="006D6FE5" w:rsidP="006D6FE5">
            <w:pPr>
              <w:spacing w:before="240"/>
              <w:jc w:val="center"/>
              <w:rPr>
                <w:sz w:val="24"/>
                <w:szCs w:val="24"/>
              </w:rPr>
            </w:pPr>
          </w:p>
        </w:tc>
      </w:tr>
      <w:tr w:rsidR="006D6FE5" w:rsidRPr="00846B76" w:rsidTr="006D6FE5">
        <w:trPr>
          <w:trHeight w:val="407"/>
          <w:jc w:val="center"/>
        </w:trPr>
        <w:tc>
          <w:tcPr>
            <w:tcW w:w="2858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E53D80" w:rsidRDefault="00261155" w:rsidP="006D6FE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1744749549"/>
                <w:placeholder>
                  <w:docPart w:val="54C9FBF69D9341C2A16A1769748F316F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E53D80">
                  <w:rPr>
                    <w:b/>
                    <w:sz w:val="24"/>
                    <w:szCs w:val="24"/>
                  </w:rPr>
                  <w:t>Colonia</w:t>
                </w:r>
              </w:sdtContent>
            </w:sdt>
          </w:p>
        </w:tc>
        <w:tc>
          <w:tcPr>
            <w:tcW w:w="1129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E53D80" w:rsidRDefault="00261155" w:rsidP="006D6FE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2016643861"/>
                <w:placeholder>
                  <w:docPart w:val="CE61FB5D1F364C178D3AEB1F7BC8A611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E53D80">
                  <w:rPr>
                    <w:b/>
                    <w:sz w:val="24"/>
                    <w:szCs w:val="24"/>
                  </w:rPr>
                  <w:t>Delegación</w:t>
                </w:r>
              </w:sdtContent>
            </w:sdt>
          </w:p>
        </w:tc>
        <w:tc>
          <w:tcPr>
            <w:tcW w:w="10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E53D80" w:rsidRDefault="00261155" w:rsidP="006D6FE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1947911604"/>
                <w:placeholder>
                  <w:docPart w:val="BD6824846AED402B8FBE02B117826CEF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E53D80">
                  <w:rPr>
                    <w:b/>
                    <w:sz w:val="24"/>
                    <w:szCs w:val="24"/>
                  </w:rPr>
                  <w:t>Teléfono</w:t>
                </w:r>
              </w:sdtContent>
            </w:sdt>
          </w:p>
        </w:tc>
      </w:tr>
      <w:tr w:rsidR="006D6FE5" w:rsidRPr="00846B76" w:rsidTr="006D6FE5">
        <w:trPr>
          <w:trHeight w:val="344"/>
          <w:jc w:val="center"/>
        </w:trPr>
        <w:tc>
          <w:tcPr>
            <w:tcW w:w="2858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1129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10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</w:tr>
      <w:tr w:rsidR="006D6FE5" w:rsidRPr="00846B76" w:rsidTr="006D6FE5">
        <w:trPr>
          <w:trHeight w:val="344"/>
          <w:jc w:val="center"/>
        </w:trPr>
        <w:tc>
          <w:tcPr>
            <w:tcW w:w="3166" w:type="pct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056AE7" w:rsidRDefault="00261155" w:rsidP="006D6FE5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1712798248"/>
                <w:placeholder>
                  <w:docPart w:val="76CC45DBD109435D962ED3B4CDA232A3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b/>
                    <w:sz w:val="24"/>
                    <w:szCs w:val="24"/>
                  </w:rPr>
                  <w:t>Categoría del Establecimiento</w:t>
                </w:r>
              </w:sdtContent>
            </w:sdt>
          </w:p>
        </w:tc>
        <w:tc>
          <w:tcPr>
            <w:tcW w:w="1834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056AE7" w:rsidRDefault="00261155" w:rsidP="006D6FE5">
            <w:pPr>
              <w:jc w:val="center"/>
              <w:rPr>
                <w:sz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2127888884"/>
                <w:placeholder>
                  <w:docPart w:val="DF1D4B0182FC4A8FAA55C13A1DFE4085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b/>
                    <w:sz w:val="24"/>
                    <w:szCs w:val="24"/>
                  </w:rPr>
                  <w:t>Fecha de Inicio de Operaciones</w:t>
                </w:r>
              </w:sdtContent>
            </w:sdt>
          </w:p>
        </w:tc>
      </w:tr>
      <w:tr w:rsidR="006D6FE5" w:rsidRPr="00846B76" w:rsidTr="006D6FE5">
        <w:trPr>
          <w:trHeight w:val="150"/>
          <w:jc w:val="center"/>
        </w:trPr>
        <w:tc>
          <w:tcPr>
            <w:tcW w:w="40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D6FE5" w:rsidRPr="00A93D0E" w:rsidRDefault="00261155" w:rsidP="006D6FE5">
            <w:pPr>
              <w:jc w:val="right"/>
              <w:rPr>
                <w:sz w:val="24"/>
              </w:rPr>
            </w:pPr>
            <w:sdt>
              <w:sdtPr>
                <w:rPr>
                  <w:sz w:val="20"/>
                  <w:szCs w:val="24"/>
                </w:rPr>
                <w:id w:val="34009084"/>
                <w:placeholder>
                  <w:docPart w:val="35ED7317E34241AC883C235E81166591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A93D0E">
                  <w:rPr>
                    <w:sz w:val="20"/>
                    <w:szCs w:val="24"/>
                  </w:rPr>
                  <w:t>Único</w:t>
                </w:r>
              </w:sdtContent>
            </w:sdt>
          </w:p>
        </w:tc>
        <w:sdt>
          <w:sdtPr>
            <w:rPr>
              <w:sz w:val="24"/>
              <w:szCs w:val="24"/>
              <w:lang w:bidi="es-ES"/>
            </w:rPr>
            <w:id w:val="7103840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8" w:type="pct"/>
                <w:vMerge w:val="restar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D6FE5" w:rsidRPr="00056AE7" w:rsidRDefault="006D6FE5" w:rsidP="006D6FE5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tc>
          <w:tcPr>
            <w:tcW w:w="51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D6FE5" w:rsidRPr="00A93D0E" w:rsidRDefault="00261155" w:rsidP="006D6FE5">
            <w:pPr>
              <w:jc w:val="right"/>
              <w:rPr>
                <w:sz w:val="20"/>
              </w:rPr>
            </w:pPr>
            <w:sdt>
              <w:sdtPr>
                <w:rPr>
                  <w:sz w:val="20"/>
                  <w:szCs w:val="24"/>
                </w:rPr>
                <w:id w:val="364646926"/>
                <w:placeholder>
                  <w:docPart w:val="8B4734A6A8494D41AA47B16A65045066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A93D0E">
                  <w:rPr>
                    <w:sz w:val="20"/>
                    <w:szCs w:val="24"/>
                  </w:rPr>
                  <w:t>Matriz</w:t>
                </w:r>
              </w:sdtContent>
            </w:sdt>
          </w:p>
        </w:tc>
        <w:sdt>
          <w:sdtPr>
            <w:rPr>
              <w:sz w:val="24"/>
              <w:szCs w:val="24"/>
              <w:lang w:bidi="es-ES"/>
            </w:rPr>
            <w:id w:val="1446882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0" w:type="pct"/>
                <w:gridSpan w:val="2"/>
                <w:vMerge w:val="restar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D6FE5" w:rsidRPr="00056AE7" w:rsidRDefault="006D6FE5" w:rsidP="006D6FE5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tc>
          <w:tcPr>
            <w:tcW w:w="503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D6FE5" w:rsidRPr="00056AE7" w:rsidRDefault="00261155" w:rsidP="006D6FE5">
            <w:pPr>
              <w:jc w:val="right"/>
              <w:rPr>
                <w:sz w:val="24"/>
              </w:rPr>
            </w:pPr>
            <w:sdt>
              <w:sdtPr>
                <w:rPr>
                  <w:sz w:val="20"/>
                  <w:szCs w:val="24"/>
                </w:rPr>
                <w:id w:val="682862198"/>
                <w:placeholder>
                  <w:docPart w:val="7E4118811ABF484E8F7C5E75717DBFD6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A93D0E">
                  <w:rPr>
                    <w:sz w:val="20"/>
                    <w:szCs w:val="24"/>
                  </w:rPr>
                  <w:t>Sucursal</w:t>
                </w:r>
              </w:sdtContent>
            </w:sdt>
          </w:p>
        </w:tc>
        <w:sdt>
          <w:sdtPr>
            <w:rPr>
              <w:sz w:val="24"/>
              <w:szCs w:val="24"/>
              <w:lang w:bidi="es-ES"/>
            </w:rPr>
            <w:id w:val="671067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2" w:type="pct"/>
                <w:gridSpan w:val="5"/>
                <w:vMerge w:val="restar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D6FE5" w:rsidRPr="00056AE7" w:rsidRDefault="006D6FE5" w:rsidP="006D6FE5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tc>
          <w:tcPr>
            <w:tcW w:w="50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D6FE5" w:rsidRPr="00056AE7" w:rsidRDefault="00261155" w:rsidP="006D6FE5">
            <w:pPr>
              <w:jc w:val="right"/>
              <w:rPr>
                <w:sz w:val="24"/>
              </w:rPr>
            </w:pPr>
            <w:sdt>
              <w:sdtPr>
                <w:rPr>
                  <w:sz w:val="20"/>
                  <w:szCs w:val="24"/>
                </w:rPr>
                <w:id w:val="1402326841"/>
                <w:placeholder>
                  <w:docPart w:val="E48362131AA14D40B02411CB127F6D9C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A93D0E">
                  <w:rPr>
                    <w:sz w:val="20"/>
                    <w:szCs w:val="24"/>
                  </w:rPr>
                  <w:t>Bodega</w:t>
                </w:r>
              </w:sdtContent>
            </w:sdt>
          </w:p>
        </w:tc>
        <w:sdt>
          <w:sdtPr>
            <w:rPr>
              <w:sz w:val="24"/>
              <w:szCs w:val="24"/>
              <w:lang w:bidi="es-ES"/>
            </w:rPr>
            <w:id w:val="-1162073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pct"/>
                <w:gridSpan w:val="2"/>
                <w:vMerge w:val="restar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D6FE5" w:rsidRPr="00056AE7" w:rsidRDefault="006D6FE5" w:rsidP="006D6FE5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tc>
          <w:tcPr>
            <w:tcW w:w="68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056AE7" w:rsidRDefault="00261155" w:rsidP="006D6FE5">
            <w:pPr>
              <w:jc w:val="center"/>
              <w:rPr>
                <w:sz w:val="24"/>
              </w:rPr>
            </w:pPr>
            <w:sdt>
              <w:sdtPr>
                <w:rPr>
                  <w:sz w:val="22"/>
                  <w:szCs w:val="24"/>
                </w:rPr>
                <w:id w:val="-1222435275"/>
                <w:placeholder>
                  <w:docPart w:val="5FD0D33340DC447385A0F1AD783C28BC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sz w:val="22"/>
                    <w:szCs w:val="24"/>
                  </w:rPr>
                  <w:t>Día</w:t>
                </w:r>
              </w:sdtContent>
            </w:sdt>
          </w:p>
        </w:tc>
        <w:tc>
          <w:tcPr>
            <w:tcW w:w="5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056AE7" w:rsidRDefault="00261155" w:rsidP="006D6FE5">
            <w:pPr>
              <w:jc w:val="center"/>
              <w:rPr>
                <w:sz w:val="24"/>
              </w:rPr>
            </w:pPr>
            <w:sdt>
              <w:sdtPr>
                <w:rPr>
                  <w:sz w:val="22"/>
                  <w:szCs w:val="24"/>
                </w:rPr>
                <w:id w:val="-1422249497"/>
                <w:placeholder>
                  <w:docPart w:val="06A37A22EFD7442082278C74BB99AEBA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sz w:val="22"/>
                    <w:szCs w:val="24"/>
                  </w:rPr>
                  <w:t>Mes</w:t>
                </w:r>
              </w:sdtContent>
            </w:sdt>
          </w:p>
        </w:tc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056AE7" w:rsidRDefault="00261155" w:rsidP="006D6FE5">
            <w:pPr>
              <w:jc w:val="center"/>
              <w:rPr>
                <w:sz w:val="24"/>
              </w:rPr>
            </w:pPr>
            <w:sdt>
              <w:sdtPr>
                <w:rPr>
                  <w:sz w:val="22"/>
                  <w:szCs w:val="24"/>
                </w:rPr>
                <w:id w:val="464477605"/>
                <w:placeholder>
                  <w:docPart w:val="02E4E2AE8BCD42A085E0E6241E258A5C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sz w:val="22"/>
                    <w:szCs w:val="24"/>
                  </w:rPr>
                  <w:t>Año</w:t>
                </w:r>
              </w:sdtContent>
            </w:sdt>
          </w:p>
        </w:tc>
      </w:tr>
      <w:tr w:rsidR="006D6FE5" w:rsidRPr="00846B76" w:rsidTr="006D6FE5">
        <w:trPr>
          <w:trHeight w:val="344"/>
          <w:jc w:val="center"/>
        </w:trPr>
        <w:tc>
          <w:tcPr>
            <w:tcW w:w="402" w:type="pct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6D6FE5" w:rsidRPr="00A93D0E" w:rsidRDefault="006D6FE5" w:rsidP="006D6FE5">
            <w:pPr>
              <w:rPr>
                <w:sz w:val="22"/>
                <w:szCs w:val="24"/>
              </w:rPr>
            </w:pPr>
          </w:p>
        </w:tc>
        <w:tc>
          <w:tcPr>
            <w:tcW w:w="298" w:type="pct"/>
            <w:vMerge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512" w:type="pct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6D6FE5" w:rsidRPr="00A93D0E" w:rsidRDefault="006D6FE5" w:rsidP="006D6FE5">
            <w:pPr>
              <w:rPr>
                <w:sz w:val="22"/>
                <w:szCs w:val="24"/>
              </w:rPr>
            </w:pPr>
          </w:p>
        </w:tc>
        <w:tc>
          <w:tcPr>
            <w:tcW w:w="300" w:type="pct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503" w:type="pct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6D6FE5" w:rsidRPr="00A93D0E" w:rsidRDefault="006D6FE5" w:rsidP="006D6FE5">
            <w:pPr>
              <w:rPr>
                <w:sz w:val="22"/>
                <w:szCs w:val="24"/>
              </w:rPr>
            </w:pPr>
          </w:p>
        </w:tc>
        <w:tc>
          <w:tcPr>
            <w:tcW w:w="312" w:type="pct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501" w:type="pct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6D6FE5" w:rsidRPr="00A93D0E" w:rsidRDefault="006D6FE5" w:rsidP="006D6FE5">
            <w:pPr>
              <w:rPr>
                <w:sz w:val="22"/>
                <w:szCs w:val="24"/>
              </w:rPr>
            </w:pPr>
          </w:p>
        </w:tc>
        <w:tc>
          <w:tcPr>
            <w:tcW w:w="338" w:type="pct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68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5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</w:tr>
      <w:tr w:rsidR="006D6FE5" w:rsidRPr="00846B76" w:rsidTr="00CB685D">
        <w:trPr>
          <w:trHeight w:val="206"/>
          <w:jc w:val="center"/>
        </w:trPr>
        <w:tc>
          <w:tcPr>
            <w:tcW w:w="5000" w:type="pct"/>
            <w:gridSpan w:val="35"/>
            <w:tcBorders>
              <w:top w:val="single" w:sz="4" w:space="0" w:color="auto"/>
            </w:tcBorders>
            <w:vAlign w:val="bottom"/>
          </w:tcPr>
          <w:p w:rsidR="006D6FE5" w:rsidRPr="00056AE7" w:rsidRDefault="006D6FE5" w:rsidP="006D6FE5">
            <w:pPr>
              <w:rPr>
                <w:sz w:val="24"/>
              </w:rPr>
            </w:pPr>
          </w:p>
        </w:tc>
      </w:tr>
      <w:tr w:rsidR="006D6FE5" w:rsidRPr="00846B76" w:rsidTr="00CB685D">
        <w:trPr>
          <w:trHeight w:val="275"/>
          <w:jc w:val="center"/>
        </w:trPr>
        <w:sdt>
          <w:sdtPr>
            <w:rPr>
              <w:sz w:val="24"/>
              <w:szCs w:val="24"/>
            </w:rPr>
            <w:id w:val="-503521038"/>
            <w:placeholder>
              <w:docPart w:val="C8EC4FA7522C400087EEF95022C550A0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35"/>
                <w:tcBorders>
                  <w:bottom w:val="single" w:sz="4" w:space="0" w:color="auto"/>
                </w:tcBorders>
                <w:shd w:val="clear" w:color="auto" w:fill="1E73AC" w:themeFill="accent2" w:themeFillTint="BF"/>
                <w:vAlign w:val="bottom"/>
              </w:tcPr>
              <w:p w:rsidR="006D6FE5" w:rsidRDefault="006D6FE5" w:rsidP="006D6FE5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ACTIVIDAD</w:t>
                </w:r>
              </w:p>
            </w:tc>
          </w:sdtContent>
        </w:sdt>
      </w:tr>
      <w:bookmarkStart w:id="2" w:name="_Hlk534892858"/>
      <w:bookmarkStart w:id="3" w:name="_Hlk533770975"/>
      <w:tr w:rsidR="006D6FE5" w:rsidRPr="00846B76" w:rsidTr="00CB685D">
        <w:trPr>
          <w:trHeight w:val="543"/>
          <w:jc w:val="center"/>
        </w:trPr>
        <w:tc>
          <w:tcPr>
            <w:tcW w:w="5000" w:type="pct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bottom"/>
          </w:tcPr>
          <w:p w:rsidR="006D6FE5" w:rsidRPr="005036A3" w:rsidRDefault="00261155" w:rsidP="006D6FE5">
            <w:pPr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43390743"/>
                <w:placeholder>
                  <w:docPart w:val="3C52645C59F640BC8325DAD0FBF4AFE5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A74194">
                  <w:rPr>
                    <w:sz w:val="24"/>
                    <w:szCs w:val="24"/>
                    <w:shd w:val="clear" w:color="auto" w:fill="DBECF8" w:themeFill="accent2" w:themeFillTint="1A"/>
                  </w:rPr>
                  <w:t>CUANDO SE EXPLOTEN DOS O MÁS ACTIVIDADES POR ORDEN DECRECIENTE LA IMPORTANCIA DE CADA UNA DE ELLAS</w:t>
                </w:r>
              </w:sdtContent>
            </w:sdt>
          </w:p>
        </w:tc>
      </w:tr>
      <w:tr w:rsidR="006D6FE5" w:rsidRPr="00846B76" w:rsidTr="00CB685D">
        <w:trPr>
          <w:trHeight w:val="578"/>
          <w:jc w:val="center"/>
        </w:trPr>
        <w:tc>
          <w:tcPr>
            <w:tcW w:w="5000" w:type="pct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6FE5" w:rsidRDefault="006D6FE5" w:rsidP="006D6FE5">
            <w:pPr>
              <w:rPr>
                <w:sz w:val="24"/>
                <w:szCs w:val="24"/>
              </w:rPr>
            </w:pPr>
          </w:p>
        </w:tc>
      </w:tr>
      <w:tr w:rsidR="006D6FE5" w:rsidRPr="00846B76" w:rsidTr="00CB685D">
        <w:trPr>
          <w:trHeight w:val="533"/>
          <w:jc w:val="center"/>
        </w:trPr>
        <w:tc>
          <w:tcPr>
            <w:tcW w:w="5000" w:type="pct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6FE5" w:rsidRDefault="006D6FE5" w:rsidP="006D6FE5">
            <w:pPr>
              <w:rPr>
                <w:sz w:val="24"/>
                <w:szCs w:val="24"/>
              </w:rPr>
            </w:pPr>
          </w:p>
        </w:tc>
      </w:tr>
      <w:bookmarkEnd w:id="2"/>
      <w:tr w:rsidR="006D6FE5" w:rsidRPr="00846B76" w:rsidTr="006D6FE5">
        <w:trPr>
          <w:trHeight w:val="363"/>
          <w:jc w:val="center"/>
        </w:trPr>
        <w:tc>
          <w:tcPr>
            <w:tcW w:w="1604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5036A3" w:rsidRDefault="00261155" w:rsidP="006D6FE5">
            <w:pPr>
              <w:rPr>
                <w:sz w:val="24"/>
                <w:szCs w:val="24"/>
              </w:rPr>
            </w:pPr>
            <w:sdt>
              <w:sdtPr>
                <w:rPr>
                  <w:sz w:val="20"/>
                  <w:szCs w:val="24"/>
                </w:rPr>
                <w:id w:val="-657844654"/>
                <w:placeholder>
                  <w:docPart w:val="721DB2DF1DCF4F2DBCB6348811A77971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E45340">
                  <w:rPr>
                    <w:sz w:val="22"/>
                    <w:szCs w:val="24"/>
                    <w:lang w:bidi="es-ES"/>
                  </w:rPr>
                  <w:t xml:space="preserve">En caso de boliche o billares con cuentas mesas opera no. </w:t>
                </w:r>
              </w:sdtContent>
            </w:sdt>
          </w:p>
        </w:tc>
        <w:tc>
          <w:tcPr>
            <w:tcW w:w="54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bottom"/>
          </w:tcPr>
          <w:p w:rsidR="006D6FE5" w:rsidRPr="005036A3" w:rsidRDefault="006D6FE5" w:rsidP="006D6FE5">
            <w:pPr>
              <w:rPr>
                <w:sz w:val="24"/>
                <w:szCs w:val="24"/>
              </w:rPr>
            </w:pPr>
          </w:p>
        </w:tc>
        <w:tc>
          <w:tcPr>
            <w:tcW w:w="1403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6FE5" w:rsidRPr="00E45340" w:rsidRDefault="00261155" w:rsidP="006D6FE5">
            <w:pPr>
              <w:jc w:val="right"/>
              <w:rPr>
                <w:sz w:val="22"/>
                <w:szCs w:val="24"/>
              </w:rPr>
            </w:pPr>
            <w:sdt>
              <w:sdtPr>
                <w:rPr>
                  <w:sz w:val="22"/>
                  <w:szCs w:val="24"/>
                </w:rPr>
                <w:id w:val="1115790389"/>
                <w:placeholder>
                  <w:docPart w:val="DF150DB4596F4B0D9CD2EBE6977F0F86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E45340">
                  <w:rPr>
                    <w:sz w:val="22"/>
                    <w:szCs w:val="24"/>
                    <w:lang w:bidi="es-ES"/>
                  </w:rPr>
                  <w:t xml:space="preserve">Explotara sinfonolas </w:t>
                </w:r>
              </w:sdtContent>
            </w:sdt>
          </w:p>
        </w:tc>
        <w:tc>
          <w:tcPr>
            <w:tcW w:w="3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6D6FE5" w:rsidRPr="000444BD" w:rsidRDefault="00261155" w:rsidP="006D6FE5">
            <w:pPr>
              <w:spacing w:before="240"/>
              <w:jc w:val="right"/>
              <w:rPr>
                <w:sz w:val="20"/>
                <w:szCs w:val="24"/>
              </w:rPr>
            </w:pPr>
            <w:sdt>
              <w:sdtPr>
                <w:rPr>
                  <w:sz w:val="20"/>
                  <w:szCs w:val="24"/>
                </w:rPr>
                <w:id w:val="1588268362"/>
                <w:placeholder>
                  <w:docPart w:val="BBC9C376D0554B929FDAE012BAF7A70C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sz w:val="20"/>
                    <w:szCs w:val="24"/>
                  </w:rPr>
                  <w:t>Si</w:t>
                </w:r>
              </w:sdtContent>
            </w:sdt>
          </w:p>
        </w:tc>
        <w:sdt>
          <w:sdtPr>
            <w:rPr>
              <w:sz w:val="24"/>
              <w:szCs w:val="24"/>
              <w:lang w:bidi="es-ES"/>
            </w:rPr>
            <w:id w:val="2142922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1" w:type="pct"/>
                <w:gridSpan w:val="3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bottom"/>
              </w:tcPr>
              <w:p w:rsidR="006D6FE5" w:rsidRPr="000444BD" w:rsidRDefault="00D519AD" w:rsidP="006D6FE5">
                <w:pPr>
                  <w:spacing w:before="240"/>
                  <w:rPr>
                    <w:sz w:val="20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tc>
          <w:tcPr>
            <w:tcW w:w="3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6D6FE5" w:rsidRPr="000444BD" w:rsidRDefault="00261155" w:rsidP="006D6FE5">
            <w:pPr>
              <w:spacing w:before="240"/>
              <w:jc w:val="right"/>
              <w:rPr>
                <w:sz w:val="20"/>
                <w:szCs w:val="24"/>
              </w:rPr>
            </w:pPr>
            <w:sdt>
              <w:sdtPr>
                <w:rPr>
                  <w:sz w:val="20"/>
                  <w:szCs w:val="24"/>
                </w:rPr>
                <w:id w:val="-1892642796"/>
                <w:placeholder>
                  <w:docPart w:val="9BD7E116786148A195FB6368CCA44995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sz w:val="20"/>
                    <w:szCs w:val="24"/>
                  </w:rPr>
                  <w:t>No</w:t>
                </w:r>
              </w:sdtContent>
            </w:sdt>
          </w:p>
        </w:tc>
        <w:sdt>
          <w:sdtPr>
            <w:rPr>
              <w:sz w:val="24"/>
              <w:szCs w:val="24"/>
              <w:lang w:bidi="es-ES"/>
            </w:rPr>
            <w:id w:val="-16313115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8" w:type="pc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bottom"/>
              </w:tcPr>
              <w:p w:rsidR="006D6FE5" w:rsidRPr="00322F4A" w:rsidRDefault="006D6FE5" w:rsidP="006D6FE5">
                <w:pPr>
                  <w:spacing w:before="240"/>
                  <w:jc w:val="both"/>
                  <w:rPr>
                    <w:sz w:val="20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</w:tr>
      <w:bookmarkEnd w:id="3"/>
      <w:tr w:rsidR="006D6FE5" w:rsidRPr="00846B76" w:rsidTr="006D6FE5">
        <w:trPr>
          <w:trHeight w:val="363"/>
          <w:jc w:val="center"/>
        </w:trPr>
        <w:tc>
          <w:tcPr>
            <w:tcW w:w="2468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6D6FE5" w:rsidRPr="004D6F36" w:rsidRDefault="00261155" w:rsidP="006D6FE5">
            <w:pPr>
              <w:jc w:val="center"/>
              <w:rPr>
                <w:b/>
                <w:sz w:val="24"/>
                <w:szCs w:val="24"/>
              </w:rPr>
            </w:pPr>
            <w:sdt>
              <w:sdtPr>
                <w:rPr>
                  <w:b/>
                  <w:sz w:val="24"/>
                  <w:szCs w:val="24"/>
                </w:rPr>
                <w:id w:val="-689292364"/>
                <w:placeholder>
                  <w:docPart w:val="EF735F5707674303BFB6B8503957BCFB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4D6F36">
                  <w:rPr>
                    <w:b/>
                    <w:sz w:val="24"/>
                    <w:szCs w:val="24"/>
                    <w:lang w:bidi="es-ES"/>
                  </w:rPr>
                  <w:t>Domicilio del Causante</w:t>
                </w:r>
              </w:sdtContent>
            </w:sdt>
          </w:p>
        </w:tc>
        <w:tc>
          <w:tcPr>
            <w:tcW w:w="2532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sdt>
            <w:sdtPr>
              <w:rPr>
                <w:b/>
                <w:sz w:val="24"/>
                <w:szCs w:val="24"/>
              </w:rPr>
              <w:id w:val="1589502757"/>
              <w:placeholder>
                <w:docPart w:val="4328586956CC4AD9A6F1A2B16BB5A918"/>
              </w:placeholder>
              <w:temporary/>
              <w:showingPlcHdr/>
              <w15:appearance w15:val="hidden"/>
            </w:sdtPr>
            <w:sdtEndPr/>
            <w:sdtContent>
              <w:p w:rsidR="006D6FE5" w:rsidRPr="004D6F36" w:rsidRDefault="006D6FE5" w:rsidP="006D6FE5">
                <w:pPr>
                  <w:jc w:val="center"/>
                  <w:rPr>
                    <w:b/>
                    <w:sz w:val="24"/>
                    <w:szCs w:val="24"/>
                  </w:rPr>
                </w:pPr>
                <w:r w:rsidRPr="004D6F36">
                  <w:rPr>
                    <w:b/>
                    <w:sz w:val="24"/>
                    <w:szCs w:val="24"/>
                    <w:lang w:bidi="es-ES"/>
                  </w:rPr>
                  <w:t>Contador Designado</w:t>
                </w:r>
              </w:p>
            </w:sdtContent>
          </w:sdt>
        </w:tc>
      </w:tr>
      <w:tr w:rsidR="006D6FE5" w:rsidRPr="00846B76" w:rsidTr="006D6FE5">
        <w:trPr>
          <w:trHeight w:val="1046"/>
          <w:jc w:val="center"/>
        </w:trPr>
        <w:tc>
          <w:tcPr>
            <w:tcW w:w="2468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5036A3" w:rsidRDefault="006D6FE5" w:rsidP="006D6FE5">
            <w:pPr>
              <w:rPr>
                <w:sz w:val="24"/>
                <w:szCs w:val="24"/>
              </w:rPr>
            </w:pPr>
            <w:bookmarkStart w:id="4" w:name="_Hlk534893479"/>
          </w:p>
        </w:tc>
        <w:tc>
          <w:tcPr>
            <w:tcW w:w="2532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6FE5" w:rsidRPr="005036A3" w:rsidRDefault="006D6FE5" w:rsidP="006D6FE5">
            <w:pPr>
              <w:spacing w:before="240"/>
              <w:rPr>
                <w:sz w:val="24"/>
                <w:szCs w:val="24"/>
              </w:rPr>
            </w:pPr>
          </w:p>
        </w:tc>
      </w:tr>
      <w:tr w:rsidR="006D6FE5" w:rsidRPr="00846B76" w:rsidTr="00CB685D">
        <w:trPr>
          <w:trHeight w:val="2846"/>
          <w:jc w:val="center"/>
        </w:trPr>
        <w:tc>
          <w:tcPr>
            <w:tcW w:w="5000" w:type="pct"/>
            <w:gridSpan w:val="35"/>
            <w:tcBorders>
              <w:top w:val="single" w:sz="4" w:space="0" w:color="auto"/>
            </w:tcBorders>
            <w:vAlign w:val="bottom"/>
          </w:tcPr>
          <w:sdt>
            <w:sdtPr>
              <w:rPr>
                <w:b/>
                <w:sz w:val="24"/>
                <w:szCs w:val="24"/>
              </w:rPr>
              <w:id w:val="-79215318"/>
              <w:placeholder>
                <w:docPart w:val="241E6011E1FC438C9E75E5BB5E6BDE97"/>
              </w:placeholder>
              <w:temporary/>
              <w:showingPlcHdr/>
              <w15:appearance w15:val="hidden"/>
            </w:sdtPr>
            <w:sdtEndPr/>
            <w:sdtContent>
              <w:p w:rsidR="006D6FE5" w:rsidRPr="00B352D0" w:rsidRDefault="006D6FE5" w:rsidP="006D6FE5">
                <w:pPr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  <w:lang w:bidi="es-ES"/>
                  </w:rPr>
                  <w:t>Favor de elegir el giro comercial (Página 2)</w:t>
                </w:r>
              </w:p>
            </w:sdtContent>
          </w:sdt>
        </w:tc>
      </w:tr>
      <w:bookmarkEnd w:id="4"/>
      <w:tr w:rsidR="006D6FE5" w:rsidRPr="00846B76" w:rsidTr="00D519AD">
        <w:trPr>
          <w:trHeight w:val="261"/>
          <w:jc w:val="center"/>
        </w:trPr>
        <w:tc>
          <w:tcPr>
            <w:tcW w:w="5000" w:type="pct"/>
            <w:gridSpan w:val="35"/>
            <w:shd w:val="clear" w:color="auto" w:fill="auto"/>
            <w:vAlign w:val="bottom"/>
          </w:tcPr>
          <w:p w:rsidR="006D6FE5" w:rsidRPr="00056AE7" w:rsidRDefault="006D6FE5" w:rsidP="006D6FE5">
            <w:pPr>
              <w:rPr>
                <w:rFonts w:asciiTheme="majorHAnsi" w:hAnsiTheme="majorHAnsi"/>
                <w:b/>
                <w:sz w:val="24"/>
              </w:rPr>
            </w:pPr>
          </w:p>
        </w:tc>
      </w:tr>
      <w:tr w:rsidR="006D6FE5" w:rsidRPr="00846B76" w:rsidTr="00CB685D">
        <w:trPr>
          <w:trHeight w:val="288"/>
          <w:jc w:val="center"/>
        </w:trPr>
        <w:bookmarkStart w:id="5" w:name="_Hlk533769757" w:displacedByCustomXml="next"/>
        <w:sdt>
          <w:sdtPr>
            <w:rPr>
              <w:sz w:val="24"/>
              <w:szCs w:val="24"/>
            </w:rPr>
            <w:id w:val="1576013153"/>
            <w:placeholder>
              <w:docPart w:val="ADB254783F2645339E253E0BB35A7473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35"/>
                <w:shd w:val="clear" w:color="auto" w:fill="1E73AC" w:themeFill="accent2" w:themeFillTint="BF"/>
                <w:vAlign w:val="bottom"/>
              </w:tcPr>
              <w:p w:rsidR="006D6FE5" w:rsidRPr="00162D48" w:rsidRDefault="006D6FE5" w:rsidP="006D6FE5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color w:val="FFFFFF" w:themeColor="background1"/>
                    <w:szCs w:val="24"/>
                  </w:rPr>
                  <w:t>Giros Comerciales para Bajo Riesgo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bookmarkEnd w:id="5" w:displacedByCustomXml="next"/>
        <w:bookmarkStart w:id="6" w:name="_Hlk534807034" w:displacedByCustomXml="next"/>
        <w:sdt>
          <w:sdtPr>
            <w:rPr>
              <w:sz w:val="24"/>
              <w:szCs w:val="24"/>
              <w:lang w:bidi="es-ES"/>
            </w:rPr>
            <w:id w:val="-1157143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981602717"/>
            <w:placeholder>
              <w:docPart w:val="73483B63BF994752A9F8A667080F8D3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Miscelánea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612169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76956581"/>
            <w:placeholder>
              <w:docPart w:val="17F9645424824319BD3D1DFCA068CA7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Estética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556778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28388862"/>
            <w:placeholder>
              <w:docPart w:val="75FE100A009C46FBB504DF00BB6D421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Video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bookmarkEnd w:id="6" w:displacedByCustomXml="next"/>
        <w:sdt>
          <w:sdtPr>
            <w:rPr>
              <w:sz w:val="24"/>
              <w:szCs w:val="24"/>
              <w:lang w:bidi="es-ES"/>
            </w:rPr>
            <w:id w:val="-12770890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171176653"/>
            <w:placeholder>
              <w:docPart w:val="5E094784A09E431D84669DF153B97FC4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Cerrajería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142075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434314902"/>
            <w:placeholder>
              <w:docPart w:val="444788F7D84F47AB92CE8CD82B8273D4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Florería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616188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2100781908"/>
            <w:placeholder>
              <w:docPart w:val="1696241213B9419B8BB74073CD921B1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Joyería</w:t>
                </w:r>
              </w:p>
            </w:tc>
          </w:sdtContent>
        </w:sdt>
        <w:bookmarkStart w:id="7" w:name="_GoBack"/>
        <w:bookmarkEnd w:id="7"/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13154809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433123887"/>
            <w:placeholder>
              <w:docPart w:val="E740892334EC41E7B69FF97589FD1EB2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Frutería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4346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645169481"/>
            <w:placeholder>
              <w:docPart w:val="2CA9B05A4DE64B2C9BE5A34C50A3BF8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Librería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669831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877863527"/>
            <w:placeholder>
              <w:docPart w:val="777094D1689B4A8382AF59E0745A09F9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Papelería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2029627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2115047518"/>
            <w:placeholder>
              <w:docPart w:val="976F693EF9F84043B58838501FE9137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Z</w:t>
                </w:r>
                <w:r w:rsidRPr="00065893">
                  <w:rPr>
                    <w:sz w:val="22"/>
                    <w:szCs w:val="24"/>
                    <w:lang w:bidi="es-ES"/>
                  </w:rPr>
                  <w:t>apatería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18764531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122969885"/>
            <w:placeholder>
              <w:docPart w:val="E4B040D47B7840FE90627DCE89AC288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Agencia de Viajes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1842381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150946579"/>
            <w:placeholder>
              <w:docPart w:val="B95D642FA846415CB42768DAFAE0FF6C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Expendio de pan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1382928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18547F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614196222"/>
            <w:placeholder>
              <w:docPart w:val="7DB13587293849D0BA1D0E7C171DE28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Vta. de Tel. Celulares y Accesorios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990595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864352722"/>
            <w:placeholder>
              <w:docPart w:val="99D7F511D36A429EB6E8F132BD11A665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Novedades y Regalos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57521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244800292"/>
            <w:placeholder>
              <w:docPart w:val="F23D1E9239264D1D9D0ABB8AD04D9BC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Galería de Arte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1863667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138680695"/>
            <w:placeholder>
              <w:docPart w:val="0F7C5D7CDB6E4703A9072D3917BC00C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Escritorio Público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1051455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489068413"/>
            <w:placeholder>
              <w:docPart w:val="D501310B25624BD083D0C9328A0D92E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Reparación de Calzado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2973011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558125646"/>
            <w:placeholder>
              <w:docPart w:val="00490C343A2647F19B78A73CD1F1A56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Venta de CD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1477598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60839533"/>
            <w:placeholder>
              <w:docPart w:val="EB2A7D22C15646D68D3ECB243C0A5A46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Artículos Decorativos y decoración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83073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326941671"/>
            <w:placeholder>
              <w:docPart w:val="EBBC4337AD6D4843B8F81A517C730A4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Oficina Administrativa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049038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762179734"/>
            <w:placeholder>
              <w:docPart w:val="A6C1AD6B3A1F4C559C3BF45CC24903E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Importación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1179232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037048110"/>
            <w:placeholder>
              <w:docPart w:val="A68CE03A8A34429C93D0B8C14EF20E4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  <w:lang w:bidi="es-ES"/>
                  </w:rPr>
                  <w:t>Fuente de Sodas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2127843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786337746"/>
            <w:placeholder>
              <w:docPart w:val="9050F223AD7B4E7C8245B221E4FA5FC9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Café Internet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2029717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406272794"/>
            <w:placeholder>
              <w:docPart w:val="CD51F8029DA24B72A08E4FB23737FB20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Despacho Contable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791747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426811424"/>
            <w:placeholder>
              <w:docPart w:val="B603520226024EAAB2F77B5BEB3F12F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Ó</w:t>
                </w:r>
                <w:r w:rsidRPr="00065893">
                  <w:rPr>
                    <w:sz w:val="22"/>
                    <w:szCs w:val="24"/>
                    <w:lang w:bidi="es-ES"/>
                  </w:rPr>
                  <w:t>ptica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662125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774362079"/>
            <w:placeholder>
              <w:docPart w:val="566767BD9FD248DFA005B3C2AC27368F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Academias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8311399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142729414"/>
            <w:placeholder>
              <w:docPart w:val="9C04867EF0CC443CBDFB9CE97E80F07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Electrónicas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532384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1699069811"/>
            <w:placeholder>
              <w:docPart w:val="9FA3F1B4CE2741E4A719D3DFAF69DB9D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Arrendamiento de Inmuebles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1341847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862462333"/>
            <w:placeholder>
              <w:docPart w:val="3D666C7662C14C2EBB08CEB1C9B27F6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Cajas de Cambio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2147243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356349844"/>
            <w:placeholder>
              <w:docPart w:val="CC704A0E17774FF194C3CB07CDB8078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Despacho Jurídico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1597520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573426270"/>
            <w:placeholder>
              <w:docPart w:val="8CC884C060AC45F784B4099336DA6B7D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Auto Eléctrico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9665837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227813226"/>
            <w:placeholder>
              <w:docPart w:val="73A56D90948D4FE1A0C5BDC86E061F9E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Venta de Tamales y Cocos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4828826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624780127"/>
            <w:placeholder>
              <w:docPart w:val="5B1F5A6156C84E8A8FD0549395520249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Estudio de fotografía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11189151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598023909"/>
            <w:placeholder>
              <w:docPart w:val="8EAD1BDC31D2414797C3D905FDB1D3E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Venta de Gelatinas y Pasteles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777911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992400127"/>
            <w:placeholder>
              <w:docPart w:val="A724E8B0990241A1AACE40EBF2DD2048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Venta de Perfumes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796534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070384568"/>
            <w:placeholder>
              <w:docPart w:val="81DF97140A604DCCB746C33E3B1F020C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Artículos Naturista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-3972000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2058533082"/>
            <w:placeholder>
              <w:docPart w:val="6D4EAA32F67245E3AA597AFFBE100935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Venta de productos desechables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6438117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679926110"/>
            <w:placeholder>
              <w:docPart w:val="64933666F5D7465694663E1F8081A6A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 xml:space="preserve">Tacos Varios 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163508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739097308"/>
            <w:placeholder>
              <w:docPart w:val="BC1779939FC549FB86AEBAFD83D27B3D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Elaboración de piñatas</w:t>
                </w:r>
              </w:p>
            </w:tc>
          </w:sdtContent>
        </w:sdt>
      </w:tr>
      <w:tr w:rsidR="006D6FE5" w:rsidRPr="00846B76" w:rsidTr="004A5A49">
        <w:trPr>
          <w:trHeight w:val="432"/>
          <w:jc w:val="center"/>
        </w:trPr>
        <w:sdt>
          <w:sdtPr>
            <w:rPr>
              <w:sz w:val="24"/>
              <w:szCs w:val="24"/>
              <w:lang w:bidi="es-ES"/>
            </w:rPr>
            <w:id w:val="2198812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1028914449"/>
            <w:placeholder>
              <w:docPart w:val="466DD7FBF4224A1C93D3BFD2B699030A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96" w:type="pct"/>
                <w:gridSpan w:val="9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Boutique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7322411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8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458773931"/>
            <w:placeholder>
              <w:docPart w:val="516B48E92C5547538D42D863E68E72E4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58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Llenado de Agua Purificada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588931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9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:rsidR="006D6FE5" w:rsidRPr="00162D48" w:rsidRDefault="006D6FE5" w:rsidP="006D6FE5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2"/>
              <w:szCs w:val="24"/>
            </w:rPr>
            <w:id w:val="-685062366"/>
            <w:placeholder>
              <w:docPart w:val="49D63BB5FE374E5D918E794682A608A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51" w:type="pct"/>
                <w:gridSpan w:val="8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6D6FE5" w:rsidRPr="00065893" w:rsidRDefault="006D6FE5" w:rsidP="006D6FE5">
                <w:pPr>
                  <w:rPr>
                    <w:sz w:val="22"/>
                    <w:szCs w:val="24"/>
                  </w:rPr>
                </w:pPr>
                <w:r w:rsidRPr="00065893">
                  <w:rPr>
                    <w:sz w:val="22"/>
                    <w:szCs w:val="24"/>
                  </w:rPr>
                  <w:t>Compra y Venta de Computadoras</w:t>
                </w:r>
              </w:p>
            </w:tc>
          </w:sdtContent>
        </w:sdt>
      </w:tr>
      <w:tr w:rsidR="006D6FE5" w:rsidRPr="00846B76" w:rsidTr="00FC5587">
        <w:trPr>
          <w:trHeight w:val="431"/>
          <w:jc w:val="center"/>
        </w:trPr>
        <w:tc>
          <w:tcPr>
            <w:tcW w:w="5000" w:type="pct"/>
            <w:gridSpan w:val="35"/>
            <w:vAlign w:val="center"/>
          </w:tcPr>
          <w:p w:rsidR="006D6FE5" w:rsidRDefault="006D6FE5" w:rsidP="006D6FE5">
            <w:pPr>
              <w:jc w:val="center"/>
              <w:rPr>
                <w:sz w:val="16"/>
                <w:szCs w:val="16"/>
              </w:rPr>
            </w:pPr>
          </w:p>
          <w:p w:rsidR="006D6FE5" w:rsidRPr="00162D48" w:rsidRDefault="00261155" w:rsidP="006D6FE5">
            <w:pPr>
              <w:jc w:val="center"/>
              <w:rPr>
                <w:sz w:val="24"/>
                <w:szCs w:val="24"/>
              </w:rPr>
            </w:pPr>
            <w:sdt>
              <w:sdtPr>
                <w:rPr>
                  <w:sz w:val="22"/>
                  <w:szCs w:val="24"/>
                </w:rPr>
                <w:id w:val="584034463"/>
                <w:placeholder>
                  <w:docPart w:val="2F63ABAC26BC4C4599B5B5408C4DD2EA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sz w:val="22"/>
                    <w:szCs w:val="24"/>
                  </w:rPr>
                  <w:t>Playas de Rosarito, B.C. a</w:t>
                </w:r>
              </w:sdtContent>
            </w:sdt>
            <w:r w:rsidR="006D6FE5">
              <w:rPr>
                <w:sz w:val="16"/>
                <w:szCs w:val="16"/>
              </w:rPr>
              <w:t xml:space="preserve">   </w:t>
            </w:r>
            <w:sdt>
              <w:sdtPr>
                <w:rPr>
                  <w:sz w:val="16"/>
                  <w:szCs w:val="16"/>
                </w:rPr>
                <w:id w:val="-1010910868"/>
                <w:placeholder>
                  <w:docPart w:val="84DFB2C294614812820F3B0300023851"/>
                </w:placeholder>
                <w:showingPlcHdr/>
                <w:date w:fullDate="2018-12-31T00:00:00Z">
                  <w:dateFormat w:val="dddd, d' de 'MMMM' de 'yyyy"/>
                  <w:lid w:val="es-MX"/>
                  <w:storeMappedDataAs w:val="dateTime"/>
                  <w:calendar w:val="gregorian"/>
                </w:date>
              </w:sdtPr>
              <w:sdtEndPr/>
              <w:sdtContent>
                <w:r w:rsidR="006D6FE5" w:rsidRPr="00116F11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  <w:tr w:rsidR="006D6FE5" w:rsidRPr="00846B76" w:rsidTr="00F43E91">
        <w:trPr>
          <w:trHeight w:val="917"/>
          <w:jc w:val="center"/>
        </w:trPr>
        <w:tc>
          <w:tcPr>
            <w:tcW w:w="1428" w:type="pct"/>
            <w:gridSpan w:val="6"/>
            <w:tcBorders>
              <w:right w:val="single" w:sz="4" w:space="0" w:color="auto"/>
            </w:tcBorders>
            <w:shd w:val="clear" w:color="auto" w:fill="auto"/>
          </w:tcPr>
          <w:p w:rsidR="006D6FE5" w:rsidRPr="00846B76" w:rsidRDefault="006D6FE5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  <w:tc>
          <w:tcPr>
            <w:tcW w:w="2216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FE5" w:rsidRPr="00846B76" w:rsidRDefault="006D6FE5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  <w:tc>
          <w:tcPr>
            <w:tcW w:w="1357" w:type="pct"/>
            <w:gridSpan w:val="9"/>
            <w:tcBorders>
              <w:left w:val="single" w:sz="4" w:space="0" w:color="auto"/>
            </w:tcBorders>
            <w:shd w:val="clear" w:color="auto" w:fill="auto"/>
          </w:tcPr>
          <w:p w:rsidR="006D6FE5" w:rsidRPr="00846B76" w:rsidRDefault="006D6FE5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</w:tr>
      <w:tr w:rsidR="006D6FE5" w:rsidRPr="00846B76" w:rsidTr="00D519AD">
        <w:trPr>
          <w:trHeight w:val="350"/>
          <w:jc w:val="center"/>
        </w:trPr>
        <w:tc>
          <w:tcPr>
            <w:tcW w:w="1428" w:type="pct"/>
            <w:gridSpan w:val="6"/>
            <w:tcBorders>
              <w:right w:val="single" w:sz="4" w:space="0" w:color="auto"/>
            </w:tcBorders>
            <w:shd w:val="clear" w:color="auto" w:fill="auto"/>
          </w:tcPr>
          <w:p w:rsidR="006D6FE5" w:rsidRPr="00846B76" w:rsidRDefault="006D6FE5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  <w:tc>
          <w:tcPr>
            <w:tcW w:w="2216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</w:tcPr>
          <w:p w:rsidR="006D6FE5" w:rsidRPr="0051021C" w:rsidRDefault="00261155" w:rsidP="006D6FE5">
            <w:pPr>
              <w:jc w:val="center"/>
              <w:rPr>
                <w:rFonts w:asciiTheme="majorHAnsi" w:hAnsiTheme="majorHAnsi"/>
                <w:b/>
                <w:sz w:val="24"/>
              </w:rPr>
            </w:pPr>
            <w:sdt>
              <w:sdtPr>
                <w:rPr>
                  <w:sz w:val="22"/>
                  <w:szCs w:val="24"/>
                </w:rPr>
                <w:id w:val="-2099624858"/>
                <w:placeholder>
                  <w:docPart w:val="7BECB6DA5A3E4E21B345166A7C7FD3B7"/>
                </w:placeholder>
                <w:temporary/>
                <w:showingPlcHdr/>
                <w15:appearance w15:val="hidden"/>
              </w:sdtPr>
              <w:sdtEndPr/>
              <w:sdtContent>
                <w:r w:rsidR="006D6FE5">
                  <w:rPr>
                    <w:rFonts w:asciiTheme="majorHAnsi" w:hAnsiTheme="majorHAnsi"/>
                    <w:b/>
                    <w:sz w:val="24"/>
                  </w:rPr>
                  <w:t xml:space="preserve"> FIRMA DEL CAUSANTE</w:t>
                </w:r>
                <w:r w:rsidR="006D6FE5">
                  <w:rPr>
                    <w:sz w:val="22"/>
                    <w:szCs w:val="24"/>
                  </w:rPr>
                  <w:t xml:space="preserve"> </w:t>
                </w:r>
              </w:sdtContent>
            </w:sdt>
            <w:r w:rsidR="006D6FE5">
              <w:rPr>
                <w:rFonts w:asciiTheme="majorHAnsi" w:hAnsiTheme="majorHAnsi"/>
                <w:b/>
                <w:sz w:val="24"/>
              </w:rPr>
              <w:t xml:space="preserve"> </w:t>
            </w:r>
          </w:p>
        </w:tc>
        <w:tc>
          <w:tcPr>
            <w:tcW w:w="1357" w:type="pct"/>
            <w:gridSpan w:val="9"/>
            <w:tcBorders>
              <w:left w:val="single" w:sz="4" w:space="0" w:color="auto"/>
            </w:tcBorders>
            <w:shd w:val="clear" w:color="auto" w:fill="auto"/>
          </w:tcPr>
          <w:p w:rsidR="006D6FE5" w:rsidRPr="00846B76" w:rsidRDefault="006D6FE5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</w:tr>
      <w:tr w:rsidR="00FC5587" w:rsidRPr="00846B76" w:rsidTr="00FC5587">
        <w:trPr>
          <w:trHeight w:val="341"/>
          <w:jc w:val="center"/>
        </w:trPr>
        <w:tc>
          <w:tcPr>
            <w:tcW w:w="1428" w:type="pct"/>
            <w:gridSpan w:val="6"/>
            <w:tcBorders>
              <w:right w:val="single" w:sz="4" w:space="0" w:color="auto"/>
            </w:tcBorders>
            <w:shd w:val="clear" w:color="auto" w:fill="auto"/>
          </w:tcPr>
          <w:p w:rsidR="00FC5587" w:rsidRPr="00846B76" w:rsidRDefault="00FC5587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  <w:tc>
          <w:tcPr>
            <w:tcW w:w="878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5587" w:rsidRDefault="00261155" w:rsidP="006D6FE5">
            <w:pPr>
              <w:jc w:val="center"/>
              <w:rPr>
                <w:sz w:val="22"/>
                <w:szCs w:val="24"/>
              </w:rPr>
            </w:pPr>
            <w:sdt>
              <w:sdtPr>
                <w:rPr>
                  <w:sz w:val="22"/>
                  <w:szCs w:val="24"/>
                </w:rPr>
                <w:id w:val="1128432565"/>
                <w:placeholder>
                  <w:docPart w:val="3A8EAF79F7994856AFA7684159D69AA5"/>
                </w:placeholder>
                <w:temporary/>
                <w:showingPlcHdr/>
                <w15:appearance w15:val="hidden"/>
              </w:sdtPr>
              <w:sdtEndPr/>
              <w:sdtContent>
                <w:r w:rsidR="00FC5587">
                  <w:rPr>
                    <w:rFonts w:asciiTheme="majorHAnsi" w:hAnsiTheme="majorHAnsi"/>
                    <w:b/>
                    <w:sz w:val="24"/>
                  </w:rPr>
                  <w:t xml:space="preserve"> Folio SIMSER</w:t>
                </w:r>
                <w:r w:rsidR="00FC5587">
                  <w:rPr>
                    <w:sz w:val="22"/>
                    <w:szCs w:val="24"/>
                  </w:rPr>
                  <w:t xml:space="preserve"> </w:t>
                </w:r>
              </w:sdtContent>
            </w:sdt>
          </w:p>
        </w:tc>
        <w:tc>
          <w:tcPr>
            <w:tcW w:w="1337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</w:tcPr>
          <w:p w:rsidR="00FC5587" w:rsidRDefault="00FC5587" w:rsidP="006D6FE5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1357" w:type="pct"/>
            <w:gridSpan w:val="9"/>
            <w:tcBorders>
              <w:left w:val="single" w:sz="4" w:space="0" w:color="auto"/>
            </w:tcBorders>
            <w:shd w:val="clear" w:color="auto" w:fill="auto"/>
          </w:tcPr>
          <w:p w:rsidR="00FC5587" w:rsidRPr="00846B76" w:rsidRDefault="00FC5587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</w:tr>
      <w:tr w:rsidR="006D6FE5" w:rsidRPr="00846B76" w:rsidTr="00FC5587">
        <w:trPr>
          <w:trHeight w:val="161"/>
          <w:jc w:val="center"/>
        </w:trPr>
        <w:tc>
          <w:tcPr>
            <w:tcW w:w="5000" w:type="pct"/>
            <w:gridSpan w:val="35"/>
            <w:shd w:val="clear" w:color="auto" w:fill="auto"/>
          </w:tcPr>
          <w:p w:rsidR="006D6FE5" w:rsidRPr="00846B76" w:rsidRDefault="006D6FE5" w:rsidP="006D6FE5">
            <w:pPr>
              <w:rPr>
                <w:rFonts w:asciiTheme="majorHAnsi" w:hAnsiTheme="majorHAnsi"/>
                <w:b/>
                <w:sz w:val="8"/>
              </w:rPr>
            </w:pPr>
          </w:p>
        </w:tc>
      </w:tr>
      <w:tr w:rsidR="006D6FE5" w:rsidRPr="00846B76" w:rsidTr="00FC5587">
        <w:trPr>
          <w:trHeight w:val="341"/>
          <w:jc w:val="center"/>
        </w:trPr>
        <w:sdt>
          <w:sdtPr>
            <w:rPr>
              <w:b/>
              <w:sz w:val="24"/>
              <w:szCs w:val="24"/>
            </w:rPr>
            <w:id w:val="-1414860591"/>
            <w:placeholder>
              <w:docPart w:val="7A6F3115418D4EE0B494EAD4AC2745B6"/>
            </w:placeholder>
            <w:temporary/>
            <w:showingPlcHdr/>
            <w15:appearance w15:val="hidden"/>
          </w:sdtPr>
          <w:sdtEndPr/>
          <w:sdtContent>
            <w:tc>
              <w:tcPr>
                <w:tcW w:w="2502" w:type="pct"/>
                <w:gridSpan w:val="18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bottom"/>
              </w:tcPr>
              <w:p w:rsidR="006D6FE5" w:rsidRPr="00F9154D" w:rsidRDefault="006D6FE5" w:rsidP="006D6FE5">
                <w:pPr>
                  <w:jc w:val="center"/>
                  <w:rPr>
                    <w:rFonts w:asciiTheme="majorHAnsi" w:hAnsiTheme="majorHAnsi"/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REVISÓ</w:t>
                </w:r>
              </w:p>
            </w:tc>
          </w:sdtContent>
        </w:sdt>
        <w:sdt>
          <w:sdtPr>
            <w:rPr>
              <w:b/>
              <w:sz w:val="24"/>
              <w:szCs w:val="24"/>
            </w:rPr>
            <w:id w:val="-2068645343"/>
            <w:placeholder>
              <w:docPart w:val="F6FF4C75B68344199F7600E67899B103"/>
            </w:placeholder>
            <w:temporary/>
            <w:showingPlcHdr/>
            <w15:appearance w15:val="hidden"/>
          </w:sdtPr>
          <w:sdtEndPr/>
          <w:sdtContent>
            <w:tc>
              <w:tcPr>
                <w:tcW w:w="2498" w:type="pct"/>
                <w:gridSpan w:val="1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bottom"/>
              </w:tcPr>
              <w:p w:rsidR="006D6FE5" w:rsidRPr="00F9154D" w:rsidRDefault="006D6FE5" w:rsidP="006D6FE5">
                <w:pPr>
                  <w:jc w:val="center"/>
                  <w:rPr>
                    <w:rFonts w:asciiTheme="majorHAnsi" w:hAnsiTheme="majorHAnsi"/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AUTORIZ</w:t>
                </w:r>
                <w:r w:rsidRPr="00F966F1">
                  <w:rPr>
                    <w:b/>
                    <w:sz w:val="24"/>
                    <w:szCs w:val="24"/>
                  </w:rPr>
                  <w:t>Ó</w:t>
                </w:r>
              </w:p>
            </w:tc>
          </w:sdtContent>
        </w:sdt>
      </w:tr>
      <w:tr w:rsidR="006D6FE5" w:rsidRPr="00846B76" w:rsidTr="00FC5587">
        <w:trPr>
          <w:trHeight w:val="899"/>
          <w:jc w:val="center"/>
        </w:trPr>
        <w:tc>
          <w:tcPr>
            <w:tcW w:w="2502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FE5" w:rsidRPr="00F9154D" w:rsidRDefault="006D6FE5" w:rsidP="006D6FE5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2498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FE5" w:rsidRPr="00F9154D" w:rsidRDefault="006D6FE5" w:rsidP="006D6FE5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6D6FE5" w:rsidRPr="00846B76" w:rsidTr="006D6FE5">
        <w:trPr>
          <w:trHeight w:val="396"/>
          <w:jc w:val="center"/>
        </w:trPr>
        <w:sdt>
          <w:sdtPr>
            <w:rPr>
              <w:b/>
              <w:sz w:val="24"/>
              <w:szCs w:val="24"/>
            </w:rPr>
            <w:id w:val="2129736828"/>
            <w:placeholder>
              <w:docPart w:val="0577FD13EC134E4E839C8908F8A4C139"/>
            </w:placeholder>
            <w:temporary/>
            <w:showingPlcHdr/>
            <w15:appearance w15:val="hidden"/>
          </w:sdtPr>
          <w:sdtEndPr/>
          <w:sdtContent>
            <w:tc>
              <w:tcPr>
                <w:tcW w:w="2502" w:type="pct"/>
                <w:gridSpan w:val="18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center"/>
              </w:tcPr>
              <w:p w:rsidR="006D6FE5" w:rsidRPr="00F9154D" w:rsidRDefault="006D6FE5" w:rsidP="006D6FE5">
                <w:pPr>
                  <w:jc w:val="center"/>
                  <w:rPr>
                    <w:rFonts w:asciiTheme="majorHAnsi" w:hAnsiTheme="majorHAnsi"/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EL JEFE DE LA SECC</w:t>
                </w:r>
                <w:r w:rsidRPr="00F9154D">
                  <w:rPr>
                    <w:b/>
                    <w:sz w:val="24"/>
                    <w:szCs w:val="24"/>
                    <w:shd w:val="clear" w:color="auto" w:fill="DBECF8" w:themeFill="accent2" w:themeFillTint="1A"/>
                  </w:rPr>
                  <w:t>IÓ</w:t>
                </w:r>
                <w:r>
                  <w:rPr>
                    <w:b/>
                    <w:sz w:val="24"/>
                    <w:szCs w:val="24"/>
                  </w:rPr>
                  <w:t>N</w:t>
                </w:r>
              </w:p>
            </w:tc>
          </w:sdtContent>
        </w:sdt>
        <w:sdt>
          <w:sdtPr>
            <w:rPr>
              <w:b/>
              <w:sz w:val="24"/>
              <w:szCs w:val="24"/>
            </w:rPr>
            <w:id w:val="-917783984"/>
            <w:placeholder>
              <w:docPart w:val="81C5C2CBE6BD4702BAE34E3A8B1B1476"/>
            </w:placeholder>
            <w:temporary/>
            <w:showingPlcHdr/>
            <w15:appearance w15:val="hidden"/>
          </w:sdtPr>
          <w:sdtEndPr/>
          <w:sdtContent>
            <w:tc>
              <w:tcPr>
                <w:tcW w:w="2498" w:type="pct"/>
                <w:gridSpan w:val="1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CF8" w:themeFill="accent2" w:themeFillTint="1A"/>
                <w:vAlign w:val="center"/>
              </w:tcPr>
              <w:p w:rsidR="006D6FE5" w:rsidRPr="00F9154D" w:rsidRDefault="006D6FE5" w:rsidP="006D6FE5">
                <w:pPr>
                  <w:jc w:val="center"/>
                  <w:rPr>
                    <w:rFonts w:asciiTheme="majorHAnsi" w:hAnsiTheme="majorHAnsi"/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EL RECAUDADOR DE RENTAS MUNICIPALES</w:t>
                </w:r>
              </w:p>
            </w:tc>
          </w:sdtContent>
        </w:sdt>
      </w:tr>
      <w:tr w:rsidR="006D6FE5" w:rsidRPr="00846B76" w:rsidTr="006D6FE5">
        <w:trPr>
          <w:trHeight w:val="396"/>
          <w:jc w:val="center"/>
        </w:trPr>
        <w:tc>
          <w:tcPr>
            <w:tcW w:w="5000" w:type="pct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6FE5" w:rsidRPr="006D6FE5" w:rsidRDefault="00261155" w:rsidP="00FC5587">
            <w:pPr>
              <w:rPr>
                <w:b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981431920"/>
                <w:placeholder>
                  <w:docPart w:val="A2AC97C3F7C94768AAE40BDC14AFF02E"/>
                </w:placeholder>
                <w:temporary/>
                <w:showingPlcHdr/>
                <w15:appearance w15:val="hidden"/>
              </w:sdtPr>
              <w:sdtEndPr/>
              <w:sdtContent>
                <w:r w:rsidR="006D6FE5" w:rsidRPr="00FC5587">
                  <w:rPr>
                    <w:sz w:val="22"/>
                    <w:szCs w:val="24"/>
                  </w:rPr>
                  <w:t xml:space="preserve"> </w:t>
                </w:r>
                <w:r w:rsidR="00D519AD" w:rsidRPr="00FC5587">
                  <w:rPr>
                    <w:sz w:val="22"/>
                    <w:szCs w:val="24"/>
                  </w:rPr>
                  <w:t xml:space="preserve">El presente documento deberá revalidarse anualmente, de conformidad con la Ley de Ingresos vigente para el municipio de Playas de Rosarito. </w:t>
                </w:r>
              </w:sdtContent>
            </w:sdt>
          </w:p>
        </w:tc>
      </w:tr>
    </w:tbl>
    <w:p w:rsidR="0049516D" w:rsidRPr="0049516D" w:rsidRDefault="0049516D" w:rsidP="00F43E91">
      <w:pPr>
        <w:rPr>
          <w:sz w:val="22"/>
          <w:szCs w:val="16"/>
        </w:rPr>
      </w:pPr>
    </w:p>
    <w:sectPr w:rsidR="0049516D" w:rsidRPr="0049516D" w:rsidSect="00CB685D">
      <w:headerReference w:type="default" r:id="rId11"/>
      <w:footerReference w:type="default" r:id="rId12"/>
      <w:pgSz w:w="11906" w:h="16838" w:code="9"/>
      <w:pgMar w:top="1710" w:right="1286" w:bottom="1008" w:left="108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1155" w:rsidRDefault="00261155" w:rsidP="00650259">
      <w:pPr>
        <w:spacing w:after="0" w:line="240" w:lineRule="auto"/>
      </w:pPr>
      <w:r>
        <w:separator/>
      </w:r>
    </w:p>
  </w:endnote>
  <w:endnote w:type="continuationSeparator" w:id="0">
    <w:p w:rsidR="00261155" w:rsidRDefault="00261155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2C271041-5A79-458C-8732-06238CE603D8}"/>
    <w:embedBold r:id="rId2" w:fontKey="{CB2092C5-DDA3-45C4-B5E4-07895D1E96F8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6FA934C8-A258-4A34-81F9-9447B4F6B11E}"/>
    <w:embedBold r:id="rId4" w:fontKey="{73AE6575-C802-48AC-BE5C-63391DFC76C6}"/>
    <w:embedItalic r:id="rId5" w:fontKey="{894284D1-467A-45CE-94B6-F28132B0D8B6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C9FB2F0D-34C3-4DFC-91A4-68F9AD99B878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2B3E1DE3-53D2-4F6B-8CAF-D16E0C39DBCB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Bold r:id="rId8" w:fontKey="{49571B7F-4EA5-4E38-AD40-A9647139B413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9" w:subsetted="1" w:fontKey="{078B9120-464D-4661-BFDF-148892B09AEE}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  <w:embedRegular r:id="rId10" w:fontKey="{EEA4DE22-2979-4935-AD4B-4C6CFAD9947C}"/>
    <w:embedBold r:id="rId11" w:fontKey="{2AF27ED0-7E4A-48B0-B800-91F201BF3A3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2D0" w:rsidRPr="00A50450" w:rsidRDefault="00261155" w:rsidP="00A50450">
    <w:pPr>
      <w:jc w:val="center"/>
      <w:rPr>
        <w:rFonts w:ascii="Microsoft Sans Serif" w:hAnsi="Microsoft Sans Serif" w:cs="Microsoft Sans Serif"/>
        <w:b/>
        <w:sz w:val="24"/>
        <w:szCs w:val="24"/>
      </w:rPr>
    </w:pPr>
    <w:sdt>
      <w:sdtPr>
        <w:rPr>
          <w:rFonts w:ascii="Microsoft Sans Serif" w:hAnsi="Microsoft Sans Serif" w:cs="Microsoft Sans Serif"/>
          <w:b/>
          <w:sz w:val="24"/>
          <w:szCs w:val="24"/>
        </w:rPr>
        <w:id w:val="712154121"/>
        <w:placeholder>
          <w:docPart w:val="B7ED64FDC0FE4F6EB850E308B2282349"/>
        </w:placeholder>
        <w:temporary/>
        <w:showingPlcHdr/>
        <w15:appearance w15:val="hidden"/>
      </w:sdtPr>
      <w:sdtEndPr/>
      <w:sdtContent>
        <w:r w:rsidR="00F43E91" w:rsidRPr="00A50450">
          <w:rPr>
            <w:rFonts w:ascii="Microsoft Sans Serif" w:hAnsi="Microsoft Sans Serif" w:cs="Microsoft Sans Serif"/>
            <w:b/>
            <w:sz w:val="24"/>
            <w:szCs w:val="24"/>
            <w:lang w:bidi="es-ES"/>
          </w:rPr>
          <w:t>Recaudación de Rentas Municipal</w:t>
        </w:r>
      </w:sdtContent>
    </w:sdt>
    <w:r w:rsidR="00A50450" w:rsidRPr="00A50450">
      <w:rPr>
        <w:rFonts w:ascii="Microsoft Sans Serif" w:hAnsi="Microsoft Sans Serif" w:cs="Microsoft Sans Serif"/>
        <w:sz w:val="14"/>
      </w:rPr>
      <w:t xml:space="preserve"> </w:t>
    </w:r>
    <w:sdt>
      <w:sdtPr>
        <w:rPr>
          <w:rFonts w:ascii="Microsoft Sans Serif" w:hAnsi="Microsoft Sans Serif" w:cs="Microsoft Sans Serif"/>
          <w:sz w:val="14"/>
        </w:rPr>
        <w:id w:val="1405568647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Microsoft Sans Serif" w:hAnsi="Microsoft Sans Serif" w:cs="Microsoft Sans Serif"/>
              <w:sz w:val="14"/>
            </w:rPr>
            <w:id w:val="-283421514"/>
            <w:docPartObj>
              <w:docPartGallery w:val="Page Numbers (Top of Page)"/>
              <w:docPartUnique/>
            </w:docPartObj>
          </w:sdtPr>
          <w:sdtEndPr/>
          <w:sdtContent>
            <w:r w:rsidR="00A50450">
              <w:rPr>
                <w:rFonts w:ascii="Microsoft Sans Serif" w:hAnsi="Microsoft Sans Serif" w:cs="Microsoft Sans Serif"/>
                <w:sz w:val="14"/>
              </w:rPr>
              <w:t xml:space="preserve">                                                                                                 </w:t>
            </w:r>
            <w:r w:rsidR="00B352D0" w:rsidRPr="00A50450">
              <w:rPr>
                <w:rFonts w:ascii="Microsoft Sans Serif" w:hAnsi="Microsoft Sans Serif" w:cs="Microsoft Sans Serif"/>
              </w:rPr>
              <w:t xml:space="preserve">Página </w:t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  <w:sz w:val="40"/>
                <w:szCs w:val="24"/>
              </w:rPr>
              <w:fldChar w:fldCharType="begin"/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</w:rPr>
              <w:instrText>PAGE</w:instrText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  <w:sz w:val="40"/>
                <w:szCs w:val="24"/>
              </w:rPr>
              <w:fldChar w:fldCharType="separate"/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</w:rPr>
              <w:t>2</w:t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  <w:sz w:val="40"/>
                <w:szCs w:val="24"/>
              </w:rPr>
              <w:fldChar w:fldCharType="end"/>
            </w:r>
            <w:r w:rsidR="00B352D0" w:rsidRPr="00A50450">
              <w:rPr>
                <w:rFonts w:ascii="Microsoft Sans Serif" w:hAnsi="Microsoft Sans Serif" w:cs="Microsoft Sans Serif"/>
              </w:rPr>
              <w:t xml:space="preserve"> de </w:t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  <w:sz w:val="40"/>
                <w:szCs w:val="24"/>
              </w:rPr>
              <w:fldChar w:fldCharType="begin"/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</w:rPr>
              <w:instrText>NUMPAGES</w:instrText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  <w:sz w:val="40"/>
                <w:szCs w:val="24"/>
              </w:rPr>
              <w:fldChar w:fldCharType="separate"/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</w:rPr>
              <w:t>2</w:t>
            </w:r>
            <w:r w:rsidR="00B352D0" w:rsidRPr="00A50450">
              <w:rPr>
                <w:rFonts w:ascii="Microsoft Sans Serif" w:hAnsi="Microsoft Sans Serif" w:cs="Microsoft Sans Serif"/>
                <w:b/>
                <w:bCs/>
                <w:sz w:val="40"/>
                <w:szCs w:val="24"/>
              </w:rPr>
              <w:fldChar w:fldCharType="end"/>
            </w:r>
          </w:sdtContent>
        </w:sdt>
      </w:sdtContent>
    </w:sdt>
  </w:p>
  <w:p w:rsidR="00B352D0" w:rsidRDefault="00B352D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1155" w:rsidRDefault="00261155" w:rsidP="00650259">
      <w:pPr>
        <w:spacing w:after="0" w:line="240" w:lineRule="auto"/>
      </w:pPr>
      <w:r>
        <w:separator/>
      </w:r>
    </w:p>
  </w:footnote>
  <w:footnote w:type="continuationSeparator" w:id="0">
    <w:p w:rsidR="00261155" w:rsidRDefault="00261155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0339" w:rsidRDefault="00320339" w:rsidP="0062446E">
    <w:pPr>
      <w:pStyle w:val="Sinespaciado"/>
      <w:jc w:val="center"/>
    </w:pPr>
    <w:r>
      <w:rPr>
        <w:noProof/>
      </w:rPr>
      <w:drawing>
        <wp:inline distT="0" distB="0" distL="0" distR="0">
          <wp:extent cx="4818952" cy="586740"/>
          <wp:effectExtent l="0" t="0" r="1270" b="3810"/>
          <wp:docPr id="42" name="Imagen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F54"/>
    <w:rsid w:val="00032973"/>
    <w:rsid w:val="000444BD"/>
    <w:rsid w:val="00052382"/>
    <w:rsid w:val="00056AE7"/>
    <w:rsid w:val="0006568A"/>
    <w:rsid w:val="00065893"/>
    <w:rsid w:val="0007467E"/>
    <w:rsid w:val="00076F0F"/>
    <w:rsid w:val="00084253"/>
    <w:rsid w:val="000860A0"/>
    <w:rsid w:val="000962FA"/>
    <w:rsid w:val="000B43B7"/>
    <w:rsid w:val="000D1F49"/>
    <w:rsid w:val="00127794"/>
    <w:rsid w:val="0015054A"/>
    <w:rsid w:val="00162D48"/>
    <w:rsid w:val="001727CA"/>
    <w:rsid w:val="001815E9"/>
    <w:rsid w:val="0018547F"/>
    <w:rsid w:val="001A0C32"/>
    <w:rsid w:val="001B7A2B"/>
    <w:rsid w:val="001C4A3D"/>
    <w:rsid w:val="001C50F2"/>
    <w:rsid w:val="002462F3"/>
    <w:rsid w:val="00261155"/>
    <w:rsid w:val="00274E02"/>
    <w:rsid w:val="00295EEC"/>
    <w:rsid w:val="002B0A01"/>
    <w:rsid w:val="002B5A7F"/>
    <w:rsid w:val="002C56E6"/>
    <w:rsid w:val="002D5BA6"/>
    <w:rsid w:val="002E25BE"/>
    <w:rsid w:val="003113FB"/>
    <w:rsid w:val="00320339"/>
    <w:rsid w:val="00322F4A"/>
    <w:rsid w:val="00331942"/>
    <w:rsid w:val="00346DE2"/>
    <w:rsid w:val="00361E11"/>
    <w:rsid w:val="00366B62"/>
    <w:rsid w:val="003973CE"/>
    <w:rsid w:val="003A4B4B"/>
    <w:rsid w:val="003B4744"/>
    <w:rsid w:val="003C42D2"/>
    <w:rsid w:val="003E40C8"/>
    <w:rsid w:val="003F0847"/>
    <w:rsid w:val="003F2B32"/>
    <w:rsid w:val="003F3F4A"/>
    <w:rsid w:val="0040090B"/>
    <w:rsid w:val="00434227"/>
    <w:rsid w:val="00444C8B"/>
    <w:rsid w:val="0046302A"/>
    <w:rsid w:val="00471CAF"/>
    <w:rsid w:val="00480539"/>
    <w:rsid w:val="00487D2D"/>
    <w:rsid w:val="00493656"/>
    <w:rsid w:val="0049516D"/>
    <w:rsid w:val="004A17CC"/>
    <w:rsid w:val="004A2EB8"/>
    <w:rsid w:val="004A5A49"/>
    <w:rsid w:val="004D55C0"/>
    <w:rsid w:val="004D5D62"/>
    <w:rsid w:val="004D6F36"/>
    <w:rsid w:val="004F1A13"/>
    <w:rsid w:val="005036A3"/>
    <w:rsid w:val="0051021C"/>
    <w:rsid w:val="005112D0"/>
    <w:rsid w:val="0051296D"/>
    <w:rsid w:val="00520F9A"/>
    <w:rsid w:val="00525079"/>
    <w:rsid w:val="00577E06"/>
    <w:rsid w:val="005A3BF7"/>
    <w:rsid w:val="005D73B8"/>
    <w:rsid w:val="005E6425"/>
    <w:rsid w:val="005F2035"/>
    <w:rsid w:val="005F7990"/>
    <w:rsid w:val="00607CA6"/>
    <w:rsid w:val="00611E5E"/>
    <w:rsid w:val="0062300A"/>
    <w:rsid w:val="006243E7"/>
    <w:rsid w:val="0062446E"/>
    <w:rsid w:val="006255D3"/>
    <w:rsid w:val="00627A3A"/>
    <w:rsid w:val="0063739C"/>
    <w:rsid w:val="00650259"/>
    <w:rsid w:val="00664EFF"/>
    <w:rsid w:val="0066614F"/>
    <w:rsid w:val="00697087"/>
    <w:rsid w:val="006D2D35"/>
    <w:rsid w:val="006D6FE5"/>
    <w:rsid w:val="006E629B"/>
    <w:rsid w:val="0072036A"/>
    <w:rsid w:val="00721F61"/>
    <w:rsid w:val="0073016D"/>
    <w:rsid w:val="00731F26"/>
    <w:rsid w:val="0073675A"/>
    <w:rsid w:val="00743580"/>
    <w:rsid w:val="00744F2D"/>
    <w:rsid w:val="00760D65"/>
    <w:rsid w:val="00770F25"/>
    <w:rsid w:val="00777A61"/>
    <w:rsid w:val="0078685B"/>
    <w:rsid w:val="0079181A"/>
    <w:rsid w:val="007933BE"/>
    <w:rsid w:val="007A35A8"/>
    <w:rsid w:val="007B0A85"/>
    <w:rsid w:val="007C6A52"/>
    <w:rsid w:val="007F22F3"/>
    <w:rsid w:val="007F7E30"/>
    <w:rsid w:val="0082043E"/>
    <w:rsid w:val="008350D6"/>
    <w:rsid w:val="00847E44"/>
    <w:rsid w:val="0086369C"/>
    <w:rsid w:val="00893B6C"/>
    <w:rsid w:val="00894048"/>
    <w:rsid w:val="008D03ED"/>
    <w:rsid w:val="008E203A"/>
    <w:rsid w:val="008E2DA4"/>
    <w:rsid w:val="009117BC"/>
    <w:rsid w:val="0091229C"/>
    <w:rsid w:val="009176CE"/>
    <w:rsid w:val="00925A6F"/>
    <w:rsid w:val="00940E73"/>
    <w:rsid w:val="00942C83"/>
    <w:rsid w:val="00956E1C"/>
    <w:rsid w:val="00964E58"/>
    <w:rsid w:val="0098597D"/>
    <w:rsid w:val="009E7194"/>
    <w:rsid w:val="009F619A"/>
    <w:rsid w:val="009F6DDE"/>
    <w:rsid w:val="00A07390"/>
    <w:rsid w:val="00A07415"/>
    <w:rsid w:val="00A370A8"/>
    <w:rsid w:val="00A37E7B"/>
    <w:rsid w:val="00A43451"/>
    <w:rsid w:val="00A50450"/>
    <w:rsid w:val="00A51621"/>
    <w:rsid w:val="00A65D5E"/>
    <w:rsid w:val="00A74194"/>
    <w:rsid w:val="00A829AD"/>
    <w:rsid w:val="00A93D0E"/>
    <w:rsid w:val="00AA59E1"/>
    <w:rsid w:val="00B01F70"/>
    <w:rsid w:val="00B25CE8"/>
    <w:rsid w:val="00B352D0"/>
    <w:rsid w:val="00B46529"/>
    <w:rsid w:val="00B5017C"/>
    <w:rsid w:val="00B53287"/>
    <w:rsid w:val="00B61486"/>
    <w:rsid w:val="00B65A9B"/>
    <w:rsid w:val="00BA627D"/>
    <w:rsid w:val="00BB4CF3"/>
    <w:rsid w:val="00BD0DFA"/>
    <w:rsid w:val="00BD4753"/>
    <w:rsid w:val="00BD5CB1"/>
    <w:rsid w:val="00BE62EE"/>
    <w:rsid w:val="00BF19A3"/>
    <w:rsid w:val="00C003BA"/>
    <w:rsid w:val="00C06223"/>
    <w:rsid w:val="00C10F4B"/>
    <w:rsid w:val="00C14832"/>
    <w:rsid w:val="00C22A42"/>
    <w:rsid w:val="00C26402"/>
    <w:rsid w:val="00C46878"/>
    <w:rsid w:val="00CB4A51"/>
    <w:rsid w:val="00CB685D"/>
    <w:rsid w:val="00CD4532"/>
    <w:rsid w:val="00CD47B0"/>
    <w:rsid w:val="00CE3ACA"/>
    <w:rsid w:val="00CE4491"/>
    <w:rsid w:val="00CE6104"/>
    <w:rsid w:val="00CE62BA"/>
    <w:rsid w:val="00CE7918"/>
    <w:rsid w:val="00CF178A"/>
    <w:rsid w:val="00CF469A"/>
    <w:rsid w:val="00D16163"/>
    <w:rsid w:val="00D23BAD"/>
    <w:rsid w:val="00D27C15"/>
    <w:rsid w:val="00D519AD"/>
    <w:rsid w:val="00D75663"/>
    <w:rsid w:val="00DA25BC"/>
    <w:rsid w:val="00DB1C76"/>
    <w:rsid w:val="00DB3FAD"/>
    <w:rsid w:val="00DE45F1"/>
    <w:rsid w:val="00DF56A1"/>
    <w:rsid w:val="00E0128F"/>
    <w:rsid w:val="00E25D72"/>
    <w:rsid w:val="00E45340"/>
    <w:rsid w:val="00E47CC7"/>
    <w:rsid w:val="00E51A53"/>
    <w:rsid w:val="00E53D80"/>
    <w:rsid w:val="00E61C09"/>
    <w:rsid w:val="00E6551A"/>
    <w:rsid w:val="00E677FE"/>
    <w:rsid w:val="00E71F54"/>
    <w:rsid w:val="00EA47F7"/>
    <w:rsid w:val="00EB3B58"/>
    <w:rsid w:val="00EB563B"/>
    <w:rsid w:val="00EB58E5"/>
    <w:rsid w:val="00EC7359"/>
    <w:rsid w:val="00ED5495"/>
    <w:rsid w:val="00ED6D79"/>
    <w:rsid w:val="00EE3054"/>
    <w:rsid w:val="00F00606"/>
    <w:rsid w:val="00F011A6"/>
    <w:rsid w:val="00F01256"/>
    <w:rsid w:val="00F43912"/>
    <w:rsid w:val="00F43E91"/>
    <w:rsid w:val="00F55DE3"/>
    <w:rsid w:val="00F62A1B"/>
    <w:rsid w:val="00F80463"/>
    <w:rsid w:val="00F9154D"/>
    <w:rsid w:val="00F966F1"/>
    <w:rsid w:val="00FC5587"/>
    <w:rsid w:val="00FC7475"/>
    <w:rsid w:val="00FD229D"/>
    <w:rsid w:val="00FD34A1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336E8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D6F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D6F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7ED64FDC0FE4F6EB850E308B22823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FB3F9-3B40-48F9-8E8A-C02021105C47}"/>
      </w:docPartPr>
      <w:docPartBody>
        <w:p w:rsidR="00A1023F" w:rsidRDefault="00A94882" w:rsidP="00740B31">
          <w:pPr>
            <w:pStyle w:val="B7ED64FDC0FE4F6EB850E308B22823491"/>
          </w:pPr>
          <w:r w:rsidRPr="00A50450">
            <w:rPr>
              <w:rFonts w:ascii="Microsoft Sans Serif" w:hAnsi="Microsoft Sans Serif" w:cs="Microsoft Sans Serif"/>
              <w:b/>
              <w:sz w:val="24"/>
              <w:szCs w:val="24"/>
              <w:lang w:bidi="es-ES"/>
            </w:rPr>
            <w:t>Recaudación de Rentas Municipal</w:t>
          </w:r>
        </w:p>
      </w:docPartBody>
    </w:docPart>
    <w:docPart>
      <w:docPartPr>
        <w:name w:val="936E6964846E4F33BA9A839FC61FD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BC4A25-F34F-4148-81A8-8C2CEF5233A7}"/>
      </w:docPartPr>
      <w:docPartBody>
        <w:p w:rsidR="00B51FAD" w:rsidRDefault="00A94882">
          <w:r w:rsidRPr="003973CE">
            <w:rPr>
              <w:b/>
              <w:sz w:val="24"/>
              <w:szCs w:val="24"/>
            </w:rPr>
            <w:t xml:space="preserve">Folio </w:t>
          </w:r>
          <w:r>
            <w:rPr>
              <w:b/>
              <w:sz w:val="24"/>
              <w:szCs w:val="24"/>
            </w:rPr>
            <w:t>SIMSER</w:t>
          </w:r>
        </w:p>
      </w:docPartBody>
    </w:docPart>
    <w:docPart>
      <w:docPartPr>
        <w:name w:val="A5B37437777D4F54912A2A4AA560B8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4D2866-7D06-4465-AE40-997F1297E30A}"/>
      </w:docPartPr>
      <w:docPartBody>
        <w:p w:rsidR="00B51FAD" w:rsidRDefault="00A94882">
          <w:r w:rsidRPr="003973CE">
            <w:rPr>
              <w:b/>
              <w:sz w:val="24"/>
              <w:szCs w:val="24"/>
            </w:rPr>
            <w:t>Cuenta</w:t>
          </w:r>
        </w:p>
      </w:docPartBody>
    </w:docPart>
    <w:docPart>
      <w:docPartPr>
        <w:name w:val="B4935E85A012449889FC8A9769076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694535-4A35-4F20-B946-85CF902514BB}"/>
      </w:docPartPr>
      <w:docPartBody>
        <w:p w:rsidR="00B51FAD" w:rsidRDefault="00A94882">
          <w:r>
            <w:rPr>
              <w:b/>
              <w:color w:val="FFFFFF" w:themeColor="background1"/>
              <w:szCs w:val="24"/>
              <w:lang w:bidi="es-ES"/>
            </w:rPr>
            <w:t>Nombre o Razón Social</w:t>
          </w:r>
        </w:p>
      </w:docPartBody>
    </w:docPart>
    <w:docPart>
      <w:docPartPr>
        <w:name w:val="3F70FE3BC5DB4281B2B29C6E1825B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4D649D-323C-4D22-B0CB-04AECE133187}"/>
      </w:docPartPr>
      <w:docPartBody>
        <w:p w:rsidR="00B51FAD" w:rsidRDefault="00A94882">
          <w:r w:rsidRPr="00E53D80">
            <w:rPr>
              <w:b/>
              <w:sz w:val="24"/>
              <w:lang w:bidi="es-ES"/>
            </w:rPr>
            <w:t xml:space="preserve">Apellido Paterno </w:t>
          </w:r>
        </w:p>
      </w:docPartBody>
    </w:docPart>
    <w:docPart>
      <w:docPartPr>
        <w:name w:val="61DEAA29AF074EA9A5E3AF43C60933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B6CD2F-691B-4676-8EA8-AB25326E37C0}"/>
      </w:docPartPr>
      <w:docPartBody>
        <w:p w:rsidR="00B51FAD" w:rsidRDefault="00A94882">
          <w:r w:rsidRPr="00E53D80">
            <w:rPr>
              <w:b/>
              <w:sz w:val="24"/>
              <w:lang w:bidi="es-ES"/>
            </w:rPr>
            <w:t xml:space="preserve">Apellido Materno </w:t>
          </w:r>
        </w:p>
      </w:docPartBody>
    </w:docPart>
    <w:docPart>
      <w:docPartPr>
        <w:name w:val="F8FE1FB6972048329BEFFB2FB4C662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BA1826-7E5A-4301-B9B0-D1AA6FF32001}"/>
      </w:docPartPr>
      <w:docPartBody>
        <w:p w:rsidR="00B51FAD" w:rsidRDefault="00A94882">
          <w:r w:rsidRPr="00E53D80">
            <w:rPr>
              <w:b/>
              <w:sz w:val="24"/>
              <w:lang w:bidi="es-ES"/>
            </w:rPr>
            <w:t>Nombre</w:t>
          </w:r>
        </w:p>
      </w:docPartBody>
    </w:docPart>
    <w:docPart>
      <w:docPartPr>
        <w:name w:val="038960FBDA504BE0BC56F5BDFFD753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77D3FE-E7E7-4313-BBE5-2519CDEC3683}"/>
      </w:docPartPr>
      <w:docPartBody>
        <w:p w:rsidR="00B51FAD" w:rsidRDefault="00A94882">
          <w:r w:rsidRPr="00E53D80">
            <w:rPr>
              <w:b/>
              <w:sz w:val="24"/>
              <w:lang w:bidi="es-ES"/>
            </w:rPr>
            <w:t>Denominación</w:t>
          </w:r>
        </w:p>
      </w:docPartBody>
    </w:docPart>
    <w:docPart>
      <w:docPartPr>
        <w:name w:val="BFD5A9A33F674D1D89CF0F6B1D562D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96CD5F-2AE8-4E7C-938E-18C13764466A}"/>
      </w:docPartPr>
      <w:docPartBody>
        <w:p w:rsidR="00B51FAD" w:rsidRDefault="00A94882">
          <w:r w:rsidRPr="00056AE7">
            <w:rPr>
              <w:b/>
              <w:color w:val="FFFFFF" w:themeColor="background1"/>
              <w:lang w:bidi="es-ES"/>
            </w:rPr>
            <w:t>Dirección</w:t>
          </w:r>
        </w:p>
      </w:docPartBody>
    </w:docPart>
    <w:docPart>
      <w:docPartPr>
        <w:name w:val="AF2B26B5B8044F969784EAE66BC5D2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109E4F-F0B5-433A-867B-9C2D64C6BFEF}"/>
      </w:docPartPr>
      <w:docPartBody>
        <w:p w:rsidR="00B51FAD" w:rsidRDefault="00A94882">
          <w:r w:rsidRPr="00E53D80">
            <w:rPr>
              <w:b/>
              <w:sz w:val="24"/>
              <w:szCs w:val="24"/>
            </w:rPr>
            <w:t>Calle</w:t>
          </w:r>
        </w:p>
      </w:docPartBody>
    </w:docPart>
    <w:docPart>
      <w:docPartPr>
        <w:name w:val="35904ACC7AED4759A32ED62A67E944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4A20AE-3A1B-44A9-A412-CEF3C57E4F38}"/>
      </w:docPartPr>
      <w:docPartBody>
        <w:p w:rsidR="00B51FAD" w:rsidRDefault="00A94882">
          <w:r w:rsidRPr="00E53D80">
            <w:rPr>
              <w:b/>
              <w:sz w:val="24"/>
              <w:szCs w:val="24"/>
            </w:rPr>
            <w:t>N</w:t>
          </w:r>
          <w:r>
            <w:rPr>
              <w:b/>
              <w:sz w:val="24"/>
              <w:szCs w:val="24"/>
            </w:rPr>
            <w:t>umero</w:t>
          </w:r>
        </w:p>
      </w:docPartBody>
    </w:docPart>
    <w:docPart>
      <w:docPartPr>
        <w:name w:val="BF21A6A89EDC4DFA8743CFA904CBA4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675A1-3EF0-4E1C-8731-08EEB5BCF6E3}"/>
      </w:docPartPr>
      <w:docPartBody>
        <w:p w:rsidR="00B51FAD" w:rsidRDefault="00A94882">
          <w:r w:rsidRPr="00E53D80">
            <w:rPr>
              <w:b/>
              <w:sz w:val="24"/>
              <w:szCs w:val="24"/>
            </w:rPr>
            <w:t>Interior</w:t>
          </w:r>
        </w:p>
      </w:docPartBody>
    </w:docPart>
    <w:docPart>
      <w:docPartPr>
        <w:name w:val="54C9FBF69D9341C2A16A1769748F31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319580-5B37-496A-9BA6-D4A50B020BA5}"/>
      </w:docPartPr>
      <w:docPartBody>
        <w:p w:rsidR="00B51FAD" w:rsidRDefault="00A94882">
          <w:r w:rsidRPr="00E53D80">
            <w:rPr>
              <w:b/>
              <w:sz w:val="24"/>
              <w:szCs w:val="24"/>
            </w:rPr>
            <w:t>Colonia</w:t>
          </w:r>
        </w:p>
      </w:docPartBody>
    </w:docPart>
    <w:docPart>
      <w:docPartPr>
        <w:name w:val="CE61FB5D1F364C178D3AEB1F7BC8A6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C30CC4-84AA-4692-9983-3455D269D8A0}"/>
      </w:docPartPr>
      <w:docPartBody>
        <w:p w:rsidR="00B51FAD" w:rsidRDefault="00A94882">
          <w:r w:rsidRPr="00E53D80">
            <w:rPr>
              <w:b/>
              <w:sz w:val="24"/>
              <w:szCs w:val="24"/>
            </w:rPr>
            <w:t>Delegación</w:t>
          </w:r>
        </w:p>
      </w:docPartBody>
    </w:docPart>
    <w:docPart>
      <w:docPartPr>
        <w:name w:val="BD6824846AED402B8FBE02B117826C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481BD-A213-4CD1-9A65-E26A88128929}"/>
      </w:docPartPr>
      <w:docPartBody>
        <w:p w:rsidR="00B51FAD" w:rsidRDefault="00A94882">
          <w:r w:rsidRPr="00E53D80">
            <w:rPr>
              <w:b/>
              <w:sz w:val="24"/>
              <w:szCs w:val="24"/>
            </w:rPr>
            <w:t>Teléfono</w:t>
          </w:r>
        </w:p>
      </w:docPartBody>
    </w:docPart>
    <w:docPart>
      <w:docPartPr>
        <w:name w:val="76CC45DBD109435D962ED3B4CDA232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DF8D6F-1E18-45A5-B7EC-A3F22F5740FA}"/>
      </w:docPartPr>
      <w:docPartBody>
        <w:p w:rsidR="00B51FAD" w:rsidRDefault="00A94882">
          <w:r>
            <w:rPr>
              <w:b/>
              <w:sz w:val="24"/>
              <w:szCs w:val="24"/>
            </w:rPr>
            <w:t>Categoría del Establecimiento</w:t>
          </w:r>
        </w:p>
      </w:docPartBody>
    </w:docPart>
    <w:docPart>
      <w:docPartPr>
        <w:name w:val="DF1D4B0182FC4A8FAA55C13A1DFE4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99827C-6FC3-42E6-87D6-B35F74D3E794}"/>
      </w:docPartPr>
      <w:docPartBody>
        <w:p w:rsidR="00B51FAD" w:rsidRDefault="00A94882">
          <w:r>
            <w:rPr>
              <w:b/>
              <w:sz w:val="24"/>
              <w:szCs w:val="24"/>
            </w:rPr>
            <w:t>Fecha de Inicio de Operaciones</w:t>
          </w:r>
        </w:p>
      </w:docPartBody>
    </w:docPart>
    <w:docPart>
      <w:docPartPr>
        <w:name w:val="35ED7317E34241AC883C235E811665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40E17-C2D4-49A0-9329-6494E4695D88}"/>
      </w:docPartPr>
      <w:docPartBody>
        <w:p w:rsidR="00B51FAD" w:rsidRDefault="00A94882">
          <w:r w:rsidRPr="00A93D0E">
            <w:rPr>
              <w:sz w:val="20"/>
              <w:szCs w:val="24"/>
            </w:rPr>
            <w:t>Único</w:t>
          </w:r>
        </w:p>
      </w:docPartBody>
    </w:docPart>
    <w:docPart>
      <w:docPartPr>
        <w:name w:val="8B4734A6A8494D41AA47B16A650450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EEF7BC-7B5A-4ABB-B885-913293F48DA9}"/>
      </w:docPartPr>
      <w:docPartBody>
        <w:p w:rsidR="00B51FAD" w:rsidRDefault="00A94882">
          <w:r w:rsidRPr="00A93D0E">
            <w:rPr>
              <w:sz w:val="20"/>
              <w:szCs w:val="24"/>
            </w:rPr>
            <w:t>Matriz</w:t>
          </w:r>
        </w:p>
      </w:docPartBody>
    </w:docPart>
    <w:docPart>
      <w:docPartPr>
        <w:name w:val="7E4118811ABF484E8F7C5E75717DBF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7614A9-CC7D-4F42-AA50-7281D1A41D1A}"/>
      </w:docPartPr>
      <w:docPartBody>
        <w:p w:rsidR="00B51FAD" w:rsidRDefault="00A94882">
          <w:r w:rsidRPr="00A93D0E">
            <w:rPr>
              <w:sz w:val="20"/>
              <w:szCs w:val="24"/>
            </w:rPr>
            <w:t>Sucursal</w:t>
          </w:r>
        </w:p>
      </w:docPartBody>
    </w:docPart>
    <w:docPart>
      <w:docPartPr>
        <w:name w:val="E48362131AA14D40B02411CB127F6D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B4B3CB-AE8F-4783-B102-4F95552B5501}"/>
      </w:docPartPr>
      <w:docPartBody>
        <w:p w:rsidR="00B51FAD" w:rsidRDefault="00A94882">
          <w:r w:rsidRPr="00A93D0E">
            <w:rPr>
              <w:sz w:val="20"/>
              <w:szCs w:val="24"/>
            </w:rPr>
            <w:t>Bodega</w:t>
          </w:r>
        </w:p>
      </w:docPartBody>
    </w:docPart>
    <w:docPart>
      <w:docPartPr>
        <w:name w:val="5FD0D33340DC447385A0F1AD783C28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C77353-846D-41BC-BEBD-5FCDE5CD4D44}"/>
      </w:docPartPr>
      <w:docPartBody>
        <w:p w:rsidR="00B51FAD" w:rsidRDefault="00A94882">
          <w:r>
            <w:rPr>
              <w:szCs w:val="24"/>
            </w:rPr>
            <w:t>Día</w:t>
          </w:r>
        </w:p>
      </w:docPartBody>
    </w:docPart>
    <w:docPart>
      <w:docPartPr>
        <w:name w:val="06A37A22EFD7442082278C74BB99AE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34EEB-CAB0-4D5D-8D75-5E3D01CF8261}"/>
      </w:docPartPr>
      <w:docPartBody>
        <w:p w:rsidR="00B51FAD" w:rsidRDefault="00A94882">
          <w:r>
            <w:rPr>
              <w:szCs w:val="24"/>
            </w:rPr>
            <w:t>Mes</w:t>
          </w:r>
        </w:p>
      </w:docPartBody>
    </w:docPart>
    <w:docPart>
      <w:docPartPr>
        <w:name w:val="02E4E2AE8BCD42A085E0E6241E258A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BA3B8F-04AB-4DFB-A302-002EAE099827}"/>
      </w:docPartPr>
      <w:docPartBody>
        <w:p w:rsidR="00B51FAD" w:rsidRDefault="00A94882">
          <w:r>
            <w:rPr>
              <w:szCs w:val="24"/>
            </w:rPr>
            <w:t>Año</w:t>
          </w:r>
        </w:p>
      </w:docPartBody>
    </w:docPart>
    <w:docPart>
      <w:docPartPr>
        <w:name w:val="C8EC4FA7522C400087EEF95022C55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8FC1F9-0CF2-4B60-81E3-A425E74EF40F}"/>
      </w:docPartPr>
      <w:docPartBody>
        <w:p w:rsidR="00B51FAD" w:rsidRDefault="00A94882">
          <w:r>
            <w:rPr>
              <w:b/>
              <w:color w:val="FFFFFF" w:themeColor="background1"/>
              <w:szCs w:val="24"/>
              <w:lang w:bidi="es-ES"/>
            </w:rPr>
            <w:t>ACTIVIDAD</w:t>
          </w:r>
        </w:p>
      </w:docPartBody>
    </w:docPart>
    <w:docPart>
      <w:docPartPr>
        <w:name w:val="3C52645C59F640BC8325DAD0FBF4AF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7E978-C6B6-4846-A5C4-EA153CABD8CD}"/>
      </w:docPartPr>
      <w:docPartBody>
        <w:p w:rsidR="00B51FAD" w:rsidRDefault="00A94882">
          <w:r w:rsidRPr="00A74194">
            <w:rPr>
              <w:sz w:val="24"/>
              <w:szCs w:val="24"/>
              <w:shd w:val="clear" w:color="auto" w:fill="FDF1E9" w:themeFill="accent2" w:themeFillTint="1A"/>
            </w:rPr>
            <w:t>CUANDO SE EXPLOTEN DOS O MÁS ACTIVIDADES POR ORDEN DECRECIENTE LA IMPORTANCIA DE CADA UNA DE ELLAS</w:t>
          </w:r>
        </w:p>
      </w:docPartBody>
    </w:docPart>
    <w:docPart>
      <w:docPartPr>
        <w:name w:val="721DB2DF1DCF4F2DBCB6348811A77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8D1C6E-C590-4948-BA34-0774B05387BF}"/>
      </w:docPartPr>
      <w:docPartBody>
        <w:p w:rsidR="00B51FAD" w:rsidRDefault="00A94882">
          <w:r w:rsidRPr="00E45340">
            <w:rPr>
              <w:szCs w:val="24"/>
              <w:lang w:bidi="es-ES"/>
            </w:rPr>
            <w:t xml:space="preserve">En caso de boliche o billares con cuentas mesas opera no. </w:t>
          </w:r>
        </w:p>
      </w:docPartBody>
    </w:docPart>
    <w:docPart>
      <w:docPartPr>
        <w:name w:val="DF150DB4596F4B0D9CD2EBE6977F0F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12885B-2325-4EF9-A7AA-F83A06D64B2E}"/>
      </w:docPartPr>
      <w:docPartBody>
        <w:p w:rsidR="00B51FAD" w:rsidRDefault="00A94882">
          <w:r w:rsidRPr="00E45340">
            <w:rPr>
              <w:szCs w:val="24"/>
              <w:lang w:bidi="es-ES"/>
            </w:rPr>
            <w:t xml:space="preserve">Explotara sinfonolas </w:t>
          </w:r>
        </w:p>
      </w:docPartBody>
    </w:docPart>
    <w:docPart>
      <w:docPartPr>
        <w:name w:val="BBC9C376D0554B929FDAE012BAF7A7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D25313-EDD9-4B5B-BB33-15CC9A4A53D8}"/>
      </w:docPartPr>
      <w:docPartBody>
        <w:p w:rsidR="00B51FAD" w:rsidRDefault="00A94882">
          <w:r>
            <w:rPr>
              <w:sz w:val="20"/>
              <w:szCs w:val="24"/>
            </w:rPr>
            <w:t>Si</w:t>
          </w:r>
        </w:p>
      </w:docPartBody>
    </w:docPart>
    <w:docPart>
      <w:docPartPr>
        <w:name w:val="9BD7E116786148A195FB6368CCA449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086902-3A92-4228-B555-28C4874E7CCF}"/>
      </w:docPartPr>
      <w:docPartBody>
        <w:p w:rsidR="00B51FAD" w:rsidRDefault="00A94882">
          <w:r>
            <w:rPr>
              <w:sz w:val="20"/>
              <w:szCs w:val="24"/>
            </w:rPr>
            <w:t>No</w:t>
          </w:r>
        </w:p>
      </w:docPartBody>
    </w:docPart>
    <w:docPart>
      <w:docPartPr>
        <w:name w:val="EF735F5707674303BFB6B8503957BC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00E893-78A3-4E49-92AD-500CDD4617C2}"/>
      </w:docPartPr>
      <w:docPartBody>
        <w:p w:rsidR="00B51FAD" w:rsidRDefault="00A94882">
          <w:r w:rsidRPr="004D6F36">
            <w:rPr>
              <w:b/>
              <w:sz w:val="24"/>
              <w:szCs w:val="24"/>
              <w:lang w:bidi="es-ES"/>
            </w:rPr>
            <w:t>Domicilio del Causante</w:t>
          </w:r>
        </w:p>
      </w:docPartBody>
    </w:docPart>
    <w:docPart>
      <w:docPartPr>
        <w:name w:val="4328586956CC4AD9A6F1A2B16BB5A9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E9C912-B1E0-4CDD-AAC5-9CDF3C2AD3AE}"/>
      </w:docPartPr>
      <w:docPartBody>
        <w:p w:rsidR="00B51FAD" w:rsidRDefault="00A94882">
          <w:r w:rsidRPr="004D6F36">
            <w:rPr>
              <w:b/>
              <w:sz w:val="24"/>
              <w:szCs w:val="24"/>
              <w:lang w:bidi="es-ES"/>
            </w:rPr>
            <w:t>Contador Designado</w:t>
          </w:r>
        </w:p>
      </w:docPartBody>
    </w:docPart>
    <w:docPart>
      <w:docPartPr>
        <w:name w:val="241E6011E1FC438C9E75E5BB5E6BDE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8CE34-00E5-4541-AEC4-833FD0E104B6}"/>
      </w:docPartPr>
      <w:docPartBody>
        <w:p w:rsidR="00B51FAD" w:rsidRDefault="00A94882">
          <w:r>
            <w:rPr>
              <w:b/>
              <w:sz w:val="24"/>
              <w:szCs w:val="24"/>
              <w:lang w:bidi="es-ES"/>
            </w:rPr>
            <w:t>Favor de elegir el giro comercial (Página 2)</w:t>
          </w:r>
        </w:p>
      </w:docPartBody>
    </w:docPart>
    <w:docPart>
      <w:docPartPr>
        <w:name w:val="ADB254783F2645339E253E0BB35A74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414426-F267-4C61-8F81-0B6A51331B96}"/>
      </w:docPartPr>
      <w:docPartBody>
        <w:p w:rsidR="00B51FAD" w:rsidRDefault="00A94882">
          <w:r>
            <w:rPr>
              <w:color w:val="FFFFFF" w:themeColor="background1"/>
              <w:szCs w:val="24"/>
            </w:rPr>
            <w:t>Giros Comerciales para Bajo Riesgo</w:t>
          </w:r>
        </w:p>
      </w:docPartBody>
    </w:docPart>
    <w:docPart>
      <w:docPartPr>
        <w:name w:val="73483B63BF994752A9F8A667080F8D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9EBCB5-55C2-4277-8FBF-D7C37CE3E575}"/>
      </w:docPartPr>
      <w:docPartBody>
        <w:p w:rsidR="00B51FAD" w:rsidRDefault="00A94882">
          <w:r w:rsidRPr="00065893">
            <w:rPr>
              <w:szCs w:val="24"/>
              <w:lang w:bidi="es-ES"/>
            </w:rPr>
            <w:t>Miscelánea</w:t>
          </w:r>
        </w:p>
      </w:docPartBody>
    </w:docPart>
    <w:docPart>
      <w:docPartPr>
        <w:name w:val="17F9645424824319BD3D1DFCA068CA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AF0ECE-0AC5-4DC7-B22E-7C25F999264C}"/>
      </w:docPartPr>
      <w:docPartBody>
        <w:p w:rsidR="00B51FAD" w:rsidRDefault="00A94882">
          <w:r w:rsidRPr="00065893">
            <w:rPr>
              <w:szCs w:val="24"/>
            </w:rPr>
            <w:t>Estética</w:t>
          </w:r>
        </w:p>
      </w:docPartBody>
    </w:docPart>
    <w:docPart>
      <w:docPartPr>
        <w:name w:val="75FE100A009C46FBB504DF00BB6D42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6E7DE-E84A-461F-AB07-E52C937DEB76}"/>
      </w:docPartPr>
      <w:docPartBody>
        <w:p w:rsidR="00B51FAD" w:rsidRDefault="00A94882">
          <w:r w:rsidRPr="00065893">
            <w:rPr>
              <w:szCs w:val="24"/>
            </w:rPr>
            <w:t>Video</w:t>
          </w:r>
        </w:p>
      </w:docPartBody>
    </w:docPart>
    <w:docPart>
      <w:docPartPr>
        <w:name w:val="5E094784A09E431D84669DF153B97F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3F317C-F464-4787-AA32-40546C221226}"/>
      </w:docPartPr>
      <w:docPartBody>
        <w:p w:rsidR="00B51FAD" w:rsidRDefault="00A94882">
          <w:r w:rsidRPr="00065893">
            <w:rPr>
              <w:szCs w:val="24"/>
              <w:lang w:bidi="es-ES"/>
            </w:rPr>
            <w:t>Cerrajería</w:t>
          </w:r>
        </w:p>
      </w:docPartBody>
    </w:docPart>
    <w:docPart>
      <w:docPartPr>
        <w:name w:val="444788F7D84F47AB92CE8CD82B8273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9F5BF8-7E54-4035-8E83-52706380A774}"/>
      </w:docPartPr>
      <w:docPartBody>
        <w:p w:rsidR="00B51FAD" w:rsidRDefault="00A94882">
          <w:r w:rsidRPr="00065893">
            <w:rPr>
              <w:szCs w:val="24"/>
            </w:rPr>
            <w:t>Florería</w:t>
          </w:r>
        </w:p>
      </w:docPartBody>
    </w:docPart>
    <w:docPart>
      <w:docPartPr>
        <w:name w:val="1696241213B9419B8BB74073CD921B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93D6CE-9938-450C-B14C-FDCC4EECE8D2}"/>
      </w:docPartPr>
      <w:docPartBody>
        <w:p w:rsidR="00B51FAD" w:rsidRDefault="00A94882">
          <w:r w:rsidRPr="00065893">
            <w:rPr>
              <w:szCs w:val="24"/>
            </w:rPr>
            <w:t>Joyería</w:t>
          </w:r>
        </w:p>
      </w:docPartBody>
    </w:docPart>
    <w:docPart>
      <w:docPartPr>
        <w:name w:val="E740892334EC41E7B69FF97589FD1E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549136-404A-4E6D-899A-51224BE1168E}"/>
      </w:docPartPr>
      <w:docPartBody>
        <w:p w:rsidR="00B51FAD" w:rsidRDefault="00A94882">
          <w:r w:rsidRPr="00065893">
            <w:rPr>
              <w:szCs w:val="24"/>
              <w:lang w:bidi="es-ES"/>
            </w:rPr>
            <w:t>Frutería</w:t>
          </w:r>
        </w:p>
      </w:docPartBody>
    </w:docPart>
    <w:docPart>
      <w:docPartPr>
        <w:name w:val="2CA9B05A4DE64B2C9BE5A34C50A3B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6FCEE3-00C6-46A5-B464-2800AAE66A65}"/>
      </w:docPartPr>
      <w:docPartBody>
        <w:p w:rsidR="00B51FAD" w:rsidRDefault="00A94882">
          <w:r w:rsidRPr="00065893">
            <w:rPr>
              <w:szCs w:val="24"/>
            </w:rPr>
            <w:t>Librería</w:t>
          </w:r>
        </w:p>
      </w:docPartBody>
    </w:docPart>
    <w:docPart>
      <w:docPartPr>
        <w:name w:val="777094D1689B4A8382AF59E0745A09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078F61-14FE-4463-92C5-025623B2ADCE}"/>
      </w:docPartPr>
      <w:docPartBody>
        <w:p w:rsidR="00B51FAD" w:rsidRDefault="00A94882">
          <w:r w:rsidRPr="00065893">
            <w:rPr>
              <w:szCs w:val="24"/>
            </w:rPr>
            <w:t>Papelería</w:t>
          </w:r>
        </w:p>
      </w:docPartBody>
    </w:docPart>
    <w:docPart>
      <w:docPartPr>
        <w:name w:val="976F693EF9F84043B58838501FE913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B4E728-08C0-4D2C-B539-C46EB21F161C}"/>
      </w:docPartPr>
      <w:docPartBody>
        <w:p w:rsidR="00B51FAD" w:rsidRDefault="00A94882">
          <w:r w:rsidRPr="00065893">
            <w:rPr>
              <w:szCs w:val="24"/>
            </w:rPr>
            <w:t>Z</w:t>
          </w:r>
          <w:r w:rsidRPr="00065893">
            <w:rPr>
              <w:szCs w:val="24"/>
              <w:lang w:bidi="es-ES"/>
            </w:rPr>
            <w:t>apatería</w:t>
          </w:r>
        </w:p>
      </w:docPartBody>
    </w:docPart>
    <w:docPart>
      <w:docPartPr>
        <w:name w:val="E4B040D47B7840FE90627DCE89AC28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839663-BE9C-4612-B7EA-A1B11A0FBE25}"/>
      </w:docPartPr>
      <w:docPartBody>
        <w:p w:rsidR="00B51FAD" w:rsidRDefault="00A94882">
          <w:r w:rsidRPr="00065893">
            <w:rPr>
              <w:szCs w:val="24"/>
            </w:rPr>
            <w:t>Agencia de Viajes</w:t>
          </w:r>
        </w:p>
      </w:docPartBody>
    </w:docPart>
    <w:docPart>
      <w:docPartPr>
        <w:name w:val="B95D642FA846415CB42768DAFAE0F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0112DF-F8E6-43F4-B78B-820EAE4BC3D7}"/>
      </w:docPartPr>
      <w:docPartBody>
        <w:p w:rsidR="00B51FAD" w:rsidRDefault="00A94882">
          <w:r w:rsidRPr="00065893">
            <w:rPr>
              <w:szCs w:val="24"/>
            </w:rPr>
            <w:t>Expendio de pan</w:t>
          </w:r>
        </w:p>
      </w:docPartBody>
    </w:docPart>
    <w:docPart>
      <w:docPartPr>
        <w:name w:val="7DB13587293849D0BA1D0E7C171DE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CB838-59A4-4F8F-883D-B24432CB8A80}"/>
      </w:docPartPr>
      <w:docPartBody>
        <w:p w:rsidR="00B51FAD" w:rsidRDefault="00A94882">
          <w:r w:rsidRPr="00065893">
            <w:rPr>
              <w:szCs w:val="24"/>
              <w:lang w:bidi="es-ES"/>
            </w:rPr>
            <w:t>Vta. de Tel. Celulares y Accesorios</w:t>
          </w:r>
        </w:p>
      </w:docPartBody>
    </w:docPart>
    <w:docPart>
      <w:docPartPr>
        <w:name w:val="99D7F511D36A429EB6E8F132BD11A6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1EEE92-50ED-437C-8A4F-CABE51CA1E2B}"/>
      </w:docPartPr>
      <w:docPartBody>
        <w:p w:rsidR="00B51FAD" w:rsidRDefault="00A94882">
          <w:r w:rsidRPr="00065893">
            <w:rPr>
              <w:szCs w:val="24"/>
            </w:rPr>
            <w:t>Novedades y Regalos</w:t>
          </w:r>
        </w:p>
      </w:docPartBody>
    </w:docPart>
    <w:docPart>
      <w:docPartPr>
        <w:name w:val="F23D1E9239264D1D9D0ABB8AD04D9B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6C256F-EFCA-43B4-9142-583212E6BA58}"/>
      </w:docPartPr>
      <w:docPartBody>
        <w:p w:rsidR="00B51FAD" w:rsidRDefault="00A94882">
          <w:r w:rsidRPr="00065893">
            <w:rPr>
              <w:szCs w:val="24"/>
            </w:rPr>
            <w:t>Galería de Arte</w:t>
          </w:r>
        </w:p>
      </w:docPartBody>
    </w:docPart>
    <w:docPart>
      <w:docPartPr>
        <w:name w:val="0F7C5D7CDB6E4703A9072D3917BC00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17CCDA-0199-4F59-971F-5F7A6CCF1F1E}"/>
      </w:docPartPr>
      <w:docPartBody>
        <w:p w:rsidR="00B51FAD" w:rsidRDefault="00A94882">
          <w:r w:rsidRPr="00065893">
            <w:rPr>
              <w:szCs w:val="24"/>
              <w:lang w:bidi="es-ES"/>
            </w:rPr>
            <w:t>Escritorio Público</w:t>
          </w:r>
        </w:p>
      </w:docPartBody>
    </w:docPart>
    <w:docPart>
      <w:docPartPr>
        <w:name w:val="D501310B25624BD083D0C9328A0D9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1AEC62-5C6A-47E8-9BD4-5DD1C4E2D105}"/>
      </w:docPartPr>
      <w:docPartBody>
        <w:p w:rsidR="00B51FAD" w:rsidRDefault="00A94882">
          <w:r w:rsidRPr="00065893">
            <w:rPr>
              <w:szCs w:val="24"/>
            </w:rPr>
            <w:t>Reparación de Calzado</w:t>
          </w:r>
        </w:p>
      </w:docPartBody>
    </w:docPart>
    <w:docPart>
      <w:docPartPr>
        <w:name w:val="00490C343A2647F19B78A73CD1F1A5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7AFE0-CFE2-40E3-B922-F69717F7B334}"/>
      </w:docPartPr>
      <w:docPartBody>
        <w:p w:rsidR="00B51FAD" w:rsidRDefault="00A94882">
          <w:r w:rsidRPr="00065893">
            <w:rPr>
              <w:szCs w:val="24"/>
            </w:rPr>
            <w:t>Venta de CD</w:t>
          </w:r>
        </w:p>
      </w:docPartBody>
    </w:docPart>
    <w:docPart>
      <w:docPartPr>
        <w:name w:val="EB2A7D22C15646D68D3ECB243C0A5A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36599-718D-4CF5-9231-B0051714CE5B}"/>
      </w:docPartPr>
      <w:docPartBody>
        <w:p w:rsidR="00B51FAD" w:rsidRDefault="00A94882">
          <w:r w:rsidRPr="00065893">
            <w:rPr>
              <w:szCs w:val="24"/>
              <w:lang w:bidi="es-ES"/>
            </w:rPr>
            <w:t>Artículos Decorativos y decoración</w:t>
          </w:r>
        </w:p>
      </w:docPartBody>
    </w:docPart>
    <w:docPart>
      <w:docPartPr>
        <w:name w:val="EBBC4337AD6D4843B8F81A517C730A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617A1C-8AB1-498E-9476-DCFD434E284D}"/>
      </w:docPartPr>
      <w:docPartBody>
        <w:p w:rsidR="00B51FAD" w:rsidRDefault="00A94882">
          <w:r w:rsidRPr="00065893">
            <w:rPr>
              <w:szCs w:val="24"/>
            </w:rPr>
            <w:t>Oficina Administrativa</w:t>
          </w:r>
        </w:p>
      </w:docPartBody>
    </w:docPart>
    <w:docPart>
      <w:docPartPr>
        <w:name w:val="A6C1AD6B3A1F4C559C3BF45CC24903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D617C2-7B28-4704-A54F-1D1B77069C86}"/>
      </w:docPartPr>
      <w:docPartBody>
        <w:p w:rsidR="00B51FAD" w:rsidRDefault="00A94882">
          <w:r w:rsidRPr="00065893">
            <w:rPr>
              <w:szCs w:val="24"/>
            </w:rPr>
            <w:t>Importación</w:t>
          </w:r>
        </w:p>
      </w:docPartBody>
    </w:docPart>
    <w:docPart>
      <w:docPartPr>
        <w:name w:val="A68CE03A8A34429C93D0B8C14EF20E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05C293-C567-4431-937B-1484AF042675}"/>
      </w:docPartPr>
      <w:docPartBody>
        <w:p w:rsidR="00B51FAD" w:rsidRDefault="00A94882">
          <w:r w:rsidRPr="00065893">
            <w:rPr>
              <w:szCs w:val="24"/>
              <w:lang w:bidi="es-ES"/>
            </w:rPr>
            <w:t>Fuente de Sodas</w:t>
          </w:r>
        </w:p>
      </w:docPartBody>
    </w:docPart>
    <w:docPart>
      <w:docPartPr>
        <w:name w:val="9050F223AD7B4E7C8245B221E4FA5F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BC1652-E599-41E4-8178-CFA3C19CB36E}"/>
      </w:docPartPr>
      <w:docPartBody>
        <w:p w:rsidR="00B51FAD" w:rsidRDefault="00A94882">
          <w:r w:rsidRPr="00065893">
            <w:rPr>
              <w:szCs w:val="24"/>
            </w:rPr>
            <w:t>Café Internet</w:t>
          </w:r>
        </w:p>
      </w:docPartBody>
    </w:docPart>
    <w:docPart>
      <w:docPartPr>
        <w:name w:val="CD51F8029DA24B72A08E4FB23737F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DBD19F-D098-4F55-9124-2EC44BF0BF1F}"/>
      </w:docPartPr>
      <w:docPartBody>
        <w:p w:rsidR="00B51FAD" w:rsidRDefault="00A94882">
          <w:r w:rsidRPr="00065893">
            <w:rPr>
              <w:szCs w:val="24"/>
            </w:rPr>
            <w:t>Despacho Contable</w:t>
          </w:r>
        </w:p>
      </w:docPartBody>
    </w:docPart>
    <w:docPart>
      <w:docPartPr>
        <w:name w:val="B603520226024EAAB2F77B5BEB3F12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4363D-F49C-4C8B-A0D3-3BD681F2436B}"/>
      </w:docPartPr>
      <w:docPartBody>
        <w:p w:rsidR="00B51FAD" w:rsidRDefault="00A94882">
          <w:r w:rsidRPr="00065893">
            <w:rPr>
              <w:szCs w:val="24"/>
            </w:rPr>
            <w:t>Ó</w:t>
          </w:r>
          <w:r w:rsidRPr="00065893">
            <w:rPr>
              <w:szCs w:val="24"/>
              <w:lang w:bidi="es-ES"/>
            </w:rPr>
            <w:t>ptica</w:t>
          </w:r>
        </w:p>
      </w:docPartBody>
    </w:docPart>
    <w:docPart>
      <w:docPartPr>
        <w:name w:val="566767BD9FD248DFA005B3C2AC273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0FB83F-7B24-4A99-A266-1F8278CD96C1}"/>
      </w:docPartPr>
      <w:docPartBody>
        <w:p w:rsidR="00B51FAD" w:rsidRDefault="00A94882">
          <w:r w:rsidRPr="00065893">
            <w:rPr>
              <w:szCs w:val="24"/>
            </w:rPr>
            <w:t>Academias</w:t>
          </w:r>
        </w:p>
      </w:docPartBody>
    </w:docPart>
    <w:docPart>
      <w:docPartPr>
        <w:name w:val="9C04867EF0CC443CBDFB9CE97E80F0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45BCB4-5FC5-4399-B3E9-FA18E7532FE6}"/>
      </w:docPartPr>
      <w:docPartBody>
        <w:p w:rsidR="00B51FAD" w:rsidRDefault="00A94882">
          <w:r w:rsidRPr="00065893">
            <w:rPr>
              <w:szCs w:val="24"/>
            </w:rPr>
            <w:t>Electrónicas</w:t>
          </w:r>
        </w:p>
      </w:docPartBody>
    </w:docPart>
    <w:docPart>
      <w:docPartPr>
        <w:name w:val="9FA3F1B4CE2741E4A719D3DFAF69DB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356E33-C970-4A59-86CA-FC2F903EB86B}"/>
      </w:docPartPr>
      <w:docPartBody>
        <w:p w:rsidR="00B51FAD" w:rsidRDefault="00A94882">
          <w:r w:rsidRPr="00065893">
            <w:rPr>
              <w:szCs w:val="24"/>
            </w:rPr>
            <w:t>Arrendamiento de Inmuebles</w:t>
          </w:r>
        </w:p>
      </w:docPartBody>
    </w:docPart>
    <w:docPart>
      <w:docPartPr>
        <w:name w:val="3D666C7662C14C2EBB08CEB1C9B27F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F90DAD-6938-4C45-8133-C680C7BF72E3}"/>
      </w:docPartPr>
      <w:docPartBody>
        <w:p w:rsidR="00B51FAD" w:rsidRDefault="00A94882">
          <w:r w:rsidRPr="00065893">
            <w:rPr>
              <w:szCs w:val="24"/>
            </w:rPr>
            <w:t>Cajas de Cambio</w:t>
          </w:r>
        </w:p>
      </w:docPartBody>
    </w:docPart>
    <w:docPart>
      <w:docPartPr>
        <w:name w:val="CC704A0E17774FF194C3CB07CDB80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11537A-CA08-44A4-BFE2-58A25B9D3FF6}"/>
      </w:docPartPr>
      <w:docPartBody>
        <w:p w:rsidR="00B51FAD" w:rsidRDefault="00A94882">
          <w:r w:rsidRPr="00065893">
            <w:rPr>
              <w:szCs w:val="24"/>
            </w:rPr>
            <w:t>Despacho Jurídico</w:t>
          </w:r>
        </w:p>
      </w:docPartBody>
    </w:docPart>
    <w:docPart>
      <w:docPartPr>
        <w:name w:val="8CC884C060AC45F784B4099336DA6B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6BF048-614D-4266-826B-984EBB43233F}"/>
      </w:docPartPr>
      <w:docPartBody>
        <w:p w:rsidR="00B51FAD" w:rsidRDefault="00A94882">
          <w:r w:rsidRPr="00065893">
            <w:rPr>
              <w:szCs w:val="24"/>
            </w:rPr>
            <w:t>Auto Eléctrico</w:t>
          </w:r>
        </w:p>
      </w:docPartBody>
    </w:docPart>
    <w:docPart>
      <w:docPartPr>
        <w:name w:val="73A56D90948D4FE1A0C5BDC86E061F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E424C-85C1-411E-A141-579B61790567}"/>
      </w:docPartPr>
      <w:docPartBody>
        <w:p w:rsidR="00B51FAD" w:rsidRDefault="00A94882">
          <w:r w:rsidRPr="00065893">
            <w:rPr>
              <w:szCs w:val="24"/>
            </w:rPr>
            <w:t>Venta de Tamales y Cocos</w:t>
          </w:r>
        </w:p>
      </w:docPartBody>
    </w:docPart>
    <w:docPart>
      <w:docPartPr>
        <w:name w:val="5B1F5A6156C84E8A8FD05493955202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23E97-D54E-4594-B0D3-0B7B4C137C34}"/>
      </w:docPartPr>
      <w:docPartBody>
        <w:p w:rsidR="00B51FAD" w:rsidRDefault="00A94882">
          <w:r w:rsidRPr="00065893">
            <w:rPr>
              <w:szCs w:val="24"/>
            </w:rPr>
            <w:t>Estudio de fotografía</w:t>
          </w:r>
        </w:p>
      </w:docPartBody>
    </w:docPart>
    <w:docPart>
      <w:docPartPr>
        <w:name w:val="8EAD1BDC31D2414797C3D905FDB1D3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F66096-7414-4960-B2BD-527E08D0940D}"/>
      </w:docPartPr>
      <w:docPartBody>
        <w:p w:rsidR="00B51FAD" w:rsidRDefault="00A94882">
          <w:r w:rsidRPr="00065893">
            <w:rPr>
              <w:szCs w:val="24"/>
            </w:rPr>
            <w:t>Venta de Gelatinas y Pasteles</w:t>
          </w:r>
        </w:p>
      </w:docPartBody>
    </w:docPart>
    <w:docPart>
      <w:docPartPr>
        <w:name w:val="A724E8B0990241A1AACE40EBF2DD20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F10ECE-C1F9-4C25-8892-0BF984979746}"/>
      </w:docPartPr>
      <w:docPartBody>
        <w:p w:rsidR="00B51FAD" w:rsidRDefault="00A94882">
          <w:r w:rsidRPr="00065893">
            <w:rPr>
              <w:szCs w:val="24"/>
            </w:rPr>
            <w:t>Venta de Perfumes</w:t>
          </w:r>
        </w:p>
      </w:docPartBody>
    </w:docPart>
    <w:docPart>
      <w:docPartPr>
        <w:name w:val="81DF97140A604DCCB746C33E3B1F02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CA7677-2690-4AFD-88EA-C67828D0E38C}"/>
      </w:docPartPr>
      <w:docPartBody>
        <w:p w:rsidR="00B51FAD" w:rsidRDefault="00A94882">
          <w:r w:rsidRPr="00065893">
            <w:rPr>
              <w:szCs w:val="24"/>
            </w:rPr>
            <w:t>Artículos Naturista</w:t>
          </w:r>
        </w:p>
      </w:docPartBody>
    </w:docPart>
    <w:docPart>
      <w:docPartPr>
        <w:name w:val="6D4EAA32F67245E3AA597AFFBE1009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FE7B1F-EAF7-498C-850B-23A9683CDA71}"/>
      </w:docPartPr>
      <w:docPartBody>
        <w:p w:rsidR="00B51FAD" w:rsidRDefault="00A94882">
          <w:r w:rsidRPr="00065893">
            <w:rPr>
              <w:szCs w:val="24"/>
            </w:rPr>
            <w:t>Venta de productos desechables</w:t>
          </w:r>
        </w:p>
      </w:docPartBody>
    </w:docPart>
    <w:docPart>
      <w:docPartPr>
        <w:name w:val="64933666F5D7465694663E1F8081A6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30BBD-318B-4894-A4C7-7B93D6BE72EA}"/>
      </w:docPartPr>
      <w:docPartBody>
        <w:p w:rsidR="00B51FAD" w:rsidRDefault="00A94882">
          <w:r w:rsidRPr="00065893">
            <w:rPr>
              <w:szCs w:val="24"/>
            </w:rPr>
            <w:t xml:space="preserve">Tacos Varios </w:t>
          </w:r>
        </w:p>
      </w:docPartBody>
    </w:docPart>
    <w:docPart>
      <w:docPartPr>
        <w:name w:val="BC1779939FC549FB86AEBAFD83D27B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99598-4EA9-4811-89E8-719D303A0405}"/>
      </w:docPartPr>
      <w:docPartBody>
        <w:p w:rsidR="00B51FAD" w:rsidRDefault="00A94882">
          <w:r w:rsidRPr="00065893">
            <w:rPr>
              <w:szCs w:val="24"/>
            </w:rPr>
            <w:t>Elaboración de piñatas</w:t>
          </w:r>
        </w:p>
      </w:docPartBody>
    </w:docPart>
    <w:docPart>
      <w:docPartPr>
        <w:name w:val="466DD7FBF4224A1C93D3BFD2B6990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EA597-90EC-461E-9D22-57DD5B718458}"/>
      </w:docPartPr>
      <w:docPartBody>
        <w:p w:rsidR="00B51FAD" w:rsidRDefault="00A94882">
          <w:r w:rsidRPr="00065893">
            <w:rPr>
              <w:szCs w:val="24"/>
            </w:rPr>
            <w:t>Boutique</w:t>
          </w:r>
        </w:p>
      </w:docPartBody>
    </w:docPart>
    <w:docPart>
      <w:docPartPr>
        <w:name w:val="516B48E92C5547538D42D863E68E72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6FFCAB-B81E-4920-A268-242C178D68BE}"/>
      </w:docPartPr>
      <w:docPartBody>
        <w:p w:rsidR="00B51FAD" w:rsidRDefault="00A94882">
          <w:r w:rsidRPr="00065893">
            <w:rPr>
              <w:szCs w:val="24"/>
            </w:rPr>
            <w:t>Llenado de Agua Purificada</w:t>
          </w:r>
        </w:p>
      </w:docPartBody>
    </w:docPart>
    <w:docPart>
      <w:docPartPr>
        <w:name w:val="49D63BB5FE374E5D918E794682A608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692BF3-B0B7-432A-AAFA-2A0B64A29D82}"/>
      </w:docPartPr>
      <w:docPartBody>
        <w:p w:rsidR="00B51FAD" w:rsidRDefault="00A94882">
          <w:r w:rsidRPr="00065893">
            <w:rPr>
              <w:szCs w:val="24"/>
            </w:rPr>
            <w:t>Compra y Venta de Computadoras</w:t>
          </w:r>
        </w:p>
      </w:docPartBody>
    </w:docPart>
    <w:docPart>
      <w:docPartPr>
        <w:name w:val="2F63ABAC26BC4C4599B5B5408C4DD2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DB3A07-654A-4EF3-98BF-607F9CCD6593}"/>
      </w:docPartPr>
      <w:docPartBody>
        <w:p w:rsidR="00B51FAD" w:rsidRDefault="00A94882">
          <w:r>
            <w:rPr>
              <w:szCs w:val="24"/>
            </w:rPr>
            <w:t>Playas de Rosarito, B.C. a</w:t>
          </w:r>
        </w:p>
      </w:docPartBody>
    </w:docPart>
    <w:docPart>
      <w:docPartPr>
        <w:name w:val="84DFB2C294614812820F3B03000238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9D9FA7-A36E-427B-A4C1-E1C684DC52D4}"/>
      </w:docPartPr>
      <w:docPartBody>
        <w:p w:rsidR="00B51FAD" w:rsidRDefault="00A94882"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7BECB6DA5A3E4E21B345166A7C7FD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436121-AE23-459E-B1CD-0137AFA26BB0}"/>
      </w:docPartPr>
      <w:docPartBody>
        <w:p w:rsidR="00B51FAD" w:rsidRDefault="00A94882">
          <w:r>
            <w:rPr>
              <w:rFonts w:asciiTheme="majorHAnsi" w:hAnsiTheme="majorHAnsi"/>
              <w:b/>
              <w:sz w:val="24"/>
            </w:rPr>
            <w:t xml:space="preserve"> FIRMA DEL CAUSANTE</w:t>
          </w:r>
          <w:r>
            <w:rPr>
              <w:szCs w:val="24"/>
            </w:rPr>
            <w:t xml:space="preserve"> </w:t>
          </w:r>
        </w:p>
      </w:docPartBody>
    </w:docPart>
    <w:docPart>
      <w:docPartPr>
        <w:name w:val="7A6F3115418D4EE0B494EAD4AC2745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8DFF21-79CF-4C95-BEA4-E2CE09FD69E2}"/>
      </w:docPartPr>
      <w:docPartBody>
        <w:p w:rsidR="00B51FAD" w:rsidRDefault="00A94882">
          <w:r>
            <w:rPr>
              <w:b/>
              <w:sz w:val="24"/>
              <w:szCs w:val="24"/>
            </w:rPr>
            <w:t>REVISÓ</w:t>
          </w:r>
        </w:p>
      </w:docPartBody>
    </w:docPart>
    <w:docPart>
      <w:docPartPr>
        <w:name w:val="F6FF4C75B68344199F7600E67899B1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72AEF8-A847-43D9-95E7-E40E88B3D399}"/>
      </w:docPartPr>
      <w:docPartBody>
        <w:p w:rsidR="00B51FAD" w:rsidRDefault="00A94882">
          <w:r>
            <w:rPr>
              <w:b/>
              <w:sz w:val="24"/>
              <w:szCs w:val="24"/>
            </w:rPr>
            <w:t>AUTORIZ</w:t>
          </w:r>
          <w:r w:rsidRPr="00F966F1">
            <w:rPr>
              <w:b/>
              <w:sz w:val="24"/>
              <w:szCs w:val="24"/>
            </w:rPr>
            <w:t>Ó</w:t>
          </w:r>
        </w:p>
      </w:docPartBody>
    </w:docPart>
    <w:docPart>
      <w:docPartPr>
        <w:name w:val="0577FD13EC134E4E839C8908F8A4C1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88CB2-ADC3-4E30-BB3E-C0330E4AED81}"/>
      </w:docPartPr>
      <w:docPartBody>
        <w:p w:rsidR="00B51FAD" w:rsidRDefault="00A94882">
          <w:r>
            <w:rPr>
              <w:b/>
              <w:sz w:val="24"/>
              <w:szCs w:val="24"/>
            </w:rPr>
            <w:t>EL JEFE DE LA SECC</w:t>
          </w:r>
          <w:r w:rsidRPr="00F9154D">
            <w:rPr>
              <w:b/>
              <w:sz w:val="24"/>
              <w:szCs w:val="24"/>
              <w:shd w:val="clear" w:color="auto" w:fill="FDF1E9" w:themeFill="accent2" w:themeFillTint="1A"/>
            </w:rPr>
            <w:t>IÓ</w:t>
          </w:r>
          <w:r>
            <w:rPr>
              <w:b/>
              <w:sz w:val="24"/>
              <w:szCs w:val="24"/>
            </w:rPr>
            <w:t>N</w:t>
          </w:r>
        </w:p>
      </w:docPartBody>
    </w:docPart>
    <w:docPart>
      <w:docPartPr>
        <w:name w:val="81C5C2CBE6BD4702BAE34E3A8B1B14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129801-1523-4ACA-9C80-EC5C49EA84FE}"/>
      </w:docPartPr>
      <w:docPartBody>
        <w:p w:rsidR="00B51FAD" w:rsidRDefault="00A94882">
          <w:r>
            <w:rPr>
              <w:b/>
              <w:sz w:val="24"/>
              <w:szCs w:val="24"/>
            </w:rPr>
            <w:t>EL RECAUDADOR DE RENTAS MUNICIPALES</w:t>
          </w:r>
        </w:p>
      </w:docPartBody>
    </w:docPart>
    <w:docPart>
      <w:docPartPr>
        <w:name w:val="F8EF4D7A15504DF992E55507B06A2F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AA8FCE-9920-4C3E-A00C-86B9A453654F}"/>
      </w:docPartPr>
      <w:docPartBody>
        <w:p w:rsidR="00B51FAD" w:rsidRDefault="00A94882">
          <w:r w:rsidRPr="003973CE">
            <w:rPr>
              <w:sz w:val="24"/>
              <w:szCs w:val="24"/>
            </w:rPr>
            <w:t>PARA USO EXCLUSIVO DE LA TESORERÍA</w:t>
          </w:r>
        </w:p>
      </w:docPartBody>
    </w:docPart>
    <w:docPart>
      <w:docPartPr>
        <w:name w:val="A2AC97C3F7C94768AAE40BDC14AFF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BE95B4-98D1-4283-A8D6-5CFC5C759E7C}"/>
      </w:docPartPr>
      <w:docPartBody>
        <w:p w:rsidR="00B51FAD" w:rsidRDefault="00A94882">
          <w:r w:rsidRPr="00FC5587">
            <w:rPr>
              <w:szCs w:val="24"/>
            </w:rPr>
            <w:t xml:space="preserve"> El presente documento deberá revalidarse anualmente, de conformidad con la Ley de Ingresos vigente para el municipio de Playas de Rosarito. </w:t>
          </w:r>
        </w:p>
      </w:docPartBody>
    </w:docPart>
    <w:docPart>
      <w:docPartPr>
        <w:name w:val="3A8EAF79F7994856AFA7684159D69A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F795E-70AC-47ED-A3EF-4CBBD470E19A}"/>
      </w:docPartPr>
      <w:docPartBody>
        <w:p w:rsidR="00A94882" w:rsidRDefault="00A94882">
          <w:r>
            <w:rPr>
              <w:rFonts w:asciiTheme="majorHAnsi" w:hAnsiTheme="majorHAnsi"/>
              <w:b/>
              <w:sz w:val="24"/>
            </w:rPr>
            <w:t xml:space="preserve"> Folio SIMSER</w:t>
          </w:r>
          <w:r>
            <w:rPr>
              <w:szCs w:val="24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D24"/>
    <w:rsid w:val="00020A81"/>
    <w:rsid w:val="000B5B39"/>
    <w:rsid w:val="00150414"/>
    <w:rsid w:val="002D65E3"/>
    <w:rsid w:val="004024B3"/>
    <w:rsid w:val="0043012F"/>
    <w:rsid w:val="004C435B"/>
    <w:rsid w:val="005C1F04"/>
    <w:rsid w:val="005E73D0"/>
    <w:rsid w:val="00645D24"/>
    <w:rsid w:val="006A2134"/>
    <w:rsid w:val="00740B31"/>
    <w:rsid w:val="007C4187"/>
    <w:rsid w:val="007D2E4C"/>
    <w:rsid w:val="0083645C"/>
    <w:rsid w:val="008A0C63"/>
    <w:rsid w:val="008E4B62"/>
    <w:rsid w:val="009D5FF4"/>
    <w:rsid w:val="00A1023F"/>
    <w:rsid w:val="00A21486"/>
    <w:rsid w:val="00A94882"/>
    <w:rsid w:val="00B51FAD"/>
    <w:rsid w:val="00BD5CCE"/>
    <w:rsid w:val="00BE4958"/>
    <w:rsid w:val="00C10BCD"/>
    <w:rsid w:val="00C851DD"/>
    <w:rsid w:val="00CE5FA6"/>
    <w:rsid w:val="00D37275"/>
    <w:rsid w:val="00DA72F0"/>
    <w:rsid w:val="00DD7B41"/>
    <w:rsid w:val="00E767E8"/>
    <w:rsid w:val="00F9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A94882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7DC9DF5910674A2CB616C7E60DC3D498">
    <w:name w:val="7DC9DF5910674A2CB616C7E60DC3D498"/>
    <w:rsid w:val="00D37275"/>
  </w:style>
  <w:style w:type="paragraph" w:customStyle="1" w:styleId="4570CCF85E1B437B8DF0BF6E903E5C40">
    <w:name w:val="4570CCF85E1B437B8DF0BF6E903E5C40"/>
    <w:rsid w:val="00D37275"/>
  </w:style>
  <w:style w:type="paragraph" w:customStyle="1" w:styleId="951377C6C1DB43FA941E627D008E9B28">
    <w:name w:val="951377C6C1DB43FA941E627D008E9B28"/>
    <w:rsid w:val="00D37275"/>
  </w:style>
  <w:style w:type="paragraph" w:customStyle="1" w:styleId="64E7BCB698EB433BB3B8F5B47ED1CE55">
    <w:name w:val="64E7BCB698EB433BB3B8F5B47ED1CE55"/>
    <w:rsid w:val="00D37275"/>
  </w:style>
  <w:style w:type="paragraph" w:customStyle="1" w:styleId="29A918760C09440185990B06DC8CFDB3">
    <w:name w:val="29A918760C09440185990B06DC8CFDB3"/>
    <w:rsid w:val="00D37275"/>
  </w:style>
  <w:style w:type="paragraph" w:customStyle="1" w:styleId="F7276B628EE44A77AE659903608E2A57">
    <w:name w:val="F7276B628EE44A77AE659903608E2A57"/>
    <w:rsid w:val="00D37275"/>
  </w:style>
  <w:style w:type="paragraph" w:customStyle="1" w:styleId="2C7C940E7A0C4EAD92A9ABCB99B03E38">
    <w:name w:val="2C7C940E7A0C4EAD92A9ABCB99B03E38"/>
    <w:rsid w:val="00D37275"/>
  </w:style>
  <w:style w:type="paragraph" w:customStyle="1" w:styleId="1CE4FC1E9DE34D769C6FBFCDC4F2EF91">
    <w:name w:val="1CE4FC1E9DE34D769C6FBFCDC4F2EF91"/>
    <w:rsid w:val="00D37275"/>
  </w:style>
  <w:style w:type="paragraph" w:customStyle="1" w:styleId="2CA5340220094F27AB4210DE1303B3B1">
    <w:name w:val="2CA5340220094F27AB4210DE1303B3B1"/>
    <w:rsid w:val="00D37275"/>
  </w:style>
  <w:style w:type="paragraph" w:customStyle="1" w:styleId="95C0BECCCD4241CB8DE2915BC3183DFE">
    <w:name w:val="95C0BECCCD4241CB8DE2915BC3183DFE"/>
    <w:rsid w:val="00D37275"/>
  </w:style>
  <w:style w:type="paragraph" w:customStyle="1" w:styleId="F4679771B604487A8BF0A1E8B041169A">
    <w:name w:val="F4679771B604487A8BF0A1E8B041169A"/>
    <w:rsid w:val="00D37275"/>
  </w:style>
  <w:style w:type="paragraph" w:customStyle="1" w:styleId="9438809F962049F1A883150565140660">
    <w:name w:val="9438809F962049F1A883150565140660"/>
    <w:rsid w:val="00D37275"/>
  </w:style>
  <w:style w:type="paragraph" w:customStyle="1" w:styleId="D909352C0FDF4BA8908A41A4A3440C84">
    <w:name w:val="D909352C0FDF4BA8908A41A4A3440C84"/>
    <w:rsid w:val="00D37275"/>
  </w:style>
  <w:style w:type="paragraph" w:customStyle="1" w:styleId="1A76AAE2C8C04720944DD4DB03BA9070">
    <w:name w:val="1A76AAE2C8C04720944DD4DB03BA9070"/>
    <w:rsid w:val="00D37275"/>
  </w:style>
  <w:style w:type="paragraph" w:customStyle="1" w:styleId="81CDA2AE3DD041A39713659818B3C3AE">
    <w:name w:val="81CDA2AE3DD041A39713659818B3C3AE"/>
    <w:rsid w:val="00D37275"/>
  </w:style>
  <w:style w:type="paragraph" w:customStyle="1" w:styleId="74B80502966644588F9FEE3BCB342789">
    <w:name w:val="74B80502966644588F9FEE3BCB342789"/>
    <w:rsid w:val="00D37275"/>
  </w:style>
  <w:style w:type="paragraph" w:customStyle="1" w:styleId="D8A108D6079B4A5BBA4ADAE3D0C44C16">
    <w:name w:val="D8A108D6079B4A5BBA4ADAE3D0C44C16"/>
    <w:rsid w:val="00D37275"/>
  </w:style>
  <w:style w:type="paragraph" w:customStyle="1" w:styleId="FCBDC7EBAF6E44DDB71EC371556A19C7">
    <w:name w:val="FCBDC7EBAF6E44DDB71EC371556A19C7"/>
    <w:rsid w:val="00D37275"/>
  </w:style>
  <w:style w:type="paragraph" w:customStyle="1" w:styleId="720EDE5B5BD245D1965E9E11F805102B">
    <w:name w:val="720EDE5B5BD245D1965E9E11F805102B"/>
    <w:rsid w:val="00D37275"/>
  </w:style>
  <w:style w:type="paragraph" w:customStyle="1" w:styleId="04B1390AB1654618BB6FF55382EF1A0D">
    <w:name w:val="04B1390AB1654618BB6FF55382EF1A0D"/>
    <w:rsid w:val="00D37275"/>
  </w:style>
  <w:style w:type="paragraph" w:customStyle="1" w:styleId="EA4EE3C81AB34425936FC383675FEA9B">
    <w:name w:val="EA4EE3C81AB34425936FC383675FEA9B"/>
    <w:rsid w:val="00D37275"/>
  </w:style>
  <w:style w:type="paragraph" w:customStyle="1" w:styleId="14D5FBA8563B4DB89A78757F4DE61894">
    <w:name w:val="14D5FBA8563B4DB89A78757F4DE61894"/>
    <w:rsid w:val="00D37275"/>
  </w:style>
  <w:style w:type="paragraph" w:customStyle="1" w:styleId="726A890A5F284E1CAAC36299166E55F9">
    <w:name w:val="726A890A5F284E1CAAC36299166E55F9"/>
    <w:rsid w:val="00D37275"/>
  </w:style>
  <w:style w:type="paragraph" w:customStyle="1" w:styleId="6BB4BCB479CD40729E719B3482CC238C">
    <w:name w:val="6BB4BCB479CD40729E719B3482CC238C"/>
    <w:rsid w:val="00D37275"/>
  </w:style>
  <w:style w:type="paragraph" w:customStyle="1" w:styleId="52F7A960D9194F86B0E48780AC939A46">
    <w:name w:val="52F7A960D9194F86B0E48780AC939A46"/>
    <w:rsid w:val="00D37275"/>
  </w:style>
  <w:style w:type="paragraph" w:customStyle="1" w:styleId="2D489A80A2634999B6B64577CE85F24E">
    <w:name w:val="2D489A80A2634999B6B64577CE85F24E"/>
    <w:rsid w:val="00D37275"/>
  </w:style>
  <w:style w:type="paragraph" w:customStyle="1" w:styleId="264DFE14B7C54445BB6DCEBF234624EE">
    <w:name w:val="264DFE14B7C54445BB6DCEBF234624EE"/>
    <w:rsid w:val="00D37275"/>
  </w:style>
  <w:style w:type="paragraph" w:customStyle="1" w:styleId="0F457E16F28A4C2AAB6A17531BEB7898">
    <w:name w:val="0F457E16F28A4C2AAB6A17531BEB7898"/>
    <w:rsid w:val="00D37275"/>
  </w:style>
  <w:style w:type="paragraph" w:customStyle="1" w:styleId="6440C9AAF3D34B5F8248D9797C30654B">
    <w:name w:val="6440C9AAF3D34B5F8248D9797C30654B"/>
    <w:rsid w:val="00D37275"/>
  </w:style>
  <w:style w:type="paragraph" w:customStyle="1" w:styleId="4833AAC7A0E94629B6DD545BB89F1A66">
    <w:name w:val="4833AAC7A0E94629B6DD545BB89F1A66"/>
    <w:rsid w:val="00D37275"/>
  </w:style>
  <w:style w:type="paragraph" w:customStyle="1" w:styleId="86AD847C5BB24F96B9B65D91CE887ABB">
    <w:name w:val="86AD847C5BB24F96B9B65D91CE887ABB"/>
    <w:rsid w:val="00D37275"/>
  </w:style>
  <w:style w:type="paragraph" w:customStyle="1" w:styleId="33FDEF86409E4647A20296DC15FA82D2">
    <w:name w:val="33FDEF86409E4647A20296DC15FA82D2"/>
    <w:rsid w:val="00D37275"/>
  </w:style>
  <w:style w:type="paragraph" w:customStyle="1" w:styleId="1FA4DAB57E034F2CAF1AA9A8AEC171A8">
    <w:name w:val="1FA4DAB57E034F2CAF1AA9A8AEC171A8"/>
    <w:rsid w:val="00D37275"/>
  </w:style>
  <w:style w:type="paragraph" w:customStyle="1" w:styleId="9C5D851D97D74AF5AB51894FDF40F439">
    <w:name w:val="9C5D851D97D74AF5AB51894FDF40F439"/>
    <w:rsid w:val="00D37275"/>
  </w:style>
  <w:style w:type="paragraph" w:customStyle="1" w:styleId="8B6483DEB887456F9B531299F8D567E0">
    <w:name w:val="8B6483DEB887456F9B531299F8D567E0"/>
    <w:rsid w:val="00D37275"/>
  </w:style>
  <w:style w:type="paragraph" w:customStyle="1" w:styleId="D1C669E916BA4CDF97975985A91D49D1">
    <w:name w:val="D1C669E916BA4CDF97975985A91D49D1"/>
    <w:rsid w:val="00D37275"/>
  </w:style>
  <w:style w:type="paragraph" w:customStyle="1" w:styleId="551AF7525C9744F3B4E6745ACA9683FA">
    <w:name w:val="551AF7525C9744F3B4E6745ACA9683FA"/>
    <w:rsid w:val="00D37275"/>
  </w:style>
  <w:style w:type="paragraph" w:customStyle="1" w:styleId="1F3577233E52412CBFCE57A3DEEB7943">
    <w:name w:val="1F3577233E52412CBFCE57A3DEEB7943"/>
    <w:rsid w:val="00D37275"/>
  </w:style>
  <w:style w:type="paragraph" w:customStyle="1" w:styleId="E54138C092EA4D44A46324B2AB4D8194">
    <w:name w:val="E54138C092EA4D44A46324B2AB4D8194"/>
    <w:rsid w:val="00D37275"/>
  </w:style>
  <w:style w:type="paragraph" w:customStyle="1" w:styleId="0FD427B00DC04FBFBA676B3AF6B446BC">
    <w:name w:val="0FD427B00DC04FBFBA676B3AF6B446BC"/>
    <w:rsid w:val="00D37275"/>
  </w:style>
  <w:style w:type="paragraph" w:customStyle="1" w:styleId="01A0C5C86920431AB8D07E3F1E5ABEA1">
    <w:name w:val="01A0C5C86920431AB8D07E3F1E5ABEA1"/>
    <w:rsid w:val="00D37275"/>
  </w:style>
  <w:style w:type="paragraph" w:customStyle="1" w:styleId="331EAC345EDB45779B930CE553D9C5F7">
    <w:name w:val="331EAC345EDB45779B930CE553D9C5F7"/>
    <w:rsid w:val="00D37275"/>
  </w:style>
  <w:style w:type="paragraph" w:customStyle="1" w:styleId="2F63B3E0DCCE47DA989C6D3ED2AF8DFE">
    <w:name w:val="2F63B3E0DCCE47DA989C6D3ED2AF8DFE"/>
    <w:rsid w:val="00D37275"/>
  </w:style>
  <w:style w:type="paragraph" w:customStyle="1" w:styleId="B37B00DBECD64C8BA1BFD1FAE764B93A">
    <w:name w:val="B37B00DBECD64C8BA1BFD1FAE764B93A"/>
    <w:rsid w:val="00D37275"/>
  </w:style>
  <w:style w:type="paragraph" w:customStyle="1" w:styleId="ED4427F8A8B14F3695FEFE1968C290EA">
    <w:name w:val="ED4427F8A8B14F3695FEFE1968C290EA"/>
    <w:rsid w:val="00D37275"/>
  </w:style>
  <w:style w:type="paragraph" w:customStyle="1" w:styleId="5BD93BDB8CE345A88A34516735D0FDE1">
    <w:name w:val="5BD93BDB8CE345A88A34516735D0FDE1"/>
    <w:rsid w:val="00D37275"/>
  </w:style>
  <w:style w:type="paragraph" w:customStyle="1" w:styleId="326F23CB7E574F119934167B8E846B5A">
    <w:name w:val="326F23CB7E574F119934167B8E846B5A"/>
    <w:rsid w:val="00D37275"/>
  </w:style>
  <w:style w:type="paragraph" w:customStyle="1" w:styleId="D408348327364A108E85A1BAB7D3683D">
    <w:name w:val="D408348327364A108E85A1BAB7D3683D"/>
    <w:rsid w:val="00D37275"/>
  </w:style>
  <w:style w:type="paragraph" w:customStyle="1" w:styleId="5F2FB45BA7AC4AF0AFC5F0840513E7BD">
    <w:name w:val="5F2FB45BA7AC4AF0AFC5F0840513E7BD"/>
    <w:rsid w:val="00D37275"/>
  </w:style>
  <w:style w:type="paragraph" w:customStyle="1" w:styleId="CB2D774B59E24DCA9B7151ABE40BC854">
    <w:name w:val="CB2D774B59E24DCA9B7151ABE40BC854"/>
    <w:rsid w:val="00D37275"/>
  </w:style>
  <w:style w:type="paragraph" w:customStyle="1" w:styleId="906986C7C4EA4B66BE2BBAF4AC8CE3B9">
    <w:name w:val="906986C7C4EA4B66BE2BBAF4AC8CE3B9"/>
    <w:rsid w:val="00D37275"/>
  </w:style>
  <w:style w:type="paragraph" w:customStyle="1" w:styleId="9B66CDC127844319AA735B1E6AA17634">
    <w:name w:val="9B66CDC127844319AA735B1E6AA17634"/>
    <w:rsid w:val="00D37275"/>
  </w:style>
  <w:style w:type="paragraph" w:customStyle="1" w:styleId="92D425CC5669454BB89C85E7EF722087">
    <w:name w:val="92D425CC5669454BB89C85E7EF722087"/>
    <w:rsid w:val="00D37275"/>
  </w:style>
  <w:style w:type="paragraph" w:customStyle="1" w:styleId="99FB953E2D854391B483B3A4B8C19C21">
    <w:name w:val="99FB953E2D854391B483B3A4B8C19C21"/>
    <w:rsid w:val="00D37275"/>
  </w:style>
  <w:style w:type="paragraph" w:customStyle="1" w:styleId="91F92D18DF494206BFB9AC40483D95C6">
    <w:name w:val="91F92D18DF494206BFB9AC40483D95C6"/>
    <w:rsid w:val="00D37275"/>
  </w:style>
  <w:style w:type="paragraph" w:customStyle="1" w:styleId="962A961546E64D0C985C636AEF2C6622">
    <w:name w:val="962A961546E64D0C985C636AEF2C6622"/>
    <w:rsid w:val="00D37275"/>
  </w:style>
  <w:style w:type="paragraph" w:customStyle="1" w:styleId="73923F4DDA64469DBA4877315F312B51">
    <w:name w:val="73923F4DDA64469DBA4877315F312B51"/>
    <w:rsid w:val="00D37275"/>
  </w:style>
  <w:style w:type="paragraph" w:customStyle="1" w:styleId="CAB277714D254656857BFFCBA8E47936">
    <w:name w:val="CAB277714D254656857BFFCBA8E47936"/>
    <w:rsid w:val="00D37275"/>
  </w:style>
  <w:style w:type="paragraph" w:customStyle="1" w:styleId="183F1EC479A24FC0BC7A99907FF6DDA7">
    <w:name w:val="183F1EC479A24FC0BC7A99907FF6DDA7"/>
    <w:rsid w:val="00D37275"/>
  </w:style>
  <w:style w:type="paragraph" w:customStyle="1" w:styleId="6E05E702659B46D1AAF3A97D2D77A822">
    <w:name w:val="6E05E702659B46D1AAF3A97D2D77A822"/>
    <w:rsid w:val="00D37275"/>
  </w:style>
  <w:style w:type="paragraph" w:customStyle="1" w:styleId="E2CA2BBB16424AEA97C5D85D995E361A">
    <w:name w:val="E2CA2BBB16424AEA97C5D85D995E361A"/>
    <w:rsid w:val="00D37275"/>
  </w:style>
  <w:style w:type="paragraph" w:customStyle="1" w:styleId="8C4177F6DC27419F8F24B475EDD4282B">
    <w:name w:val="8C4177F6DC27419F8F24B475EDD4282B"/>
    <w:rsid w:val="00D37275"/>
  </w:style>
  <w:style w:type="paragraph" w:customStyle="1" w:styleId="EE86239AFA1548C388CA1C415A217CC5">
    <w:name w:val="EE86239AFA1548C388CA1C415A217CC5"/>
    <w:rsid w:val="00D37275"/>
  </w:style>
  <w:style w:type="paragraph" w:customStyle="1" w:styleId="9075F1E4C31D42FBBDF68E0F8F124872">
    <w:name w:val="9075F1E4C31D42FBBDF68E0F8F124872"/>
    <w:rsid w:val="00D37275"/>
  </w:style>
  <w:style w:type="paragraph" w:customStyle="1" w:styleId="46E58D6BB3CE485BBF7A1CB1C7F19859">
    <w:name w:val="46E58D6BB3CE485BBF7A1CB1C7F19859"/>
    <w:rsid w:val="00D37275"/>
  </w:style>
  <w:style w:type="paragraph" w:customStyle="1" w:styleId="F2C4BC29136E4F3F8BE278CFBB8CD178">
    <w:name w:val="F2C4BC29136E4F3F8BE278CFBB8CD178"/>
    <w:rsid w:val="00D37275"/>
  </w:style>
  <w:style w:type="paragraph" w:customStyle="1" w:styleId="F4A61DF2F3FF4AC0AF77C861B2098685">
    <w:name w:val="F4A61DF2F3FF4AC0AF77C861B2098685"/>
    <w:rsid w:val="00D37275"/>
  </w:style>
  <w:style w:type="paragraph" w:customStyle="1" w:styleId="09C06336E6F243928F86C167D1F17C1A">
    <w:name w:val="09C06336E6F243928F86C167D1F17C1A"/>
    <w:rsid w:val="00D37275"/>
  </w:style>
  <w:style w:type="paragraph" w:customStyle="1" w:styleId="2B3A031984BE45939C91790B9900EE9A">
    <w:name w:val="2B3A031984BE45939C91790B9900EE9A"/>
    <w:rsid w:val="00D37275"/>
  </w:style>
  <w:style w:type="paragraph" w:customStyle="1" w:styleId="3D4130E176BD4125BA58CD43EB47F120">
    <w:name w:val="3D4130E176BD4125BA58CD43EB47F120"/>
    <w:rsid w:val="00D37275"/>
  </w:style>
  <w:style w:type="paragraph" w:customStyle="1" w:styleId="43D09CDFC29E45AABB40A3797374CAD7">
    <w:name w:val="43D09CDFC29E45AABB40A3797374CAD7"/>
    <w:rsid w:val="00D37275"/>
  </w:style>
  <w:style w:type="paragraph" w:customStyle="1" w:styleId="3F3E577D9F1143CB93BED27929260D36">
    <w:name w:val="3F3E577D9F1143CB93BED27929260D36"/>
    <w:rsid w:val="00D37275"/>
  </w:style>
  <w:style w:type="paragraph" w:customStyle="1" w:styleId="8E9CE3044CBE44BEAB5FE5554DE51EC0">
    <w:name w:val="8E9CE3044CBE44BEAB5FE5554DE51EC0"/>
    <w:rsid w:val="00D37275"/>
  </w:style>
  <w:style w:type="paragraph" w:customStyle="1" w:styleId="9A2D99BC07B349269E683E877EA3CDF3">
    <w:name w:val="9A2D99BC07B349269E683E877EA3CDF3"/>
    <w:rsid w:val="00D37275"/>
  </w:style>
  <w:style w:type="paragraph" w:customStyle="1" w:styleId="4CC1A23CDED244D0A4A1CF2550ACF084">
    <w:name w:val="4CC1A23CDED244D0A4A1CF2550ACF084"/>
    <w:rsid w:val="00D37275"/>
  </w:style>
  <w:style w:type="paragraph" w:customStyle="1" w:styleId="3E0A191ED2F349F69583E8A82AD4F365">
    <w:name w:val="3E0A191ED2F349F69583E8A82AD4F365"/>
    <w:rsid w:val="00D37275"/>
  </w:style>
  <w:style w:type="paragraph" w:customStyle="1" w:styleId="213A8E19651044E6AE63BEBF185EE7EE">
    <w:name w:val="213A8E19651044E6AE63BEBF185EE7EE"/>
    <w:rsid w:val="00D37275"/>
  </w:style>
  <w:style w:type="paragraph" w:customStyle="1" w:styleId="BDE4A484B855476AAE60AC35A2C75B52">
    <w:name w:val="BDE4A484B855476AAE60AC35A2C75B52"/>
    <w:rsid w:val="00D37275"/>
  </w:style>
  <w:style w:type="paragraph" w:customStyle="1" w:styleId="1069A3CAC57240B1815AD75E132DC9BC">
    <w:name w:val="1069A3CAC57240B1815AD75E132DC9BC"/>
    <w:rsid w:val="00D37275"/>
  </w:style>
  <w:style w:type="paragraph" w:customStyle="1" w:styleId="539551D0BD254ECF98696B6519200054">
    <w:name w:val="539551D0BD254ECF98696B6519200054"/>
    <w:rsid w:val="00D37275"/>
  </w:style>
  <w:style w:type="paragraph" w:customStyle="1" w:styleId="D5DAE7DE19594C66B4751254BCB35A5C">
    <w:name w:val="D5DAE7DE19594C66B4751254BCB35A5C"/>
    <w:rsid w:val="00D37275"/>
  </w:style>
  <w:style w:type="paragraph" w:customStyle="1" w:styleId="2D34E546410144A19F4FF3F68F1AD369">
    <w:name w:val="2D34E546410144A19F4FF3F68F1AD369"/>
    <w:rsid w:val="00D37275"/>
  </w:style>
  <w:style w:type="paragraph" w:customStyle="1" w:styleId="65DB8B034136464383CFD03182A32C02">
    <w:name w:val="65DB8B034136464383CFD03182A32C02"/>
    <w:rsid w:val="00D37275"/>
  </w:style>
  <w:style w:type="paragraph" w:customStyle="1" w:styleId="3517DD4D2C2342C99480447A98DBC370">
    <w:name w:val="3517DD4D2C2342C99480447A98DBC370"/>
    <w:rsid w:val="00D37275"/>
  </w:style>
  <w:style w:type="paragraph" w:customStyle="1" w:styleId="BEE0DD14C99E46AB8E4A2CF316E2489E">
    <w:name w:val="BEE0DD14C99E46AB8E4A2CF316E2489E"/>
    <w:rsid w:val="00D37275"/>
  </w:style>
  <w:style w:type="paragraph" w:customStyle="1" w:styleId="105A16D3233248CF8417EF0ECDADC5B4">
    <w:name w:val="105A16D3233248CF8417EF0ECDADC5B4"/>
    <w:rsid w:val="00D37275"/>
  </w:style>
  <w:style w:type="paragraph" w:customStyle="1" w:styleId="F5F8B1B36F3942619F5EA1C12F428209">
    <w:name w:val="F5F8B1B36F3942619F5EA1C12F428209"/>
    <w:rsid w:val="00D37275"/>
  </w:style>
  <w:style w:type="paragraph" w:customStyle="1" w:styleId="55796DA009C44BA0BB18DFFFB28F860F">
    <w:name w:val="55796DA009C44BA0BB18DFFFB28F860F"/>
    <w:rsid w:val="00D37275"/>
  </w:style>
  <w:style w:type="paragraph" w:customStyle="1" w:styleId="7B03870268044A5EA56CE7BF3DFB8C8D">
    <w:name w:val="7B03870268044A5EA56CE7BF3DFB8C8D"/>
    <w:rsid w:val="00D37275"/>
  </w:style>
  <w:style w:type="paragraph" w:customStyle="1" w:styleId="0F892A59084A4E7A9C9D31CE3755FC10">
    <w:name w:val="0F892A59084A4E7A9C9D31CE3755FC10"/>
    <w:rsid w:val="00D37275"/>
  </w:style>
  <w:style w:type="paragraph" w:customStyle="1" w:styleId="5C19C6139E7542CD87492E0ACBCDD302">
    <w:name w:val="5C19C6139E7542CD87492E0ACBCDD302"/>
    <w:rsid w:val="00D37275"/>
  </w:style>
  <w:style w:type="paragraph" w:customStyle="1" w:styleId="F74BB5684F1F4432AFC15A65008F1445">
    <w:name w:val="F74BB5684F1F4432AFC15A65008F1445"/>
    <w:rsid w:val="00D37275"/>
  </w:style>
  <w:style w:type="paragraph" w:customStyle="1" w:styleId="C75C0C3B200D40C3840D4F5C58E0141E">
    <w:name w:val="C75C0C3B200D40C3840D4F5C58E0141E"/>
    <w:rsid w:val="00D37275"/>
  </w:style>
  <w:style w:type="paragraph" w:customStyle="1" w:styleId="C50EE7F1FF20418489EE07B7AF91A739">
    <w:name w:val="C50EE7F1FF20418489EE07B7AF91A739"/>
    <w:rsid w:val="00D37275"/>
  </w:style>
  <w:style w:type="paragraph" w:customStyle="1" w:styleId="4675FFB7582C4F57AD34D2A4D263AA8B">
    <w:name w:val="4675FFB7582C4F57AD34D2A4D263AA8B"/>
    <w:rsid w:val="00D37275"/>
  </w:style>
  <w:style w:type="paragraph" w:customStyle="1" w:styleId="8E7AE5CD57664DA28FB73C30A2703D14">
    <w:name w:val="8E7AE5CD57664DA28FB73C30A2703D14"/>
    <w:rsid w:val="00D37275"/>
  </w:style>
  <w:style w:type="paragraph" w:customStyle="1" w:styleId="284A5DE986B248198174144C835EEEBC">
    <w:name w:val="284A5DE986B248198174144C835EEEBC"/>
    <w:rsid w:val="00D37275"/>
  </w:style>
  <w:style w:type="paragraph" w:customStyle="1" w:styleId="B77A1953EB2F420B81CEA3735381AE89">
    <w:name w:val="B77A1953EB2F420B81CEA3735381AE89"/>
    <w:rsid w:val="00D37275"/>
  </w:style>
  <w:style w:type="paragraph" w:customStyle="1" w:styleId="E80ADC318C234E598E3A7C1395C4A4AA">
    <w:name w:val="E80ADC318C234E598E3A7C1395C4A4AA"/>
    <w:rsid w:val="00D37275"/>
  </w:style>
  <w:style w:type="paragraph" w:customStyle="1" w:styleId="A70B9D7912E647B3BC690B22B8F6ACB2">
    <w:name w:val="A70B9D7912E647B3BC690B22B8F6ACB2"/>
    <w:rsid w:val="00D37275"/>
  </w:style>
  <w:style w:type="paragraph" w:customStyle="1" w:styleId="DC21FADBA08B42EF82C7C6FFCF26B128">
    <w:name w:val="DC21FADBA08B42EF82C7C6FFCF26B128"/>
    <w:rsid w:val="00D37275"/>
  </w:style>
  <w:style w:type="paragraph" w:customStyle="1" w:styleId="D3693A6FEE134BF5BA21773293C9EEB6">
    <w:name w:val="D3693A6FEE134BF5BA21773293C9EEB6"/>
    <w:rsid w:val="00D37275"/>
  </w:style>
  <w:style w:type="paragraph" w:customStyle="1" w:styleId="BAB990510EF44D05A7D74EB4132B8CB5">
    <w:name w:val="BAB990510EF44D05A7D74EB4132B8CB5"/>
    <w:rsid w:val="00D37275"/>
  </w:style>
  <w:style w:type="paragraph" w:customStyle="1" w:styleId="ACAF2A33256941A79FB3ADC1F70F221F">
    <w:name w:val="ACAF2A33256941A79FB3ADC1F70F221F"/>
    <w:rsid w:val="00D37275"/>
  </w:style>
  <w:style w:type="paragraph" w:customStyle="1" w:styleId="1E2CE0CFAA7F42949474B78869A81CC3">
    <w:name w:val="1E2CE0CFAA7F42949474B78869A81CC3"/>
    <w:rsid w:val="00D37275"/>
  </w:style>
  <w:style w:type="paragraph" w:customStyle="1" w:styleId="4B3EFDF4B714405992BC51F5C58CAE66">
    <w:name w:val="4B3EFDF4B714405992BC51F5C58CAE66"/>
    <w:rsid w:val="00D37275"/>
  </w:style>
  <w:style w:type="paragraph" w:customStyle="1" w:styleId="338D5B4189AE43D5A98687E2B1D7719B">
    <w:name w:val="338D5B4189AE43D5A98687E2B1D7719B"/>
    <w:rsid w:val="00D37275"/>
  </w:style>
  <w:style w:type="paragraph" w:customStyle="1" w:styleId="98F3D1408AF847F9AE7B938D368C308D">
    <w:name w:val="98F3D1408AF847F9AE7B938D368C308D"/>
    <w:rsid w:val="00D37275"/>
  </w:style>
  <w:style w:type="paragraph" w:customStyle="1" w:styleId="6C53087161FC4633A50BDFFCCCE1F308">
    <w:name w:val="6C53087161FC4633A50BDFFCCCE1F308"/>
    <w:rsid w:val="00D37275"/>
  </w:style>
  <w:style w:type="paragraph" w:customStyle="1" w:styleId="B3DD855D3A7B45AD9E0C5378024E0A59">
    <w:name w:val="B3DD855D3A7B45AD9E0C5378024E0A59"/>
    <w:rsid w:val="00D37275"/>
  </w:style>
  <w:style w:type="paragraph" w:customStyle="1" w:styleId="B52FC5E8A7174FFEB14292599119BED5">
    <w:name w:val="B52FC5E8A7174FFEB14292599119BED5"/>
    <w:rsid w:val="00D37275"/>
  </w:style>
  <w:style w:type="paragraph" w:customStyle="1" w:styleId="DF814EF94FFB40B9AD805DB373CCF741">
    <w:name w:val="DF814EF94FFB40B9AD805DB373CCF741"/>
    <w:rsid w:val="00D37275"/>
  </w:style>
  <w:style w:type="paragraph" w:customStyle="1" w:styleId="A696175E049C44D4A98B0376C2F5A6BB">
    <w:name w:val="A696175E049C44D4A98B0376C2F5A6BB"/>
    <w:rsid w:val="00D37275"/>
  </w:style>
  <w:style w:type="paragraph" w:customStyle="1" w:styleId="F498B384F46B42DCB57DA10D73EBFE4A">
    <w:name w:val="F498B384F46B42DCB57DA10D73EBFE4A"/>
    <w:rsid w:val="00D37275"/>
  </w:style>
  <w:style w:type="paragraph" w:customStyle="1" w:styleId="25FFAA250E014843A274A96199377423">
    <w:name w:val="25FFAA250E014843A274A96199377423"/>
    <w:rsid w:val="00D37275"/>
  </w:style>
  <w:style w:type="paragraph" w:customStyle="1" w:styleId="404AF40813684C07B8110EBBE4E2E0D3">
    <w:name w:val="404AF40813684C07B8110EBBE4E2E0D3"/>
    <w:rsid w:val="00D37275"/>
  </w:style>
  <w:style w:type="paragraph" w:customStyle="1" w:styleId="2B8B2D6C20FB497CA221D55F03A34012">
    <w:name w:val="2B8B2D6C20FB497CA221D55F03A34012"/>
    <w:rsid w:val="00D37275"/>
  </w:style>
  <w:style w:type="paragraph" w:customStyle="1" w:styleId="EF216F70A200403C9532FF49FA55FE89">
    <w:name w:val="EF216F70A200403C9532FF49FA55FE89"/>
    <w:rsid w:val="00D37275"/>
  </w:style>
  <w:style w:type="paragraph" w:customStyle="1" w:styleId="5E09F80C89854377A8822D0D4F4EB279">
    <w:name w:val="5E09F80C89854377A8822D0D4F4EB279"/>
    <w:rsid w:val="00D37275"/>
  </w:style>
  <w:style w:type="paragraph" w:customStyle="1" w:styleId="6EE8D96674CE4F538A8FC877B9D6B616">
    <w:name w:val="6EE8D96674CE4F538A8FC877B9D6B616"/>
    <w:rsid w:val="00D37275"/>
  </w:style>
  <w:style w:type="paragraph" w:customStyle="1" w:styleId="3F9021EDEB3C45C58FF5A6234A2EE99B">
    <w:name w:val="3F9021EDEB3C45C58FF5A6234A2EE99B"/>
    <w:rsid w:val="00D37275"/>
  </w:style>
  <w:style w:type="paragraph" w:customStyle="1" w:styleId="C0C40F892DEA4D929F1C1243FD7D091D">
    <w:name w:val="C0C40F892DEA4D929F1C1243FD7D091D"/>
    <w:rsid w:val="00D37275"/>
  </w:style>
  <w:style w:type="paragraph" w:customStyle="1" w:styleId="2484B15E3D8441748B70F02E5EB4AD18">
    <w:name w:val="2484B15E3D8441748B70F02E5EB4AD18"/>
    <w:rsid w:val="00D37275"/>
  </w:style>
  <w:style w:type="paragraph" w:customStyle="1" w:styleId="86971B44A9B14F74AB5ED775AF4CB484">
    <w:name w:val="86971B44A9B14F74AB5ED775AF4CB484"/>
    <w:rsid w:val="00D37275"/>
  </w:style>
  <w:style w:type="paragraph" w:customStyle="1" w:styleId="40BFCB2B3222410192C680C158D15F31">
    <w:name w:val="40BFCB2B3222410192C680C158D15F31"/>
    <w:rsid w:val="00D37275"/>
  </w:style>
  <w:style w:type="paragraph" w:customStyle="1" w:styleId="AFF95DF3F92E42F28B109F57C67F1286">
    <w:name w:val="AFF95DF3F92E42F28B109F57C67F1286"/>
    <w:rsid w:val="00D37275"/>
  </w:style>
  <w:style w:type="paragraph" w:customStyle="1" w:styleId="54F633355EC9434CB883B3CE5E427624">
    <w:name w:val="54F633355EC9434CB883B3CE5E427624"/>
    <w:rsid w:val="00D37275"/>
  </w:style>
  <w:style w:type="paragraph" w:customStyle="1" w:styleId="E22A2904E426493FA4012C942F15680B">
    <w:name w:val="E22A2904E426493FA4012C942F15680B"/>
    <w:rsid w:val="00D37275"/>
  </w:style>
  <w:style w:type="paragraph" w:customStyle="1" w:styleId="52CC68B3CFF7491BB5527609FFDC64FF">
    <w:name w:val="52CC68B3CFF7491BB5527609FFDC64FF"/>
    <w:rsid w:val="00D37275"/>
  </w:style>
  <w:style w:type="paragraph" w:customStyle="1" w:styleId="8B01BFDFDD514EF1930F08921FD4BF73">
    <w:name w:val="8B01BFDFDD514EF1930F08921FD4BF73"/>
    <w:rsid w:val="00D37275"/>
  </w:style>
  <w:style w:type="paragraph" w:customStyle="1" w:styleId="B9A3D97CC06F4C7D921E2E9AAF72159F">
    <w:name w:val="B9A3D97CC06F4C7D921E2E9AAF72159F"/>
    <w:rsid w:val="00D37275"/>
  </w:style>
  <w:style w:type="paragraph" w:customStyle="1" w:styleId="E34EA34ADBEE4B37A8E1E49DF40CDCAD">
    <w:name w:val="E34EA34ADBEE4B37A8E1E49DF40CDCAD"/>
    <w:rsid w:val="00D37275"/>
  </w:style>
  <w:style w:type="paragraph" w:customStyle="1" w:styleId="F6047B4819C6403489297629C1DFF1BD">
    <w:name w:val="F6047B4819C6403489297629C1DFF1BD"/>
    <w:rsid w:val="00D37275"/>
  </w:style>
  <w:style w:type="paragraph" w:customStyle="1" w:styleId="3076D1E9382846389C18DBB675ACE5A5">
    <w:name w:val="3076D1E9382846389C18DBB675ACE5A5"/>
    <w:rsid w:val="00D37275"/>
  </w:style>
  <w:style w:type="paragraph" w:customStyle="1" w:styleId="1D73D4029DE64107A4BB561E74758B65">
    <w:name w:val="1D73D4029DE64107A4BB561E74758B65"/>
    <w:rsid w:val="00D37275"/>
  </w:style>
  <w:style w:type="paragraph" w:customStyle="1" w:styleId="0E77368CAB484194B4C0446BF7E00AAC">
    <w:name w:val="0E77368CAB484194B4C0446BF7E00AAC"/>
    <w:rsid w:val="00D37275"/>
  </w:style>
  <w:style w:type="paragraph" w:customStyle="1" w:styleId="BC24F25EB51D463B8C5A5E5A8FDA4964">
    <w:name w:val="BC24F25EB51D463B8C5A5E5A8FDA4964"/>
    <w:rsid w:val="00D37275"/>
  </w:style>
  <w:style w:type="paragraph" w:customStyle="1" w:styleId="9431452809BB4EF28E96BF2E6BACBF88">
    <w:name w:val="9431452809BB4EF28E96BF2E6BACBF88"/>
    <w:rsid w:val="00D37275"/>
  </w:style>
  <w:style w:type="paragraph" w:customStyle="1" w:styleId="A5245C05539747F58EF73074310B4A4F">
    <w:name w:val="A5245C05539747F58EF73074310B4A4F"/>
    <w:rsid w:val="00D37275"/>
  </w:style>
  <w:style w:type="paragraph" w:customStyle="1" w:styleId="1BD43159051E457BA74AECCF730CA7B1">
    <w:name w:val="1BD43159051E457BA74AECCF730CA7B1"/>
    <w:rsid w:val="00D37275"/>
  </w:style>
  <w:style w:type="paragraph" w:customStyle="1" w:styleId="029D00255F484DE8B0F2F739ACB80E90">
    <w:name w:val="029D00255F484DE8B0F2F739ACB80E90"/>
    <w:rsid w:val="00D37275"/>
  </w:style>
  <w:style w:type="paragraph" w:customStyle="1" w:styleId="917925301EDA402ABBB823A9DE924054">
    <w:name w:val="917925301EDA402ABBB823A9DE924054"/>
    <w:rsid w:val="00D37275"/>
  </w:style>
  <w:style w:type="paragraph" w:customStyle="1" w:styleId="A1E633995EB94A19A898A78C727D20FE">
    <w:name w:val="A1E633995EB94A19A898A78C727D20FE"/>
    <w:rsid w:val="00D37275"/>
  </w:style>
  <w:style w:type="paragraph" w:customStyle="1" w:styleId="D2E24B26531B4B5797B0A1058AB33CB7">
    <w:name w:val="D2E24B26531B4B5797B0A1058AB33CB7"/>
    <w:rsid w:val="00D37275"/>
  </w:style>
  <w:style w:type="paragraph" w:customStyle="1" w:styleId="0838526CA4FA479B90706FAC192B083D">
    <w:name w:val="0838526CA4FA479B90706FAC192B083D"/>
    <w:rsid w:val="00D37275"/>
  </w:style>
  <w:style w:type="paragraph" w:customStyle="1" w:styleId="629B8A1635BA42D097CC72F759B5D734">
    <w:name w:val="629B8A1635BA42D097CC72F759B5D734"/>
    <w:rsid w:val="00D37275"/>
  </w:style>
  <w:style w:type="paragraph" w:customStyle="1" w:styleId="01B6FB611FC04214A01FCD7E870839E8">
    <w:name w:val="01B6FB611FC04214A01FCD7E870839E8"/>
    <w:rsid w:val="00D37275"/>
  </w:style>
  <w:style w:type="paragraph" w:customStyle="1" w:styleId="4FA4C396BA23439CAB92649ACF73E7AA">
    <w:name w:val="4FA4C396BA23439CAB92649ACF73E7AA"/>
    <w:rsid w:val="00D37275"/>
  </w:style>
  <w:style w:type="paragraph" w:customStyle="1" w:styleId="234153840D5A4C85B0D105684D76C8CE">
    <w:name w:val="234153840D5A4C85B0D105684D76C8CE"/>
    <w:rsid w:val="00D37275"/>
  </w:style>
  <w:style w:type="paragraph" w:customStyle="1" w:styleId="6E856938379B47CB8431FBBB4163A73C">
    <w:name w:val="6E856938379B47CB8431FBBB4163A73C"/>
    <w:rsid w:val="00D37275"/>
  </w:style>
  <w:style w:type="paragraph" w:customStyle="1" w:styleId="403809AEFDE149E6A8BDFF6F0AE79111">
    <w:name w:val="403809AEFDE149E6A8BDFF6F0AE79111"/>
    <w:rsid w:val="00D37275"/>
  </w:style>
  <w:style w:type="paragraph" w:customStyle="1" w:styleId="65A42A54B8094820A6CC86000ADB433F">
    <w:name w:val="65A42A54B8094820A6CC86000ADB433F"/>
    <w:rsid w:val="00D37275"/>
  </w:style>
  <w:style w:type="paragraph" w:customStyle="1" w:styleId="6AD71C7A2BCA4B01A145A90CDDB8D57C">
    <w:name w:val="6AD71C7A2BCA4B01A145A90CDDB8D57C"/>
    <w:rsid w:val="00D37275"/>
  </w:style>
  <w:style w:type="paragraph" w:customStyle="1" w:styleId="931CC96592294C9F83D24BDF9D71BB5A">
    <w:name w:val="931CC96592294C9F83D24BDF9D71BB5A"/>
    <w:rsid w:val="00D37275"/>
  </w:style>
  <w:style w:type="paragraph" w:customStyle="1" w:styleId="26F932CCFC9B490C815DF468F7189BAC">
    <w:name w:val="26F932CCFC9B490C815DF468F7189BAC"/>
    <w:rsid w:val="00D37275"/>
  </w:style>
  <w:style w:type="paragraph" w:customStyle="1" w:styleId="BE85434C6B51458C97C48C711110AA13">
    <w:name w:val="BE85434C6B51458C97C48C711110AA13"/>
    <w:rsid w:val="00D37275"/>
  </w:style>
  <w:style w:type="paragraph" w:customStyle="1" w:styleId="D190E40CD52640BBB5BCEB5B0D3934BD">
    <w:name w:val="D190E40CD52640BBB5BCEB5B0D3934BD"/>
    <w:rsid w:val="00D37275"/>
  </w:style>
  <w:style w:type="paragraph" w:customStyle="1" w:styleId="562A64687BAF4C46992E79F5E888A228">
    <w:name w:val="562A64687BAF4C46992E79F5E888A228"/>
    <w:rsid w:val="00D37275"/>
  </w:style>
  <w:style w:type="paragraph" w:customStyle="1" w:styleId="B8952BA1FE4B46FCB790E695B299A2A7">
    <w:name w:val="B8952BA1FE4B46FCB790E695B299A2A7"/>
    <w:rsid w:val="00D37275"/>
  </w:style>
  <w:style w:type="paragraph" w:customStyle="1" w:styleId="F17F4A4AACA94D42827170EB08F4FA14">
    <w:name w:val="F17F4A4AACA94D42827170EB08F4FA14"/>
    <w:rsid w:val="00D37275"/>
  </w:style>
  <w:style w:type="paragraph" w:customStyle="1" w:styleId="49F74FFE62814D168EC6313122EC5FA6">
    <w:name w:val="49F74FFE62814D168EC6313122EC5FA6"/>
    <w:rsid w:val="00D37275"/>
  </w:style>
  <w:style w:type="paragraph" w:customStyle="1" w:styleId="AA0577EB02854C228BF062B8A6B9D6AF1">
    <w:name w:val="AA0577EB02854C228BF062B8A6B9D6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0">
    <w:name w:val="71E4FEACF55245F5951A7234329D224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">
    <w:name w:val="2484B15E3D8441748B70F02E5EB4AD1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">
    <w:name w:val="86971B44A9B14F74AB5ED775AF4CB48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">
    <w:name w:val="40BFCB2B3222410192C680C158D15F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">
    <w:name w:val="AFF95DF3F92E42F28B109F57C67F128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">
    <w:name w:val="6E856938379B47CB8431FBBB4163A73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">
    <w:name w:val="E22A2904E426493FA4012C942F15680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">
    <w:name w:val="52CC68B3CFF7491BB5527609FFDC64F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">
    <w:name w:val="8B01BFDFDD514EF1930F08921FD4BF7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">
    <w:name w:val="403809AEFDE149E6A8BDFF6F0AE79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">
    <w:name w:val="65A42A54B8094820A6CC86000ADB433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">
    <w:name w:val="1D73D4029DE64107A4BB561E74758B6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">
    <w:name w:val="0E77368CAB484194B4C0446BF7E00AA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">
    <w:name w:val="1BD43159051E457BA74AECCF730CA7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">
    <w:name w:val="029D00255F484DE8B0F2F739ACB80E90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">
    <w:name w:val="A1E633995EB94A19A898A78C727D20F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">
    <w:name w:val="6AD71C7A2BCA4B01A145A90CDDB8D57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">
    <w:name w:val="D190E40CD52640BBB5BCEB5B0D3934B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">
    <w:name w:val="562A64687BAF4C46992E79F5E888A22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">
    <w:name w:val="B8952BA1FE4B46FCB790E695B299A2A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1">
    <w:name w:val="0838526CA4FA479B90706FAC192B083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1">
    <w:name w:val="629B8A1635BA42D097CC72F759B5D73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1">
    <w:name w:val="01B6FB611FC04214A01FCD7E870839E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1">
    <w:name w:val="4FA4C396BA23439CAB92649ACF73E7A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1">
    <w:name w:val="234153840D5A4C85B0D105684D76C8C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">
    <w:name w:val="49F74FFE62814D168EC6313122EC5FA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">
    <w:name w:val="AA0577EB02854C228BF062B8A6B9D6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1">
    <w:name w:val="71E4FEACF55245F5951A7234329D224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">
    <w:name w:val="2484B15E3D8441748B70F02E5EB4AD1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">
    <w:name w:val="86971B44A9B14F74AB5ED775AF4CB48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">
    <w:name w:val="40BFCB2B3222410192C680C158D15F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">
    <w:name w:val="AFF95DF3F92E42F28B109F57C67F128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">
    <w:name w:val="6E856938379B47CB8431FBBB4163A73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">
    <w:name w:val="E22A2904E426493FA4012C942F15680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">
    <w:name w:val="52CC68B3CFF7491BB5527609FFDC64F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">
    <w:name w:val="8B01BFDFDD514EF1930F08921FD4BF7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">
    <w:name w:val="403809AEFDE149E6A8BDFF6F0AE79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">
    <w:name w:val="65A42A54B8094820A6CC86000ADB433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">
    <w:name w:val="1D73D4029DE64107A4BB561E74758B6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">
    <w:name w:val="0E77368CAB484194B4C0446BF7E00AA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">
    <w:name w:val="1BD43159051E457BA74AECCF730CA7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">
    <w:name w:val="029D00255F484DE8B0F2F739ACB80E90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">
    <w:name w:val="A1E633995EB94A19A898A78C727D20F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">
    <w:name w:val="6AD71C7A2BCA4B01A145A90CDDB8D57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">
    <w:name w:val="D190E40CD52640BBB5BCEB5B0D3934B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">
    <w:name w:val="562A64687BAF4C46992E79F5E888A22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">
    <w:name w:val="B8952BA1FE4B46FCB790E695B299A2A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2">
    <w:name w:val="0838526CA4FA479B90706FAC192B083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2">
    <w:name w:val="629B8A1635BA42D097CC72F759B5D73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2">
    <w:name w:val="01B6FB611FC04214A01FCD7E870839E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2">
    <w:name w:val="4FA4C396BA23439CAB92649ACF73E7A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2">
    <w:name w:val="234153840D5A4C85B0D105684D76C8C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2">
    <w:name w:val="49F74FFE62814D168EC6313122EC5FA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">
    <w:name w:val="AA0577EB02854C228BF062B8A6B9D6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2">
    <w:name w:val="71E4FEACF55245F5951A7234329D224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3">
    <w:name w:val="2484B15E3D8441748B70F02E5EB4AD1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">
    <w:name w:val="86971B44A9B14F74AB5ED775AF4CB48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3">
    <w:name w:val="40BFCB2B3222410192C680C158D15F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3">
    <w:name w:val="AFF95DF3F92E42F28B109F57C67F128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3">
    <w:name w:val="6E856938379B47CB8431FBBB4163A73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">
    <w:name w:val="E22A2904E426493FA4012C942F15680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">
    <w:name w:val="52CC68B3CFF7491BB5527609FFDC64F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">
    <w:name w:val="8B01BFDFDD514EF1930F08921FD4BF7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">
    <w:name w:val="403809AEFDE149E6A8BDFF6F0AE79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">
    <w:name w:val="65A42A54B8094820A6CC86000ADB433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">
    <w:name w:val="1D73D4029DE64107A4BB561E74758B6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">
    <w:name w:val="0E77368CAB484194B4C0446BF7E00AA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">
    <w:name w:val="1BD43159051E457BA74AECCF730CA7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">
    <w:name w:val="029D00255F484DE8B0F2F739ACB80E90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">
    <w:name w:val="A1E633995EB94A19A898A78C727D20F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">
    <w:name w:val="6AD71C7A2BCA4B01A145A90CDDB8D57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">
    <w:name w:val="D190E40CD52640BBB5BCEB5B0D3934B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">
    <w:name w:val="562A64687BAF4C46992E79F5E888A22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">
    <w:name w:val="B8952BA1FE4B46FCB790E695B299A2A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3">
    <w:name w:val="0838526CA4FA479B90706FAC192B083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3">
    <w:name w:val="629B8A1635BA42D097CC72F759B5D73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3">
    <w:name w:val="01B6FB611FC04214A01FCD7E870839E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3">
    <w:name w:val="4FA4C396BA23439CAB92649ACF73E7A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3">
    <w:name w:val="234153840D5A4C85B0D105684D76C8C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3">
    <w:name w:val="49F74FFE62814D168EC6313122EC5FA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3">
    <w:name w:val="71E4FEACF55245F5951A7234329D224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4">
    <w:name w:val="2484B15E3D8441748B70F02E5EB4AD1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">
    <w:name w:val="86971B44A9B14F74AB5ED775AF4CB48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4">
    <w:name w:val="40BFCB2B3222410192C680C158D15F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4">
    <w:name w:val="AFF95DF3F92E42F28B109F57C67F128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4">
    <w:name w:val="6E856938379B47CB8431FBBB4163A73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">
    <w:name w:val="E22A2904E426493FA4012C942F15680B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4">
    <w:name w:val="52CC68B3CFF7491BB5527609FFDC64F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4">
    <w:name w:val="8B01BFDFDD514EF1930F08921FD4BF7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4">
    <w:name w:val="403809AEFDE149E6A8BDFF6F0AE79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4">
    <w:name w:val="65A42A54B8094820A6CC86000ADB433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4">
    <w:name w:val="1D73D4029DE64107A4BB561E74758B6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4">
    <w:name w:val="0E77368CAB484194B4C0446BF7E00AA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4">
    <w:name w:val="1BD43159051E457BA74AECCF730CA7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4">
    <w:name w:val="029D00255F484DE8B0F2F739ACB80E90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">
    <w:name w:val="A1E633995EB94A19A898A78C727D20F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4">
    <w:name w:val="6AD71C7A2BCA4B01A145A90CDDB8D57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">
    <w:name w:val="D190E40CD52640BBB5BCEB5B0D3934B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">
    <w:name w:val="562A64687BAF4C46992E79F5E888A22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">
    <w:name w:val="B8952BA1FE4B46FCB790E695B299A2A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4">
    <w:name w:val="0838526CA4FA479B90706FAC192B083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4">
    <w:name w:val="629B8A1635BA42D097CC72F759B5D73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4">
    <w:name w:val="01B6FB611FC04214A01FCD7E870839E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4">
    <w:name w:val="4FA4C396BA23439CAB92649ACF73E7A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4">
    <w:name w:val="234153840D5A4C85B0D105684D76C8C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4">
    <w:name w:val="49F74FFE62814D168EC6313122EC5FA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4">
    <w:name w:val="71E4FEACF55245F5951A7234329D224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5">
    <w:name w:val="2484B15E3D8441748B70F02E5EB4AD1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5">
    <w:name w:val="86971B44A9B14F74AB5ED775AF4CB48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5">
    <w:name w:val="40BFCB2B3222410192C680C158D15F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5">
    <w:name w:val="AFF95DF3F92E42F28B109F57C67F128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5">
    <w:name w:val="6E856938379B47CB8431FBBB4163A73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5">
    <w:name w:val="E22A2904E426493FA4012C942F15680B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5">
    <w:name w:val="52CC68B3CFF7491BB5527609FFDC64F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5">
    <w:name w:val="8B01BFDFDD514EF1930F08921FD4BF7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5">
    <w:name w:val="403809AEFDE149E6A8BDFF6F0AE79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5">
    <w:name w:val="65A42A54B8094820A6CC86000ADB433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5">
    <w:name w:val="1D73D4029DE64107A4BB561E74758B6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5">
    <w:name w:val="0E77368CAB484194B4C0446BF7E00AA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5">
    <w:name w:val="1BD43159051E457BA74AECCF730CA7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5">
    <w:name w:val="029D00255F484DE8B0F2F739ACB80E90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5">
    <w:name w:val="A1E633995EB94A19A898A78C727D20F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5">
    <w:name w:val="6AD71C7A2BCA4B01A145A90CDDB8D57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5">
    <w:name w:val="D190E40CD52640BBB5BCEB5B0D3934B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5">
    <w:name w:val="562A64687BAF4C46992E79F5E888A22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5">
    <w:name w:val="B8952BA1FE4B46FCB790E695B299A2A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5">
    <w:name w:val="0838526CA4FA479B90706FAC192B083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5">
    <w:name w:val="629B8A1635BA42D097CC72F759B5D73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5">
    <w:name w:val="01B6FB611FC04214A01FCD7E870839E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5">
    <w:name w:val="4FA4C396BA23439CAB92649ACF73E7AA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5">
    <w:name w:val="234153840D5A4C85B0D105684D76C8C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5">
    <w:name w:val="49F74FFE62814D168EC6313122EC5FA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6">
    <w:name w:val="AA0577EB02854C228BF062B8A6B9D6A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5">
    <w:name w:val="71E4FEACF55245F5951A7234329D224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6">
    <w:name w:val="2484B15E3D8441748B70F02E5EB4AD1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6">
    <w:name w:val="86971B44A9B14F74AB5ED775AF4CB48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6">
    <w:name w:val="40BFCB2B3222410192C680C158D15F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6">
    <w:name w:val="AFF95DF3F92E42F28B109F57C67F128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6">
    <w:name w:val="6E856938379B47CB8431FBBB4163A73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6">
    <w:name w:val="E22A2904E426493FA4012C942F15680B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6">
    <w:name w:val="52CC68B3CFF7491BB5527609FFDC64F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6">
    <w:name w:val="8B01BFDFDD514EF1930F08921FD4BF7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6">
    <w:name w:val="403809AEFDE149E6A8BDFF6F0AE79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6">
    <w:name w:val="65A42A54B8094820A6CC86000ADB433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6">
    <w:name w:val="1D73D4029DE64107A4BB561E74758B6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6">
    <w:name w:val="0E77368CAB484194B4C0446BF7E00AA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6">
    <w:name w:val="1BD43159051E457BA74AECCF730CA7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6">
    <w:name w:val="029D00255F484DE8B0F2F739ACB80E90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6">
    <w:name w:val="A1E633995EB94A19A898A78C727D20F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6">
    <w:name w:val="6AD71C7A2BCA4B01A145A90CDDB8D57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6">
    <w:name w:val="D190E40CD52640BBB5BCEB5B0D3934B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6">
    <w:name w:val="562A64687BAF4C46992E79F5E888A22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6">
    <w:name w:val="B8952BA1FE4B46FCB790E695B299A2A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6">
    <w:name w:val="0838526CA4FA479B90706FAC192B083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6">
    <w:name w:val="629B8A1635BA42D097CC72F759B5D73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6">
    <w:name w:val="01B6FB611FC04214A01FCD7E870839E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6">
    <w:name w:val="4FA4C396BA23439CAB92649ACF73E7AA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6">
    <w:name w:val="234153840D5A4C85B0D105684D76C8C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6">
    <w:name w:val="49F74FFE62814D168EC6313122EC5FA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6">
    <w:name w:val="71E4FEACF55245F5951A7234329D224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7">
    <w:name w:val="2484B15E3D8441748B70F02E5EB4AD1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7">
    <w:name w:val="86971B44A9B14F74AB5ED775AF4CB48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7">
    <w:name w:val="40BFCB2B3222410192C680C158D15F3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7">
    <w:name w:val="AFF95DF3F92E42F28B109F57C67F128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7">
    <w:name w:val="6E856938379B47CB8431FBBB4163A73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7">
    <w:name w:val="E22A2904E426493FA4012C942F15680B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7">
    <w:name w:val="52CC68B3CFF7491BB5527609FFDC64F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7">
    <w:name w:val="8B01BFDFDD514EF1930F08921FD4BF7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7">
    <w:name w:val="403809AEFDE149E6A8BDFF6F0AE791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7">
    <w:name w:val="65A42A54B8094820A6CC86000ADB433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7">
    <w:name w:val="1D73D4029DE64107A4BB561E74758B6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7">
    <w:name w:val="0E77368CAB484194B4C0446BF7E00AA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7">
    <w:name w:val="1BD43159051E457BA74AECCF730CA7B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7">
    <w:name w:val="029D00255F484DE8B0F2F739ACB80E90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7">
    <w:name w:val="A1E633995EB94A19A898A78C727D20F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7">
    <w:name w:val="6AD71C7A2BCA4B01A145A90CDDB8D57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7">
    <w:name w:val="D190E40CD52640BBB5BCEB5B0D3934B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7">
    <w:name w:val="562A64687BAF4C46992E79F5E888A22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7">
    <w:name w:val="B8952BA1FE4B46FCB790E695B299A2A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7">
    <w:name w:val="0838526CA4FA479B90706FAC192B083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7">
    <w:name w:val="629B8A1635BA42D097CC72F759B5D73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7">
    <w:name w:val="01B6FB611FC04214A01FCD7E870839E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7">
    <w:name w:val="4FA4C396BA23439CAB92649ACF73E7AA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7">
    <w:name w:val="234153840D5A4C85B0D105684D76C8C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7">
    <w:name w:val="49F74FFE62814D168EC6313122EC5FA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7">
    <w:name w:val="71E4FEACF55245F5951A7234329D2244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8">
    <w:name w:val="2484B15E3D8441748B70F02E5EB4AD1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8">
    <w:name w:val="86971B44A9B14F74AB5ED775AF4CB48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8">
    <w:name w:val="40BFCB2B3222410192C680C158D15F3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8">
    <w:name w:val="AFF95DF3F92E42F28B109F57C67F128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8">
    <w:name w:val="6E856938379B47CB8431FBBB4163A73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8">
    <w:name w:val="E22A2904E426493FA4012C942F15680B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8">
    <w:name w:val="52CC68B3CFF7491BB5527609FFDC64F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8">
    <w:name w:val="8B01BFDFDD514EF1930F08921FD4BF73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8">
    <w:name w:val="403809AEFDE149E6A8BDFF6F0AE791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8">
    <w:name w:val="65A42A54B8094820A6CC86000ADB433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8">
    <w:name w:val="1D73D4029DE64107A4BB561E74758B65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8">
    <w:name w:val="0E77368CAB484194B4C0446BF7E00AA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8">
    <w:name w:val="1BD43159051E457BA74AECCF730CA7B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8">
    <w:name w:val="029D00255F484DE8B0F2F739ACB80E90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8">
    <w:name w:val="A1E633995EB94A19A898A78C727D20F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8">
    <w:name w:val="6AD71C7A2BCA4B01A145A90CDDB8D57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8">
    <w:name w:val="D190E40CD52640BBB5BCEB5B0D3934B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8">
    <w:name w:val="562A64687BAF4C46992E79F5E888A22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8">
    <w:name w:val="B8952BA1FE4B46FCB790E695B299A2A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8">
    <w:name w:val="0838526CA4FA479B90706FAC192B083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8">
    <w:name w:val="629B8A1635BA42D097CC72F759B5D73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8">
    <w:name w:val="01B6FB611FC04214A01FCD7E870839E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8">
    <w:name w:val="4FA4C396BA23439CAB92649ACF73E7AA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8">
    <w:name w:val="234153840D5A4C85B0D105684D76C8C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8">
    <w:name w:val="49F74FFE62814D168EC6313122EC5FA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AB01E25524E4CB2950B0DFB9B9C0E4A">
    <w:name w:val="2AB01E25524E4CB2950B0DFB9B9C0E4A"/>
    <w:rsid w:val="00D37275"/>
  </w:style>
  <w:style w:type="paragraph" w:customStyle="1" w:styleId="513244CC212644C0B63FFD523A5B655C">
    <w:name w:val="513244CC212644C0B63FFD523A5B655C"/>
    <w:rsid w:val="00D37275"/>
  </w:style>
  <w:style w:type="paragraph" w:customStyle="1" w:styleId="D47CB80B3B124A08B403A27ABBEBFE37">
    <w:name w:val="D47CB80B3B124A08B403A27ABBEBFE37"/>
    <w:rsid w:val="00D37275"/>
  </w:style>
  <w:style w:type="paragraph" w:customStyle="1" w:styleId="DD2E05C34E454D97BAD065C41C4B5C2B">
    <w:name w:val="DD2E05C34E454D97BAD065C41C4B5C2B"/>
    <w:rsid w:val="00D37275"/>
  </w:style>
  <w:style w:type="paragraph" w:customStyle="1" w:styleId="BA8325ACEB484DCABDDB7A3B00E6E1AE">
    <w:name w:val="BA8325ACEB484DCABDDB7A3B00E6E1AE"/>
    <w:rsid w:val="00D37275"/>
  </w:style>
  <w:style w:type="paragraph" w:customStyle="1" w:styleId="AA4EB7E46D0A4D6782253737AA827823">
    <w:name w:val="AA4EB7E46D0A4D6782253737AA827823"/>
    <w:rsid w:val="00D37275"/>
  </w:style>
  <w:style w:type="paragraph" w:customStyle="1" w:styleId="3B8B72C0C850470A9081AC0E04AB97B2">
    <w:name w:val="3B8B72C0C850470A9081AC0E04AB97B2"/>
    <w:rsid w:val="00D37275"/>
  </w:style>
  <w:style w:type="paragraph" w:customStyle="1" w:styleId="AA0577EB02854C228BF062B8A6B9D6AF9">
    <w:name w:val="AA0577EB02854C228BF062B8A6B9D6A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8">
    <w:name w:val="71E4FEACF55245F5951A7234329D2244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9">
    <w:name w:val="2484B15E3D8441748B70F02E5EB4AD1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9">
    <w:name w:val="86971B44A9B14F74AB5ED775AF4CB484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9">
    <w:name w:val="40BFCB2B3222410192C680C158D15F3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9">
    <w:name w:val="AFF95DF3F92E42F28B109F57C67F128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9">
    <w:name w:val="6E856938379B47CB8431FBBB4163A73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9">
    <w:name w:val="E22A2904E426493FA4012C942F15680B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9">
    <w:name w:val="52CC68B3CFF7491BB5527609FFDC64F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9">
    <w:name w:val="8B01BFDFDD514EF1930F08921FD4BF73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9">
    <w:name w:val="403809AEFDE149E6A8BDFF6F0AE791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9">
    <w:name w:val="65A42A54B8094820A6CC86000ADB433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9">
    <w:name w:val="1D73D4029DE64107A4BB561E74758B65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9">
    <w:name w:val="0E77368CAB484194B4C0446BF7E00AA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9">
    <w:name w:val="1BD43159051E457BA74AECCF730CA7B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9">
    <w:name w:val="029D00255F484DE8B0F2F739ACB80E90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9">
    <w:name w:val="A1E633995EB94A19A898A78C727D20FE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9">
    <w:name w:val="6AD71C7A2BCA4B01A145A90CDDB8D57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9">
    <w:name w:val="D190E40CD52640BBB5BCEB5B0D3934BD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9">
    <w:name w:val="562A64687BAF4C46992E79F5E888A22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9">
    <w:name w:val="B8952BA1FE4B46FCB790E695B299A2A7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">
    <w:name w:val="513244CC212644C0B63FFD523A5B655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">
    <w:name w:val="D47CB80B3B124A08B403A27ABBEBFE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2E05C34E454D97BAD065C41C4B5C2B1">
    <w:name w:val="DD2E05C34E454D97BAD065C41C4B5C2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8325ACEB484DCABDDB7A3B00E6E1AE1">
    <w:name w:val="BA8325ACEB484DCABDDB7A3B00E6E1A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4EB7E46D0A4D6782253737AA8278231">
    <w:name w:val="AA4EB7E46D0A4D6782253737AA8278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8B72C0C850470A9081AC0E04AB97B21">
    <w:name w:val="3B8B72C0C850470A9081AC0E04AB97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9">
    <w:name w:val="49F74FFE62814D168EC6313122EC5FA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">
    <w:name w:val="54A15DFE44AE42A0AFAFFCAC568988B2"/>
    <w:rsid w:val="00D37275"/>
  </w:style>
  <w:style w:type="paragraph" w:customStyle="1" w:styleId="A513AEDEA00E48D0BB3D192C59992537">
    <w:name w:val="A513AEDEA00E48D0BB3D192C59992537"/>
    <w:rsid w:val="00D37275"/>
  </w:style>
  <w:style w:type="paragraph" w:customStyle="1" w:styleId="8F7CD9A179A744BFAA6FAB842D764D23">
    <w:name w:val="8F7CD9A179A744BFAA6FAB842D764D23"/>
    <w:rsid w:val="00D37275"/>
  </w:style>
  <w:style w:type="paragraph" w:customStyle="1" w:styleId="EA8DD9C936C9494CAE22D07C0CB02571">
    <w:name w:val="EA8DD9C936C9494CAE22D07C0CB02571"/>
    <w:rsid w:val="00D37275"/>
  </w:style>
  <w:style w:type="paragraph" w:customStyle="1" w:styleId="CA110662EB3B46FAA983298AE0CC2586">
    <w:name w:val="CA110662EB3B46FAA983298AE0CC2586"/>
    <w:rsid w:val="00D37275"/>
  </w:style>
  <w:style w:type="paragraph" w:customStyle="1" w:styleId="1E4F872A7B434832B5B0FAC44E867AE2">
    <w:name w:val="1E4F872A7B434832B5B0FAC44E867AE2"/>
    <w:rsid w:val="00D37275"/>
  </w:style>
  <w:style w:type="paragraph" w:customStyle="1" w:styleId="CD4A78869DEF4DA1919242FEE90137DA">
    <w:name w:val="CD4A78869DEF4DA1919242FEE90137DA"/>
    <w:rsid w:val="00D37275"/>
  </w:style>
  <w:style w:type="paragraph" w:customStyle="1" w:styleId="1EB19871C5AA41C4B2CEFA74309B3186">
    <w:name w:val="1EB19871C5AA41C4B2CEFA74309B3186"/>
    <w:rsid w:val="00D37275"/>
  </w:style>
  <w:style w:type="paragraph" w:customStyle="1" w:styleId="65DF9ABFE9C140E1BDC6F11BD249B367">
    <w:name w:val="65DF9ABFE9C140E1BDC6F11BD249B367"/>
    <w:rsid w:val="00D37275"/>
  </w:style>
  <w:style w:type="paragraph" w:customStyle="1" w:styleId="F52276FCF74144EDA83BD59216E17629">
    <w:name w:val="F52276FCF74144EDA83BD59216E17629"/>
    <w:rsid w:val="00D37275"/>
  </w:style>
  <w:style w:type="paragraph" w:customStyle="1" w:styleId="710FA02080B5424D969D7AAEC6CA0AC5">
    <w:name w:val="710FA02080B5424D969D7AAEC6CA0AC5"/>
    <w:rsid w:val="00D37275"/>
  </w:style>
  <w:style w:type="paragraph" w:customStyle="1" w:styleId="104332941B0F4F16BAEAF62575078BAF">
    <w:name w:val="104332941B0F4F16BAEAF62575078BAF"/>
    <w:rsid w:val="00D37275"/>
  </w:style>
  <w:style w:type="paragraph" w:customStyle="1" w:styleId="343C2BB6C48A4B17B53E38E6AAC920A3">
    <w:name w:val="343C2BB6C48A4B17B53E38E6AAC920A3"/>
    <w:rsid w:val="00D37275"/>
  </w:style>
  <w:style w:type="paragraph" w:customStyle="1" w:styleId="AA0577EB02854C228BF062B8A6B9D6AF10">
    <w:name w:val="AA0577EB02854C228BF062B8A6B9D6A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9">
    <w:name w:val="71E4FEACF55245F5951A7234329D2244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0">
    <w:name w:val="2484B15E3D8441748B70F02E5EB4AD1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0">
    <w:name w:val="86971B44A9B14F74AB5ED775AF4CB48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0">
    <w:name w:val="40BFCB2B3222410192C680C158D15F3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0">
    <w:name w:val="AFF95DF3F92E42F28B109F57C67F128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0">
    <w:name w:val="6E856938379B47CB8431FBBB4163A73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0">
    <w:name w:val="E22A2904E426493FA4012C942F15680B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0">
    <w:name w:val="52CC68B3CFF7491BB5527609FFDC64F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0">
    <w:name w:val="8B01BFDFDD514EF1930F08921FD4BF73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0">
    <w:name w:val="403809AEFDE149E6A8BDFF6F0AE7911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0">
    <w:name w:val="65A42A54B8094820A6CC86000ADB433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0">
    <w:name w:val="1D73D4029DE64107A4BB561E74758B65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0">
    <w:name w:val="0E77368CAB484194B4C0446BF7E00AA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0">
    <w:name w:val="1BD43159051E457BA74AECCF730CA7B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0">
    <w:name w:val="029D00255F484DE8B0F2F739ACB80E90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0">
    <w:name w:val="A1E633995EB94A19A898A78C727D20FE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0">
    <w:name w:val="6AD71C7A2BCA4B01A145A90CDDB8D57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0">
    <w:name w:val="D190E40CD52640BBB5BCEB5B0D3934BD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0">
    <w:name w:val="562A64687BAF4C46992E79F5E888A22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0">
    <w:name w:val="B8952BA1FE4B46FCB790E695B299A2A7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">
    <w:name w:val="513244CC212644C0B63FFD523A5B655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">
    <w:name w:val="D47CB80B3B124A08B403A27ABBEBFE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">
    <w:name w:val="54A15DFE44AE42A0AFAFFCAC568988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">
    <w:name w:val="A513AEDEA00E48D0BB3D192C599925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">
    <w:name w:val="8F7CD9A179A744BFAA6FAB842D764D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">
    <w:name w:val="EA8DD9C936C9494CAE22D07C0CB025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">
    <w:name w:val="65DF9ABFE9C140E1BDC6F11BD249B36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">
    <w:name w:val="F52276FCF74144EDA83BD59216E17629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">
    <w:name w:val="710FA02080B5424D969D7AAEC6CA0AC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1">
    <w:name w:val="104332941B0F4F16BAEAF62575078B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1">
    <w:name w:val="343C2BB6C48A4B17B53E38E6AAC920A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0">
    <w:name w:val="49F74FFE62814D168EC6313122EC5FA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1">
    <w:name w:val="AA0577EB02854C228BF062B8A6B9D6A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0">
    <w:name w:val="71E4FEACF55245F5951A7234329D2244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1">
    <w:name w:val="2484B15E3D8441748B70F02E5EB4AD1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1">
    <w:name w:val="86971B44A9B14F74AB5ED775AF4CB48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1">
    <w:name w:val="40BFCB2B3222410192C680C158D15F3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1">
    <w:name w:val="AFF95DF3F92E42F28B109F57C67F128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1">
    <w:name w:val="6E856938379B47CB8431FBBB4163A73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1">
    <w:name w:val="E22A2904E426493FA4012C942F15680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1">
    <w:name w:val="52CC68B3CFF7491BB5527609FFDC64F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1">
    <w:name w:val="8B01BFDFDD514EF1930F08921FD4BF7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1">
    <w:name w:val="403809AEFDE149E6A8BDFF6F0AE791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1">
    <w:name w:val="65A42A54B8094820A6CC86000ADB433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1">
    <w:name w:val="1D73D4029DE64107A4BB561E74758B65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1">
    <w:name w:val="0E77368CAB484194B4C0446BF7E00AA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1">
    <w:name w:val="1BD43159051E457BA74AECCF730CA7B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1">
    <w:name w:val="029D00255F484DE8B0F2F739ACB80E90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1">
    <w:name w:val="A1E633995EB94A19A898A78C727D20FE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1">
    <w:name w:val="6AD71C7A2BCA4B01A145A90CDDB8D57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1">
    <w:name w:val="D190E40CD52640BBB5BCEB5B0D3934BD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1">
    <w:name w:val="562A64687BAF4C46992E79F5E888A22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1">
    <w:name w:val="B8952BA1FE4B46FCB790E695B299A2A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3">
    <w:name w:val="513244CC212644C0B63FFD523A5B655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3">
    <w:name w:val="D47CB80B3B124A08B403A27ABBEBFE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">
    <w:name w:val="54A15DFE44AE42A0AFAFFCAC568988B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">
    <w:name w:val="A513AEDEA00E48D0BB3D192C599925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">
    <w:name w:val="8F7CD9A179A744BFAA6FAB842D764D2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">
    <w:name w:val="EA8DD9C936C9494CAE22D07C0CB025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">
    <w:name w:val="65DF9ABFE9C140E1BDC6F11BD249B36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">
    <w:name w:val="F52276FCF74144EDA83BD59216E17629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">
    <w:name w:val="710FA02080B5424D969D7AAEC6CA0AC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2">
    <w:name w:val="104332941B0F4F16BAEAF62575078B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2">
    <w:name w:val="343C2BB6C48A4B17B53E38E6AAC920A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1">
    <w:name w:val="49F74FFE62814D168EC6313122EC5FA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1">
    <w:name w:val="71E4FEACF55245F5951A7234329D2244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2">
    <w:name w:val="2484B15E3D8441748B70F02E5EB4AD1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2">
    <w:name w:val="86971B44A9B14F74AB5ED775AF4CB48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2">
    <w:name w:val="40BFCB2B3222410192C680C158D15F3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2">
    <w:name w:val="AFF95DF3F92E42F28B109F57C67F128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2">
    <w:name w:val="6E856938379B47CB8431FBBB4163A73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2">
    <w:name w:val="E22A2904E426493FA4012C942F15680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2">
    <w:name w:val="52CC68B3CFF7491BB5527609FFDC64F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2">
    <w:name w:val="8B01BFDFDD514EF1930F08921FD4BF7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2">
    <w:name w:val="403809AEFDE149E6A8BDFF6F0AE791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2">
    <w:name w:val="65A42A54B8094820A6CC86000ADB433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2">
    <w:name w:val="1D73D4029DE64107A4BB561E74758B65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2">
    <w:name w:val="0E77368CAB484194B4C0446BF7E00AA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2">
    <w:name w:val="1BD43159051E457BA74AECCF730CA7B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2">
    <w:name w:val="029D00255F484DE8B0F2F739ACB80E90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2">
    <w:name w:val="A1E633995EB94A19A898A78C727D20FE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2">
    <w:name w:val="6AD71C7A2BCA4B01A145A90CDDB8D57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2">
    <w:name w:val="D190E40CD52640BBB5BCEB5B0D3934BD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2">
    <w:name w:val="562A64687BAF4C46992E79F5E888A22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2">
    <w:name w:val="B8952BA1FE4B46FCB790E695B299A2A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4">
    <w:name w:val="513244CC212644C0B63FFD523A5B655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4">
    <w:name w:val="D47CB80B3B124A08B403A27ABBEBFE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3">
    <w:name w:val="54A15DFE44AE42A0AFAFFCAC568988B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3">
    <w:name w:val="A513AEDEA00E48D0BB3D192C599925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3">
    <w:name w:val="8F7CD9A179A744BFAA6FAB842D764D2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3">
    <w:name w:val="EA8DD9C936C9494CAE22D07C0CB025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3">
    <w:name w:val="65DF9ABFE9C140E1BDC6F11BD249B36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3">
    <w:name w:val="F52276FCF74144EDA83BD59216E17629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3">
    <w:name w:val="710FA02080B5424D969D7AAEC6CA0AC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3">
    <w:name w:val="104332941B0F4F16BAEAF62575078B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3">
    <w:name w:val="343C2BB6C48A4B17B53E38E6AAC920A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2">
    <w:name w:val="49F74FFE62814D168EC6313122EC5FA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">
    <w:name w:val="349532DEDFC0494C8F3B34174D10206A"/>
    <w:rsid w:val="00D37275"/>
  </w:style>
  <w:style w:type="paragraph" w:customStyle="1" w:styleId="48C24765FDAF4638AAE9B9D57BB56A5E">
    <w:name w:val="48C24765FDAF4638AAE9B9D57BB56A5E"/>
    <w:rsid w:val="00D37275"/>
  </w:style>
  <w:style w:type="paragraph" w:customStyle="1" w:styleId="DDAA65D832FD4F22BC734EF3E45DF915">
    <w:name w:val="DDAA65D832FD4F22BC734EF3E45DF915"/>
    <w:rsid w:val="00D37275"/>
  </w:style>
  <w:style w:type="paragraph" w:customStyle="1" w:styleId="249F7D055566473DB424DB0B4C9903CC">
    <w:name w:val="249F7D055566473DB424DB0B4C9903CC"/>
    <w:rsid w:val="00D37275"/>
  </w:style>
  <w:style w:type="paragraph" w:customStyle="1" w:styleId="C0B3C6151A044C76AF3003D82B959F0F">
    <w:name w:val="C0B3C6151A044C76AF3003D82B959F0F"/>
    <w:rsid w:val="00D37275"/>
  </w:style>
  <w:style w:type="paragraph" w:customStyle="1" w:styleId="C1194AD8B16641E19E8F1FA51C47604D">
    <w:name w:val="C1194AD8B16641E19E8F1FA51C47604D"/>
    <w:rsid w:val="00D37275"/>
  </w:style>
  <w:style w:type="paragraph" w:customStyle="1" w:styleId="AE0AB3CDCE9B482392CAC740A73045F3">
    <w:name w:val="AE0AB3CDCE9B482392CAC740A73045F3"/>
    <w:rsid w:val="00D37275"/>
  </w:style>
  <w:style w:type="paragraph" w:customStyle="1" w:styleId="AA0577EB02854C228BF062B8A6B9D6AF13">
    <w:name w:val="AA0577EB02854C228BF062B8A6B9D6A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2">
    <w:name w:val="71E4FEACF55245F5951A7234329D2244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3">
    <w:name w:val="2484B15E3D8441748B70F02E5EB4AD1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3">
    <w:name w:val="86971B44A9B14F74AB5ED775AF4CB48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3">
    <w:name w:val="40BFCB2B3222410192C680C158D15F3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3">
    <w:name w:val="AFF95DF3F92E42F28B109F57C67F128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3">
    <w:name w:val="6E856938379B47CB8431FBBB4163A73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3">
    <w:name w:val="E22A2904E426493FA4012C942F15680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3">
    <w:name w:val="52CC68B3CFF7491BB5527609FFDC64F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3">
    <w:name w:val="8B01BFDFDD514EF1930F08921FD4BF7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3">
    <w:name w:val="403809AEFDE149E6A8BDFF6F0AE791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3">
    <w:name w:val="65A42A54B8094820A6CC86000ADB433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3">
    <w:name w:val="1D73D4029DE64107A4BB561E74758B65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3">
    <w:name w:val="0E77368CAB484194B4C0446BF7E00AA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3">
    <w:name w:val="1BD43159051E457BA74AECCF730CA7B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3">
    <w:name w:val="029D00255F484DE8B0F2F739ACB80E90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3">
    <w:name w:val="A1E633995EB94A19A898A78C727D20FE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3">
    <w:name w:val="6AD71C7A2BCA4B01A145A90CDDB8D57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3">
    <w:name w:val="D190E40CD52640BBB5BCEB5B0D3934BD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3">
    <w:name w:val="562A64687BAF4C46992E79F5E888A22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3">
    <w:name w:val="B8952BA1FE4B46FCB790E695B299A2A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5">
    <w:name w:val="513244CC212644C0B63FFD523A5B655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5">
    <w:name w:val="D47CB80B3B124A08B403A27ABBEBFE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4">
    <w:name w:val="54A15DFE44AE42A0AFAFFCAC568988B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4">
    <w:name w:val="A513AEDEA00E48D0BB3D192C599925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4">
    <w:name w:val="8F7CD9A179A744BFAA6FAB842D764D2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4">
    <w:name w:val="EA8DD9C936C9494CAE22D07C0CB025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4">
    <w:name w:val="65DF9ABFE9C140E1BDC6F11BD249B36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4">
    <w:name w:val="F52276FCF74144EDA83BD59216E17629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4">
    <w:name w:val="710FA02080B5424D969D7AAEC6CA0AC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">
    <w:name w:val="349532DEDFC0494C8F3B34174D10206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1">
    <w:name w:val="48C24765FDAF4638AAE9B9D57BB56A5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1">
    <w:name w:val="DDAA65D832FD4F22BC734EF3E45DF91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1">
    <w:name w:val="249F7D055566473DB424DB0B4C9903C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1">
    <w:name w:val="C0B3C6151A044C76AF3003D82B959F0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1">
    <w:name w:val="C1194AD8B16641E19E8F1FA51C47604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1">
    <w:name w:val="AE0AB3CDCE9B482392CAC740A73045F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3">
    <w:name w:val="49F74FFE62814D168EC6313122EC5FA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">
    <w:name w:val="45251C8367924444AEFB27B696BA9B1D"/>
    <w:rsid w:val="00D37275"/>
  </w:style>
  <w:style w:type="paragraph" w:customStyle="1" w:styleId="B50F28AE41464ADA97B0710F893DFB3B">
    <w:name w:val="B50F28AE41464ADA97B0710F893DFB3B"/>
    <w:rsid w:val="00D37275"/>
  </w:style>
  <w:style w:type="paragraph" w:customStyle="1" w:styleId="5DD3911EFC114F50B8E1D5873BA14C17">
    <w:name w:val="5DD3911EFC114F50B8E1D5873BA14C17"/>
    <w:rsid w:val="00D37275"/>
  </w:style>
  <w:style w:type="paragraph" w:customStyle="1" w:styleId="A1465CB083AA4B1394D35DA1716F4D1B">
    <w:name w:val="A1465CB083AA4B1394D35DA1716F4D1B"/>
    <w:rsid w:val="00D37275"/>
  </w:style>
  <w:style w:type="paragraph" w:customStyle="1" w:styleId="33258A2033D3432DB286068BDE2EC7E2">
    <w:name w:val="33258A2033D3432DB286068BDE2EC7E2"/>
    <w:rsid w:val="00D37275"/>
  </w:style>
  <w:style w:type="paragraph" w:customStyle="1" w:styleId="AA0577EB02854C228BF062B8A6B9D6AF14">
    <w:name w:val="AA0577EB02854C228BF062B8A6B9D6A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3">
    <w:name w:val="71E4FEACF55245F5951A7234329D2244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4">
    <w:name w:val="2484B15E3D8441748B70F02E5EB4AD1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4">
    <w:name w:val="86971B44A9B14F74AB5ED775AF4CB48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4">
    <w:name w:val="40BFCB2B3222410192C680C158D15F3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4">
    <w:name w:val="AFF95DF3F92E42F28B109F57C67F1286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4">
    <w:name w:val="6E856938379B47CB8431FBBB4163A73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4">
    <w:name w:val="E22A2904E426493FA4012C942F15680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4">
    <w:name w:val="52CC68B3CFF7491BB5527609FFDC64F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4">
    <w:name w:val="8B01BFDFDD514EF1930F08921FD4BF7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4">
    <w:name w:val="403809AEFDE149E6A8BDFF6F0AE791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4">
    <w:name w:val="65A42A54B8094820A6CC86000ADB433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4">
    <w:name w:val="1D73D4029DE64107A4BB561E74758B65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4">
    <w:name w:val="0E77368CAB484194B4C0446BF7E00AA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4">
    <w:name w:val="1BD43159051E457BA74AECCF730CA7B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4">
    <w:name w:val="029D00255F484DE8B0F2F739ACB80E90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4">
    <w:name w:val="A1E633995EB94A19A898A78C727D20FE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4">
    <w:name w:val="6AD71C7A2BCA4B01A145A90CDDB8D57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4">
    <w:name w:val="D190E40CD52640BBB5BCEB5B0D3934BD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4">
    <w:name w:val="562A64687BAF4C46992E79F5E888A22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4">
    <w:name w:val="B8952BA1FE4B46FCB790E695B299A2A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6">
    <w:name w:val="513244CC212644C0B63FFD523A5B655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6">
    <w:name w:val="D47CB80B3B124A08B403A27ABBEBFE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5">
    <w:name w:val="54A15DFE44AE42A0AFAFFCAC568988B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5">
    <w:name w:val="A513AEDEA00E48D0BB3D192C599925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5">
    <w:name w:val="8F7CD9A179A744BFAA6FAB842D764D2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5">
    <w:name w:val="EA8DD9C936C9494CAE22D07C0CB025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5">
    <w:name w:val="65DF9ABFE9C140E1BDC6F11BD249B36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5">
    <w:name w:val="F52276FCF74144EDA83BD59216E17629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5">
    <w:name w:val="710FA02080B5424D969D7AAEC6CA0AC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">
    <w:name w:val="349532DEDFC0494C8F3B34174D10206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2">
    <w:name w:val="48C24765FDAF4638AAE9B9D57BB56A5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2">
    <w:name w:val="DDAA65D832FD4F22BC734EF3E45DF91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2">
    <w:name w:val="249F7D055566473DB424DB0B4C9903C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2">
    <w:name w:val="C0B3C6151A044C76AF3003D82B959F0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1">
    <w:name w:val="B50F28AE41464ADA97B0710F893DFB3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1">
    <w:name w:val="5DD3911EFC114F50B8E1D5873BA14C1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1">
    <w:name w:val="A1465CB083AA4B1394D35DA1716F4D1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1">
    <w:name w:val="33258A2033D3432DB286068BDE2EC7E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2">
    <w:name w:val="C1194AD8B16641E19E8F1FA51C47604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2">
    <w:name w:val="AE0AB3CDCE9B482392CAC740A73045F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1">
    <w:name w:val="45251C8367924444AEFB27B696BA9B1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5">
    <w:name w:val="AA0577EB02854C228BF062B8A6B9D6A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4">
    <w:name w:val="71E4FEACF55245F5951A7234329D2244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4">
    <w:name w:val="81864B5FABE64F7B82B3645CA4AD08F1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5">
    <w:name w:val="2484B15E3D8441748B70F02E5EB4AD1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5">
    <w:name w:val="86971B44A9B14F74AB5ED775AF4CB48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5">
    <w:name w:val="40BFCB2B3222410192C680C158D15F3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5">
    <w:name w:val="AFF95DF3F92E42F28B109F57C67F1286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5">
    <w:name w:val="6E856938379B47CB8431FBBB4163A73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5">
    <w:name w:val="E22A2904E426493FA4012C942F15680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5">
    <w:name w:val="52CC68B3CFF7491BB5527609FFDC64F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5">
    <w:name w:val="8B01BFDFDD514EF1930F08921FD4BF7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5">
    <w:name w:val="403809AEFDE149E6A8BDFF6F0AE791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5">
    <w:name w:val="65A42A54B8094820A6CC86000ADB433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5">
    <w:name w:val="1D73D4029DE64107A4BB561E74758B65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5">
    <w:name w:val="0E77368CAB484194B4C0446BF7E00AA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5">
    <w:name w:val="1BD43159051E457BA74AECCF730CA7B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5">
    <w:name w:val="029D00255F484DE8B0F2F739ACB80E90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5">
    <w:name w:val="A1E633995EB94A19A898A78C727D20FE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5">
    <w:name w:val="6AD71C7A2BCA4B01A145A90CDDB8D57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5">
    <w:name w:val="D190E40CD52640BBB5BCEB5B0D3934BD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5">
    <w:name w:val="562A64687BAF4C46992E79F5E888A22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5">
    <w:name w:val="B8952BA1FE4B46FCB790E695B299A2A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7">
    <w:name w:val="513244CC212644C0B63FFD523A5B655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7">
    <w:name w:val="D47CB80B3B124A08B403A27ABBEBFE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6">
    <w:name w:val="54A15DFE44AE42A0AFAFFCAC568988B2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6">
    <w:name w:val="A513AEDEA00E48D0BB3D192C599925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6">
    <w:name w:val="8F7CD9A179A744BFAA6FAB842D764D2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6">
    <w:name w:val="EA8DD9C936C9494CAE22D07C0CB025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6">
    <w:name w:val="65DF9ABFE9C140E1BDC6F11BD249B36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6">
    <w:name w:val="F52276FCF74144EDA83BD59216E17629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6">
    <w:name w:val="710FA02080B5424D969D7AAEC6CA0AC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3">
    <w:name w:val="349532DEDFC0494C8F3B34174D10206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3">
    <w:name w:val="48C24765FDAF4638AAE9B9D57BB56A5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3">
    <w:name w:val="DDAA65D832FD4F22BC734EF3E45DF91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3">
    <w:name w:val="249F7D055566473DB424DB0B4C9903C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3">
    <w:name w:val="C0B3C6151A044C76AF3003D82B959F0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2">
    <w:name w:val="B50F28AE41464ADA97B0710F893DFB3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2">
    <w:name w:val="5DD3911EFC114F50B8E1D5873BA14C1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2">
    <w:name w:val="A1465CB083AA4B1394D35DA1716F4D1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2">
    <w:name w:val="33258A2033D3432DB286068BDE2EC7E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3">
    <w:name w:val="C1194AD8B16641E19E8F1FA51C47604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3">
    <w:name w:val="AE0AB3CDCE9B482392CAC740A73045F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2">
    <w:name w:val="45251C8367924444AEFB27B696BA9B1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5">
    <w:name w:val="71E4FEACF55245F5951A7234329D2244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5">
    <w:name w:val="81864B5FABE64F7B82B3645CA4AD08F1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6">
    <w:name w:val="2484B15E3D8441748B70F02E5EB4AD1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6">
    <w:name w:val="86971B44A9B14F74AB5ED775AF4CB48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6">
    <w:name w:val="40BFCB2B3222410192C680C158D15F3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6">
    <w:name w:val="AFF95DF3F92E42F28B109F57C67F1286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6">
    <w:name w:val="6E856938379B47CB8431FBBB4163A73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6">
    <w:name w:val="E22A2904E426493FA4012C942F15680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6">
    <w:name w:val="52CC68B3CFF7491BB5527609FFDC64F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6">
    <w:name w:val="8B01BFDFDD514EF1930F08921FD4BF7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6">
    <w:name w:val="403809AEFDE149E6A8BDFF6F0AE791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6">
    <w:name w:val="65A42A54B8094820A6CC86000ADB433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6">
    <w:name w:val="1D73D4029DE64107A4BB561E74758B65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6">
    <w:name w:val="0E77368CAB484194B4C0446BF7E00AA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6">
    <w:name w:val="1BD43159051E457BA74AECCF730CA7B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6">
    <w:name w:val="029D00255F484DE8B0F2F739ACB80E90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6">
    <w:name w:val="A1E633995EB94A19A898A78C727D20FE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6">
    <w:name w:val="6AD71C7A2BCA4B01A145A90CDDB8D57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6">
    <w:name w:val="D190E40CD52640BBB5BCEB5B0D3934BD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6">
    <w:name w:val="562A64687BAF4C46992E79F5E888A22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6">
    <w:name w:val="B8952BA1FE4B46FCB790E695B299A2A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8">
    <w:name w:val="513244CC212644C0B63FFD523A5B655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8">
    <w:name w:val="D47CB80B3B124A08B403A27ABBEBFE3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7">
    <w:name w:val="54A15DFE44AE42A0AFAFFCAC568988B2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7">
    <w:name w:val="A513AEDEA00E48D0BB3D192C599925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7">
    <w:name w:val="8F7CD9A179A744BFAA6FAB842D764D2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7">
    <w:name w:val="EA8DD9C936C9494CAE22D07C0CB0257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7">
    <w:name w:val="65DF9ABFE9C140E1BDC6F11BD249B36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7">
    <w:name w:val="F52276FCF74144EDA83BD59216E17629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7">
    <w:name w:val="710FA02080B5424D969D7AAEC6CA0AC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4">
    <w:name w:val="349532DEDFC0494C8F3B34174D10206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4">
    <w:name w:val="48C24765FDAF4638AAE9B9D57BB56A5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4">
    <w:name w:val="DDAA65D832FD4F22BC734EF3E45DF91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4">
    <w:name w:val="249F7D055566473DB424DB0B4C9903C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4">
    <w:name w:val="C0B3C6151A044C76AF3003D82B959F0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3">
    <w:name w:val="B50F28AE41464ADA97B0710F893DFB3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3">
    <w:name w:val="5DD3911EFC114F50B8E1D5873BA14C1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3">
    <w:name w:val="A1465CB083AA4B1394D35DA1716F4D1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3">
    <w:name w:val="33258A2033D3432DB286068BDE2EC7E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4">
    <w:name w:val="C1194AD8B16641E19E8F1FA51C47604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4">
    <w:name w:val="AE0AB3CDCE9B482392CAC740A73045F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3">
    <w:name w:val="45251C8367924444AEFB27B696BA9B1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">
    <w:name w:val="1EA1193BB51B4C048567FD2AE8BBD19E"/>
    <w:rsid w:val="00D37275"/>
  </w:style>
  <w:style w:type="paragraph" w:customStyle="1" w:styleId="AA0577EB02854C228BF062B8A6B9D6AF17">
    <w:name w:val="AA0577EB02854C228BF062B8A6B9D6A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6">
    <w:name w:val="71E4FEACF55245F5951A7234329D2244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6">
    <w:name w:val="81864B5FABE64F7B82B3645CA4AD08F1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7">
    <w:name w:val="2484B15E3D8441748B70F02E5EB4AD1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7">
    <w:name w:val="86971B44A9B14F74AB5ED775AF4CB484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7">
    <w:name w:val="40BFCB2B3222410192C680C158D15F3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7">
    <w:name w:val="AFF95DF3F92E42F28B109F57C67F1286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7">
    <w:name w:val="6E856938379B47CB8431FBBB4163A73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7">
    <w:name w:val="E22A2904E426493FA4012C942F15680B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7">
    <w:name w:val="52CC68B3CFF7491BB5527609FFDC64F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7">
    <w:name w:val="8B01BFDFDD514EF1930F08921FD4BF73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7">
    <w:name w:val="403809AEFDE149E6A8BDFF6F0AE7911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7">
    <w:name w:val="65A42A54B8094820A6CC86000ADB433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7">
    <w:name w:val="1D73D4029DE64107A4BB561E74758B65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7">
    <w:name w:val="0E77368CAB484194B4C0446BF7E00AA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7">
    <w:name w:val="1BD43159051E457BA74AECCF730CA7B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7">
    <w:name w:val="029D00255F484DE8B0F2F739ACB80E90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7">
    <w:name w:val="A1E633995EB94A19A898A78C727D20FE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7">
    <w:name w:val="6AD71C7A2BCA4B01A145A90CDDB8D57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7">
    <w:name w:val="D190E40CD52640BBB5BCEB5B0D3934BD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7">
    <w:name w:val="562A64687BAF4C46992E79F5E888A22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7">
    <w:name w:val="B8952BA1FE4B46FCB790E695B299A2A7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9">
    <w:name w:val="513244CC212644C0B63FFD523A5B655C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9">
    <w:name w:val="D47CB80B3B124A08B403A27ABBEBFE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8">
    <w:name w:val="54A15DFE44AE42A0AFAFFCAC568988B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8">
    <w:name w:val="A513AEDEA00E48D0BB3D192C5999253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8">
    <w:name w:val="8F7CD9A179A744BFAA6FAB842D764D23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8">
    <w:name w:val="EA8DD9C936C9494CAE22D07C0CB025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8">
    <w:name w:val="65DF9ABFE9C140E1BDC6F11BD249B36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8">
    <w:name w:val="F52276FCF74144EDA83BD59216E17629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8">
    <w:name w:val="710FA02080B5424D969D7AAEC6CA0AC5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5">
    <w:name w:val="349532DEDFC0494C8F3B34174D10206A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5">
    <w:name w:val="48C24765FDAF4638AAE9B9D57BB56A5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5">
    <w:name w:val="DDAA65D832FD4F22BC734EF3E45DF9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5">
    <w:name w:val="249F7D055566473DB424DB0B4C9903CC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5">
    <w:name w:val="C0B3C6151A044C76AF3003D82B959F0F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4">
    <w:name w:val="B50F28AE41464ADA97B0710F893DFB3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4">
    <w:name w:val="5DD3911EFC114F50B8E1D5873BA14C1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4">
    <w:name w:val="A1465CB083AA4B1394D35DA1716F4D1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4">
    <w:name w:val="33258A2033D3432DB286068BDE2EC7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5">
    <w:name w:val="C1194AD8B16641E19E8F1FA51C47604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5">
    <w:name w:val="AE0AB3CDCE9B482392CAC740A73045F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1">
    <w:name w:val="1EA1193BB51B4C048567FD2AE8BBD19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7">
    <w:name w:val="71E4FEACF55245F5951A7234329D2244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7">
    <w:name w:val="81864B5FABE64F7B82B3645CA4AD08F1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8">
    <w:name w:val="2484B15E3D8441748B70F02E5EB4AD1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8">
    <w:name w:val="86971B44A9B14F74AB5ED775AF4CB484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8">
    <w:name w:val="40BFCB2B3222410192C680C158D15F3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8">
    <w:name w:val="AFF95DF3F92E42F28B109F57C67F1286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8">
    <w:name w:val="6E856938379B47CB8431FBBB4163A73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8">
    <w:name w:val="E22A2904E426493FA4012C942F15680B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8">
    <w:name w:val="52CC68B3CFF7491BB5527609FFDC64F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8">
    <w:name w:val="8B01BFDFDD514EF1930F08921FD4BF73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8">
    <w:name w:val="403809AEFDE149E6A8BDFF6F0AE7911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8">
    <w:name w:val="65A42A54B8094820A6CC86000ADB433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8">
    <w:name w:val="1D73D4029DE64107A4BB561E74758B65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8">
    <w:name w:val="0E77368CAB484194B4C0446BF7E00AA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8">
    <w:name w:val="1BD43159051E457BA74AECCF730CA7B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8">
    <w:name w:val="029D00255F484DE8B0F2F739ACB80E90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8">
    <w:name w:val="A1E633995EB94A19A898A78C727D20FE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8">
    <w:name w:val="6AD71C7A2BCA4B01A145A90CDDB8D57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8">
    <w:name w:val="D190E40CD52640BBB5BCEB5B0D3934BD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8">
    <w:name w:val="562A64687BAF4C46992E79F5E888A22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8">
    <w:name w:val="B8952BA1FE4B46FCB790E695B299A2A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0">
    <w:name w:val="513244CC212644C0B63FFD523A5B655C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0">
    <w:name w:val="D47CB80B3B124A08B403A27ABBEBFE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9">
    <w:name w:val="54A15DFE44AE42A0AFAFFCAC568988B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9">
    <w:name w:val="A513AEDEA00E48D0BB3D192C599925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9">
    <w:name w:val="8F7CD9A179A744BFAA6FAB842D764D23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9">
    <w:name w:val="EA8DD9C936C9494CAE22D07C0CB025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9">
    <w:name w:val="65DF9ABFE9C140E1BDC6F11BD249B36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9">
    <w:name w:val="F52276FCF74144EDA83BD59216E17629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9">
    <w:name w:val="710FA02080B5424D969D7AAEC6CA0AC5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6">
    <w:name w:val="349532DEDFC0494C8F3B34174D10206A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6">
    <w:name w:val="48C24765FDAF4638AAE9B9D57BB56A5E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6">
    <w:name w:val="DDAA65D832FD4F22BC734EF3E45DF915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6">
    <w:name w:val="249F7D055566473DB424DB0B4C9903CC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6">
    <w:name w:val="C0B3C6151A044C76AF3003D82B959F0F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5">
    <w:name w:val="B50F28AE41464ADA97B0710F893DFB3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5">
    <w:name w:val="5DD3911EFC114F50B8E1D5873BA14C1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5">
    <w:name w:val="A1465CB083AA4B1394D35DA1716F4D1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5">
    <w:name w:val="33258A2033D3432DB286068BDE2EC7E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6">
    <w:name w:val="C1194AD8B16641E19E8F1FA51C47604D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6">
    <w:name w:val="AE0AB3CDCE9B482392CAC740A73045F3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2">
    <w:name w:val="1EA1193BB51B4C048567FD2AE8BBD19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F82CCC718F4B29993DC84F0F055BB9">
    <w:name w:val="3BF82CCC718F4B29993DC84F0F055BB9"/>
    <w:rsid w:val="007C4187"/>
  </w:style>
  <w:style w:type="paragraph" w:customStyle="1" w:styleId="3FB6DCA7D050488A80ABC33ECD8E5E51">
    <w:name w:val="3FB6DCA7D050488A80ABC33ECD8E5E51"/>
    <w:rsid w:val="007C4187"/>
  </w:style>
  <w:style w:type="paragraph" w:customStyle="1" w:styleId="384CE4E006AB470AAB861999F240FC6B">
    <w:name w:val="384CE4E006AB470AAB861999F240FC6B"/>
    <w:rsid w:val="007C4187"/>
  </w:style>
  <w:style w:type="paragraph" w:customStyle="1" w:styleId="F8ACFA1ADD924C1AA822DF0CB3F1C2D5">
    <w:name w:val="F8ACFA1ADD924C1AA822DF0CB3F1C2D5"/>
    <w:rsid w:val="007C4187"/>
  </w:style>
  <w:style w:type="paragraph" w:customStyle="1" w:styleId="373239515A4948C4BF015372BBA357E3">
    <w:name w:val="373239515A4948C4BF015372BBA357E3"/>
    <w:rsid w:val="007C4187"/>
  </w:style>
  <w:style w:type="paragraph" w:customStyle="1" w:styleId="F7CA385790194585A15F77761EE64213">
    <w:name w:val="F7CA385790194585A15F77761EE64213"/>
    <w:rsid w:val="007C4187"/>
  </w:style>
  <w:style w:type="paragraph" w:customStyle="1" w:styleId="34735055732C484883FA6CDF88DE0B3F">
    <w:name w:val="34735055732C484883FA6CDF88DE0B3F"/>
    <w:rsid w:val="007C4187"/>
  </w:style>
  <w:style w:type="paragraph" w:customStyle="1" w:styleId="E57A35DE89EA4A19B9B5C89B5B29A6DB">
    <w:name w:val="E57A35DE89EA4A19B9B5C89B5B29A6DB"/>
    <w:rsid w:val="007C4187"/>
  </w:style>
  <w:style w:type="paragraph" w:customStyle="1" w:styleId="22A7745A732C4F90B36F5BADF5EF6DDE">
    <w:name w:val="22A7745A732C4F90B36F5BADF5EF6DDE"/>
    <w:rsid w:val="007C4187"/>
  </w:style>
  <w:style w:type="paragraph" w:customStyle="1" w:styleId="B3C6D280BC9548029FFBC4A7C87CCA59">
    <w:name w:val="B3C6D280BC9548029FFBC4A7C87CCA59"/>
    <w:rsid w:val="007C4187"/>
  </w:style>
  <w:style w:type="paragraph" w:customStyle="1" w:styleId="016EA2AA6B4C4712832365A43EB160B0">
    <w:name w:val="016EA2AA6B4C4712832365A43EB160B0"/>
    <w:rsid w:val="007C4187"/>
  </w:style>
  <w:style w:type="paragraph" w:customStyle="1" w:styleId="EA4F881B01A84B3D9E54264F307C2AC1">
    <w:name w:val="EA4F881B01A84B3D9E54264F307C2AC1"/>
    <w:rsid w:val="007C4187"/>
  </w:style>
  <w:style w:type="paragraph" w:customStyle="1" w:styleId="D952A605FF9F470091FDF240A709D276">
    <w:name w:val="D952A605FF9F470091FDF240A709D276"/>
    <w:rsid w:val="007C4187"/>
  </w:style>
  <w:style w:type="paragraph" w:customStyle="1" w:styleId="C91638D1A53044D7B3C21DCB99B4058B">
    <w:name w:val="C91638D1A53044D7B3C21DCB99B4058B"/>
    <w:rsid w:val="007C4187"/>
  </w:style>
  <w:style w:type="paragraph" w:customStyle="1" w:styleId="5D4CF22BB1EF415C9C97D0233E264403">
    <w:name w:val="5D4CF22BB1EF415C9C97D0233E264403"/>
    <w:rsid w:val="007C4187"/>
  </w:style>
  <w:style w:type="paragraph" w:customStyle="1" w:styleId="0814BDD897404126BEDAB4DAF0C8BC6A">
    <w:name w:val="0814BDD897404126BEDAB4DAF0C8BC6A"/>
    <w:rsid w:val="007C4187"/>
  </w:style>
  <w:style w:type="paragraph" w:customStyle="1" w:styleId="D9C161AA1BA34B75972A90C006811FAF">
    <w:name w:val="D9C161AA1BA34B75972A90C006811FAF"/>
    <w:rsid w:val="007C4187"/>
  </w:style>
  <w:style w:type="paragraph" w:customStyle="1" w:styleId="BC74F48EED8B470BAFD58DD4C5DBC87C">
    <w:name w:val="BC74F48EED8B470BAFD58DD4C5DBC87C"/>
    <w:rsid w:val="007C4187"/>
  </w:style>
  <w:style w:type="paragraph" w:customStyle="1" w:styleId="44050FD606324525AA3CE8E39D8A2DBC">
    <w:name w:val="44050FD606324525AA3CE8E39D8A2DBC"/>
    <w:rsid w:val="007C4187"/>
  </w:style>
  <w:style w:type="paragraph" w:customStyle="1" w:styleId="3A7772938D0F470FB40AEAFA0CA260F4">
    <w:name w:val="3A7772938D0F470FB40AEAFA0CA260F4"/>
    <w:rsid w:val="007C4187"/>
  </w:style>
  <w:style w:type="paragraph" w:customStyle="1" w:styleId="E2B2E3062D7D4720BC2FFA8345E6E808">
    <w:name w:val="E2B2E3062D7D4720BC2FFA8345E6E808"/>
    <w:rsid w:val="007C4187"/>
  </w:style>
  <w:style w:type="paragraph" w:customStyle="1" w:styleId="3ED5912045854D4BBA53B8E9D4C6F0F3">
    <w:name w:val="3ED5912045854D4BBA53B8E9D4C6F0F3"/>
    <w:rsid w:val="007C4187"/>
  </w:style>
  <w:style w:type="paragraph" w:customStyle="1" w:styleId="F93FF351424449B1860392699322EF7D">
    <w:name w:val="F93FF351424449B1860392699322EF7D"/>
    <w:rsid w:val="007C4187"/>
  </w:style>
  <w:style w:type="paragraph" w:customStyle="1" w:styleId="1796F39E877E4E82909B22B664F12FCF">
    <w:name w:val="1796F39E877E4E82909B22B664F12FCF"/>
    <w:rsid w:val="007C4187"/>
  </w:style>
  <w:style w:type="paragraph" w:customStyle="1" w:styleId="55853A7129E14B8D831CF5D8B602E162">
    <w:name w:val="55853A7129E14B8D831CF5D8B602E162"/>
    <w:rsid w:val="007C4187"/>
  </w:style>
  <w:style w:type="paragraph" w:customStyle="1" w:styleId="64507855A6414CA89A2481C75A24DDBF">
    <w:name w:val="64507855A6414CA89A2481C75A24DDBF"/>
    <w:rsid w:val="007C4187"/>
  </w:style>
  <w:style w:type="paragraph" w:customStyle="1" w:styleId="FD4FCA4A113B480F8B5404EE689C60B6">
    <w:name w:val="FD4FCA4A113B480F8B5404EE689C60B6"/>
    <w:rsid w:val="007C4187"/>
  </w:style>
  <w:style w:type="paragraph" w:customStyle="1" w:styleId="6854561004AC46379AAB23C8F2BE26A3">
    <w:name w:val="6854561004AC46379AAB23C8F2BE26A3"/>
    <w:rsid w:val="007C4187"/>
  </w:style>
  <w:style w:type="paragraph" w:customStyle="1" w:styleId="BB9DFD968DE54ACE81B787C1570C3820">
    <w:name w:val="BB9DFD968DE54ACE81B787C1570C3820"/>
    <w:rsid w:val="007C4187"/>
  </w:style>
  <w:style w:type="paragraph" w:customStyle="1" w:styleId="EFF6D3AD5A8B4175AA4116C2F5A893C4">
    <w:name w:val="EFF6D3AD5A8B4175AA4116C2F5A893C4"/>
    <w:rsid w:val="007C4187"/>
  </w:style>
  <w:style w:type="paragraph" w:customStyle="1" w:styleId="3DB8E70F071740F8A5C3ECEDE70D19F6">
    <w:name w:val="3DB8E70F071740F8A5C3ECEDE70D19F6"/>
    <w:rsid w:val="007C4187"/>
  </w:style>
  <w:style w:type="paragraph" w:customStyle="1" w:styleId="B54A9DE6EF4D4C3BA29B14D810CBA11C">
    <w:name w:val="B54A9DE6EF4D4C3BA29B14D810CBA11C"/>
    <w:rsid w:val="007C4187"/>
  </w:style>
  <w:style w:type="paragraph" w:customStyle="1" w:styleId="1DC772B7E47F4017B46CC613B9EC6DFE">
    <w:name w:val="1DC772B7E47F4017B46CC613B9EC6DFE"/>
    <w:rsid w:val="007C4187"/>
  </w:style>
  <w:style w:type="paragraph" w:customStyle="1" w:styleId="8429B56761634C2BB3FB132F7297D98A">
    <w:name w:val="8429B56761634C2BB3FB132F7297D98A"/>
    <w:rsid w:val="007C4187"/>
  </w:style>
  <w:style w:type="paragraph" w:customStyle="1" w:styleId="2A681EC7AAA747F0BB87F43CD4AC2235">
    <w:name w:val="2A681EC7AAA747F0BB87F43CD4AC2235"/>
    <w:rsid w:val="007C4187"/>
  </w:style>
  <w:style w:type="paragraph" w:customStyle="1" w:styleId="C01E34D459CA471C9553E8073CC02E5F">
    <w:name w:val="C01E34D459CA471C9553E8073CC02E5F"/>
    <w:rsid w:val="007C4187"/>
  </w:style>
  <w:style w:type="paragraph" w:customStyle="1" w:styleId="B39D5A366C1F4356AE5446A151A4588C">
    <w:name w:val="B39D5A366C1F4356AE5446A151A4588C"/>
    <w:rsid w:val="007C4187"/>
  </w:style>
  <w:style w:type="paragraph" w:customStyle="1" w:styleId="059C4F217BAB4AE6AF7E580E445976C1">
    <w:name w:val="059C4F217BAB4AE6AF7E580E445976C1"/>
    <w:rsid w:val="007C4187"/>
  </w:style>
  <w:style w:type="paragraph" w:customStyle="1" w:styleId="AF12F5E695AC4D328C735CC178FB22F3">
    <w:name w:val="AF12F5E695AC4D328C735CC178FB22F3"/>
    <w:rsid w:val="007C4187"/>
  </w:style>
  <w:style w:type="paragraph" w:customStyle="1" w:styleId="BAC0865B30034FF0892C341CB17C8696">
    <w:name w:val="BAC0865B30034FF0892C341CB17C8696"/>
    <w:rsid w:val="007C4187"/>
  </w:style>
  <w:style w:type="paragraph" w:customStyle="1" w:styleId="CFD0D797588241F583A7795945AF4D76">
    <w:name w:val="CFD0D797588241F583A7795945AF4D76"/>
    <w:rsid w:val="007C4187"/>
  </w:style>
  <w:style w:type="paragraph" w:customStyle="1" w:styleId="0F81EE7EEDD94A9BACEF9E917E28782B">
    <w:name w:val="0F81EE7EEDD94A9BACEF9E917E28782B"/>
    <w:rsid w:val="007C4187"/>
  </w:style>
  <w:style w:type="paragraph" w:customStyle="1" w:styleId="B65A0B7ADA844AE1BF1AAB90CF7AACF1">
    <w:name w:val="B65A0B7ADA844AE1BF1AAB90CF7AACF1"/>
    <w:rsid w:val="007C4187"/>
  </w:style>
  <w:style w:type="paragraph" w:customStyle="1" w:styleId="D57D698668104762B6959DF7EB87C3F4">
    <w:name w:val="D57D698668104762B6959DF7EB87C3F4"/>
    <w:rsid w:val="007C4187"/>
  </w:style>
  <w:style w:type="paragraph" w:customStyle="1" w:styleId="7F5D2EBB832347ADBDD47E6E1A7DE41E">
    <w:name w:val="7F5D2EBB832347ADBDD47E6E1A7DE41E"/>
    <w:rsid w:val="007C4187"/>
  </w:style>
  <w:style w:type="paragraph" w:customStyle="1" w:styleId="08B8A0E4E9534E19AE3233673AF9F6C0">
    <w:name w:val="08B8A0E4E9534E19AE3233673AF9F6C0"/>
    <w:rsid w:val="007C4187"/>
  </w:style>
  <w:style w:type="paragraph" w:customStyle="1" w:styleId="71AF7C0DE1684E15AAECF987DCAD3E04">
    <w:name w:val="71AF7C0DE1684E15AAECF987DCAD3E04"/>
    <w:rsid w:val="007C4187"/>
  </w:style>
  <w:style w:type="paragraph" w:customStyle="1" w:styleId="1828FA06FB3B43948BE88A61BD13F11C">
    <w:name w:val="1828FA06FB3B43948BE88A61BD13F11C"/>
    <w:rsid w:val="007C4187"/>
  </w:style>
  <w:style w:type="paragraph" w:customStyle="1" w:styleId="DC80DDC5D035496DA0D715C01D5CA9D6">
    <w:name w:val="DC80DDC5D035496DA0D715C01D5CA9D6"/>
    <w:rsid w:val="007C4187"/>
  </w:style>
  <w:style w:type="paragraph" w:customStyle="1" w:styleId="FBAA11AFC30B476C83B79B845619F71F">
    <w:name w:val="FBAA11AFC30B476C83B79B845619F71F"/>
    <w:rsid w:val="007C4187"/>
  </w:style>
  <w:style w:type="paragraph" w:customStyle="1" w:styleId="AA0577EB02854C228BF062B8A6B9D6AF19">
    <w:name w:val="AA0577EB02854C228BF062B8A6B9D6A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8">
    <w:name w:val="71E4FEACF55245F5951A7234329D2244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8">
    <w:name w:val="81864B5FABE64F7B82B3645CA4AD08F1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9">
    <w:name w:val="2484B15E3D8441748B70F02E5EB4AD1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9">
    <w:name w:val="86971B44A9B14F74AB5ED775AF4CB484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9">
    <w:name w:val="40BFCB2B3222410192C680C158D15F3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9">
    <w:name w:val="AFF95DF3F92E42F28B109F57C67F1286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9">
    <w:name w:val="6E856938379B47CB8431FBBB4163A73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9">
    <w:name w:val="E22A2904E426493FA4012C942F15680B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9">
    <w:name w:val="52CC68B3CFF7491BB5527609FFDC64F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9">
    <w:name w:val="8B01BFDFDD514EF1930F08921FD4BF73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9">
    <w:name w:val="403809AEFDE149E6A8BDFF6F0AE7911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9">
    <w:name w:val="65A42A54B8094820A6CC86000ADB433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9">
    <w:name w:val="1D73D4029DE64107A4BB561E74758B65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9">
    <w:name w:val="0E77368CAB484194B4C0446BF7E00AA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9">
    <w:name w:val="1BD43159051E457BA74AECCF730CA7B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9">
    <w:name w:val="029D00255F484DE8B0F2F739ACB80E90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9">
    <w:name w:val="A1E633995EB94A19A898A78C727D20FE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9">
    <w:name w:val="6AD71C7A2BCA4B01A145A90CDDB8D57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9">
    <w:name w:val="D190E40CD52640BBB5BCEB5B0D3934BD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9">
    <w:name w:val="562A64687BAF4C46992E79F5E888A22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9">
    <w:name w:val="B8952BA1FE4B46FCB790E695B299A2A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1">
    <w:name w:val="513244CC212644C0B63FFD523A5B655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1">
    <w:name w:val="D47CB80B3B124A08B403A27ABBEBFE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0">
    <w:name w:val="54A15DFE44AE42A0AFAFFCAC568988B2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0">
    <w:name w:val="A513AEDEA00E48D0BB3D192C599925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0">
    <w:name w:val="8F7CD9A179A744BFAA6FAB842D764D23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0">
    <w:name w:val="EA8DD9C936C9494CAE22D07C0CB02571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0">
    <w:name w:val="65DF9ABFE9C140E1BDC6F11BD249B36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0">
    <w:name w:val="F52276FCF74144EDA83BD59216E17629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0">
    <w:name w:val="710FA02080B5424D969D7AAEC6CA0AC5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7">
    <w:name w:val="349532DEDFC0494C8F3B34174D10206A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7">
    <w:name w:val="48C24765FDAF4638AAE9B9D57BB56A5E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7">
    <w:name w:val="DDAA65D832FD4F22BC734EF3E45DF915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7">
    <w:name w:val="249F7D055566473DB424DB0B4C9903CC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7">
    <w:name w:val="C0B3C6151A044C76AF3003D82B959F0F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6">
    <w:name w:val="B50F28AE41464ADA97B0710F893DFB3B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F5D2EBB832347ADBDD47E6E1A7DE41E1">
    <w:name w:val="7F5D2EBB832347ADBDD47E6E1A7DE41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B8A0E4E9534E19AE3233673AF9F6C01">
    <w:name w:val="08B8A0E4E9534E19AE3233673AF9F6C0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AF7C0DE1684E15AAECF987DCAD3E041">
    <w:name w:val="71AF7C0DE1684E15AAECF987DCAD3E0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28FA06FB3B43948BE88A61BD13F11C1">
    <w:name w:val="1828FA06FB3B43948BE88A61BD13F11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80DDC5D035496DA0D715C01D5CA9D61">
    <w:name w:val="DC80DDC5D035496DA0D715C01D5CA9D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BAA11AFC30B476C83B79B845619F71F1">
    <w:name w:val="FBAA11AFC30B476C83B79B845619F71F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3">
    <w:name w:val="1EA1193BB51B4C048567FD2AE8BBD19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2ED0030757A4B54A57032BB41F688AC">
    <w:name w:val="72ED0030757A4B54A57032BB41F688AC"/>
    <w:rsid w:val="007C4187"/>
  </w:style>
  <w:style w:type="paragraph" w:customStyle="1" w:styleId="084E5FEBCE8647509D86A8308ECBA6B7">
    <w:name w:val="084E5FEBCE8647509D86A8308ECBA6B7"/>
    <w:rsid w:val="007C4187"/>
  </w:style>
  <w:style w:type="paragraph" w:customStyle="1" w:styleId="81213AA737524E36A6F07ADDD8D3A9D2">
    <w:name w:val="81213AA737524E36A6F07ADDD8D3A9D2"/>
    <w:rsid w:val="007C4187"/>
  </w:style>
  <w:style w:type="paragraph" w:customStyle="1" w:styleId="A0C40A366C8A4B02B7F24CDB9F09ADFA">
    <w:name w:val="A0C40A366C8A4B02B7F24CDB9F09ADFA"/>
    <w:rsid w:val="007C4187"/>
  </w:style>
  <w:style w:type="paragraph" w:customStyle="1" w:styleId="8F403F53B53B4A91A6803150597CE28C">
    <w:name w:val="8F403F53B53B4A91A6803150597CE28C"/>
    <w:rsid w:val="007C4187"/>
  </w:style>
  <w:style w:type="paragraph" w:customStyle="1" w:styleId="7AEF317BA06D4F1EB6FBA75F9CEF2B38">
    <w:name w:val="7AEF317BA06D4F1EB6FBA75F9CEF2B38"/>
    <w:rsid w:val="007C4187"/>
  </w:style>
  <w:style w:type="paragraph" w:customStyle="1" w:styleId="461E220F60514161A4C34FF4D1664456">
    <w:name w:val="461E220F60514161A4C34FF4D1664456"/>
    <w:rsid w:val="007C4187"/>
  </w:style>
  <w:style w:type="paragraph" w:customStyle="1" w:styleId="D197238EB936499684A5E8A1181F40B8">
    <w:name w:val="D197238EB936499684A5E8A1181F40B8"/>
    <w:rsid w:val="007C4187"/>
  </w:style>
  <w:style w:type="paragraph" w:customStyle="1" w:styleId="FA2445D82A974B309EBD32F98DB36B68">
    <w:name w:val="FA2445D82A974B309EBD32F98DB36B68"/>
    <w:rsid w:val="007C4187"/>
  </w:style>
  <w:style w:type="paragraph" w:customStyle="1" w:styleId="BF0123331874490D919ED1F0F7E9BA4F">
    <w:name w:val="BF0123331874490D919ED1F0F7E9BA4F"/>
    <w:rsid w:val="007C4187"/>
  </w:style>
  <w:style w:type="paragraph" w:customStyle="1" w:styleId="249D8E47F7C54474A9A3935D102029C7">
    <w:name w:val="249D8E47F7C54474A9A3935D102029C7"/>
    <w:rsid w:val="007C4187"/>
  </w:style>
  <w:style w:type="paragraph" w:customStyle="1" w:styleId="68B3626D41EC4A208BC1667C91254AFA">
    <w:name w:val="68B3626D41EC4A208BC1667C91254AFA"/>
    <w:rsid w:val="007C4187"/>
  </w:style>
  <w:style w:type="paragraph" w:customStyle="1" w:styleId="12D090BCEC6E47D3BF044C839AA7FF94">
    <w:name w:val="12D090BCEC6E47D3BF044C839AA7FF94"/>
    <w:rsid w:val="007C4187"/>
  </w:style>
  <w:style w:type="paragraph" w:customStyle="1" w:styleId="CC8C376F9C3145DCA7377F40779D2226">
    <w:name w:val="CC8C376F9C3145DCA7377F40779D2226"/>
    <w:rsid w:val="007C4187"/>
  </w:style>
  <w:style w:type="paragraph" w:customStyle="1" w:styleId="F4AAF4E6B8C24914A40DC26F83DDAEDF">
    <w:name w:val="F4AAF4E6B8C24914A40DC26F83DDAEDF"/>
    <w:rsid w:val="007C4187"/>
  </w:style>
  <w:style w:type="paragraph" w:customStyle="1" w:styleId="6F124A3842B44300AB57095DC46D9DD3">
    <w:name w:val="6F124A3842B44300AB57095DC46D9DD3"/>
    <w:rsid w:val="007C4187"/>
  </w:style>
  <w:style w:type="paragraph" w:customStyle="1" w:styleId="1D01FF1798904A0C8A24A4146D797072">
    <w:name w:val="1D01FF1798904A0C8A24A4146D797072"/>
    <w:rsid w:val="007C4187"/>
  </w:style>
  <w:style w:type="paragraph" w:customStyle="1" w:styleId="F359B98F443B4D98B1BACABE42035B49">
    <w:name w:val="F359B98F443B4D98B1BACABE42035B49"/>
    <w:rsid w:val="007C4187"/>
  </w:style>
  <w:style w:type="paragraph" w:customStyle="1" w:styleId="9AEBA34075074C0C83181878DEEFBF25">
    <w:name w:val="9AEBA34075074C0C83181878DEEFBF25"/>
    <w:rsid w:val="007C4187"/>
  </w:style>
  <w:style w:type="paragraph" w:customStyle="1" w:styleId="A9F0359C43E748F1A3D3E78005905A7D">
    <w:name w:val="A9F0359C43E748F1A3D3E78005905A7D"/>
    <w:rsid w:val="007C4187"/>
  </w:style>
  <w:style w:type="paragraph" w:customStyle="1" w:styleId="EFD7E618099C496CA23F6C6440694717">
    <w:name w:val="EFD7E618099C496CA23F6C6440694717"/>
    <w:rsid w:val="007C4187"/>
  </w:style>
  <w:style w:type="paragraph" w:customStyle="1" w:styleId="1AB19A455F7F4EF8BDA39A6B4839E8D2">
    <w:name w:val="1AB19A455F7F4EF8BDA39A6B4839E8D2"/>
    <w:rsid w:val="007C4187"/>
  </w:style>
  <w:style w:type="paragraph" w:customStyle="1" w:styleId="95B41DCFAE564C859B9A1503D3A1595D">
    <w:name w:val="95B41DCFAE564C859B9A1503D3A1595D"/>
    <w:rsid w:val="007C4187"/>
  </w:style>
  <w:style w:type="paragraph" w:customStyle="1" w:styleId="D732A737301C4AB18B522EEB49770DBC">
    <w:name w:val="D732A737301C4AB18B522EEB49770DBC"/>
    <w:rsid w:val="007C4187"/>
  </w:style>
  <w:style w:type="paragraph" w:customStyle="1" w:styleId="34056D52FC72493EA6CD22F526A662D9">
    <w:name w:val="34056D52FC72493EA6CD22F526A662D9"/>
    <w:rsid w:val="007C4187"/>
  </w:style>
  <w:style w:type="paragraph" w:customStyle="1" w:styleId="C367614FE7544C69AC2058917B654CC0">
    <w:name w:val="C367614FE7544C69AC2058917B654CC0"/>
    <w:rsid w:val="007C4187"/>
  </w:style>
  <w:style w:type="paragraph" w:customStyle="1" w:styleId="12B4475540064C62896406759CE6D5D2">
    <w:name w:val="12B4475540064C62896406759CE6D5D2"/>
    <w:rsid w:val="007C4187"/>
  </w:style>
  <w:style w:type="paragraph" w:customStyle="1" w:styleId="6A76048E02FC40C4BB8D60DEBC8AC97B">
    <w:name w:val="6A76048E02FC40C4BB8D60DEBC8AC97B"/>
    <w:rsid w:val="007C4187"/>
  </w:style>
  <w:style w:type="paragraph" w:customStyle="1" w:styleId="FA236EA448E84CE5839BEF83347C2DA9">
    <w:name w:val="FA236EA448E84CE5839BEF83347C2DA9"/>
    <w:rsid w:val="007C4187"/>
  </w:style>
  <w:style w:type="paragraph" w:customStyle="1" w:styleId="6FAFD107C587423699C69F3CB101DC1D">
    <w:name w:val="6FAFD107C587423699C69F3CB101DC1D"/>
    <w:rsid w:val="007C4187"/>
  </w:style>
  <w:style w:type="paragraph" w:customStyle="1" w:styleId="937AC1273BF9470CAAA6DCD9CCEA8C69">
    <w:name w:val="937AC1273BF9470CAAA6DCD9CCEA8C69"/>
    <w:rsid w:val="007C4187"/>
  </w:style>
  <w:style w:type="paragraph" w:customStyle="1" w:styleId="0212BC278F55420DA1A72BDBC69CE4CC">
    <w:name w:val="0212BC278F55420DA1A72BDBC69CE4CC"/>
    <w:rsid w:val="007C4187"/>
  </w:style>
  <w:style w:type="paragraph" w:customStyle="1" w:styleId="D4EEC86169F14EFD9B96AFB3A61B8261">
    <w:name w:val="D4EEC86169F14EFD9B96AFB3A61B8261"/>
    <w:rsid w:val="007C4187"/>
  </w:style>
  <w:style w:type="paragraph" w:customStyle="1" w:styleId="E9F51ABE78844D25B5F55EE9B42D859F">
    <w:name w:val="E9F51ABE78844D25B5F55EE9B42D859F"/>
    <w:rsid w:val="007C4187"/>
  </w:style>
  <w:style w:type="paragraph" w:customStyle="1" w:styleId="DFC532BE0BD549F99FDD46D9CC774AB3">
    <w:name w:val="DFC532BE0BD549F99FDD46D9CC774AB3"/>
    <w:rsid w:val="007C4187"/>
  </w:style>
  <w:style w:type="paragraph" w:customStyle="1" w:styleId="EEBAC39AE82D42E4B6004AD2BE14F937">
    <w:name w:val="EEBAC39AE82D42E4B6004AD2BE14F937"/>
    <w:rsid w:val="007C4187"/>
  </w:style>
  <w:style w:type="paragraph" w:customStyle="1" w:styleId="DDF56BC4535B4176B855A390FCA70FF8">
    <w:name w:val="DDF56BC4535B4176B855A390FCA70FF8"/>
    <w:rsid w:val="007C4187"/>
  </w:style>
  <w:style w:type="paragraph" w:customStyle="1" w:styleId="0BD0845961344011A7BE1D9A2A19E4FB">
    <w:name w:val="0BD0845961344011A7BE1D9A2A19E4FB"/>
    <w:rsid w:val="007C4187"/>
  </w:style>
  <w:style w:type="paragraph" w:customStyle="1" w:styleId="2114090A869D4054A60BAA0394397BA1">
    <w:name w:val="2114090A869D4054A60BAA0394397BA1"/>
    <w:rsid w:val="007C4187"/>
  </w:style>
  <w:style w:type="paragraph" w:customStyle="1" w:styleId="02D34551FCB44EA0A6E1A91BCE202E98">
    <w:name w:val="02D34551FCB44EA0A6E1A91BCE202E98"/>
    <w:rsid w:val="007C4187"/>
  </w:style>
  <w:style w:type="paragraph" w:customStyle="1" w:styleId="E45666012D954509853FC627AA328DB0">
    <w:name w:val="E45666012D954509853FC627AA328DB0"/>
    <w:rsid w:val="007C4187"/>
  </w:style>
  <w:style w:type="paragraph" w:customStyle="1" w:styleId="FFE3477107E441D3A475B8968D0EFC4F">
    <w:name w:val="FFE3477107E441D3A475B8968D0EFC4F"/>
    <w:rsid w:val="007C4187"/>
  </w:style>
  <w:style w:type="paragraph" w:customStyle="1" w:styleId="A3BF699526DB4E38806C1051E3141AEF">
    <w:name w:val="A3BF699526DB4E38806C1051E3141AEF"/>
    <w:rsid w:val="007C4187"/>
  </w:style>
  <w:style w:type="paragraph" w:customStyle="1" w:styleId="EBFE8A6F3EDE4F7B995E0084174C669A">
    <w:name w:val="EBFE8A6F3EDE4F7B995E0084174C669A"/>
    <w:rsid w:val="007C4187"/>
  </w:style>
  <w:style w:type="paragraph" w:customStyle="1" w:styleId="B6A0220A347E49C2A8D2447CF62F7401">
    <w:name w:val="B6A0220A347E49C2A8D2447CF62F7401"/>
    <w:rsid w:val="007C4187"/>
  </w:style>
  <w:style w:type="paragraph" w:customStyle="1" w:styleId="93670F1C3C4A43E2826A071FA2E0F7FE">
    <w:name w:val="93670F1C3C4A43E2826A071FA2E0F7FE"/>
    <w:rsid w:val="007C4187"/>
  </w:style>
  <w:style w:type="paragraph" w:customStyle="1" w:styleId="B464DC1D22EC40FC88F15F5E6E63EDFB">
    <w:name w:val="B464DC1D22EC40FC88F15F5E6E63EDFB"/>
    <w:rsid w:val="007C4187"/>
  </w:style>
  <w:style w:type="paragraph" w:customStyle="1" w:styleId="D98C8EFB515F4CCF9CAFFA626759FBFD">
    <w:name w:val="D98C8EFB515F4CCF9CAFFA626759FBFD"/>
    <w:rsid w:val="007C4187"/>
  </w:style>
  <w:style w:type="paragraph" w:customStyle="1" w:styleId="92783B38C6CF4EC88E8035D5A434B415">
    <w:name w:val="92783B38C6CF4EC88E8035D5A434B415"/>
    <w:rsid w:val="007C4187"/>
  </w:style>
  <w:style w:type="paragraph" w:customStyle="1" w:styleId="D3A9D90101504AB89DFE7C71A5BAC986">
    <w:name w:val="D3A9D90101504AB89DFE7C71A5BAC986"/>
    <w:rsid w:val="007C4187"/>
  </w:style>
  <w:style w:type="paragraph" w:customStyle="1" w:styleId="2225CC37C67646B5B62AD552A444F423">
    <w:name w:val="2225CC37C67646B5B62AD552A444F423"/>
    <w:rsid w:val="007C4187"/>
  </w:style>
  <w:style w:type="paragraph" w:customStyle="1" w:styleId="1C9F27CEB41047ED804A3CFD2840DD3E">
    <w:name w:val="1C9F27CEB41047ED804A3CFD2840DD3E"/>
    <w:rsid w:val="007C4187"/>
  </w:style>
  <w:style w:type="paragraph" w:customStyle="1" w:styleId="F5965BE18D5948B4924783DC683EEB62">
    <w:name w:val="F5965BE18D5948B4924783DC683EEB62"/>
    <w:rsid w:val="007C4187"/>
  </w:style>
  <w:style w:type="paragraph" w:customStyle="1" w:styleId="5C03F609E62143CAA14B627F353280B8">
    <w:name w:val="5C03F609E62143CAA14B627F353280B8"/>
    <w:rsid w:val="007C4187"/>
  </w:style>
  <w:style w:type="paragraph" w:customStyle="1" w:styleId="F3CEAD0049764D78911581799A34B4C3">
    <w:name w:val="F3CEAD0049764D78911581799A34B4C3"/>
    <w:rsid w:val="007C4187"/>
  </w:style>
  <w:style w:type="paragraph" w:customStyle="1" w:styleId="21DC66DB56C94DB1836DACB2925B3807">
    <w:name w:val="21DC66DB56C94DB1836DACB2925B3807"/>
    <w:rsid w:val="007C4187"/>
  </w:style>
  <w:style w:type="paragraph" w:customStyle="1" w:styleId="353B6E64099E485497552F93E4FB6AF3">
    <w:name w:val="353B6E64099E485497552F93E4FB6AF3"/>
    <w:rsid w:val="007C4187"/>
  </w:style>
  <w:style w:type="paragraph" w:customStyle="1" w:styleId="2D884B4FE57C4E71B4DB0BEBDBEB369B">
    <w:name w:val="2D884B4FE57C4E71B4DB0BEBDBEB369B"/>
    <w:rsid w:val="007C4187"/>
  </w:style>
  <w:style w:type="paragraph" w:customStyle="1" w:styleId="AA0577EB02854C228BF062B8A6B9D6AF20">
    <w:name w:val="AA0577EB02854C228BF062B8A6B9D6A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9">
    <w:name w:val="71E4FEACF55245F5951A7234329D2244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9">
    <w:name w:val="81864B5FABE64F7B82B3645CA4AD08F1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0">
    <w:name w:val="2484B15E3D8441748B70F02E5EB4AD1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0">
    <w:name w:val="86971B44A9B14F74AB5ED775AF4CB484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0">
    <w:name w:val="40BFCB2B3222410192C680C158D15F3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0">
    <w:name w:val="AFF95DF3F92E42F28B109F57C67F1286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0">
    <w:name w:val="6E856938379B47CB8431FBBB4163A73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0">
    <w:name w:val="E22A2904E426493FA4012C942F15680B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0">
    <w:name w:val="52CC68B3CFF7491BB5527609FFDC64F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0">
    <w:name w:val="8B01BFDFDD514EF1930F08921FD4BF73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0">
    <w:name w:val="403809AEFDE149E6A8BDFF6F0AE7911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0">
    <w:name w:val="65A42A54B8094820A6CC86000ADB433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0">
    <w:name w:val="1D73D4029DE64107A4BB561E74758B65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0">
    <w:name w:val="0E77368CAB484194B4C0446BF7E00AA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0">
    <w:name w:val="1BD43159051E457BA74AECCF730CA7B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0">
    <w:name w:val="029D00255F484DE8B0F2F739ACB80E90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0">
    <w:name w:val="A1E633995EB94A19A898A78C727D20FE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0">
    <w:name w:val="6AD71C7A2BCA4B01A145A90CDDB8D57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0">
    <w:name w:val="D190E40CD52640BBB5BCEB5B0D3934BD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0">
    <w:name w:val="562A64687BAF4C46992E79F5E888A22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0">
    <w:name w:val="B8952BA1FE4B46FCB790E695B299A2A7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2">
    <w:name w:val="513244CC212644C0B63FFD523A5B655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2">
    <w:name w:val="D47CB80B3B124A08B403A27ABBEBFE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1">
    <w:name w:val="54A15DFE44AE42A0AFAFFCAC568988B2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1">
    <w:name w:val="A513AEDEA00E48D0BB3D192C599925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1">
    <w:name w:val="8F7CD9A179A744BFAA6FAB842D764D23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1">
    <w:name w:val="EA8DD9C936C9494CAE22D07C0CB02571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1">
    <w:name w:val="65DF9ABFE9C140E1BDC6F11BD249B36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1">
    <w:name w:val="F52276FCF74144EDA83BD59216E17629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1">
    <w:name w:val="710FA02080B5424D969D7AAEC6CA0AC5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8">
    <w:name w:val="349532DEDFC0494C8F3B34174D10206A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">
    <w:name w:val="B464DC1D22EC40FC88F15F5E6E63EDF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">
    <w:name w:val="D98C8EFB515F4CCF9CAFFA626759FBF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">
    <w:name w:val="92783B38C6CF4EC88E8035D5A434B41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">
    <w:name w:val="D3A9D90101504AB89DFE7C71A5BAC98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25CC37C67646B5B62AD552A444F4231">
    <w:name w:val="2225CC37C67646B5B62AD552A444F42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">
    <w:name w:val="1C9F27CEB41047ED804A3CFD2840DD3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">
    <w:name w:val="F5965BE18D5948B4924783DC683EEB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">
    <w:name w:val="5C03F609E62143CAA14B627F353280B8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">
    <w:name w:val="F3CEAD0049764D78911581799A34B4C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">
    <w:name w:val="21DC66DB56C94DB1836DACB2925B3807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3B6E64099E485497552F93E4FB6AF31">
    <w:name w:val="353B6E64099E485497552F93E4FB6AF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884B4FE57C4E71B4DB0BEBDBEB369B1">
    <w:name w:val="2D884B4FE57C4E71B4DB0BEBDBEB369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4">
    <w:name w:val="1EA1193BB51B4C048567FD2AE8BBD19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6F2E4287524AC1A1840092F94BA3D2">
    <w:name w:val="CA6F2E4287524AC1A1840092F94BA3D2"/>
    <w:rsid w:val="007C4187"/>
  </w:style>
  <w:style w:type="paragraph" w:customStyle="1" w:styleId="FBD762A10F76445E9E34BA321B55EEA3">
    <w:name w:val="FBD762A10F76445E9E34BA321B55EEA3"/>
    <w:rsid w:val="007C4187"/>
  </w:style>
  <w:style w:type="paragraph" w:customStyle="1" w:styleId="A7EDE93690F74BB692DB5A58CBA4EC68">
    <w:name w:val="A7EDE93690F74BB692DB5A58CBA4EC68"/>
    <w:rsid w:val="007C4187"/>
  </w:style>
  <w:style w:type="paragraph" w:customStyle="1" w:styleId="8AA78F7D250C4065B861FDFAE87F6AAF">
    <w:name w:val="8AA78F7D250C4065B861FDFAE87F6AAF"/>
    <w:rsid w:val="007C4187"/>
  </w:style>
  <w:style w:type="paragraph" w:customStyle="1" w:styleId="43AF41B3B6D941739B8D5C87F00496C6">
    <w:name w:val="43AF41B3B6D941739B8D5C87F00496C6"/>
    <w:rsid w:val="007C4187"/>
  </w:style>
  <w:style w:type="paragraph" w:customStyle="1" w:styleId="925A2186D4C9439587ADFB425D6545A8">
    <w:name w:val="925A2186D4C9439587ADFB425D6545A8"/>
    <w:rsid w:val="007C4187"/>
  </w:style>
  <w:style w:type="paragraph" w:customStyle="1" w:styleId="70714152F4DE467388D61839B467C101">
    <w:name w:val="70714152F4DE467388D61839B467C101"/>
    <w:rsid w:val="007C4187"/>
  </w:style>
  <w:style w:type="paragraph" w:customStyle="1" w:styleId="FE51C6E7CF064DFF9B88D0517DFA9225">
    <w:name w:val="FE51C6E7CF064DFF9B88D0517DFA9225"/>
    <w:rsid w:val="007C4187"/>
  </w:style>
  <w:style w:type="paragraph" w:customStyle="1" w:styleId="062DDFA62A444E6E94B4DC80D3FC0FC2">
    <w:name w:val="062DDFA62A444E6E94B4DC80D3FC0FC2"/>
    <w:rsid w:val="007C4187"/>
  </w:style>
  <w:style w:type="paragraph" w:customStyle="1" w:styleId="1398EB84A45C4D4D8AD9BE14A949044E">
    <w:name w:val="1398EB84A45C4D4D8AD9BE14A949044E"/>
    <w:rsid w:val="007C4187"/>
  </w:style>
  <w:style w:type="paragraph" w:customStyle="1" w:styleId="146CB737262448F4A06633E170C9710B">
    <w:name w:val="146CB737262448F4A06633E170C9710B"/>
    <w:rsid w:val="007C4187"/>
  </w:style>
  <w:style w:type="paragraph" w:customStyle="1" w:styleId="8DBD902B2EEB4D0489802D9A8D03B92A">
    <w:name w:val="8DBD902B2EEB4D0489802D9A8D03B92A"/>
    <w:rsid w:val="007C4187"/>
  </w:style>
  <w:style w:type="paragraph" w:customStyle="1" w:styleId="477EAAAC2A184BFDB5629789C0C76044">
    <w:name w:val="477EAAAC2A184BFDB5629789C0C76044"/>
    <w:rsid w:val="007C4187"/>
  </w:style>
  <w:style w:type="paragraph" w:customStyle="1" w:styleId="6BC1C99836CC415F88BF000793B9913C">
    <w:name w:val="6BC1C99836CC415F88BF000793B9913C"/>
    <w:rsid w:val="007C4187"/>
  </w:style>
  <w:style w:type="paragraph" w:customStyle="1" w:styleId="673591361A09412C93BA7166EEA91FCB">
    <w:name w:val="673591361A09412C93BA7166EEA91FCB"/>
    <w:rsid w:val="007C4187"/>
  </w:style>
  <w:style w:type="paragraph" w:customStyle="1" w:styleId="AF28FFBE725345A59204350616C185D9">
    <w:name w:val="AF28FFBE725345A59204350616C185D9"/>
    <w:rsid w:val="007C4187"/>
  </w:style>
  <w:style w:type="paragraph" w:customStyle="1" w:styleId="AA0577EB02854C228BF062B8A6B9D6AF21">
    <w:name w:val="AA0577EB02854C228BF062B8A6B9D6A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0">
    <w:name w:val="71E4FEACF55245F5951A7234329D2244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0">
    <w:name w:val="81864B5FABE64F7B82B3645CA4AD08F1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1">
    <w:name w:val="2484B15E3D8441748B70F02E5EB4AD1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1">
    <w:name w:val="86971B44A9B14F74AB5ED775AF4CB484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1">
    <w:name w:val="40BFCB2B3222410192C680C158D15F3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1">
    <w:name w:val="AFF95DF3F92E42F28B109F57C67F128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1">
    <w:name w:val="6E856938379B47CB8431FBBB4163A73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1">
    <w:name w:val="E22A2904E426493FA4012C942F15680B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1">
    <w:name w:val="52CC68B3CFF7491BB5527609FFDC64F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1">
    <w:name w:val="8B01BFDFDD514EF1930F08921FD4BF73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1">
    <w:name w:val="403809AEFDE149E6A8BDFF6F0AE7911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1">
    <w:name w:val="65A42A54B8094820A6CC86000ADB433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1">
    <w:name w:val="1D73D4029DE64107A4BB561E74758B65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1">
    <w:name w:val="0E77368CAB484194B4C0446BF7E00AA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1">
    <w:name w:val="1BD43159051E457BA74AECCF730CA7B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1">
    <w:name w:val="029D00255F484DE8B0F2F739ACB80E90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1">
    <w:name w:val="A1E633995EB94A19A898A78C727D20FE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1">
    <w:name w:val="6AD71C7A2BCA4B01A145A90CDDB8D57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1">
    <w:name w:val="D190E40CD52640BBB5BCEB5B0D3934BD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1">
    <w:name w:val="562A64687BAF4C46992E79F5E888A22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1">
    <w:name w:val="B8952BA1FE4B46FCB790E695B299A2A7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3">
    <w:name w:val="513244CC212644C0B63FFD523A5B655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3">
    <w:name w:val="D47CB80B3B124A08B403A27ABBEBFE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2">
    <w:name w:val="54A15DFE44AE42A0AFAFFCAC568988B2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2">
    <w:name w:val="A513AEDEA00E48D0BB3D192C599925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2">
    <w:name w:val="8F7CD9A179A744BFAA6FAB842D764D23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2">
    <w:name w:val="EA8DD9C936C9494CAE22D07C0CB02571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2">
    <w:name w:val="65DF9ABFE9C140E1BDC6F11BD249B36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2">
    <w:name w:val="F52276FCF74144EDA83BD59216E17629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2">
    <w:name w:val="710FA02080B5424D969D7AAEC6CA0AC5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9">
    <w:name w:val="349532DEDFC0494C8F3B34174D10206A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2">
    <w:name w:val="B464DC1D22EC40FC88F15F5E6E63EDF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2">
    <w:name w:val="D98C8EFB515F4CCF9CAFFA626759FBF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2">
    <w:name w:val="92783B38C6CF4EC88E8035D5A434B41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2">
    <w:name w:val="D3A9D90101504AB89DFE7C71A5BAC98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2">
    <w:name w:val="1C9F27CEB41047ED804A3CFD2840DD3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2">
    <w:name w:val="F5965BE18D5948B4924783DC683EEB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2">
    <w:name w:val="5C03F609E62143CAA14B627F353280B8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2">
    <w:name w:val="F3CEAD0049764D78911581799A34B4C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2">
    <w:name w:val="21DC66DB56C94DB1836DACB2925B3807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">
    <w:name w:val="FE51C6E7CF064DFF9B88D0517DFA922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">
    <w:name w:val="6BC1C99836CC415F88BF000793B9913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">
    <w:name w:val="673591361A09412C93BA7166EEA91FC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28FFBE725345A59204350616C185D91">
    <w:name w:val="AF28FFBE725345A59204350616C185D9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1">
    <w:name w:val="062DDFA62A444E6E94B4DC80D3FC0F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">
    <w:name w:val="35035D7CED4147C7B22465C9E28280F6"/>
    <w:rsid w:val="007C4187"/>
  </w:style>
  <w:style w:type="paragraph" w:customStyle="1" w:styleId="0B9423F8C63C4CE0AF50D61F68408C74">
    <w:name w:val="0B9423F8C63C4CE0AF50D61F68408C74"/>
    <w:rsid w:val="007C4187"/>
  </w:style>
  <w:style w:type="paragraph" w:customStyle="1" w:styleId="9F7A07F219F743BA89036EBD52B0D385">
    <w:name w:val="9F7A07F219F743BA89036EBD52B0D385"/>
    <w:rsid w:val="007C4187"/>
  </w:style>
  <w:style w:type="paragraph" w:customStyle="1" w:styleId="9C8845F69A7D4B0B9AF50266A2E0D47E">
    <w:name w:val="9C8845F69A7D4B0B9AF50266A2E0D47E"/>
    <w:rsid w:val="007C4187"/>
  </w:style>
  <w:style w:type="paragraph" w:customStyle="1" w:styleId="C2D7217BC2734E84B07A111429FEEDC1">
    <w:name w:val="C2D7217BC2734E84B07A111429FEEDC1"/>
    <w:rsid w:val="007C4187"/>
  </w:style>
  <w:style w:type="paragraph" w:customStyle="1" w:styleId="75C4C3EBCB8B45BE99EF97509AEF2894">
    <w:name w:val="75C4C3EBCB8B45BE99EF97509AEF2894"/>
    <w:rsid w:val="007C4187"/>
  </w:style>
  <w:style w:type="paragraph" w:customStyle="1" w:styleId="D687981654EC431DAAF97A384255168A">
    <w:name w:val="D687981654EC431DAAF97A384255168A"/>
    <w:rsid w:val="007C4187"/>
  </w:style>
  <w:style w:type="paragraph" w:customStyle="1" w:styleId="42E3AD31D9EE4D0883515489C95E9D03">
    <w:name w:val="42E3AD31D9EE4D0883515489C95E9D03"/>
    <w:rsid w:val="007C4187"/>
  </w:style>
  <w:style w:type="paragraph" w:customStyle="1" w:styleId="66F41305EF6546DD8364C7BFDAC2939D">
    <w:name w:val="66F41305EF6546DD8364C7BFDAC2939D"/>
    <w:rsid w:val="007C4187"/>
  </w:style>
  <w:style w:type="paragraph" w:customStyle="1" w:styleId="768387F50DA4401CBAAE5A8F77FA4E1B">
    <w:name w:val="768387F50DA4401CBAAE5A8F77FA4E1B"/>
    <w:rsid w:val="007C4187"/>
  </w:style>
  <w:style w:type="paragraph" w:customStyle="1" w:styleId="AA0577EB02854C228BF062B8A6B9D6AF22">
    <w:name w:val="AA0577EB02854C228BF062B8A6B9D6A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1">
    <w:name w:val="71E4FEACF55245F5951A7234329D2244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1">
    <w:name w:val="81864B5FABE64F7B82B3645CA4AD08F1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2">
    <w:name w:val="2484B15E3D8441748B70F02E5EB4AD1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2">
    <w:name w:val="86971B44A9B14F74AB5ED775AF4CB484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2">
    <w:name w:val="40BFCB2B3222410192C680C158D15F3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2">
    <w:name w:val="AFF95DF3F92E42F28B109F57C67F128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2">
    <w:name w:val="6E856938379B47CB8431FBBB4163A73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2">
    <w:name w:val="E22A2904E426493FA4012C942F15680B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2">
    <w:name w:val="52CC68B3CFF7491BB5527609FFDC64F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2">
    <w:name w:val="8B01BFDFDD514EF1930F08921FD4BF73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2">
    <w:name w:val="403809AEFDE149E6A8BDFF6F0AE7911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2">
    <w:name w:val="65A42A54B8094820A6CC86000ADB433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2">
    <w:name w:val="1D73D4029DE64107A4BB561E74758B65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2">
    <w:name w:val="0E77368CAB484194B4C0446BF7E00AA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2">
    <w:name w:val="1BD43159051E457BA74AECCF730CA7B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2">
    <w:name w:val="029D00255F484DE8B0F2F739ACB80E90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2">
    <w:name w:val="A1E633995EB94A19A898A78C727D20FE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2">
    <w:name w:val="6AD71C7A2BCA4B01A145A90CDDB8D57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2">
    <w:name w:val="D190E40CD52640BBB5BCEB5B0D3934BD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2">
    <w:name w:val="562A64687BAF4C46992E79F5E888A22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2">
    <w:name w:val="B8952BA1FE4B46FCB790E695B299A2A7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4">
    <w:name w:val="513244CC212644C0B63FFD523A5B655C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4">
    <w:name w:val="D47CB80B3B124A08B403A27ABBEBFE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3">
    <w:name w:val="54A15DFE44AE42A0AFAFFCAC568988B2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3">
    <w:name w:val="A513AEDEA00E48D0BB3D192C599925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3">
    <w:name w:val="8F7CD9A179A744BFAA6FAB842D764D23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3">
    <w:name w:val="EA8DD9C936C9494CAE22D07C0CB02571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3">
    <w:name w:val="65DF9ABFE9C140E1BDC6F11BD249B36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3">
    <w:name w:val="F52276FCF74144EDA83BD59216E17629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3">
    <w:name w:val="710FA02080B5424D969D7AAEC6CA0AC5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0">
    <w:name w:val="349532DEDFC0494C8F3B34174D10206A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3">
    <w:name w:val="B464DC1D22EC40FC88F15F5E6E63EDF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3">
    <w:name w:val="D98C8EFB515F4CCF9CAFFA626759FBF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3">
    <w:name w:val="92783B38C6CF4EC88E8035D5A434B41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3">
    <w:name w:val="D3A9D90101504AB89DFE7C71A5BAC98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3">
    <w:name w:val="1C9F27CEB41047ED804A3CFD2840DD3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3">
    <w:name w:val="F5965BE18D5948B4924783DC683EEB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3">
    <w:name w:val="5C03F609E62143CAA14B627F353280B8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3">
    <w:name w:val="F3CEAD0049764D78911581799A34B4C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3">
    <w:name w:val="21DC66DB56C94DB1836DACB2925B3807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2">
    <w:name w:val="FE51C6E7CF064DFF9B88D0517DFA922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2">
    <w:name w:val="6BC1C99836CC415F88BF000793B9913C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2">
    <w:name w:val="673591361A09412C93BA7166EEA91FC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">
    <w:name w:val="35035D7CED4147C7B22465C9E28280F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">
    <w:name w:val="0B9423F8C63C4CE0AF50D61F68408C7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">
    <w:name w:val="9F7A07F219F743BA89036EBD52B0D38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">
    <w:name w:val="9C8845F69A7D4B0B9AF50266A2E0D47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">
    <w:name w:val="C2D7217BC2734E84B07A111429FEED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">
    <w:name w:val="75C4C3EBCB8B45BE99EF97509AEF289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">
    <w:name w:val="D687981654EC431DAAF97A384255168A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">
    <w:name w:val="42E3AD31D9EE4D0883515489C95E9D0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">
    <w:name w:val="66F41305EF6546DD8364C7BFDAC2939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">
    <w:name w:val="768387F50DA4401CBAAE5A8F77FA4E1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2">
    <w:name w:val="062DDFA62A444E6E94B4DC80D3FC0F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3">
    <w:name w:val="AA0577EB02854C228BF062B8A6B9D6A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2">
    <w:name w:val="71E4FEACF55245F5951A7234329D2244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2">
    <w:name w:val="81864B5FABE64F7B82B3645CA4AD08F1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3">
    <w:name w:val="2484B15E3D8441748B70F02E5EB4AD1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3">
    <w:name w:val="86971B44A9B14F74AB5ED775AF4CB484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3">
    <w:name w:val="40BFCB2B3222410192C680C158D15F3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3">
    <w:name w:val="AFF95DF3F92E42F28B109F57C67F128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3">
    <w:name w:val="6E856938379B47CB8431FBBB4163A73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3">
    <w:name w:val="E22A2904E426493FA4012C942F15680B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3">
    <w:name w:val="52CC68B3CFF7491BB5527609FFDC64F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3">
    <w:name w:val="8B01BFDFDD514EF1930F08921FD4BF73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3">
    <w:name w:val="403809AEFDE149E6A8BDFF6F0AE7911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3">
    <w:name w:val="65A42A54B8094820A6CC86000ADB433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3">
    <w:name w:val="1D73D4029DE64107A4BB561E74758B65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3">
    <w:name w:val="0E77368CAB484194B4C0446BF7E00AA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3">
    <w:name w:val="1BD43159051E457BA74AECCF730CA7B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3">
    <w:name w:val="029D00255F484DE8B0F2F739ACB80E90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3">
    <w:name w:val="A1E633995EB94A19A898A78C727D20FE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3">
    <w:name w:val="6AD71C7A2BCA4B01A145A90CDDB8D57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3">
    <w:name w:val="D190E40CD52640BBB5BCEB5B0D3934BD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3">
    <w:name w:val="562A64687BAF4C46992E79F5E888A22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3">
    <w:name w:val="B8952BA1FE4B46FCB790E695B299A2A7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5">
    <w:name w:val="513244CC212644C0B63FFD523A5B655C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5">
    <w:name w:val="D47CB80B3B124A08B403A27ABBEBFE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4">
    <w:name w:val="54A15DFE44AE42A0AFAFFCAC568988B2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4">
    <w:name w:val="A513AEDEA00E48D0BB3D192C599925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4">
    <w:name w:val="8F7CD9A179A744BFAA6FAB842D764D23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4">
    <w:name w:val="EA8DD9C936C9494CAE22D07C0CB02571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4">
    <w:name w:val="65DF9ABFE9C140E1BDC6F11BD249B36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4">
    <w:name w:val="F52276FCF74144EDA83BD59216E17629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4">
    <w:name w:val="710FA02080B5424D969D7AAEC6CA0AC5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1">
    <w:name w:val="349532DEDFC0494C8F3B34174D10206A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4">
    <w:name w:val="B464DC1D22EC40FC88F15F5E6E63EDF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4">
    <w:name w:val="D98C8EFB515F4CCF9CAFFA626759FBFD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4">
    <w:name w:val="92783B38C6CF4EC88E8035D5A434B41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4">
    <w:name w:val="D3A9D90101504AB89DFE7C71A5BAC986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4">
    <w:name w:val="1C9F27CEB41047ED804A3CFD2840DD3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4">
    <w:name w:val="F5965BE18D5948B4924783DC683EEB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4">
    <w:name w:val="5C03F609E62143CAA14B627F353280B8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4">
    <w:name w:val="F3CEAD0049764D78911581799A34B4C3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4">
    <w:name w:val="21DC66DB56C94DB1836DACB2925B380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3">
    <w:name w:val="FE51C6E7CF064DFF9B88D0517DFA922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3">
    <w:name w:val="6BC1C99836CC415F88BF000793B9913C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3">
    <w:name w:val="673591361A09412C93BA7166EEA91FC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2">
    <w:name w:val="35035D7CED4147C7B22465C9E28280F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2">
    <w:name w:val="0B9423F8C63C4CE0AF50D61F68408C7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2">
    <w:name w:val="9F7A07F219F743BA89036EBD52B0D38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2">
    <w:name w:val="9C8845F69A7D4B0B9AF50266A2E0D47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2">
    <w:name w:val="C2D7217BC2734E84B07A111429FEED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2">
    <w:name w:val="75C4C3EBCB8B45BE99EF97509AEF289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2">
    <w:name w:val="D687981654EC431DAAF97A384255168A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2">
    <w:name w:val="42E3AD31D9EE4D0883515489C95E9D0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2">
    <w:name w:val="66F41305EF6546DD8364C7BFDAC2939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2">
    <w:name w:val="768387F50DA4401CBAAE5A8F77FA4E1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3">
    <w:name w:val="062DDFA62A444E6E94B4DC80D3FC0F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4">
    <w:name w:val="AA0577EB02854C228BF062B8A6B9D6A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3">
    <w:name w:val="71E4FEACF55245F5951A7234329D2244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3">
    <w:name w:val="81864B5FABE64F7B82B3645CA4AD08F1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4">
    <w:name w:val="2484B15E3D8441748B70F02E5EB4AD1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4">
    <w:name w:val="86971B44A9B14F74AB5ED775AF4CB484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4">
    <w:name w:val="40BFCB2B3222410192C680C158D15F3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4">
    <w:name w:val="AFF95DF3F92E42F28B109F57C67F128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4">
    <w:name w:val="6E856938379B47CB8431FBBB4163A73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4">
    <w:name w:val="E22A2904E426493FA4012C942F15680B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4">
    <w:name w:val="52CC68B3CFF7491BB5527609FFDC64F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4">
    <w:name w:val="8B01BFDFDD514EF1930F08921FD4BF73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4">
    <w:name w:val="403809AEFDE149E6A8BDFF6F0AE7911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4">
    <w:name w:val="65A42A54B8094820A6CC86000ADB433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4">
    <w:name w:val="1D73D4029DE64107A4BB561E74758B65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4">
    <w:name w:val="0E77368CAB484194B4C0446BF7E00AA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4">
    <w:name w:val="1BD43159051E457BA74AECCF730CA7B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4">
    <w:name w:val="029D00255F484DE8B0F2F739ACB80E90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4">
    <w:name w:val="A1E633995EB94A19A898A78C727D20F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4">
    <w:name w:val="6AD71C7A2BCA4B01A145A90CDDB8D57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4">
    <w:name w:val="D190E40CD52640BBB5BCEB5B0D3934BD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4">
    <w:name w:val="562A64687BAF4C46992E79F5E888A22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4">
    <w:name w:val="B8952BA1FE4B46FCB790E695B299A2A7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6">
    <w:name w:val="513244CC212644C0B63FFD523A5B655C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6">
    <w:name w:val="D47CB80B3B124A08B403A27ABBEBFE37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5">
    <w:name w:val="54A15DFE44AE42A0AFAFFCAC568988B2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5">
    <w:name w:val="A513AEDEA00E48D0BB3D192C599925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5">
    <w:name w:val="8F7CD9A179A744BFAA6FAB842D764D23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5">
    <w:name w:val="EA8DD9C936C9494CAE22D07C0CB02571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5">
    <w:name w:val="65DF9ABFE9C140E1BDC6F11BD249B36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5">
    <w:name w:val="F52276FCF74144EDA83BD59216E17629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5">
    <w:name w:val="710FA02080B5424D969D7AAEC6CA0AC5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2">
    <w:name w:val="349532DEDFC0494C8F3B34174D10206A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5">
    <w:name w:val="B464DC1D22EC40FC88F15F5E6E63EDF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5">
    <w:name w:val="D98C8EFB515F4CCF9CAFFA626759FBF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5">
    <w:name w:val="92783B38C6CF4EC88E8035D5A434B4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5">
    <w:name w:val="D3A9D90101504AB89DFE7C71A5BAC986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5">
    <w:name w:val="1C9F27CEB41047ED804A3CFD2840DD3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5">
    <w:name w:val="F5965BE18D5948B4924783DC683EEB6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5">
    <w:name w:val="5C03F609E62143CAA14B627F353280B8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5">
    <w:name w:val="F3CEAD0049764D78911581799A34B4C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5">
    <w:name w:val="21DC66DB56C94DB1836DACB2925B380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4">
    <w:name w:val="FE51C6E7CF064DFF9B88D0517DFA922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4">
    <w:name w:val="6BC1C99836CC415F88BF000793B9913C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4">
    <w:name w:val="673591361A09412C93BA7166EEA91FC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3">
    <w:name w:val="35035D7CED4147C7B22465C9E28280F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3">
    <w:name w:val="0B9423F8C63C4CE0AF50D61F68408C7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3">
    <w:name w:val="9F7A07F219F743BA89036EBD52B0D38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3">
    <w:name w:val="9C8845F69A7D4B0B9AF50266A2E0D47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3">
    <w:name w:val="C2D7217BC2734E84B07A111429FEED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3">
    <w:name w:val="75C4C3EBCB8B45BE99EF97509AEF289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3">
    <w:name w:val="D687981654EC431DAAF97A384255168A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3">
    <w:name w:val="42E3AD31D9EE4D0883515489C95E9D0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3">
    <w:name w:val="66F41305EF6546DD8364C7BFDAC2939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3">
    <w:name w:val="768387F50DA4401CBAAE5A8F77FA4E1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4">
    <w:name w:val="062DDFA62A444E6E94B4DC80D3FC0F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">
    <w:name w:val="3652C1AB90EA489AA93C0806D34469BA"/>
    <w:rsid w:val="0083645C"/>
  </w:style>
  <w:style w:type="paragraph" w:customStyle="1" w:styleId="0C28CC301EA447498691D3D8E85EAAC3">
    <w:name w:val="0C28CC301EA447498691D3D8E85EAAC3"/>
    <w:rsid w:val="0083645C"/>
  </w:style>
  <w:style w:type="paragraph" w:customStyle="1" w:styleId="84E45DBB81C24193A109FF9AE30616A7">
    <w:name w:val="84E45DBB81C24193A109FF9AE30616A7"/>
    <w:rsid w:val="0083645C"/>
  </w:style>
  <w:style w:type="paragraph" w:customStyle="1" w:styleId="326ADECA0DEE43ADA62F030ADE603E86">
    <w:name w:val="326ADECA0DEE43ADA62F030ADE603E86"/>
    <w:rsid w:val="0083645C"/>
  </w:style>
  <w:style w:type="paragraph" w:customStyle="1" w:styleId="A8C697DF9371473FA8B382C30C828D68">
    <w:name w:val="A8C697DF9371473FA8B382C30C828D68"/>
    <w:rsid w:val="0083645C"/>
  </w:style>
  <w:style w:type="paragraph" w:customStyle="1" w:styleId="C55EF00C97914027AE2ED259B5405D49">
    <w:name w:val="C55EF00C97914027AE2ED259B5405D49"/>
    <w:rsid w:val="0083645C"/>
  </w:style>
  <w:style w:type="paragraph" w:customStyle="1" w:styleId="187CCB156DCB4AB2951BB942F3D27017">
    <w:name w:val="187CCB156DCB4AB2951BB942F3D27017"/>
    <w:rsid w:val="0083645C"/>
  </w:style>
  <w:style w:type="paragraph" w:customStyle="1" w:styleId="E6756BEA7B314D11B8FE752F94FF5343">
    <w:name w:val="E6756BEA7B314D11B8FE752F94FF5343"/>
    <w:rsid w:val="0083645C"/>
  </w:style>
  <w:style w:type="paragraph" w:customStyle="1" w:styleId="FBF374BAB37D419B90EEBD6BFCF6F8EE">
    <w:name w:val="FBF374BAB37D419B90EEBD6BFCF6F8EE"/>
    <w:rsid w:val="0083645C"/>
  </w:style>
  <w:style w:type="paragraph" w:customStyle="1" w:styleId="94576CE25C3B4CA0939478A4C9A696DF">
    <w:name w:val="94576CE25C3B4CA0939478A4C9A696DF"/>
    <w:rsid w:val="0083645C"/>
  </w:style>
  <w:style w:type="paragraph" w:customStyle="1" w:styleId="AA0577EB02854C228BF062B8A6B9D6AF25">
    <w:name w:val="AA0577EB02854C228BF062B8A6B9D6A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4">
    <w:name w:val="71E4FEACF55245F5951A7234329D224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4">
    <w:name w:val="81864B5FABE64F7B82B3645CA4AD08F1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5">
    <w:name w:val="2484B15E3D8441748B70F02E5EB4AD1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5">
    <w:name w:val="86971B44A9B14F74AB5ED775AF4CB484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5">
    <w:name w:val="40BFCB2B3222410192C680C158D15F3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5">
    <w:name w:val="AFF95DF3F92E42F28B109F57C67F1286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5">
    <w:name w:val="6E856938379B47CB8431FBBB4163A73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5">
    <w:name w:val="E22A2904E426493FA4012C942F15680B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5">
    <w:name w:val="52CC68B3CFF7491BB5527609FFDC64F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5">
    <w:name w:val="8B01BFDFDD514EF1930F08921FD4BF73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5">
    <w:name w:val="403809AEFDE149E6A8BDFF6F0AE7911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5">
    <w:name w:val="65A42A54B8094820A6CC86000ADB433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5">
    <w:name w:val="1D73D4029DE64107A4BB561E74758B65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5">
    <w:name w:val="0E77368CAB484194B4C0446BF7E00AA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5">
    <w:name w:val="1BD43159051E457BA74AECCF730CA7B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5">
    <w:name w:val="029D00255F484DE8B0F2F739ACB80E90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5">
    <w:name w:val="A1E633995EB94A19A898A78C727D20FE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5">
    <w:name w:val="6AD71C7A2BCA4B01A145A90CDDB8D57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5">
    <w:name w:val="D190E40CD52640BBB5BCEB5B0D3934BD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5">
    <w:name w:val="562A64687BAF4C46992E79F5E888A22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5">
    <w:name w:val="B8952BA1FE4B46FCB790E695B299A2A7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7">
    <w:name w:val="513244CC212644C0B63FFD523A5B655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7">
    <w:name w:val="D47CB80B3B124A08B403A27ABBEBFE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6">
    <w:name w:val="54A15DFE44AE42A0AFAFFCAC568988B2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6">
    <w:name w:val="A513AEDEA00E48D0BB3D192C5999253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6">
    <w:name w:val="8F7CD9A179A744BFAA6FAB842D764D23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6">
    <w:name w:val="EA8DD9C936C9494CAE22D07C0CB02571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6">
    <w:name w:val="65DF9ABFE9C140E1BDC6F11BD249B36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6">
    <w:name w:val="F52276FCF74144EDA83BD59216E17629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6">
    <w:name w:val="710FA02080B5424D969D7AAEC6CA0AC5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3">
    <w:name w:val="349532DEDFC0494C8F3B34174D10206A1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6">
    <w:name w:val="B464DC1D22EC40FC88F15F5E6E63EDF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6">
    <w:name w:val="D98C8EFB515F4CCF9CAFFA626759FBF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6">
    <w:name w:val="92783B38C6CF4EC88E8035D5A434B41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6">
    <w:name w:val="D3A9D90101504AB89DFE7C71A5BAC98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6">
    <w:name w:val="1C9F27CEB41047ED804A3CFD2840DD3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6">
    <w:name w:val="F5965BE18D5948B4924783DC683EEB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6">
    <w:name w:val="5C03F609E62143CAA14B627F353280B8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6">
    <w:name w:val="F3CEAD0049764D78911581799A34B4C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6">
    <w:name w:val="21DC66DB56C94DB1836DACB2925B3807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5">
    <w:name w:val="FE51C6E7CF064DFF9B88D0517DFA922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5">
    <w:name w:val="6BC1C99836CC415F88BF000793B9913C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5">
    <w:name w:val="673591361A09412C93BA7166EEA91FC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4">
    <w:name w:val="35035D7CED4147C7B22465C9E28280F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4">
    <w:name w:val="0B9423F8C63C4CE0AF50D61F68408C7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4">
    <w:name w:val="9F7A07F219F743BA89036EBD52B0D385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4">
    <w:name w:val="9C8845F69A7D4B0B9AF50266A2E0D47E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4">
    <w:name w:val="C2D7217BC2734E84B07A111429FEEDC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4">
    <w:name w:val="75C4C3EBCB8B45BE99EF97509AEF289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4">
    <w:name w:val="D687981654EC431DAAF97A384255168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4">
    <w:name w:val="42E3AD31D9EE4D0883515489C95E9D0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4">
    <w:name w:val="66F41305EF6546DD8364C7BFDAC2939D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4">
    <w:name w:val="768387F50DA4401CBAAE5A8F77FA4E1B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">
    <w:name w:val="3652C1AB90EA489AA93C0806D34469B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">
    <w:name w:val="0C28CC301EA447498691D3D8E85EAAC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">
    <w:name w:val="84E45DBB81C24193A109FF9AE30616A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">
    <w:name w:val="326ADECA0DEE43ADA62F030ADE603E86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">
    <w:name w:val="A8C697DF9371473FA8B382C30C828D6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">
    <w:name w:val="C55EF00C97914027AE2ED259B5405D4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">
    <w:name w:val="187CCB156DCB4AB2951BB942F3D2701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">
    <w:name w:val="E6756BEA7B314D11B8FE752F94FF534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5">
    <w:name w:val="062DDFA62A444E6E94B4DC80D3FC0F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5">
    <w:name w:val="71E4FEACF55245F5951A7234329D2244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5">
    <w:name w:val="81864B5FABE64F7B82B3645CA4AD08F1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6">
    <w:name w:val="2484B15E3D8441748B70F02E5EB4AD1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6">
    <w:name w:val="86971B44A9B14F74AB5ED775AF4CB484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6">
    <w:name w:val="40BFCB2B3222410192C680C158D15F3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6">
    <w:name w:val="AFF95DF3F92E42F28B109F57C67F128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6">
    <w:name w:val="6E856938379B47CB8431FBBB4163A73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6">
    <w:name w:val="E22A2904E426493FA4012C942F15680B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6">
    <w:name w:val="52CC68B3CFF7491BB5527609FFDC64F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6">
    <w:name w:val="8B01BFDFDD514EF1930F08921FD4BF73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6">
    <w:name w:val="403809AEFDE149E6A8BDFF6F0AE7911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6">
    <w:name w:val="65A42A54B8094820A6CC86000ADB433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6">
    <w:name w:val="1D73D4029DE64107A4BB561E74758B65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6">
    <w:name w:val="0E77368CAB484194B4C0446BF7E00AA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6">
    <w:name w:val="1BD43159051E457BA74AECCF730CA7B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6">
    <w:name w:val="029D00255F484DE8B0F2F739ACB80E90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6">
    <w:name w:val="A1E633995EB94A19A898A78C727D20FE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6">
    <w:name w:val="6AD71C7A2BCA4B01A145A90CDDB8D57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6">
    <w:name w:val="D190E40CD52640BBB5BCEB5B0D3934BD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6">
    <w:name w:val="562A64687BAF4C46992E79F5E888A22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6">
    <w:name w:val="B8952BA1FE4B46FCB790E695B299A2A7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8">
    <w:name w:val="513244CC212644C0B63FFD523A5B655C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8">
    <w:name w:val="D47CB80B3B124A08B403A27ABBEBFE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7">
    <w:name w:val="54A15DFE44AE42A0AFAFFCAC568988B2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7">
    <w:name w:val="A513AEDEA00E48D0BB3D192C599925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7">
    <w:name w:val="8F7CD9A179A744BFAA6FAB842D764D23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7">
    <w:name w:val="EA8DD9C936C9494CAE22D07C0CB02571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7">
    <w:name w:val="65DF9ABFE9C140E1BDC6F11BD249B36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7">
    <w:name w:val="F52276FCF74144EDA83BD59216E17629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7">
    <w:name w:val="710FA02080B5424D969D7AAEC6CA0AC5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4">
    <w:name w:val="349532DEDFC0494C8F3B34174D10206A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7">
    <w:name w:val="B464DC1D22EC40FC88F15F5E6E63EDF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7">
    <w:name w:val="D98C8EFB515F4CCF9CAFFA626759FBF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7">
    <w:name w:val="92783B38C6CF4EC88E8035D5A434B41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7">
    <w:name w:val="D3A9D90101504AB89DFE7C71A5BAC98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7">
    <w:name w:val="1C9F27CEB41047ED804A3CFD2840DD3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7">
    <w:name w:val="F5965BE18D5948B4924783DC683EEB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7">
    <w:name w:val="5C03F609E62143CAA14B627F353280B8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7">
    <w:name w:val="F3CEAD0049764D78911581799A34B4C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7">
    <w:name w:val="21DC66DB56C94DB1836DACB2925B3807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6">
    <w:name w:val="FE51C6E7CF064DFF9B88D0517DFA922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6">
    <w:name w:val="6BC1C99836CC415F88BF000793B9913C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6">
    <w:name w:val="673591361A09412C93BA7166EEA91FC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5">
    <w:name w:val="35035D7CED4147C7B22465C9E28280F6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5">
    <w:name w:val="0B9423F8C63C4CE0AF50D61F68408C7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5">
    <w:name w:val="9F7A07F219F743BA89036EBD52B0D38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5">
    <w:name w:val="9C8845F69A7D4B0B9AF50266A2E0D47E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5">
    <w:name w:val="C2D7217BC2734E84B07A111429FEEDC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5">
    <w:name w:val="75C4C3EBCB8B45BE99EF97509AEF289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5">
    <w:name w:val="D687981654EC431DAAF97A384255168A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5">
    <w:name w:val="42E3AD31D9EE4D0883515489C95E9D0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5">
    <w:name w:val="66F41305EF6546DD8364C7BFDAC2939D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5">
    <w:name w:val="768387F50DA4401CBAAE5A8F77FA4E1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2">
    <w:name w:val="3652C1AB90EA489AA93C0806D34469BA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2">
    <w:name w:val="0C28CC301EA447498691D3D8E85EAAC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2">
    <w:name w:val="84E45DBB81C24193A109FF9AE30616A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2">
    <w:name w:val="326ADECA0DEE43ADA62F030ADE603E86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2">
    <w:name w:val="A8C697DF9371473FA8B382C30C828D6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2">
    <w:name w:val="C55EF00C97914027AE2ED259B5405D4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2">
    <w:name w:val="187CCB156DCB4AB2951BB942F3D2701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2">
    <w:name w:val="E6756BEA7B314D11B8FE752F94FF534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6">
    <w:name w:val="062DDFA62A444E6E94B4DC80D3FC0F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">
    <w:name w:val="5CC0AA7437994AFC9A38B01EB95B9CCB"/>
    <w:rsid w:val="0083645C"/>
  </w:style>
  <w:style w:type="paragraph" w:customStyle="1" w:styleId="952FAA1991114C23A21A75C0087C58A9">
    <w:name w:val="952FAA1991114C23A21A75C0087C58A9"/>
    <w:rsid w:val="0083645C"/>
  </w:style>
  <w:style w:type="paragraph" w:customStyle="1" w:styleId="9E4FB30ECB8D4942A0EE3CA7BFA69A14">
    <w:name w:val="9E4FB30ECB8D4942A0EE3CA7BFA69A14"/>
    <w:rsid w:val="0083645C"/>
  </w:style>
  <w:style w:type="paragraph" w:customStyle="1" w:styleId="A5C937DA16DC4B8DA68315E25B2723A1">
    <w:name w:val="A5C937DA16DC4B8DA68315E25B2723A1"/>
    <w:rsid w:val="0083645C"/>
  </w:style>
  <w:style w:type="paragraph" w:customStyle="1" w:styleId="1288B0D3687D487182B325212B96B84D">
    <w:name w:val="1288B0D3687D487182B325212B96B84D"/>
    <w:rsid w:val="0083645C"/>
  </w:style>
  <w:style w:type="paragraph" w:customStyle="1" w:styleId="6C12BFBCA9A14F3082674D4B807291C0">
    <w:name w:val="6C12BFBCA9A14F3082674D4B807291C0"/>
    <w:rsid w:val="0083645C"/>
  </w:style>
  <w:style w:type="paragraph" w:customStyle="1" w:styleId="D46DB3EE6D874001B2315CA6CCDE3021">
    <w:name w:val="D46DB3EE6D874001B2315CA6CCDE3021"/>
    <w:rsid w:val="0083645C"/>
  </w:style>
  <w:style w:type="paragraph" w:customStyle="1" w:styleId="076CC054D9D24E79B1632DE8A5D66128">
    <w:name w:val="076CC054D9D24E79B1632DE8A5D66128"/>
    <w:rsid w:val="0083645C"/>
  </w:style>
  <w:style w:type="paragraph" w:customStyle="1" w:styleId="0242C9732B324500B2EEEF7228418A67">
    <w:name w:val="0242C9732B324500B2EEEF7228418A67"/>
    <w:rsid w:val="0083645C"/>
  </w:style>
  <w:style w:type="paragraph" w:customStyle="1" w:styleId="A141C2174DB0451B938F8F21D3209378">
    <w:name w:val="A141C2174DB0451B938F8F21D3209378"/>
    <w:rsid w:val="0083645C"/>
  </w:style>
  <w:style w:type="paragraph" w:customStyle="1" w:styleId="AA0577EB02854C228BF062B8A6B9D6AF27">
    <w:name w:val="AA0577EB02854C228BF062B8A6B9D6A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6">
    <w:name w:val="71E4FEACF55245F5951A7234329D2244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6">
    <w:name w:val="81864B5FABE64F7B82B3645CA4AD08F1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7">
    <w:name w:val="2484B15E3D8441748B70F02E5EB4AD1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7">
    <w:name w:val="86971B44A9B14F74AB5ED775AF4CB484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7">
    <w:name w:val="40BFCB2B3222410192C680C158D15F3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7">
    <w:name w:val="AFF95DF3F92E42F28B109F57C67F128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7">
    <w:name w:val="6E856938379B47CB8431FBBB4163A73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7">
    <w:name w:val="E22A2904E426493FA4012C942F15680B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7">
    <w:name w:val="52CC68B3CFF7491BB5527609FFDC64F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7">
    <w:name w:val="8B01BFDFDD514EF1930F08921FD4BF73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7">
    <w:name w:val="403809AEFDE149E6A8BDFF6F0AE7911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7">
    <w:name w:val="65A42A54B8094820A6CC86000ADB433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7">
    <w:name w:val="1D73D4029DE64107A4BB561E74758B65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7">
    <w:name w:val="0E77368CAB484194B4C0446BF7E00AA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7">
    <w:name w:val="1BD43159051E457BA74AECCF730CA7B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7">
    <w:name w:val="029D00255F484DE8B0F2F739ACB80E90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7">
    <w:name w:val="A1E633995EB94A19A898A78C727D20FE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7">
    <w:name w:val="6AD71C7A2BCA4B01A145A90CDDB8D57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7">
    <w:name w:val="D190E40CD52640BBB5BCEB5B0D3934BD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7">
    <w:name w:val="562A64687BAF4C46992E79F5E888A22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7">
    <w:name w:val="B8952BA1FE4B46FCB790E695B299A2A7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9">
    <w:name w:val="513244CC212644C0B63FFD523A5B655C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9">
    <w:name w:val="D47CB80B3B124A08B403A27ABBEBFE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8">
    <w:name w:val="54A15DFE44AE42A0AFAFFCAC568988B2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8">
    <w:name w:val="A513AEDEA00E48D0BB3D192C599925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8">
    <w:name w:val="8F7CD9A179A744BFAA6FAB842D764D23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8">
    <w:name w:val="EA8DD9C936C9494CAE22D07C0CB02571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8">
    <w:name w:val="65DF9ABFE9C140E1BDC6F11BD249B36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8">
    <w:name w:val="F52276FCF74144EDA83BD59216E17629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8">
    <w:name w:val="710FA02080B5424D969D7AAEC6CA0AC5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5">
    <w:name w:val="349532DEDFC0494C8F3B34174D10206A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8">
    <w:name w:val="B464DC1D22EC40FC88F15F5E6E63EDF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8">
    <w:name w:val="D98C8EFB515F4CCF9CAFFA626759FBFD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8">
    <w:name w:val="92783B38C6CF4EC88E8035D5A434B41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8">
    <w:name w:val="D3A9D90101504AB89DFE7C71A5BAC986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8">
    <w:name w:val="1C9F27CEB41047ED804A3CFD2840DD3E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8">
    <w:name w:val="F5965BE18D5948B4924783DC683EEB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8">
    <w:name w:val="5C03F609E62143CAA14B627F353280B8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8">
    <w:name w:val="F3CEAD0049764D78911581799A34B4C3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8">
    <w:name w:val="21DC66DB56C94DB1836DACB2925B3807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7">
    <w:name w:val="FE51C6E7CF064DFF9B88D0517DFA922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7">
    <w:name w:val="6BC1C99836CC415F88BF000793B9913C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7">
    <w:name w:val="673591361A09412C93BA7166EEA91FC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6">
    <w:name w:val="35035D7CED4147C7B22465C9E28280F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6">
    <w:name w:val="0B9423F8C63C4CE0AF50D61F68408C7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6">
    <w:name w:val="9F7A07F219F743BA89036EBD52B0D38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6">
    <w:name w:val="9C8845F69A7D4B0B9AF50266A2E0D47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6">
    <w:name w:val="C2D7217BC2734E84B07A111429FEEDC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6">
    <w:name w:val="75C4C3EBCB8B45BE99EF97509AEF289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6">
    <w:name w:val="D687981654EC431DAAF97A384255168A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6">
    <w:name w:val="42E3AD31D9EE4D0883515489C95E9D0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6">
    <w:name w:val="66F41305EF6546DD8364C7BFDAC2939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6">
    <w:name w:val="768387F50DA4401CBAAE5A8F77FA4E1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3">
    <w:name w:val="3652C1AB90EA489AA93C0806D34469BA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3">
    <w:name w:val="0C28CC301EA447498691D3D8E85EAAC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3">
    <w:name w:val="84E45DBB81C24193A109FF9AE30616A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3">
    <w:name w:val="326ADECA0DEE43ADA62F030ADE603E86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3">
    <w:name w:val="A8C697DF9371473FA8B382C30C828D68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3">
    <w:name w:val="C55EF00C97914027AE2ED259B5405D49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3">
    <w:name w:val="187CCB156DCB4AB2951BB942F3D2701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3">
    <w:name w:val="E6756BEA7B314D11B8FE752F94FF534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">
    <w:name w:val="952FAA1991114C23A21A75C0087C58A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">
    <w:name w:val="5CC0AA7437994AFC9A38B01EB95B9CCB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">
    <w:name w:val="9E4FB30ECB8D4942A0EE3CA7BFA69A14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">
    <w:name w:val="A5C937DA16DC4B8DA68315E25B2723A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">
    <w:name w:val="1288B0D3687D487182B325212B96B84D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">
    <w:name w:val="6C12BFBCA9A14F3082674D4B807291C0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">
    <w:name w:val="D46DB3EE6D874001B2315CA6CCDE302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">
    <w:name w:val="076CC054D9D24E79B1632DE8A5D6612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">
    <w:name w:val="0242C9732B324500B2EEEF7228418A6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">
    <w:name w:val="A141C2174DB0451B938F8F21D320937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7">
    <w:name w:val="062DDFA62A444E6E94B4DC80D3FC0F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4F1304EB6490998F7A8229EA8F54D">
    <w:name w:val="4604F1304EB6490998F7A8229EA8F54D"/>
    <w:rsid w:val="0083645C"/>
  </w:style>
  <w:style w:type="paragraph" w:customStyle="1" w:styleId="C71C100704874069BA8E1A5EB67BCAFA">
    <w:name w:val="C71C100704874069BA8E1A5EB67BCAFA"/>
    <w:rsid w:val="0083645C"/>
  </w:style>
  <w:style w:type="paragraph" w:customStyle="1" w:styleId="AA0577EB02854C228BF062B8A6B9D6AF28">
    <w:name w:val="AA0577EB02854C228BF062B8A6B9D6A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7">
    <w:name w:val="71E4FEACF55245F5951A7234329D2244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7">
    <w:name w:val="81864B5FABE64F7B82B3645CA4AD08F1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8">
    <w:name w:val="2484B15E3D8441748B70F02E5EB4AD1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8">
    <w:name w:val="86971B44A9B14F74AB5ED775AF4CB484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8">
    <w:name w:val="40BFCB2B3222410192C680C158D15F3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8">
    <w:name w:val="AFF95DF3F92E42F28B109F57C67F128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8">
    <w:name w:val="6E856938379B47CB8431FBBB4163A73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8">
    <w:name w:val="E22A2904E426493FA4012C942F15680B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8">
    <w:name w:val="52CC68B3CFF7491BB5527609FFDC64F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8">
    <w:name w:val="8B01BFDFDD514EF1930F08921FD4BF73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8">
    <w:name w:val="403809AEFDE149E6A8BDFF6F0AE7911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8">
    <w:name w:val="65A42A54B8094820A6CC86000ADB433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8">
    <w:name w:val="1D73D4029DE64107A4BB561E74758B65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8">
    <w:name w:val="0E77368CAB484194B4C0446BF7E00AA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8">
    <w:name w:val="1BD43159051E457BA74AECCF730CA7B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8">
    <w:name w:val="029D00255F484DE8B0F2F739ACB80E90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8">
    <w:name w:val="A1E633995EB94A19A898A78C727D20FE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8">
    <w:name w:val="6AD71C7A2BCA4B01A145A90CDDB8D57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8">
    <w:name w:val="D190E40CD52640BBB5BCEB5B0D3934BD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8">
    <w:name w:val="562A64687BAF4C46992E79F5E888A22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8">
    <w:name w:val="B8952BA1FE4B46FCB790E695B299A2A7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0">
    <w:name w:val="513244CC212644C0B63FFD523A5B655C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0">
    <w:name w:val="D47CB80B3B124A08B403A27ABBEBFE37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9">
    <w:name w:val="54A15DFE44AE42A0AFAFFCAC568988B2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9">
    <w:name w:val="A513AEDEA00E48D0BB3D192C599925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9">
    <w:name w:val="8F7CD9A179A744BFAA6FAB842D764D23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9">
    <w:name w:val="EA8DD9C936C9494CAE22D07C0CB02571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9">
    <w:name w:val="65DF9ABFE9C140E1BDC6F11BD249B36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9">
    <w:name w:val="F52276FCF74144EDA83BD59216E17629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9">
    <w:name w:val="710FA02080B5424D969D7AAEC6CA0AC5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6">
    <w:name w:val="349532DEDFC0494C8F3B34174D10206A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9">
    <w:name w:val="B464DC1D22EC40FC88F15F5E6E63EDFB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9">
    <w:name w:val="D98C8EFB515F4CCF9CAFFA626759FBFD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9">
    <w:name w:val="92783B38C6CF4EC88E8035D5A434B415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9">
    <w:name w:val="D3A9D90101504AB89DFE7C71A5BAC986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9">
    <w:name w:val="1C9F27CEB41047ED804A3CFD2840DD3E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9">
    <w:name w:val="F5965BE18D5948B4924783DC683EEB62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9">
    <w:name w:val="5C03F609E62143CAA14B627F353280B8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9">
    <w:name w:val="F3CEAD0049764D78911581799A34B4C3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9">
    <w:name w:val="21DC66DB56C94DB1836DACB2925B3807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8">
    <w:name w:val="FE51C6E7CF064DFF9B88D0517DFA922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8">
    <w:name w:val="6BC1C99836CC415F88BF000793B9913C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8">
    <w:name w:val="673591361A09412C93BA7166EEA91FC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7">
    <w:name w:val="35035D7CED4147C7B22465C9E28280F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7">
    <w:name w:val="0B9423F8C63C4CE0AF50D61F68408C7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7">
    <w:name w:val="9F7A07F219F743BA89036EBD52B0D38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7">
    <w:name w:val="9C8845F69A7D4B0B9AF50266A2E0D47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7">
    <w:name w:val="C2D7217BC2734E84B07A111429FEED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7">
    <w:name w:val="75C4C3EBCB8B45BE99EF97509AEF289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7">
    <w:name w:val="D687981654EC431DAAF97A384255168A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7">
    <w:name w:val="42E3AD31D9EE4D0883515489C95E9D0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7">
    <w:name w:val="66F41305EF6546DD8364C7BFDAC2939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7">
    <w:name w:val="768387F50DA4401CBAAE5A8F77FA4E1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4">
    <w:name w:val="3652C1AB90EA489AA93C0806D34469B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4">
    <w:name w:val="0C28CC301EA447498691D3D8E85EAAC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4">
    <w:name w:val="84E45DBB81C24193A109FF9AE30616A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4">
    <w:name w:val="326ADECA0DEE43ADA62F030ADE603E8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4">
    <w:name w:val="A8C697DF9371473FA8B382C30C828D68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4">
    <w:name w:val="C55EF00C97914027AE2ED259B5405D49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4">
    <w:name w:val="187CCB156DCB4AB2951BB942F3D2701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4">
    <w:name w:val="E6756BEA7B314D11B8FE752F94FF53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2">
    <w:name w:val="952FAA1991114C23A21A75C0087C58A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2">
    <w:name w:val="5CC0AA7437994AFC9A38B01EB95B9CCB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2">
    <w:name w:val="9E4FB30ECB8D4942A0EE3CA7BFA69A14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2">
    <w:name w:val="A5C937DA16DC4B8DA68315E25B2723A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2">
    <w:name w:val="1288B0D3687D487182B325212B96B84D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2">
    <w:name w:val="6C12BFBCA9A14F3082674D4B807291C0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2">
    <w:name w:val="D46DB3EE6D874001B2315CA6CCDE302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2">
    <w:name w:val="076CC054D9D24E79B1632DE8A5D6612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2">
    <w:name w:val="0242C9732B324500B2EEEF7228418A6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2">
    <w:name w:val="A141C2174DB0451B938F8F21D320937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1">
    <w:name w:val="C71C100704874069BA8E1A5EB67BCAF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8">
    <w:name w:val="062DDFA62A444E6E94B4DC80D3FC0F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8F385A94C7D4780B399226A02B79475">
    <w:name w:val="98F385A94C7D4780B399226A02B79475"/>
    <w:rsid w:val="0083645C"/>
  </w:style>
  <w:style w:type="paragraph" w:customStyle="1" w:styleId="BCD82484C0D54710A37CB01115B08EC2">
    <w:name w:val="BCD82484C0D54710A37CB01115B08EC2"/>
    <w:rsid w:val="0083645C"/>
  </w:style>
  <w:style w:type="paragraph" w:customStyle="1" w:styleId="1834638BA2A74B5DA6035DD9D438F741">
    <w:name w:val="1834638BA2A74B5DA6035DD9D438F741"/>
    <w:rsid w:val="0083645C"/>
  </w:style>
  <w:style w:type="paragraph" w:customStyle="1" w:styleId="AA0577EB02854C228BF062B8A6B9D6AF29">
    <w:name w:val="AA0577EB02854C228BF062B8A6B9D6A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8">
    <w:name w:val="71E4FEACF55245F5951A7234329D2244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8">
    <w:name w:val="81864B5FABE64F7B82B3645CA4AD08F1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9">
    <w:name w:val="2484B15E3D8441748B70F02E5EB4AD1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9">
    <w:name w:val="86971B44A9B14F74AB5ED775AF4CB484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9">
    <w:name w:val="40BFCB2B3222410192C680C158D15F3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9">
    <w:name w:val="AFF95DF3F92E42F28B109F57C67F1286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9">
    <w:name w:val="6E856938379B47CB8431FBBB4163A73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9">
    <w:name w:val="E22A2904E426493FA4012C942F15680B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9">
    <w:name w:val="52CC68B3CFF7491BB5527609FFDC64F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9">
    <w:name w:val="8B01BFDFDD514EF1930F08921FD4BF73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9">
    <w:name w:val="403809AEFDE149E6A8BDFF6F0AE7911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9">
    <w:name w:val="65A42A54B8094820A6CC86000ADB433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9">
    <w:name w:val="1D73D4029DE64107A4BB561E74758B65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9">
    <w:name w:val="0E77368CAB484194B4C0446BF7E00AA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9">
    <w:name w:val="1BD43159051E457BA74AECCF730CA7B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9">
    <w:name w:val="029D00255F484DE8B0F2F739ACB80E90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9">
    <w:name w:val="A1E633995EB94A19A898A78C727D20FE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9">
    <w:name w:val="6AD71C7A2BCA4B01A145A90CDDB8D57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9">
    <w:name w:val="D190E40CD52640BBB5BCEB5B0D3934BD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9">
    <w:name w:val="562A64687BAF4C46992E79F5E888A22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9">
    <w:name w:val="B8952BA1FE4B46FCB790E695B299A2A7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1">
    <w:name w:val="513244CC212644C0B63FFD523A5B655C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1">
    <w:name w:val="D47CB80B3B124A08B403A27ABBEBFE37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0">
    <w:name w:val="54A15DFE44AE42A0AFAFFCAC568988B2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0">
    <w:name w:val="A513AEDEA00E48D0BB3D192C5999253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0">
    <w:name w:val="8F7CD9A179A744BFAA6FAB842D764D23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0">
    <w:name w:val="EA8DD9C936C9494CAE22D07C0CB02571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0">
    <w:name w:val="65DF9ABFE9C140E1BDC6F11BD249B36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0">
    <w:name w:val="F52276FCF74144EDA83BD59216E17629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0">
    <w:name w:val="710FA02080B5424D969D7AAEC6CA0AC5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7">
    <w:name w:val="349532DEDFC0494C8F3B34174D10206A17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0">
    <w:name w:val="B464DC1D22EC40FC88F15F5E6E63EDFB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0">
    <w:name w:val="D98C8EFB515F4CCF9CAFFA626759FBFD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0">
    <w:name w:val="92783B38C6CF4EC88E8035D5A434B415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0">
    <w:name w:val="D3A9D90101504AB89DFE7C71A5BAC986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0">
    <w:name w:val="1C9F27CEB41047ED804A3CFD2840DD3E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0">
    <w:name w:val="F5965BE18D5948B4924783DC683EEB62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0">
    <w:name w:val="5C03F609E62143CAA14B627F353280B8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0">
    <w:name w:val="F3CEAD0049764D78911581799A34B4C3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0">
    <w:name w:val="21DC66DB56C94DB1836DACB2925B3807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9">
    <w:name w:val="FE51C6E7CF064DFF9B88D0517DFA9225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9">
    <w:name w:val="6BC1C99836CC415F88BF000793B9913C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9">
    <w:name w:val="673591361A09412C93BA7166EEA91FCB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8">
    <w:name w:val="35035D7CED4147C7B22465C9E28280F6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8">
    <w:name w:val="0B9423F8C63C4CE0AF50D61F68408C7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8">
    <w:name w:val="9F7A07F219F743BA89036EBD52B0D385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8">
    <w:name w:val="9C8845F69A7D4B0B9AF50266A2E0D47E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8">
    <w:name w:val="C2D7217BC2734E84B07A111429FEEDC1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8">
    <w:name w:val="75C4C3EBCB8B45BE99EF97509AEF289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8">
    <w:name w:val="D687981654EC431DAAF97A384255168A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8">
    <w:name w:val="42E3AD31D9EE4D0883515489C95E9D0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8">
    <w:name w:val="66F41305EF6546DD8364C7BFDAC2939D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8">
    <w:name w:val="768387F50DA4401CBAAE5A8F77FA4E1B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5">
    <w:name w:val="3652C1AB90EA489AA93C0806D34469BA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5">
    <w:name w:val="0C28CC301EA447498691D3D8E85EAAC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5">
    <w:name w:val="84E45DBB81C24193A109FF9AE30616A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5">
    <w:name w:val="326ADECA0DEE43ADA62F030ADE603E86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5">
    <w:name w:val="A8C697DF9371473FA8B382C30C828D68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5">
    <w:name w:val="C55EF00C97914027AE2ED259B5405D49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5">
    <w:name w:val="187CCB156DCB4AB2951BB942F3D2701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5">
    <w:name w:val="E6756BEA7B314D11B8FE752F94FF534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3">
    <w:name w:val="952FAA1991114C23A21A75C0087C58A9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3">
    <w:name w:val="5CC0AA7437994AFC9A38B01EB95B9CCB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3">
    <w:name w:val="9E4FB30ECB8D4942A0EE3CA7BFA69A14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3">
    <w:name w:val="A5C937DA16DC4B8DA68315E25B2723A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3">
    <w:name w:val="1288B0D3687D487182B325212B96B84D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3">
    <w:name w:val="6C12BFBCA9A14F3082674D4B807291C0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3">
    <w:name w:val="D46DB3EE6D874001B2315CA6CCDE302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3">
    <w:name w:val="076CC054D9D24E79B1632DE8A5D6612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3">
    <w:name w:val="0242C9732B324500B2EEEF7228418A67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3">
    <w:name w:val="A141C2174DB0451B938F8F21D320937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2">
    <w:name w:val="C71C100704874069BA8E1A5EB67BCAFA2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">
    <w:name w:val="1834638BA2A74B5DA6035DD9D438F741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">
    <w:name w:val="F62CE51ACC144CF7915F2AE9574C0730"/>
    <w:rsid w:val="0043012F"/>
  </w:style>
  <w:style w:type="paragraph" w:customStyle="1" w:styleId="5A3A22280F204C0095A22B35B3C078F3">
    <w:name w:val="5A3A22280F204C0095A22B35B3C078F3"/>
    <w:rsid w:val="0043012F"/>
  </w:style>
  <w:style w:type="paragraph" w:customStyle="1" w:styleId="E4F8E18E8D4343AAB9772F5F9EDB530B">
    <w:name w:val="E4F8E18E8D4343AAB9772F5F9EDB530B"/>
    <w:rsid w:val="0043012F"/>
  </w:style>
  <w:style w:type="paragraph" w:customStyle="1" w:styleId="8126E8E251F14F8A827D218C00165FB6">
    <w:name w:val="8126E8E251F14F8A827D218C00165FB6"/>
    <w:rsid w:val="0043012F"/>
  </w:style>
  <w:style w:type="paragraph" w:customStyle="1" w:styleId="0B170CB1D73A4FF1910D71F0DDD883A3">
    <w:name w:val="0B170CB1D73A4FF1910D71F0DDD883A3"/>
    <w:rsid w:val="0043012F"/>
  </w:style>
  <w:style w:type="paragraph" w:customStyle="1" w:styleId="32110AB5F3214A9E9DEC6A52F4010345">
    <w:name w:val="32110AB5F3214A9E9DEC6A52F4010345"/>
    <w:rsid w:val="0043012F"/>
  </w:style>
  <w:style w:type="paragraph" w:customStyle="1" w:styleId="65DA4C3B209347DE959350245A2A5FBE">
    <w:name w:val="65DA4C3B209347DE959350245A2A5FBE"/>
    <w:rsid w:val="0043012F"/>
  </w:style>
  <w:style w:type="paragraph" w:customStyle="1" w:styleId="B7DC93496D2F429FBF86DFE4EBAAF6EB">
    <w:name w:val="B7DC93496D2F429FBF86DFE4EBAAF6EB"/>
    <w:rsid w:val="0043012F"/>
  </w:style>
  <w:style w:type="paragraph" w:customStyle="1" w:styleId="8252AC6ECE9648A9A88CDC5FA7F7D90C">
    <w:name w:val="8252AC6ECE9648A9A88CDC5FA7F7D90C"/>
    <w:rsid w:val="0043012F"/>
  </w:style>
  <w:style w:type="paragraph" w:customStyle="1" w:styleId="420F9892D76341C299766E7932501429">
    <w:name w:val="420F9892D76341C299766E7932501429"/>
    <w:rsid w:val="0043012F"/>
  </w:style>
  <w:style w:type="paragraph" w:customStyle="1" w:styleId="08765FE979DF42F1BF87014FCFC6947C">
    <w:name w:val="08765FE979DF42F1BF87014FCFC6947C"/>
    <w:rsid w:val="0043012F"/>
  </w:style>
  <w:style w:type="paragraph" w:customStyle="1" w:styleId="939425764C544568BB88F5D8F55B0A68">
    <w:name w:val="939425764C544568BB88F5D8F55B0A68"/>
    <w:rsid w:val="0043012F"/>
  </w:style>
  <w:style w:type="paragraph" w:customStyle="1" w:styleId="084A62F7281C430EA74EADC8E232883C">
    <w:name w:val="084A62F7281C430EA74EADC8E232883C"/>
    <w:rsid w:val="0043012F"/>
  </w:style>
  <w:style w:type="paragraph" w:customStyle="1" w:styleId="5592F940EEA64D6780213EE5982E3464">
    <w:name w:val="5592F940EEA64D6780213EE5982E3464"/>
    <w:rsid w:val="0043012F"/>
  </w:style>
  <w:style w:type="paragraph" w:customStyle="1" w:styleId="07395ADFC80348F5A6E3AF8013474B56">
    <w:name w:val="07395ADFC80348F5A6E3AF8013474B56"/>
    <w:rsid w:val="0043012F"/>
  </w:style>
  <w:style w:type="paragraph" w:customStyle="1" w:styleId="1AB2D62B9CE34E81A50F956AF6A71A8F">
    <w:name w:val="1AB2D62B9CE34E81A50F956AF6A71A8F"/>
    <w:rsid w:val="0043012F"/>
  </w:style>
  <w:style w:type="paragraph" w:customStyle="1" w:styleId="807EF00C05FE4F05BE61508D9C9546A8">
    <w:name w:val="807EF00C05FE4F05BE61508D9C9546A8"/>
    <w:rsid w:val="0043012F"/>
  </w:style>
  <w:style w:type="paragraph" w:customStyle="1" w:styleId="7A39412C1A744CB18D7AA04F4933692E">
    <w:name w:val="7A39412C1A744CB18D7AA04F4933692E"/>
    <w:rsid w:val="0043012F"/>
  </w:style>
  <w:style w:type="paragraph" w:customStyle="1" w:styleId="9FC05963FCAC4824BCF52804BEBB15B7">
    <w:name w:val="9FC05963FCAC4824BCF52804BEBB15B7"/>
    <w:rsid w:val="0043012F"/>
  </w:style>
  <w:style w:type="paragraph" w:customStyle="1" w:styleId="73C6A3E8AE8A4739BA5DE78C69C4812B">
    <w:name w:val="73C6A3E8AE8A4739BA5DE78C69C4812B"/>
    <w:rsid w:val="0043012F"/>
  </w:style>
  <w:style w:type="paragraph" w:customStyle="1" w:styleId="634222465FB64E6DA59CB59190E8AB4D">
    <w:name w:val="634222465FB64E6DA59CB59190E8AB4D"/>
    <w:rsid w:val="0043012F"/>
  </w:style>
  <w:style w:type="paragraph" w:customStyle="1" w:styleId="062E3A9861D04803B5BA6AF23897DF76">
    <w:name w:val="062E3A9861D04803B5BA6AF23897DF76"/>
    <w:rsid w:val="0043012F"/>
  </w:style>
  <w:style w:type="paragraph" w:customStyle="1" w:styleId="2B81FD317A3A4A72AF6F747B98323E5E">
    <w:name w:val="2B81FD317A3A4A72AF6F747B98323E5E"/>
    <w:rsid w:val="0043012F"/>
  </w:style>
  <w:style w:type="paragraph" w:customStyle="1" w:styleId="30440DC8C8B14E10B7C39C990B53F99E">
    <w:name w:val="30440DC8C8B14E10B7C39C990B53F99E"/>
    <w:rsid w:val="0043012F"/>
  </w:style>
  <w:style w:type="paragraph" w:customStyle="1" w:styleId="AA0577EB02854C228BF062B8A6B9D6AF30">
    <w:name w:val="AA0577EB02854C228BF062B8A6B9D6AF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9">
    <w:name w:val="71E4FEACF55245F5951A7234329D2244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">
    <w:name w:val="E4F8E18E8D4343AAB9772F5F9EDB530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">
    <w:name w:val="5A3A22280F204C0095A22B35B3C078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">
    <w:name w:val="F62CE51ACC144CF7915F2AE9574C073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">
    <w:name w:val="8126E8E251F14F8A827D218C00165FB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0">
    <w:name w:val="86971B44A9B14F74AB5ED775AF4CB484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">
    <w:name w:val="084A62F7281C430EA74EADC8E232883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">
    <w:name w:val="5592F940EEA64D6780213EE5982E346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">
    <w:name w:val="07395ADFC80348F5A6E3AF8013474B5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">
    <w:name w:val="062E3A9861D04803B5BA6AF23897DF7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">
    <w:name w:val="2B81FD317A3A4A72AF6F747B98323E5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">
    <w:name w:val="30440DC8C8B14E10B7C39C990B53F99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0">
    <w:name w:val="E22A2904E426493FA4012C942F15680B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0">
    <w:name w:val="52CC68B3CFF7491BB5527609FFDC64FF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0">
    <w:name w:val="8B01BFDFDD514EF1930F08921FD4BF73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0">
    <w:name w:val="403809AEFDE149E6A8BDFF6F0AE79111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0">
    <w:name w:val="65A42A54B8094820A6CC86000ADB433F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0">
    <w:name w:val="1D73D4029DE64107A4BB561E74758B65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0">
    <w:name w:val="0E77368CAB484194B4C0446BF7E00AAC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0">
    <w:name w:val="1BD43159051E457BA74AECCF730CA7B1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0">
    <w:name w:val="029D00255F484DE8B0F2F739ACB80E90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0">
    <w:name w:val="A1E633995EB94A19A898A78C727D20FE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0">
    <w:name w:val="6AD71C7A2BCA4B01A145A90CDDB8D57C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0">
    <w:name w:val="D190E40CD52640BBB5BCEB5B0D3934BD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0">
    <w:name w:val="562A64687BAF4C46992E79F5E888A228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0">
    <w:name w:val="B8952BA1FE4B46FCB790E695B299A2A73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2">
    <w:name w:val="513244CC212644C0B63FFD523A5B655C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2">
    <w:name w:val="D47CB80B3B124A08B403A27ABBEBFE37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1">
    <w:name w:val="54A15DFE44AE42A0AFAFFCAC568988B2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1">
    <w:name w:val="A513AEDEA00E48D0BB3D192C59992537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1">
    <w:name w:val="8F7CD9A179A744BFAA6FAB842D764D23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1">
    <w:name w:val="EA8DD9C936C9494CAE22D07C0CB02571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1">
    <w:name w:val="65DF9ABFE9C140E1BDC6F11BD249B367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1">
    <w:name w:val="F52276FCF74144EDA83BD59216E17629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1">
    <w:name w:val="710FA02080B5424D969D7AAEC6CA0AC5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8">
    <w:name w:val="349532DEDFC0494C8F3B34174D10206A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1">
    <w:name w:val="B464DC1D22EC40FC88F15F5E6E63EDFB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1">
    <w:name w:val="D98C8EFB515F4CCF9CAFFA626759FBFD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1">
    <w:name w:val="92783B38C6CF4EC88E8035D5A434B415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1">
    <w:name w:val="D3A9D90101504AB89DFE7C71A5BAC986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1">
    <w:name w:val="1C9F27CEB41047ED804A3CFD2840DD3E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1">
    <w:name w:val="F5965BE18D5948B4924783DC683EEB62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1">
    <w:name w:val="5C03F609E62143CAA14B627F353280B8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1">
    <w:name w:val="F3CEAD0049764D78911581799A34B4C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1">
    <w:name w:val="21DC66DB56C94DB1836DACB2925B3807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0">
    <w:name w:val="FE51C6E7CF064DFF9B88D0517DFA9225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0">
    <w:name w:val="6BC1C99836CC415F88BF000793B9913C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0">
    <w:name w:val="673591361A09412C93BA7166EEA91FC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9">
    <w:name w:val="35035D7CED4147C7B22465C9E28280F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9">
    <w:name w:val="0B9423F8C63C4CE0AF50D61F68408C7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9">
    <w:name w:val="9F7A07F219F743BA89036EBD52B0D385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9">
    <w:name w:val="9C8845F69A7D4B0B9AF50266A2E0D47E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9">
    <w:name w:val="C2D7217BC2734E84B07A111429FEEDC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9">
    <w:name w:val="75C4C3EBCB8B45BE99EF97509AEF289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9">
    <w:name w:val="D687981654EC431DAAF97A384255168A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9">
    <w:name w:val="42E3AD31D9EE4D0883515489C95E9D0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9">
    <w:name w:val="66F41305EF6546DD8364C7BFDAC2939D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9">
    <w:name w:val="768387F50DA4401CBAAE5A8F77FA4E1B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6">
    <w:name w:val="3652C1AB90EA489AA93C0806D34469BA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6">
    <w:name w:val="0C28CC301EA447498691D3D8E85EAAC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6">
    <w:name w:val="84E45DBB81C24193A109FF9AE30616A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6">
    <w:name w:val="326ADECA0DEE43ADA62F030ADE603E8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6">
    <w:name w:val="A8C697DF9371473FA8B382C30C828D6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6">
    <w:name w:val="C55EF00C97914027AE2ED259B5405D4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6">
    <w:name w:val="187CCB156DCB4AB2951BB942F3D2701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6">
    <w:name w:val="E6756BEA7B314D11B8FE752F94FF534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4">
    <w:name w:val="952FAA1991114C23A21A75C0087C58A9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4">
    <w:name w:val="5CC0AA7437994AFC9A38B01EB95B9CCB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4">
    <w:name w:val="9E4FB30ECB8D4942A0EE3CA7BFA69A14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4">
    <w:name w:val="A5C937DA16DC4B8DA68315E25B2723A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4">
    <w:name w:val="1288B0D3687D487182B325212B96B84D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4">
    <w:name w:val="6C12BFBCA9A14F3082674D4B807291C0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4">
    <w:name w:val="D46DB3EE6D874001B2315CA6CCDE302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4">
    <w:name w:val="076CC054D9D24E79B1632DE8A5D66128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4">
    <w:name w:val="0242C9732B324500B2EEEF7228418A67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4">
    <w:name w:val="A141C2174DB0451B938F8F21D3209378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3">
    <w:name w:val="C71C100704874069BA8E1A5EB67BCAF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2">
    <w:name w:val="1834638BA2A74B5DA6035DD9D438F74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1">
    <w:name w:val="AA0577EB02854C228BF062B8A6B9D6A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0">
    <w:name w:val="71E4FEACF55245F5951A7234329D22444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2">
    <w:name w:val="E4F8E18E8D4343AAB9772F5F9EDB530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2">
    <w:name w:val="5A3A22280F204C0095A22B35B3C078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2">
    <w:name w:val="F62CE51ACC144CF7915F2AE9574C073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2">
    <w:name w:val="8126E8E251F14F8A827D218C00165FB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1">
    <w:name w:val="86971B44A9B14F74AB5ED775AF4CB484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2">
    <w:name w:val="084A62F7281C430EA74EADC8E232883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2">
    <w:name w:val="5592F940EEA64D6780213EE5982E346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2">
    <w:name w:val="07395ADFC80348F5A6E3AF8013474B5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2">
    <w:name w:val="062E3A9861D04803B5BA6AF23897DF7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2">
    <w:name w:val="2B81FD317A3A4A72AF6F747B98323E5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2">
    <w:name w:val="30440DC8C8B14E10B7C39C990B53F99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1">
    <w:name w:val="E22A2904E426493FA4012C942F15680B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1">
    <w:name w:val="52CC68B3CFF7491BB5527609FFDC64F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1">
    <w:name w:val="8B01BFDFDD514EF1930F08921FD4BF73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1">
    <w:name w:val="403809AEFDE149E6A8BDFF6F0AE79111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1">
    <w:name w:val="65A42A54B8094820A6CC86000ADB433F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1">
    <w:name w:val="1D73D4029DE64107A4BB561E74758B65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1">
    <w:name w:val="0E77368CAB484194B4C0446BF7E00AAC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1">
    <w:name w:val="1BD43159051E457BA74AECCF730CA7B1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1">
    <w:name w:val="029D00255F484DE8B0F2F739ACB80E90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1">
    <w:name w:val="A1E633995EB94A19A898A78C727D20FE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1">
    <w:name w:val="6AD71C7A2BCA4B01A145A90CDDB8D57C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1">
    <w:name w:val="D190E40CD52640BBB5BCEB5B0D3934BD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1">
    <w:name w:val="562A64687BAF4C46992E79F5E888A228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1">
    <w:name w:val="B8952BA1FE4B46FCB790E695B299A2A7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3">
    <w:name w:val="513244CC212644C0B63FFD523A5B655C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3">
    <w:name w:val="D47CB80B3B124A08B403A27ABBEBFE37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2">
    <w:name w:val="54A15DFE44AE42A0AFAFFCAC568988B2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2">
    <w:name w:val="A513AEDEA00E48D0BB3D192C59992537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2">
    <w:name w:val="8F7CD9A179A744BFAA6FAB842D764D23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2">
    <w:name w:val="EA8DD9C936C9494CAE22D07C0CB02571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2">
    <w:name w:val="65DF9ABFE9C140E1BDC6F11BD249B367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2">
    <w:name w:val="F52276FCF74144EDA83BD59216E17629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2">
    <w:name w:val="710FA02080B5424D969D7AAEC6CA0AC5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9">
    <w:name w:val="349532DEDFC0494C8F3B34174D10206A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2">
    <w:name w:val="B464DC1D22EC40FC88F15F5E6E63EDFB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2">
    <w:name w:val="D98C8EFB515F4CCF9CAFFA626759FBFD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2">
    <w:name w:val="92783B38C6CF4EC88E8035D5A434B415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2">
    <w:name w:val="D3A9D90101504AB89DFE7C71A5BAC986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2">
    <w:name w:val="1C9F27CEB41047ED804A3CFD2840DD3E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2">
    <w:name w:val="F5965BE18D5948B4924783DC683EEB62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2">
    <w:name w:val="5C03F609E62143CAA14B627F353280B8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2">
    <w:name w:val="F3CEAD0049764D78911581799A34B4C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2">
    <w:name w:val="21DC66DB56C94DB1836DACB2925B3807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1">
    <w:name w:val="FE51C6E7CF064DFF9B88D0517DFA9225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1">
    <w:name w:val="6BC1C99836CC415F88BF000793B9913C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1">
    <w:name w:val="673591361A09412C93BA7166EEA91FCB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0">
    <w:name w:val="35035D7CED4147C7B22465C9E28280F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0">
    <w:name w:val="0B9423F8C63C4CE0AF50D61F68408C7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0">
    <w:name w:val="9F7A07F219F743BA89036EBD52B0D385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0">
    <w:name w:val="9C8845F69A7D4B0B9AF50266A2E0D47E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0">
    <w:name w:val="C2D7217BC2734E84B07A111429FEEDC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0">
    <w:name w:val="75C4C3EBCB8B45BE99EF97509AEF289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0">
    <w:name w:val="D687981654EC431DAAF97A384255168A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0">
    <w:name w:val="42E3AD31D9EE4D0883515489C95E9D0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0">
    <w:name w:val="66F41305EF6546DD8364C7BFDAC2939D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0">
    <w:name w:val="768387F50DA4401CBAAE5A8F77FA4E1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7">
    <w:name w:val="3652C1AB90EA489AA93C0806D34469BA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7">
    <w:name w:val="0C28CC301EA447498691D3D8E85EAAC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7">
    <w:name w:val="84E45DBB81C24193A109FF9AE30616A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7">
    <w:name w:val="326ADECA0DEE43ADA62F030ADE603E8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7">
    <w:name w:val="A8C697DF9371473FA8B382C30C828D6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7">
    <w:name w:val="C55EF00C97914027AE2ED259B5405D4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7">
    <w:name w:val="187CCB156DCB4AB2951BB942F3D2701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7">
    <w:name w:val="E6756BEA7B314D11B8FE752F94FF534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5">
    <w:name w:val="952FAA1991114C23A21A75C0087C58A9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5">
    <w:name w:val="5CC0AA7437994AFC9A38B01EB95B9CCB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5">
    <w:name w:val="9E4FB30ECB8D4942A0EE3CA7BFA69A14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5">
    <w:name w:val="A5C937DA16DC4B8DA68315E25B2723A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5">
    <w:name w:val="1288B0D3687D487182B325212B96B84D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5">
    <w:name w:val="6C12BFBCA9A14F3082674D4B807291C0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5">
    <w:name w:val="D46DB3EE6D874001B2315CA6CCDE302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5">
    <w:name w:val="076CC054D9D24E79B1632DE8A5D66128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5">
    <w:name w:val="0242C9732B324500B2EEEF7228418A67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5">
    <w:name w:val="A141C2174DB0451B938F8F21D3209378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4">
    <w:name w:val="C71C100704874069BA8E1A5EB67BCAFA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3">
    <w:name w:val="1834638BA2A74B5DA6035DD9D438F74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0BFCACFBD446658A4FB25535F75E43">
    <w:name w:val="FF0BFCACFBD446658A4FB25535F75E43"/>
    <w:rsid w:val="0043012F"/>
  </w:style>
  <w:style w:type="paragraph" w:customStyle="1" w:styleId="058D9B0BC3974437A469932DAE8A7437">
    <w:name w:val="058D9B0BC3974437A469932DAE8A7437"/>
    <w:rsid w:val="0043012F"/>
  </w:style>
  <w:style w:type="paragraph" w:customStyle="1" w:styleId="09BC84DA4F6A41D899B538D41AB222AE">
    <w:name w:val="09BC84DA4F6A41D899B538D41AB222AE"/>
    <w:rsid w:val="0043012F"/>
  </w:style>
  <w:style w:type="paragraph" w:customStyle="1" w:styleId="78C41B30F118498D9EAB090C5CE8CF7B">
    <w:name w:val="78C41B30F118498D9EAB090C5CE8CF7B"/>
    <w:rsid w:val="0043012F"/>
  </w:style>
  <w:style w:type="paragraph" w:customStyle="1" w:styleId="DC5C62526C02465BA3C009BDA16CBDE9">
    <w:name w:val="DC5C62526C02465BA3C009BDA16CBDE9"/>
    <w:rsid w:val="0043012F"/>
  </w:style>
  <w:style w:type="paragraph" w:customStyle="1" w:styleId="DFDD6DD0DDA942D2815E8E5C9DCFCBDF">
    <w:name w:val="DFDD6DD0DDA942D2815E8E5C9DCFCBDF"/>
    <w:rsid w:val="0043012F"/>
  </w:style>
  <w:style w:type="paragraph" w:customStyle="1" w:styleId="8A0F0005040B4CB7964D6FB57061620F">
    <w:name w:val="8A0F0005040B4CB7964D6FB57061620F"/>
    <w:rsid w:val="0043012F"/>
  </w:style>
  <w:style w:type="paragraph" w:customStyle="1" w:styleId="EB880FBE0E3F4AC7BD74C8602B178FF9">
    <w:name w:val="EB880FBE0E3F4AC7BD74C8602B178FF9"/>
    <w:rsid w:val="0043012F"/>
  </w:style>
  <w:style w:type="paragraph" w:customStyle="1" w:styleId="2F6D65B448554A99885A1DBF518E035A">
    <w:name w:val="2F6D65B448554A99885A1DBF518E035A"/>
    <w:rsid w:val="0043012F"/>
  </w:style>
  <w:style w:type="paragraph" w:customStyle="1" w:styleId="891B80DCECD941E6B86F396B2C109686">
    <w:name w:val="891B80DCECD941E6B86F396B2C109686"/>
    <w:rsid w:val="0043012F"/>
  </w:style>
  <w:style w:type="paragraph" w:customStyle="1" w:styleId="1F15A4302A3C426081D9C3EA8B47DC24">
    <w:name w:val="1F15A4302A3C426081D9C3EA8B47DC24"/>
    <w:rsid w:val="0043012F"/>
  </w:style>
  <w:style w:type="paragraph" w:customStyle="1" w:styleId="49AB2BD2BFB744A6854520AC15F9C15B">
    <w:name w:val="49AB2BD2BFB744A6854520AC15F9C15B"/>
    <w:rsid w:val="0043012F"/>
  </w:style>
  <w:style w:type="paragraph" w:customStyle="1" w:styleId="999EC985BC384451A47CA0E30BD96DAB">
    <w:name w:val="999EC985BC384451A47CA0E30BD96DAB"/>
    <w:rsid w:val="0043012F"/>
  </w:style>
  <w:style w:type="paragraph" w:customStyle="1" w:styleId="AE103C4A8B724AF688DE4AE47D50EFB2">
    <w:name w:val="AE103C4A8B724AF688DE4AE47D50EFB2"/>
    <w:rsid w:val="0043012F"/>
  </w:style>
  <w:style w:type="paragraph" w:customStyle="1" w:styleId="6205CA7A56CE46B6B1BAA5D8F8F971D9">
    <w:name w:val="6205CA7A56CE46B6B1BAA5D8F8F971D9"/>
    <w:rsid w:val="0043012F"/>
  </w:style>
  <w:style w:type="paragraph" w:customStyle="1" w:styleId="0EB82318B2B34AC9AE1C28A1553EE958">
    <w:name w:val="0EB82318B2B34AC9AE1C28A1553EE958"/>
    <w:rsid w:val="0043012F"/>
  </w:style>
  <w:style w:type="paragraph" w:customStyle="1" w:styleId="1DF9FB8E5A6B40EEA125E2F68AFB3C77">
    <w:name w:val="1DF9FB8E5A6B40EEA125E2F68AFB3C77"/>
    <w:rsid w:val="0043012F"/>
  </w:style>
  <w:style w:type="paragraph" w:customStyle="1" w:styleId="241CB3E0C556455B922F167F5E1B20A3">
    <w:name w:val="241CB3E0C556455B922F167F5E1B20A3"/>
    <w:rsid w:val="0043012F"/>
  </w:style>
  <w:style w:type="paragraph" w:customStyle="1" w:styleId="92E045B36758490FA7531433AE6A97C2">
    <w:name w:val="92E045B36758490FA7531433AE6A97C2"/>
    <w:rsid w:val="0043012F"/>
  </w:style>
  <w:style w:type="paragraph" w:customStyle="1" w:styleId="452C5F6138F3421CB8C7A821D1D16013">
    <w:name w:val="452C5F6138F3421CB8C7A821D1D16013"/>
    <w:rsid w:val="0043012F"/>
  </w:style>
  <w:style w:type="paragraph" w:customStyle="1" w:styleId="FDE9FB9081FC4C63B6984EDF35213BF2">
    <w:name w:val="FDE9FB9081FC4C63B6984EDF35213BF2"/>
    <w:rsid w:val="0043012F"/>
  </w:style>
  <w:style w:type="paragraph" w:customStyle="1" w:styleId="7D2441CCF94245C2B1D57BFD68072D00">
    <w:name w:val="7D2441CCF94245C2B1D57BFD68072D00"/>
    <w:rsid w:val="0043012F"/>
  </w:style>
  <w:style w:type="paragraph" w:customStyle="1" w:styleId="A1B6FB7B431A4B62AF28207C8BE0F28B">
    <w:name w:val="A1B6FB7B431A4B62AF28207C8BE0F28B"/>
    <w:rsid w:val="0043012F"/>
  </w:style>
  <w:style w:type="paragraph" w:customStyle="1" w:styleId="ADD45B951FF44955BAB0270991D017BD">
    <w:name w:val="ADD45B951FF44955BAB0270991D017BD"/>
    <w:rsid w:val="0043012F"/>
  </w:style>
  <w:style w:type="paragraph" w:customStyle="1" w:styleId="3D16A42B01214CE7B59C8725463D49D4">
    <w:name w:val="3D16A42B01214CE7B59C8725463D49D4"/>
    <w:rsid w:val="0043012F"/>
  </w:style>
  <w:style w:type="paragraph" w:customStyle="1" w:styleId="78E9456A63704132867B39AAA6AFCFF4">
    <w:name w:val="78E9456A63704132867B39AAA6AFCFF4"/>
    <w:rsid w:val="0043012F"/>
  </w:style>
  <w:style w:type="paragraph" w:customStyle="1" w:styleId="429992E3F34842AF999A5E01B8755E77">
    <w:name w:val="429992E3F34842AF999A5E01B8755E77"/>
    <w:rsid w:val="0043012F"/>
  </w:style>
  <w:style w:type="paragraph" w:customStyle="1" w:styleId="2CFF87F60C7E40448C091FDD9CD3D199">
    <w:name w:val="2CFF87F60C7E40448C091FDD9CD3D199"/>
    <w:rsid w:val="0043012F"/>
  </w:style>
  <w:style w:type="paragraph" w:customStyle="1" w:styleId="100D07F56696418098EE488B9440900F">
    <w:name w:val="100D07F56696418098EE488B9440900F"/>
    <w:rsid w:val="0043012F"/>
  </w:style>
  <w:style w:type="paragraph" w:customStyle="1" w:styleId="39388B56709543D5BB0A2ADB43691C82">
    <w:name w:val="39388B56709543D5BB0A2ADB43691C82"/>
    <w:rsid w:val="0043012F"/>
  </w:style>
  <w:style w:type="paragraph" w:customStyle="1" w:styleId="00734D1212544E988252F93FDDD1789A">
    <w:name w:val="00734D1212544E988252F93FDDD1789A"/>
    <w:rsid w:val="0043012F"/>
  </w:style>
  <w:style w:type="paragraph" w:customStyle="1" w:styleId="7E304909C0364E70A5866A062A8B21F7">
    <w:name w:val="7E304909C0364E70A5866A062A8B21F7"/>
    <w:rsid w:val="0043012F"/>
  </w:style>
  <w:style w:type="paragraph" w:customStyle="1" w:styleId="C5841A577D724954A74409F9C3842613">
    <w:name w:val="C5841A577D724954A74409F9C3842613"/>
    <w:rsid w:val="0043012F"/>
  </w:style>
  <w:style w:type="paragraph" w:customStyle="1" w:styleId="6403C603787E494BB9BC4EAAE663831F">
    <w:name w:val="6403C603787E494BB9BC4EAAE663831F"/>
    <w:rsid w:val="0043012F"/>
  </w:style>
  <w:style w:type="paragraph" w:customStyle="1" w:styleId="06BA05E9C71440D5B4C8F1693DAFF808">
    <w:name w:val="06BA05E9C71440D5B4C8F1693DAFF808"/>
    <w:rsid w:val="0043012F"/>
  </w:style>
  <w:style w:type="paragraph" w:customStyle="1" w:styleId="D5BBC901B4BC4EA2B710E74547651B6F">
    <w:name w:val="D5BBC901B4BC4EA2B710E74547651B6F"/>
    <w:rsid w:val="0043012F"/>
  </w:style>
  <w:style w:type="paragraph" w:customStyle="1" w:styleId="C02401C6C20D435EAD0DCF095543651F">
    <w:name w:val="C02401C6C20D435EAD0DCF095543651F"/>
    <w:rsid w:val="0043012F"/>
  </w:style>
  <w:style w:type="paragraph" w:customStyle="1" w:styleId="6AD8E93FA65F48CEA13487BF14F940F1">
    <w:name w:val="6AD8E93FA65F48CEA13487BF14F940F1"/>
    <w:rsid w:val="0043012F"/>
  </w:style>
  <w:style w:type="paragraph" w:customStyle="1" w:styleId="59BCEB63384F40C9AAB7A12E036B05DC">
    <w:name w:val="59BCEB63384F40C9AAB7A12E036B05DC"/>
    <w:rsid w:val="0043012F"/>
  </w:style>
  <w:style w:type="paragraph" w:customStyle="1" w:styleId="897565F3EE594D379F08342D73AAC713">
    <w:name w:val="897565F3EE594D379F08342D73AAC713"/>
    <w:rsid w:val="0043012F"/>
  </w:style>
  <w:style w:type="paragraph" w:customStyle="1" w:styleId="76D6F3C9E93A401AB22207C28DD35DB5">
    <w:name w:val="76D6F3C9E93A401AB22207C28DD35DB5"/>
    <w:rsid w:val="0043012F"/>
  </w:style>
  <w:style w:type="paragraph" w:customStyle="1" w:styleId="2DD1FCBB34A54DA4BC566276187FA752">
    <w:name w:val="2DD1FCBB34A54DA4BC566276187FA752"/>
    <w:rsid w:val="0043012F"/>
  </w:style>
  <w:style w:type="paragraph" w:customStyle="1" w:styleId="BC759171FDA94AA59C1963C6B00703E2">
    <w:name w:val="BC759171FDA94AA59C1963C6B00703E2"/>
    <w:rsid w:val="0043012F"/>
  </w:style>
  <w:style w:type="paragraph" w:customStyle="1" w:styleId="47096391C853432C9DF57236F1FCB919">
    <w:name w:val="47096391C853432C9DF57236F1FCB919"/>
    <w:rsid w:val="0043012F"/>
  </w:style>
  <w:style w:type="paragraph" w:customStyle="1" w:styleId="995CBCAA2E504F74A7F03BC02608F5FF">
    <w:name w:val="995CBCAA2E504F74A7F03BC02608F5FF"/>
    <w:rsid w:val="0043012F"/>
  </w:style>
  <w:style w:type="paragraph" w:customStyle="1" w:styleId="8248BEFA35D34B778D76A636CB746815">
    <w:name w:val="8248BEFA35D34B778D76A636CB746815"/>
    <w:rsid w:val="0043012F"/>
  </w:style>
  <w:style w:type="paragraph" w:customStyle="1" w:styleId="6573410664A74AF1B636A349EC9D7539">
    <w:name w:val="6573410664A74AF1B636A349EC9D7539"/>
    <w:rsid w:val="0043012F"/>
  </w:style>
  <w:style w:type="paragraph" w:customStyle="1" w:styleId="F4B868D6BAC2405A8E8720864AA6C55C">
    <w:name w:val="F4B868D6BAC2405A8E8720864AA6C55C"/>
    <w:rsid w:val="0043012F"/>
  </w:style>
  <w:style w:type="paragraph" w:customStyle="1" w:styleId="E1E557C1F28647B68553AA9992BE50B8">
    <w:name w:val="E1E557C1F28647B68553AA9992BE50B8"/>
    <w:rsid w:val="0043012F"/>
  </w:style>
  <w:style w:type="paragraph" w:customStyle="1" w:styleId="558A24DC1C8643B68A091C0F0AA665C2">
    <w:name w:val="558A24DC1C8643B68A091C0F0AA665C2"/>
    <w:rsid w:val="0043012F"/>
  </w:style>
  <w:style w:type="paragraph" w:customStyle="1" w:styleId="5033AC209ECF4385B13C18E6915FF0B0">
    <w:name w:val="5033AC209ECF4385B13C18E6915FF0B0"/>
    <w:rsid w:val="0043012F"/>
  </w:style>
  <w:style w:type="paragraph" w:customStyle="1" w:styleId="AA0577EB02854C228BF062B8A6B9D6AF32">
    <w:name w:val="AA0577EB02854C228BF062B8A6B9D6A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1">
    <w:name w:val="71E4FEACF55245F5951A7234329D2244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3">
    <w:name w:val="E4F8E18E8D4343AAB9772F5F9EDB530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3">
    <w:name w:val="5A3A22280F204C0095A22B35B3C078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3">
    <w:name w:val="F62CE51ACC144CF7915F2AE9574C073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3">
    <w:name w:val="8126E8E251F14F8A827D218C00165FB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2">
    <w:name w:val="86971B44A9B14F74AB5ED775AF4CB484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3">
    <w:name w:val="084A62F7281C430EA74EADC8E232883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3">
    <w:name w:val="5592F940EEA64D6780213EE5982E346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3">
    <w:name w:val="07395ADFC80348F5A6E3AF8013474B5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3">
    <w:name w:val="062E3A9861D04803B5BA6AF23897DF7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3">
    <w:name w:val="2B81FD317A3A4A72AF6F747B98323E5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3">
    <w:name w:val="30440DC8C8B14E10B7C39C990B53F99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">
    <w:name w:val="058D9B0BC3974437A469932DAE8A743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">
    <w:name w:val="09BC84DA4F6A41D899B538D41AB222A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">
    <w:name w:val="47096391C853432C9DF57236F1FCB91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">
    <w:name w:val="995CBCAA2E504F74A7F03BC02608F5F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">
    <w:name w:val="8248BEFA35D34B778D76A636CB74681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">
    <w:name w:val="6573410664A74AF1B636A349EC9D753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">
    <w:name w:val="F4B868D6BAC2405A8E8720864AA6C55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">
    <w:name w:val="E1E557C1F28647B68553AA9992BE50B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">
    <w:name w:val="5033AC209ECF4385B13C18E6915FF0B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2">
    <w:name w:val="E22A2904E426493FA4012C942F15680B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2">
    <w:name w:val="52CC68B3CFF7491BB5527609FFDC64F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2">
    <w:name w:val="8B01BFDFDD514EF1930F08921FD4BF73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2">
    <w:name w:val="403809AEFDE149E6A8BDFF6F0AE79111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2">
    <w:name w:val="65A42A54B8094820A6CC86000ADB433F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2">
    <w:name w:val="1D73D4029DE64107A4BB561E74758B65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2">
    <w:name w:val="0E77368CAB484194B4C0446BF7E00AAC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2">
    <w:name w:val="1BD43159051E457BA74AECCF730CA7B1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2">
    <w:name w:val="029D00255F484DE8B0F2F739ACB80E90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2">
    <w:name w:val="A1E633995EB94A19A898A78C727D20FE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2">
    <w:name w:val="6AD71C7A2BCA4B01A145A90CDDB8D57C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2">
    <w:name w:val="D190E40CD52640BBB5BCEB5B0D3934BD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2">
    <w:name w:val="562A64687BAF4C46992E79F5E888A228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2">
    <w:name w:val="B8952BA1FE4B46FCB790E695B299A2A7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4">
    <w:name w:val="513244CC212644C0B63FFD523A5B655C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4">
    <w:name w:val="D47CB80B3B124A08B403A27ABBEBFE37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3">
    <w:name w:val="54A15DFE44AE42A0AFAFFCAC568988B2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3">
    <w:name w:val="A513AEDEA00E48D0BB3D192C59992537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3">
    <w:name w:val="8F7CD9A179A744BFAA6FAB842D764D23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3">
    <w:name w:val="EA8DD9C936C9494CAE22D07C0CB02571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3">
    <w:name w:val="65DF9ABFE9C140E1BDC6F11BD249B367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3">
    <w:name w:val="F52276FCF74144EDA83BD59216E17629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3">
    <w:name w:val="710FA02080B5424D969D7AAEC6CA0AC5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0">
    <w:name w:val="349532DEDFC0494C8F3B34174D10206A2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3">
    <w:name w:val="B464DC1D22EC40FC88F15F5E6E63EDFB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3">
    <w:name w:val="D98C8EFB515F4CCF9CAFFA626759FBFD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3">
    <w:name w:val="92783B38C6CF4EC88E8035D5A434B415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3">
    <w:name w:val="D3A9D90101504AB89DFE7C71A5BAC986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3">
    <w:name w:val="1C9F27CEB41047ED804A3CFD2840DD3E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3">
    <w:name w:val="F5965BE18D5948B4924783DC683EEB62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3">
    <w:name w:val="5C03F609E62143CAA14B627F353280B8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3">
    <w:name w:val="F3CEAD0049764D78911581799A34B4C3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3">
    <w:name w:val="21DC66DB56C94DB1836DACB2925B3807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2">
    <w:name w:val="FE51C6E7CF064DFF9B88D0517DFA9225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2">
    <w:name w:val="6BC1C99836CC415F88BF000793B9913C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2">
    <w:name w:val="673591361A09412C93BA7166EEA91FCB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1">
    <w:name w:val="35035D7CED4147C7B22465C9E28280F6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1">
    <w:name w:val="0B9423F8C63C4CE0AF50D61F68408C74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1">
    <w:name w:val="9F7A07F219F743BA89036EBD52B0D385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1">
    <w:name w:val="9C8845F69A7D4B0B9AF50266A2E0D47E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1">
    <w:name w:val="C2D7217BC2734E84B07A111429FEEDC1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1">
    <w:name w:val="75C4C3EBCB8B45BE99EF97509AEF2894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1">
    <w:name w:val="D687981654EC431DAAF97A384255168A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1">
    <w:name w:val="42E3AD31D9EE4D0883515489C95E9D0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1">
    <w:name w:val="66F41305EF6546DD8364C7BFDAC2939D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1">
    <w:name w:val="768387F50DA4401CBAAE5A8F77FA4E1B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8">
    <w:name w:val="3652C1AB90EA489AA93C0806D34469BA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8">
    <w:name w:val="0C28CC301EA447498691D3D8E85EAAC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8">
    <w:name w:val="84E45DBB81C24193A109FF9AE30616A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8">
    <w:name w:val="326ADECA0DEE43ADA62F030ADE603E8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8">
    <w:name w:val="A8C697DF9371473FA8B382C30C828D6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8">
    <w:name w:val="C55EF00C97914027AE2ED259B5405D4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8">
    <w:name w:val="187CCB156DCB4AB2951BB942F3D2701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8">
    <w:name w:val="E6756BEA7B314D11B8FE752F94FF534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6">
    <w:name w:val="952FAA1991114C23A21A75C0087C58A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6">
    <w:name w:val="5CC0AA7437994AFC9A38B01EB95B9CCB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6">
    <w:name w:val="9E4FB30ECB8D4942A0EE3CA7BFA69A14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6">
    <w:name w:val="A5C937DA16DC4B8DA68315E25B2723A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6">
    <w:name w:val="1288B0D3687D487182B325212B96B84D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6">
    <w:name w:val="6C12BFBCA9A14F3082674D4B807291C0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6">
    <w:name w:val="D46DB3EE6D874001B2315CA6CCDE302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6">
    <w:name w:val="076CC054D9D24E79B1632DE8A5D6612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6">
    <w:name w:val="0242C9732B324500B2EEEF7228418A6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6">
    <w:name w:val="A141C2174DB0451B938F8F21D320937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5">
    <w:name w:val="C71C100704874069BA8E1A5EB67BCAFA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4">
    <w:name w:val="1834638BA2A74B5DA6035DD9D438F74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3">
    <w:name w:val="AA0577EB02854C228BF062B8A6B9D6A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2">
    <w:name w:val="71E4FEACF55245F5951A7234329D2244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4">
    <w:name w:val="E4F8E18E8D4343AAB9772F5F9EDB530B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4">
    <w:name w:val="5A3A22280F204C0095A22B35B3C078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4">
    <w:name w:val="F62CE51ACC144CF7915F2AE9574C0730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4">
    <w:name w:val="8126E8E251F14F8A827D218C00165FB6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3">
    <w:name w:val="86971B44A9B14F74AB5ED775AF4CB484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4">
    <w:name w:val="084A62F7281C430EA74EADC8E232883C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4">
    <w:name w:val="5592F940EEA64D6780213EE5982E3464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4">
    <w:name w:val="07395ADFC80348F5A6E3AF8013474B56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4">
    <w:name w:val="062E3A9861D04803B5BA6AF23897DF76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4">
    <w:name w:val="2B81FD317A3A4A72AF6F747B98323E5E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4">
    <w:name w:val="30440DC8C8B14E10B7C39C990B53F99E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2">
    <w:name w:val="058D9B0BC3974437A469932DAE8A743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2">
    <w:name w:val="09BC84DA4F6A41D899B538D41AB222A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2">
    <w:name w:val="47096391C853432C9DF57236F1FCB91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2">
    <w:name w:val="995CBCAA2E504F74A7F03BC02608F5F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2">
    <w:name w:val="8248BEFA35D34B778D76A636CB74681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2">
    <w:name w:val="6573410664A74AF1B636A349EC9D753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2">
    <w:name w:val="F4B868D6BAC2405A8E8720864AA6C55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2">
    <w:name w:val="E1E557C1F28647B68553AA9992BE50B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2">
    <w:name w:val="5033AC209ECF4385B13C18E6915FF0B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3">
    <w:name w:val="E22A2904E426493FA4012C942F15680B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3">
    <w:name w:val="52CC68B3CFF7491BB5527609FFDC64F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3">
    <w:name w:val="8B01BFDFDD514EF1930F08921FD4BF73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3">
    <w:name w:val="403809AEFDE149E6A8BDFF6F0AE79111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3">
    <w:name w:val="65A42A54B8094820A6CC86000ADB433F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3">
    <w:name w:val="1D73D4029DE64107A4BB561E74758B65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3">
    <w:name w:val="0E77368CAB484194B4C0446BF7E00AAC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3">
    <w:name w:val="1BD43159051E457BA74AECCF730CA7B1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3">
    <w:name w:val="029D00255F484DE8B0F2F739ACB80E90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3">
    <w:name w:val="A1E633995EB94A19A898A78C727D20FE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3">
    <w:name w:val="6AD71C7A2BCA4B01A145A90CDDB8D57C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3">
    <w:name w:val="D190E40CD52640BBB5BCEB5B0D3934BD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3">
    <w:name w:val="562A64687BAF4C46992E79F5E888A228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3">
    <w:name w:val="B8952BA1FE4B46FCB790E695B299A2A7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5">
    <w:name w:val="513244CC212644C0B63FFD523A5B655C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5">
    <w:name w:val="D47CB80B3B124A08B403A27ABBEBFE37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4">
    <w:name w:val="54A15DFE44AE42A0AFAFFCAC568988B2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4">
    <w:name w:val="A513AEDEA00E48D0BB3D192C59992537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4">
    <w:name w:val="8F7CD9A179A744BFAA6FAB842D764D23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4">
    <w:name w:val="EA8DD9C936C9494CAE22D07C0CB02571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4">
    <w:name w:val="65DF9ABFE9C140E1BDC6F11BD249B367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4">
    <w:name w:val="F52276FCF74144EDA83BD59216E17629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4">
    <w:name w:val="710FA02080B5424D969D7AAEC6CA0AC5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1">
    <w:name w:val="349532DEDFC0494C8F3B34174D10206A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4">
    <w:name w:val="B464DC1D22EC40FC88F15F5E6E63EDFB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4">
    <w:name w:val="D98C8EFB515F4CCF9CAFFA626759FBFD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4">
    <w:name w:val="92783B38C6CF4EC88E8035D5A434B415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4">
    <w:name w:val="D3A9D90101504AB89DFE7C71A5BAC986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4">
    <w:name w:val="1C9F27CEB41047ED804A3CFD2840DD3E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4">
    <w:name w:val="F5965BE18D5948B4924783DC683EEB62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4">
    <w:name w:val="5C03F609E62143CAA14B627F353280B8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4">
    <w:name w:val="F3CEAD0049764D78911581799A34B4C3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4">
    <w:name w:val="21DC66DB56C94DB1836DACB2925B3807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3">
    <w:name w:val="FE51C6E7CF064DFF9B88D0517DFA9225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3">
    <w:name w:val="6BC1C99836CC415F88BF000793B9913C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3">
    <w:name w:val="673591361A09412C93BA7166EEA91FCB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2">
    <w:name w:val="35035D7CED4147C7B22465C9E28280F6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2">
    <w:name w:val="0B9423F8C63C4CE0AF50D61F68408C74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2">
    <w:name w:val="9F7A07F219F743BA89036EBD52B0D385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2">
    <w:name w:val="9C8845F69A7D4B0B9AF50266A2E0D47E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2">
    <w:name w:val="C2D7217BC2734E84B07A111429FEEDC1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2">
    <w:name w:val="75C4C3EBCB8B45BE99EF97509AEF2894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2">
    <w:name w:val="D687981654EC431DAAF97A384255168A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2">
    <w:name w:val="42E3AD31D9EE4D0883515489C95E9D0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2">
    <w:name w:val="66F41305EF6546DD8364C7BFDAC2939D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2">
    <w:name w:val="768387F50DA4401CBAAE5A8F77FA4E1B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9">
    <w:name w:val="3652C1AB90EA489AA93C0806D34469BA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9">
    <w:name w:val="0C28CC301EA447498691D3D8E85EAAC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9">
    <w:name w:val="84E45DBB81C24193A109FF9AE30616A7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9">
    <w:name w:val="326ADECA0DEE43ADA62F030ADE603E8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9">
    <w:name w:val="A8C697DF9371473FA8B382C30C828D68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9">
    <w:name w:val="C55EF00C97914027AE2ED259B5405D49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9">
    <w:name w:val="187CCB156DCB4AB2951BB942F3D27017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9">
    <w:name w:val="E6756BEA7B314D11B8FE752F94FF534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7">
    <w:name w:val="952FAA1991114C23A21A75C0087C58A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7">
    <w:name w:val="5CC0AA7437994AFC9A38B01EB95B9CCB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7">
    <w:name w:val="9E4FB30ECB8D4942A0EE3CA7BFA69A14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7">
    <w:name w:val="A5C937DA16DC4B8DA68315E25B2723A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7">
    <w:name w:val="1288B0D3687D487182B325212B96B84D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7">
    <w:name w:val="6C12BFBCA9A14F3082674D4B807291C0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7">
    <w:name w:val="D46DB3EE6D874001B2315CA6CCDE302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7">
    <w:name w:val="076CC054D9D24E79B1632DE8A5D6612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7">
    <w:name w:val="0242C9732B324500B2EEEF7228418A6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7">
    <w:name w:val="A141C2174DB0451B938F8F21D320937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6">
    <w:name w:val="C71C100704874069BA8E1A5EB67BCAFA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5">
    <w:name w:val="1834638BA2A74B5DA6035DD9D438F74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4">
    <w:name w:val="AA0577EB02854C228BF062B8A6B9D6A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3">
    <w:name w:val="71E4FEACF55245F5951A7234329D2244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5">
    <w:name w:val="E4F8E18E8D4343AAB9772F5F9EDB530B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5">
    <w:name w:val="5A3A22280F204C0095A22B35B3C078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5">
    <w:name w:val="F62CE51ACC144CF7915F2AE9574C0730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5">
    <w:name w:val="8126E8E251F14F8A827D218C00165FB6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4">
    <w:name w:val="86971B44A9B14F74AB5ED775AF4CB484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5">
    <w:name w:val="084A62F7281C430EA74EADC8E232883C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5">
    <w:name w:val="5592F940EEA64D6780213EE5982E3464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5">
    <w:name w:val="07395ADFC80348F5A6E3AF8013474B56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5">
    <w:name w:val="062E3A9861D04803B5BA6AF23897DF76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5">
    <w:name w:val="2B81FD317A3A4A72AF6F747B98323E5E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5">
    <w:name w:val="30440DC8C8B14E10B7C39C990B53F99E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3">
    <w:name w:val="058D9B0BC3974437A469932DAE8A743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3">
    <w:name w:val="09BC84DA4F6A41D899B538D41AB222A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3">
    <w:name w:val="47096391C853432C9DF57236F1FCB91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3">
    <w:name w:val="995CBCAA2E504F74A7F03BC02608F5F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3">
    <w:name w:val="8248BEFA35D34B778D76A636CB74681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3">
    <w:name w:val="6573410664A74AF1B636A349EC9D753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3">
    <w:name w:val="F4B868D6BAC2405A8E8720864AA6C55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3">
    <w:name w:val="E1E557C1F28647B68553AA9992BE50B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3">
    <w:name w:val="5033AC209ECF4385B13C18E6915FF0B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4">
    <w:name w:val="E22A2904E426493FA4012C942F15680B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4">
    <w:name w:val="52CC68B3CFF7491BB5527609FFDC64F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4">
    <w:name w:val="8B01BFDFDD514EF1930F08921FD4BF73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4">
    <w:name w:val="403809AEFDE149E6A8BDFF6F0AE79111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4">
    <w:name w:val="65A42A54B8094820A6CC86000ADB433F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4">
    <w:name w:val="1D73D4029DE64107A4BB561E74758B65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4">
    <w:name w:val="0E77368CAB484194B4C0446BF7E00AAC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4">
    <w:name w:val="1BD43159051E457BA74AECCF730CA7B1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4">
    <w:name w:val="029D00255F484DE8B0F2F739ACB80E90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4">
    <w:name w:val="A1E633995EB94A19A898A78C727D20FE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4">
    <w:name w:val="6AD71C7A2BCA4B01A145A90CDDB8D57C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4">
    <w:name w:val="D190E40CD52640BBB5BCEB5B0D3934BD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4">
    <w:name w:val="562A64687BAF4C46992E79F5E888A228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4">
    <w:name w:val="B8952BA1FE4B46FCB790E695B299A2A73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6">
    <w:name w:val="513244CC212644C0B63FFD523A5B655C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6">
    <w:name w:val="D47CB80B3B124A08B403A27ABBEBFE37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5">
    <w:name w:val="54A15DFE44AE42A0AFAFFCAC568988B2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5">
    <w:name w:val="A513AEDEA00E48D0BB3D192C59992537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5">
    <w:name w:val="8F7CD9A179A744BFAA6FAB842D764D23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5">
    <w:name w:val="EA8DD9C936C9494CAE22D07C0CB02571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5">
    <w:name w:val="65DF9ABFE9C140E1BDC6F11BD249B367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5">
    <w:name w:val="F52276FCF74144EDA83BD59216E17629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5">
    <w:name w:val="710FA02080B5424D969D7AAEC6CA0AC52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2">
    <w:name w:val="349532DEDFC0494C8F3B34174D10206A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5">
    <w:name w:val="B464DC1D22EC40FC88F15F5E6E63EDFB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5">
    <w:name w:val="D98C8EFB515F4CCF9CAFFA626759FBFD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5">
    <w:name w:val="92783B38C6CF4EC88E8035D5A434B415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5">
    <w:name w:val="D3A9D90101504AB89DFE7C71A5BAC986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5">
    <w:name w:val="1C9F27CEB41047ED804A3CFD2840DD3E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5">
    <w:name w:val="F5965BE18D5948B4924783DC683EEB62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5">
    <w:name w:val="5C03F609E62143CAA14B627F353280B8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5">
    <w:name w:val="F3CEAD0049764D78911581799A34B4C3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5">
    <w:name w:val="21DC66DB56C94DB1836DACB2925B3807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4">
    <w:name w:val="FE51C6E7CF064DFF9B88D0517DFA9225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4">
    <w:name w:val="6BC1C99836CC415F88BF000793B9913C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4">
    <w:name w:val="673591361A09412C93BA7166EEA91FCB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3">
    <w:name w:val="35035D7CED4147C7B22465C9E28280F6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3">
    <w:name w:val="0B9423F8C63C4CE0AF50D61F68408C74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3">
    <w:name w:val="9F7A07F219F743BA89036EBD52B0D385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3">
    <w:name w:val="9C8845F69A7D4B0B9AF50266A2E0D47E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3">
    <w:name w:val="C2D7217BC2734E84B07A111429FEEDC1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3">
    <w:name w:val="75C4C3EBCB8B45BE99EF97509AEF2894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3">
    <w:name w:val="D687981654EC431DAAF97A384255168A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3">
    <w:name w:val="42E3AD31D9EE4D0883515489C95E9D03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3">
    <w:name w:val="66F41305EF6546DD8364C7BFDAC2939D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3">
    <w:name w:val="768387F50DA4401CBAAE5A8F77FA4E1B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0">
    <w:name w:val="3652C1AB90EA489AA93C0806D34469BA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0">
    <w:name w:val="0C28CC301EA447498691D3D8E85EAAC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0">
    <w:name w:val="84E45DBB81C24193A109FF9AE30616A7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0">
    <w:name w:val="326ADECA0DEE43ADA62F030ADE603E8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0">
    <w:name w:val="A8C697DF9371473FA8B382C30C828D68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0">
    <w:name w:val="C55EF00C97914027AE2ED259B5405D49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0">
    <w:name w:val="187CCB156DCB4AB2951BB942F3D27017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0">
    <w:name w:val="E6756BEA7B314D11B8FE752F94FF534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8">
    <w:name w:val="952FAA1991114C23A21A75C0087C58A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8">
    <w:name w:val="5CC0AA7437994AFC9A38B01EB95B9CCB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8">
    <w:name w:val="9E4FB30ECB8D4942A0EE3CA7BFA69A14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8">
    <w:name w:val="A5C937DA16DC4B8DA68315E25B2723A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8">
    <w:name w:val="1288B0D3687D487182B325212B96B84D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8">
    <w:name w:val="6C12BFBCA9A14F3082674D4B807291C0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8">
    <w:name w:val="D46DB3EE6D874001B2315CA6CCDE302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8">
    <w:name w:val="076CC054D9D24E79B1632DE8A5D6612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8">
    <w:name w:val="0242C9732B324500B2EEEF7228418A6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8">
    <w:name w:val="A141C2174DB0451B938F8F21D320937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7">
    <w:name w:val="C71C100704874069BA8E1A5EB67BCAFA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6">
    <w:name w:val="1834638BA2A74B5DA6035DD9D438F74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5">
    <w:name w:val="AA0577EB02854C228BF062B8A6B9D6A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4">
    <w:name w:val="71E4FEACF55245F5951A7234329D22444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6">
    <w:name w:val="E4F8E18E8D4343AAB9772F5F9EDB530B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6">
    <w:name w:val="5A3A22280F204C0095A22B35B3C078F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6">
    <w:name w:val="F62CE51ACC144CF7915F2AE9574C0730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6">
    <w:name w:val="8126E8E251F14F8A827D218C00165FB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5">
    <w:name w:val="86971B44A9B14F74AB5ED775AF4CB484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6">
    <w:name w:val="084A62F7281C430EA74EADC8E232883C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6">
    <w:name w:val="5592F940EEA64D6780213EE5982E3464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6">
    <w:name w:val="07395ADFC80348F5A6E3AF8013474B5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6">
    <w:name w:val="062E3A9861D04803B5BA6AF23897DF76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6">
    <w:name w:val="2B81FD317A3A4A72AF6F747B98323E5E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6">
    <w:name w:val="30440DC8C8B14E10B7C39C990B53F99E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4">
    <w:name w:val="058D9B0BC3974437A469932DAE8A7437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4">
    <w:name w:val="09BC84DA4F6A41D899B538D41AB222AE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4">
    <w:name w:val="47096391C853432C9DF57236F1FCB919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4">
    <w:name w:val="995CBCAA2E504F74A7F03BC02608F5FF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4">
    <w:name w:val="8248BEFA35D34B778D76A636CB746815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4">
    <w:name w:val="6573410664A74AF1B636A349EC9D7539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4">
    <w:name w:val="F4B868D6BAC2405A8E8720864AA6C55C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4">
    <w:name w:val="E1E557C1F28647B68553AA9992BE50B8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4">
    <w:name w:val="5033AC209ECF4385B13C18E6915FF0B0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5">
    <w:name w:val="E22A2904E426493FA4012C942F15680B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5">
    <w:name w:val="52CC68B3CFF7491BB5527609FFDC64F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5">
    <w:name w:val="8B01BFDFDD514EF1930F08921FD4BF73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5">
    <w:name w:val="403809AEFDE149E6A8BDFF6F0AE79111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5">
    <w:name w:val="65A42A54B8094820A6CC86000ADB433F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5">
    <w:name w:val="1D73D4029DE64107A4BB561E74758B65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5">
    <w:name w:val="0E77368CAB484194B4C0446BF7E00AAC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5">
    <w:name w:val="1BD43159051E457BA74AECCF730CA7B1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5">
    <w:name w:val="029D00255F484DE8B0F2F739ACB80E90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5">
    <w:name w:val="A1E633995EB94A19A898A78C727D20FE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5">
    <w:name w:val="6AD71C7A2BCA4B01A145A90CDDB8D57C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5">
    <w:name w:val="D190E40CD52640BBB5BCEB5B0D3934BD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5">
    <w:name w:val="562A64687BAF4C46992E79F5E888A228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5">
    <w:name w:val="B8952BA1FE4B46FCB790E695B299A2A73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7">
    <w:name w:val="513244CC212644C0B63FFD523A5B655C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7">
    <w:name w:val="D47CB80B3B124A08B403A27ABBEBFE37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6">
    <w:name w:val="54A15DFE44AE42A0AFAFFCAC568988B2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6">
    <w:name w:val="A513AEDEA00E48D0BB3D192C59992537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6">
    <w:name w:val="8F7CD9A179A744BFAA6FAB842D764D23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6">
    <w:name w:val="EA8DD9C936C9494CAE22D07C0CB02571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6">
    <w:name w:val="65DF9ABFE9C140E1BDC6F11BD249B367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6">
    <w:name w:val="F52276FCF74144EDA83BD59216E17629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6">
    <w:name w:val="710FA02080B5424D969D7AAEC6CA0AC52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3">
    <w:name w:val="349532DEDFC0494C8F3B34174D10206A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6">
    <w:name w:val="B464DC1D22EC40FC88F15F5E6E63EDFB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6">
    <w:name w:val="D98C8EFB515F4CCF9CAFFA626759FBFD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6">
    <w:name w:val="92783B38C6CF4EC88E8035D5A434B415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6">
    <w:name w:val="D3A9D90101504AB89DFE7C71A5BAC986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6">
    <w:name w:val="1C9F27CEB41047ED804A3CFD2840DD3E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6">
    <w:name w:val="F5965BE18D5948B4924783DC683EEB62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6">
    <w:name w:val="5C03F609E62143CAA14B627F353280B8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6">
    <w:name w:val="F3CEAD0049764D78911581799A34B4C3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6">
    <w:name w:val="21DC66DB56C94DB1836DACB2925B3807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5">
    <w:name w:val="FE51C6E7CF064DFF9B88D0517DFA9225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5">
    <w:name w:val="6BC1C99836CC415F88BF000793B9913C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5">
    <w:name w:val="673591361A09412C93BA7166EEA91FCB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4">
    <w:name w:val="35035D7CED4147C7B22465C9E28280F6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4">
    <w:name w:val="0B9423F8C63C4CE0AF50D61F68408C74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4">
    <w:name w:val="9F7A07F219F743BA89036EBD52B0D385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4">
    <w:name w:val="9C8845F69A7D4B0B9AF50266A2E0D47E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4">
    <w:name w:val="C2D7217BC2734E84B07A111429FEEDC1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4">
    <w:name w:val="75C4C3EBCB8B45BE99EF97509AEF2894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4">
    <w:name w:val="D687981654EC431DAAF97A384255168A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4">
    <w:name w:val="42E3AD31D9EE4D0883515489C95E9D03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4">
    <w:name w:val="66F41305EF6546DD8364C7BFDAC2939D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4">
    <w:name w:val="768387F50DA4401CBAAE5A8F77FA4E1B1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1">
    <w:name w:val="3652C1AB90EA489AA93C0806D34469BA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1">
    <w:name w:val="0C28CC301EA447498691D3D8E85EAAC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1">
    <w:name w:val="84E45DBB81C24193A109FF9AE30616A7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1">
    <w:name w:val="326ADECA0DEE43ADA62F030ADE603E86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1">
    <w:name w:val="A8C697DF9371473FA8B382C30C828D68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1">
    <w:name w:val="C55EF00C97914027AE2ED259B5405D49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1">
    <w:name w:val="187CCB156DCB4AB2951BB942F3D27017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1">
    <w:name w:val="E6756BEA7B314D11B8FE752F94FF5343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9">
    <w:name w:val="952FAA1991114C23A21A75C0087C58A9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9">
    <w:name w:val="5CC0AA7437994AFC9A38B01EB95B9CCB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9">
    <w:name w:val="9E4FB30ECB8D4942A0EE3CA7BFA69A1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9">
    <w:name w:val="A5C937DA16DC4B8DA68315E25B2723A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9">
    <w:name w:val="1288B0D3687D487182B325212B96B84D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9">
    <w:name w:val="6C12BFBCA9A14F3082674D4B807291C0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9">
    <w:name w:val="D46DB3EE6D874001B2315CA6CCDE302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9">
    <w:name w:val="076CC054D9D24E79B1632DE8A5D66128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9">
    <w:name w:val="0242C9732B324500B2EEEF7228418A67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9">
    <w:name w:val="A141C2174DB0451B938F8F21D3209378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8">
    <w:name w:val="C71C100704874069BA8E1A5EB67BCAFA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7">
    <w:name w:val="1834638BA2A74B5DA6035DD9D438F74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">
    <w:name w:val="0897D0A5BA1A4693B7F0FB994FD89E6D"/>
    <w:rsid w:val="0043012F"/>
  </w:style>
  <w:style w:type="paragraph" w:customStyle="1" w:styleId="0BCF359694964EA2B4DE230267E9A01C">
    <w:name w:val="0BCF359694964EA2B4DE230267E9A01C"/>
    <w:rsid w:val="0043012F"/>
  </w:style>
  <w:style w:type="paragraph" w:customStyle="1" w:styleId="6836CD219C2644EFA7C096AA3F64434B">
    <w:name w:val="6836CD219C2644EFA7C096AA3F64434B"/>
    <w:rsid w:val="0043012F"/>
  </w:style>
  <w:style w:type="paragraph" w:customStyle="1" w:styleId="D88A890E89BB4B1C82379832653F1AA4">
    <w:name w:val="D88A890E89BB4B1C82379832653F1AA4"/>
    <w:rsid w:val="0043012F"/>
  </w:style>
  <w:style w:type="paragraph" w:customStyle="1" w:styleId="C96168667AF14CD98945615E77C0E679">
    <w:name w:val="C96168667AF14CD98945615E77C0E679"/>
    <w:rsid w:val="0043012F"/>
  </w:style>
  <w:style w:type="paragraph" w:customStyle="1" w:styleId="DBAA76339CFE45E2A011314AAD3CD45C">
    <w:name w:val="DBAA76339CFE45E2A011314AAD3CD45C"/>
    <w:rsid w:val="0043012F"/>
  </w:style>
  <w:style w:type="paragraph" w:customStyle="1" w:styleId="8C08EB0DB1484ABEB9E3AE28D6B2512D">
    <w:name w:val="8C08EB0DB1484ABEB9E3AE28D6B2512D"/>
    <w:rsid w:val="0043012F"/>
  </w:style>
  <w:style w:type="paragraph" w:customStyle="1" w:styleId="AA0577EB02854C228BF062B8A6B9D6AF36">
    <w:name w:val="AA0577EB02854C228BF062B8A6B9D6AF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5">
    <w:name w:val="71E4FEACF55245F5951A7234329D22444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7">
    <w:name w:val="E4F8E18E8D4343AAB9772F5F9EDB530B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7">
    <w:name w:val="5A3A22280F204C0095A22B35B3C078F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7">
    <w:name w:val="F62CE51ACC144CF7915F2AE9574C0730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7">
    <w:name w:val="8126E8E251F14F8A827D218C00165FB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6">
    <w:name w:val="86971B44A9B14F74AB5ED775AF4CB484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7">
    <w:name w:val="084A62F7281C430EA74EADC8E232883C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7">
    <w:name w:val="5592F940EEA64D6780213EE5982E3464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7">
    <w:name w:val="07395ADFC80348F5A6E3AF8013474B5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7">
    <w:name w:val="062E3A9861D04803B5BA6AF23897DF76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7">
    <w:name w:val="2B81FD317A3A4A72AF6F747B98323E5E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7">
    <w:name w:val="30440DC8C8B14E10B7C39C990B53F99E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5">
    <w:name w:val="058D9B0BC3974437A469932DAE8A7437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5">
    <w:name w:val="09BC84DA4F6A41D899B538D41AB222AE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5">
    <w:name w:val="47096391C853432C9DF57236F1FCB919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5">
    <w:name w:val="995CBCAA2E504F74A7F03BC02608F5FF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5">
    <w:name w:val="8248BEFA35D34B778D76A636CB746815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5">
    <w:name w:val="6573410664A74AF1B636A349EC9D7539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5">
    <w:name w:val="F4B868D6BAC2405A8E8720864AA6C55C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5">
    <w:name w:val="E1E557C1F28647B68553AA9992BE50B8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5">
    <w:name w:val="5033AC209ECF4385B13C18E6915FF0B0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6">
    <w:name w:val="E22A2904E426493FA4012C942F15680B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">
    <w:name w:val="0897D0A5BA1A4693B7F0FB994FD89E6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1">
    <w:name w:val="DBAA76339CFE45E2A011314AAD3CD45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1">
    <w:name w:val="8C08EB0DB1484ABEB9E3AE28D6B2512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6">
    <w:name w:val="65A42A54B8094820A6CC86000ADB433F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6">
    <w:name w:val="1D73D4029DE64107A4BB561E74758B65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6">
    <w:name w:val="0E77368CAB484194B4C0446BF7E00AAC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6">
    <w:name w:val="1BD43159051E457BA74AECCF730CA7B1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6">
    <w:name w:val="029D00255F484DE8B0F2F739ACB80E90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6">
    <w:name w:val="A1E633995EB94A19A898A78C727D20FE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6">
    <w:name w:val="6AD71C7A2BCA4B01A145A90CDDB8D57C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6">
    <w:name w:val="D190E40CD52640BBB5BCEB5B0D3934BD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6">
    <w:name w:val="562A64687BAF4C46992E79F5E888A228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6">
    <w:name w:val="B8952BA1FE4B46FCB790E695B299A2A73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8">
    <w:name w:val="513244CC212644C0B63FFD523A5B655C2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8">
    <w:name w:val="D47CB80B3B124A08B403A27ABBEBFE372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7">
    <w:name w:val="54A15DFE44AE42A0AFAFFCAC568988B2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7">
    <w:name w:val="A513AEDEA00E48D0BB3D192C59992537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7">
    <w:name w:val="8F7CD9A179A744BFAA6FAB842D764D23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7">
    <w:name w:val="EA8DD9C936C9494CAE22D07C0CB02571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7">
    <w:name w:val="65DF9ABFE9C140E1BDC6F11BD249B367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7">
    <w:name w:val="F52276FCF74144EDA83BD59216E17629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7">
    <w:name w:val="710FA02080B5424D969D7AAEC6CA0AC52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4">
    <w:name w:val="349532DEDFC0494C8F3B34174D10206A2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7">
    <w:name w:val="B464DC1D22EC40FC88F15F5E6E63EDFB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7">
    <w:name w:val="D98C8EFB515F4CCF9CAFFA626759FBFD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7">
    <w:name w:val="92783B38C6CF4EC88E8035D5A434B415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7">
    <w:name w:val="D3A9D90101504AB89DFE7C71A5BAC986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7">
    <w:name w:val="1C9F27CEB41047ED804A3CFD2840DD3E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7">
    <w:name w:val="F5965BE18D5948B4924783DC683EEB62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7">
    <w:name w:val="5C03F609E62143CAA14B627F353280B8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7">
    <w:name w:val="F3CEAD0049764D78911581799A34B4C3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7">
    <w:name w:val="21DC66DB56C94DB1836DACB2925B38071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6">
    <w:name w:val="FE51C6E7CF064DFF9B88D0517DFA9225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6">
    <w:name w:val="6BC1C99836CC415F88BF000793B9913C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6">
    <w:name w:val="673591361A09412C93BA7166EEA91FCB1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5">
    <w:name w:val="35035D7CED4147C7B22465C9E28280F6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5">
    <w:name w:val="0B9423F8C63C4CE0AF50D61F68408C74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5">
    <w:name w:val="9F7A07F219F743BA89036EBD52B0D385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5">
    <w:name w:val="9C8845F69A7D4B0B9AF50266A2E0D47E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5">
    <w:name w:val="C2D7217BC2734E84B07A111429FEEDC1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5">
    <w:name w:val="75C4C3EBCB8B45BE99EF97509AEF2894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5">
    <w:name w:val="D687981654EC431DAAF97A384255168A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5">
    <w:name w:val="42E3AD31D9EE4D0883515489C95E9D03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5">
    <w:name w:val="66F41305EF6546DD8364C7BFDAC2939D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5">
    <w:name w:val="768387F50DA4401CBAAE5A8F77FA4E1B15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2">
    <w:name w:val="3652C1AB90EA489AA93C0806D34469BA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2">
    <w:name w:val="0C28CC301EA447498691D3D8E85EAAC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2">
    <w:name w:val="84E45DBB81C24193A109FF9AE30616A7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2">
    <w:name w:val="326ADECA0DEE43ADA62F030ADE603E86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2">
    <w:name w:val="A8C697DF9371473FA8B382C30C828D68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2">
    <w:name w:val="C55EF00C97914027AE2ED259B5405D49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2">
    <w:name w:val="187CCB156DCB4AB2951BB942F3D27017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2">
    <w:name w:val="E6756BEA7B314D11B8FE752F94FF5343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0">
    <w:name w:val="952FAA1991114C23A21A75C0087C58A9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0">
    <w:name w:val="5CC0AA7437994AFC9A38B01EB95B9CC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0">
    <w:name w:val="9E4FB30ECB8D4942A0EE3CA7BFA69A1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0">
    <w:name w:val="A5C937DA16DC4B8DA68315E25B2723A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0">
    <w:name w:val="1288B0D3687D487182B325212B96B84D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0">
    <w:name w:val="6C12BFBCA9A14F3082674D4B807291C0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0">
    <w:name w:val="D46DB3EE6D874001B2315CA6CCDE302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0">
    <w:name w:val="076CC054D9D24E79B1632DE8A5D66128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0">
    <w:name w:val="0242C9732B324500B2EEEF7228418A67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0">
    <w:name w:val="A141C2174DB0451B938F8F21D3209378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9">
    <w:name w:val="C71C100704874069BA8E1A5EB67BCAFA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8">
    <w:name w:val="1834638BA2A74B5DA6035DD9D438F741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726C799AE004B8FBA8DFCFF7A3CAF8C">
    <w:name w:val="F726C799AE004B8FBA8DFCFF7A3CAF8C"/>
    <w:rsid w:val="0043012F"/>
  </w:style>
  <w:style w:type="paragraph" w:customStyle="1" w:styleId="C18AEA43D74645DC8916580CBB7D2F90">
    <w:name w:val="C18AEA43D74645DC8916580CBB7D2F90"/>
    <w:rsid w:val="0043012F"/>
  </w:style>
  <w:style w:type="paragraph" w:customStyle="1" w:styleId="ABACF85270704F9B84FCED84F5932E70">
    <w:name w:val="ABACF85270704F9B84FCED84F5932E70"/>
    <w:rsid w:val="0043012F"/>
  </w:style>
  <w:style w:type="paragraph" w:customStyle="1" w:styleId="F5F6DFA4E1444A3E9206E29511E98564">
    <w:name w:val="F5F6DFA4E1444A3E9206E29511E98564"/>
    <w:rsid w:val="0043012F"/>
  </w:style>
  <w:style w:type="paragraph" w:customStyle="1" w:styleId="CAE275AED4464AC1A2408B29A1E58543">
    <w:name w:val="CAE275AED4464AC1A2408B29A1E58543"/>
    <w:rsid w:val="0043012F"/>
  </w:style>
  <w:style w:type="paragraph" w:customStyle="1" w:styleId="31F52E7F747C4739B82145246C037DFD">
    <w:name w:val="31F52E7F747C4739B82145246C037DFD"/>
    <w:rsid w:val="0043012F"/>
  </w:style>
  <w:style w:type="paragraph" w:customStyle="1" w:styleId="57B9CB7B006046FBB0FD92F4E7D1F003">
    <w:name w:val="57B9CB7B006046FBB0FD92F4E7D1F003"/>
    <w:rsid w:val="0043012F"/>
  </w:style>
  <w:style w:type="paragraph" w:customStyle="1" w:styleId="D612D3AC802447C08FD2C10DDBA38043">
    <w:name w:val="D612D3AC802447C08FD2C10DDBA38043"/>
    <w:rsid w:val="0043012F"/>
  </w:style>
  <w:style w:type="paragraph" w:customStyle="1" w:styleId="918B1F803E0C4568A04DD2D729D0220F">
    <w:name w:val="918B1F803E0C4568A04DD2D729D0220F"/>
    <w:rsid w:val="0043012F"/>
  </w:style>
  <w:style w:type="paragraph" w:customStyle="1" w:styleId="28B308F7DB904A2499489ECEC1E4B240">
    <w:name w:val="28B308F7DB904A2499489ECEC1E4B240"/>
    <w:rsid w:val="0043012F"/>
  </w:style>
  <w:style w:type="paragraph" w:customStyle="1" w:styleId="988B474D61474052BBF10421D812A2F0">
    <w:name w:val="988B474D61474052BBF10421D812A2F0"/>
    <w:rsid w:val="0043012F"/>
  </w:style>
  <w:style w:type="paragraph" w:customStyle="1" w:styleId="C307676FE01D4BF3984A1C1E0781CE63">
    <w:name w:val="C307676FE01D4BF3984A1C1E0781CE63"/>
    <w:rsid w:val="0043012F"/>
  </w:style>
  <w:style w:type="paragraph" w:customStyle="1" w:styleId="9068E4568E9D48D892DA0260B881FB16">
    <w:name w:val="9068E4568E9D48D892DA0260B881FB16"/>
    <w:rsid w:val="0043012F"/>
  </w:style>
  <w:style w:type="paragraph" w:customStyle="1" w:styleId="F489A407B64B44F18C9AC49D608C408A">
    <w:name w:val="F489A407B64B44F18C9AC49D608C408A"/>
    <w:rsid w:val="0043012F"/>
  </w:style>
  <w:style w:type="paragraph" w:customStyle="1" w:styleId="EFA54415BD38412C8DFCF659C20E67B8">
    <w:name w:val="EFA54415BD38412C8DFCF659C20E67B8"/>
    <w:rsid w:val="0043012F"/>
  </w:style>
  <w:style w:type="paragraph" w:customStyle="1" w:styleId="62BE1D525DC24B44A22E5837F8B8D6CC">
    <w:name w:val="62BE1D525DC24B44A22E5837F8B8D6CC"/>
    <w:rsid w:val="0043012F"/>
  </w:style>
  <w:style w:type="paragraph" w:customStyle="1" w:styleId="FE89D3CDF1F44AA590D9F391B60A5746">
    <w:name w:val="FE89D3CDF1F44AA590D9F391B60A5746"/>
    <w:rsid w:val="0043012F"/>
  </w:style>
  <w:style w:type="paragraph" w:customStyle="1" w:styleId="FB045F36B3B74792ADB16CC015F6E086">
    <w:name w:val="FB045F36B3B74792ADB16CC015F6E086"/>
    <w:rsid w:val="0043012F"/>
  </w:style>
  <w:style w:type="paragraph" w:customStyle="1" w:styleId="4611734FEC3946D7B54F9FD965CF83B1">
    <w:name w:val="4611734FEC3946D7B54F9FD965CF83B1"/>
    <w:rsid w:val="0043012F"/>
  </w:style>
  <w:style w:type="paragraph" w:customStyle="1" w:styleId="40AB77B5F3FE4A5693122C5A82090EC0">
    <w:name w:val="40AB77B5F3FE4A5693122C5A82090EC0"/>
    <w:rsid w:val="0043012F"/>
  </w:style>
  <w:style w:type="paragraph" w:customStyle="1" w:styleId="A8A78BB5D6AA48D79CB522FDF21C45AC">
    <w:name w:val="A8A78BB5D6AA48D79CB522FDF21C45AC"/>
    <w:rsid w:val="0043012F"/>
  </w:style>
  <w:style w:type="paragraph" w:customStyle="1" w:styleId="5B77D55ADBFA4EF695D2FBD8E08AF7B9">
    <w:name w:val="5B77D55ADBFA4EF695D2FBD8E08AF7B9"/>
    <w:rsid w:val="0043012F"/>
  </w:style>
  <w:style w:type="paragraph" w:customStyle="1" w:styleId="5DDF9A6E0FC14BB98F25D46089FAEFCE">
    <w:name w:val="5DDF9A6E0FC14BB98F25D46089FAEFCE"/>
    <w:rsid w:val="0043012F"/>
  </w:style>
  <w:style w:type="paragraph" w:customStyle="1" w:styleId="396F4B16229A4C098B42F9AB3D62F217">
    <w:name w:val="396F4B16229A4C098B42F9AB3D62F217"/>
    <w:rsid w:val="0043012F"/>
  </w:style>
  <w:style w:type="paragraph" w:customStyle="1" w:styleId="29566BE4C03B44BA82CCED568EC1E7A4">
    <w:name w:val="29566BE4C03B44BA82CCED568EC1E7A4"/>
    <w:rsid w:val="0043012F"/>
  </w:style>
  <w:style w:type="paragraph" w:customStyle="1" w:styleId="65DE748F7E3344D5B0720463A522D2BD">
    <w:name w:val="65DE748F7E3344D5B0720463A522D2BD"/>
    <w:rsid w:val="0043012F"/>
  </w:style>
  <w:style w:type="paragraph" w:customStyle="1" w:styleId="4D86F880FAE44332A4F0C1E678BBCA3B">
    <w:name w:val="4D86F880FAE44332A4F0C1E678BBCA3B"/>
    <w:rsid w:val="0043012F"/>
  </w:style>
  <w:style w:type="paragraph" w:customStyle="1" w:styleId="7B85B9B604EA44009A03CFF7819A15F5">
    <w:name w:val="7B85B9B604EA44009A03CFF7819A15F5"/>
    <w:rsid w:val="0043012F"/>
  </w:style>
  <w:style w:type="paragraph" w:customStyle="1" w:styleId="26D78E9AFBCA4389AD0D924E36143BAC">
    <w:name w:val="26D78E9AFBCA4389AD0D924E36143BAC"/>
    <w:rsid w:val="0043012F"/>
  </w:style>
  <w:style w:type="paragraph" w:customStyle="1" w:styleId="B3EFCDB4685A408C96C7A63C39C025AB">
    <w:name w:val="B3EFCDB4685A408C96C7A63C39C025AB"/>
    <w:rsid w:val="0043012F"/>
  </w:style>
  <w:style w:type="paragraph" w:customStyle="1" w:styleId="1ED6984838764BA3916F5FCDB579A733">
    <w:name w:val="1ED6984838764BA3916F5FCDB579A733"/>
    <w:rsid w:val="0043012F"/>
  </w:style>
  <w:style w:type="paragraph" w:customStyle="1" w:styleId="14A000543D614BD0AF9448FC25567F4D">
    <w:name w:val="14A000543D614BD0AF9448FC25567F4D"/>
    <w:rsid w:val="0043012F"/>
  </w:style>
  <w:style w:type="paragraph" w:customStyle="1" w:styleId="20CEF4EAA53340B883B5050B3BB97621">
    <w:name w:val="20CEF4EAA53340B883B5050B3BB97621"/>
    <w:rsid w:val="0043012F"/>
  </w:style>
  <w:style w:type="paragraph" w:customStyle="1" w:styleId="D2445EBE0F394815BC47CD2449DD9ADE">
    <w:name w:val="D2445EBE0F394815BC47CD2449DD9ADE"/>
    <w:rsid w:val="0043012F"/>
  </w:style>
  <w:style w:type="paragraph" w:customStyle="1" w:styleId="86D46A0A3F774C7C88B678602AED9915">
    <w:name w:val="86D46A0A3F774C7C88B678602AED9915"/>
    <w:rsid w:val="0043012F"/>
  </w:style>
  <w:style w:type="paragraph" w:customStyle="1" w:styleId="29C9880567A9442DBD328E339E47F983">
    <w:name w:val="29C9880567A9442DBD328E339E47F983"/>
    <w:rsid w:val="0043012F"/>
  </w:style>
  <w:style w:type="paragraph" w:customStyle="1" w:styleId="F4EE49D4850A4033A30DA4C1F0A4856C">
    <w:name w:val="F4EE49D4850A4033A30DA4C1F0A4856C"/>
    <w:rsid w:val="0043012F"/>
  </w:style>
  <w:style w:type="paragraph" w:customStyle="1" w:styleId="D9E3F679DE2C4B0B92016265758DFFED">
    <w:name w:val="D9E3F679DE2C4B0B92016265758DFFED"/>
    <w:rsid w:val="0043012F"/>
  </w:style>
  <w:style w:type="paragraph" w:customStyle="1" w:styleId="7BFEFE7B217F4044B596146F5CBB7318">
    <w:name w:val="7BFEFE7B217F4044B596146F5CBB7318"/>
    <w:rsid w:val="0043012F"/>
  </w:style>
  <w:style w:type="paragraph" w:customStyle="1" w:styleId="861D94F614EF432DBD639646A57135B7">
    <w:name w:val="861D94F614EF432DBD639646A57135B7"/>
    <w:rsid w:val="0043012F"/>
  </w:style>
  <w:style w:type="paragraph" w:customStyle="1" w:styleId="A5EE0DA0233E41B097EB6F94B276299F">
    <w:name w:val="A5EE0DA0233E41B097EB6F94B276299F"/>
    <w:rsid w:val="0043012F"/>
  </w:style>
  <w:style w:type="paragraph" w:customStyle="1" w:styleId="D5342FA920D04ABE8F142A1C6D006EB3">
    <w:name w:val="D5342FA920D04ABE8F142A1C6D006EB3"/>
    <w:rsid w:val="0043012F"/>
  </w:style>
  <w:style w:type="paragraph" w:customStyle="1" w:styleId="30D98119CBE740D588B2D8AB57E5FC44">
    <w:name w:val="30D98119CBE740D588B2D8AB57E5FC44"/>
    <w:rsid w:val="0043012F"/>
  </w:style>
  <w:style w:type="paragraph" w:customStyle="1" w:styleId="4BF0A3BFDDB9495DA839CE83824D0AB5">
    <w:name w:val="4BF0A3BFDDB9495DA839CE83824D0AB5"/>
    <w:rsid w:val="0043012F"/>
  </w:style>
  <w:style w:type="paragraph" w:customStyle="1" w:styleId="E9FDA783942843FCB1ED0E9961A14639">
    <w:name w:val="E9FDA783942843FCB1ED0E9961A14639"/>
    <w:rsid w:val="0043012F"/>
  </w:style>
  <w:style w:type="paragraph" w:customStyle="1" w:styleId="80E87D594C374A6787BE2D4E8B096A0D">
    <w:name w:val="80E87D594C374A6787BE2D4E8B096A0D"/>
    <w:rsid w:val="0043012F"/>
  </w:style>
  <w:style w:type="paragraph" w:customStyle="1" w:styleId="74AAE6CEB25D4D2DA8BDFF27A8C39308">
    <w:name w:val="74AAE6CEB25D4D2DA8BDFF27A8C39308"/>
    <w:rsid w:val="0043012F"/>
  </w:style>
  <w:style w:type="paragraph" w:customStyle="1" w:styleId="E7C6C656862D436E8CFDCECC1F4A6D8C">
    <w:name w:val="E7C6C656862D436E8CFDCECC1F4A6D8C"/>
    <w:rsid w:val="0043012F"/>
  </w:style>
  <w:style w:type="paragraph" w:customStyle="1" w:styleId="930B5B1ABB7048B1A4E4368AF95CA897">
    <w:name w:val="930B5B1ABB7048B1A4E4368AF95CA897"/>
    <w:rsid w:val="0043012F"/>
  </w:style>
  <w:style w:type="paragraph" w:customStyle="1" w:styleId="400654BC69C04F14980AA372564E4E27">
    <w:name w:val="400654BC69C04F14980AA372564E4E27"/>
    <w:rsid w:val="0043012F"/>
  </w:style>
  <w:style w:type="paragraph" w:customStyle="1" w:styleId="D44F3A5FD22440B489799E7FB5E3E16A">
    <w:name w:val="D44F3A5FD22440B489799E7FB5E3E16A"/>
    <w:rsid w:val="0043012F"/>
  </w:style>
  <w:style w:type="paragraph" w:customStyle="1" w:styleId="B7915827E93641AA86B4025A8E7DCB16">
    <w:name w:val="B7915827E93641AA86B4025A8E7DCB16"/>
    <w:rsid w:val="0043012F"/>
  </w:style>
  <w:style w:type="paragraph" w:customStyle="1" w:styleId="92AB11FE99CE475F82B9171CE26EAE2A">
    <w:name w:val="92AB11FE99CE475F82B9171CE26EAE2A"/>
    <w:rsid w:val="0043012F"/>
  </w:style>
  <w:style w:type="paragraph" w:customStyle="1" w:styleId="CF36D7B8E74E45A5B9D9B6BEFE993EBA">
    <w:name w:val="CF36D7B8E74E45A5B9D9B6BEFE993EBA"/>
    <w:rsid w:val="0043012F"/>
  </w:style>
  <w:style w:type="paragraph" w:customStyle="1" w:styleId="DB8E2466D70A465BBBDAD642CB64A0F9">
    <w:name w:val="DB8E2466D70A465BBBDAD642CB64A0F9"/>
    <w:rsid w:val="0043012F"/>
  </w:style>
  <w:style w:type="paragraph" w:customStyle="1" w:styleId="24021923895C48D9B7FDC2A2D8536A4B">
    <w:name w:val="24021923895C48D9B7FDC2A2D8536A4B"/>
    <w:rsid w:val="0043012F"/>
  </w:style>
  <w:style w:type="paragraph" w:customStyle="1" w:styleId="88B37BB0AD4B4100B2AC933DA8DCE5B2">
    <w:name w:val="88B37BB0AD4B4100B2AC933DA8DCE5B2"/>
    <w:rsid w:val="0043012F"/>
  </w:style>
  <w:style w:type="paragraph" w:customStyle="1" w:styleId="30BF8116C8B44B4CBA8754FEFA9DCCCC">
    <w:name w:val="30BF8116C8B44B4CBA8754FEFA9DCCCC"/>
    <w:rsid w:val="0043012F"/>
  </w:style>
  <w:style w:type="paragraph" w:customStyle="1" w:styleId="15F96E6B80264FDB8F8A7AE83EC84036">
    <w:name w:val="15F96E6B80264FDB8F8A7AE83EC84036"/>
    <w:rsid w:val="0043012F"/>
  </w:style>
  <w:style w:type="paragraph" w:customStyle="1" w:styleId="2DDACB4AEA97405EBE3103856B1FE431">
    <w:name w:val="2DDACB4AEA97405EBE3103856B1FE431"/>
    <w:rsid w:val="0043012F"/>
  </w:style>
  <w:style w:type="paragraph" w:customStyle="1" w:styleId="A650818FF5354FFF906F090EE1F015DA">
    <w:name w:val="A650818FF5354FFF906F090EE1F015DA"/>
    <w:rsid w:val="0043012F"/>
  </w:style>
  <w:style w:type="paragraph" w:customStyle="1" w:styleId="6569D985DDA94D7F897863794C25D4C5">
    <w:name w:val="6569D985DDA94D7F897863794C25D4C5"/>
    <w:rsid w:val="0043012F"/>
  </w:style>
  <w:style w:type="paragraph" w:customStyle="1" w:styleId="A80A14C66B9948599C4EC3D05F3B9646">
    <w:name w:val="A80A14C66B9948599C4EC3D05F3B9646"/>
    <w:rsid w:val="0043012F"/>
  </w:style>
  <w:style w:type="paragraph" w:customStyle="1" w:styleId="D1D680DC740240EF825E3568A77FEA65">
    <w:name w:val="D1D680DC740240EF825E3568A77FEA65"/>
    <w:rsid w:val="0043012F"/>
  </w:style>
  <w:style w:type="paragraph" w:customStyle="1" w:styleId="5162241838E84A6C9E2E6C9B194E3A12">
    <w:name w:val="5162241838E84A6C9E2E6C9B194E3A12"/>
    <w:rsid w:val="0043012F"/>
  </w:style>
  <w:style w:type="paragraph" w:customStyle="1" w:styleId="EBE9CC9D99264BAD895CDC716FE8A0C7">
    <w:name w:val="EBE9CC9D99264BAD895CDC716FE8A0C7"/>
    <w:rsid w:val="0043012F"/>
  </w:style>
  <w:style w:type="paragraph" w:customStyle="1" w:styleId="4DCC2A76F11B4DDFBD612C7E15AF152D">
    <w:name w:val="4DCC2A76F11B4DDFBD612C7E15AF152D"/>
    <w:rsid w:val="0043012F"/>
  </w:style>
  <w:style w:type="paragraph" w:customStyle="1" w:styleId="B05B241A20AD46419EB7A6633107C728">
    <w:name w:val="B05B241A20AD46419EB7A6633107C728"/>
    <w:rsid w:val="0043012F"/>
  </w:style>
  <w:style w:type="paragraph" w:customStyle="1" w:styleId="6E74EA752A5E49CA89441C6283B71725">
    <w:name w:val="6E74EA752A5E49CA89441C6283B71725"/>
    <w:rsid w:val="0043012F"/>
  </w:style>
  <w:style w:type="paragraph" w:customStyle="1" w:styleId="5C4F7AB8F22F4671B9E334D74C475DFF">
    <w:name w:val="5C4F7AB8F22F4671B9E334D74C475DFF"/>
    <w:rsid w:val="0043012F"/>
  </w:style>
  <w:style w:type="paragraph" w:customStyle="1" w:styleId="F181E99A709F4B4B9DE8536DE7EE07DD">
    <w:name w:val="F181E99A709F4B4B9DE8536DE7EE07DD"/>
    <w:rsid w:val="0043012F"/>
  </w:style>
  <w:style w:type="paragraph" w:customStyle="1" w:styleId="2E61735E805240C9B6BAA6255DD56A99">
    <w:name w:val="2E61735E805240C9B6BAA6255DD56A99"/>
    <w:rsid w:val="0043012F"/>
  </w:style>
  <w:style w:type="paragraph" w:customStyle="1" w:styleId="3380F9F631F643C6ABA5738C14A2354C">
    <w:name w:val="3380F9F631F643C6ABA5738C14A2354C"/>
    <w:rsid w:val="0043012F"/>
  </w:style>
  <w:style w:type="paragraph" w:customStyle="1" w:styleId="8BD8C99937AB4CC38EF2D5F2F1CBBAC3">
    <w:name w:val="8BD8C99937AB4CC38EF2D5F2F1CBBAC3"/>
    <w:rsid w:val="0043012F"/>
  </w:style>
  <w:style w:type="paragraph" w:customStyle="1" w:styleId="672F6D73BB2343518A62291079450B0E">
    <w:name w:val="672F6D73BB2343518A62291079450B0E"/>
    <w:rsid w:val="0043012F"/>
  </w:style>
  <w:style w:type="paragraph" w:customStyle="1" w:styleId="49576A5CE1794B2BBB032F097C357FE5">
    <w:name w:val="49576A5CE1794B2BBB032F097C357FE5"/>
    <w:rsid w:val="0043012F"/>
  </w:style>
  <w:style w:type="paragraph" w:customStyle="1" w:styleId="255074D5D7AB4AAE9072F462BDCD72C6">
    <w:name w:val="255074D5D7AB4AAE9072F462BDCD72C6"/>
    <w:rsid w:val="0043012F"/>
  </w:style>
  <w:style w:type="paragraph" w:customStyle="1" w:styleId="3F58E86F4A994120BD0D4800D1F5210B">
    <w:name w:val="3F58E86F4A994120BD0D4800D1F5210B"/>
    <w:rsid w:val="0043012F"/>
  </w:style>
  <w:style w:type="paragraph" w:customStyle="1" w:styleId="74BAF12362B140BBB683434E770058DE">
    <w:name w:val="74BAF12362B140BBB683434E770058DE"/>
    <w:rsid w:val="0043012F"/>
  </w:style>
  <w:style w:type="paragraph" w:customStyle="1" w:styleId="855D10B354A646D9970FA1AB5457DCE6">
    <w:name w:val="855D10B354A646D9970FA1AB5457DCE6"/>
    <w:rsid w:val="0043012F"/>
  </w:style>
  <w:style w:type="paragraph" w:customStyle="1" w:styleId="222F4FCA0FDC47DB8C8AE00BC8A00E99">
    <w:name w:val="222F4FCA0FDC47DB8C8AE00BC8A00E99"/>
    <w:rsid w:val="0043012F"/>
  </w:style>
  <w:style w:type="paragraph" w:customStyle="1" w:styleId="B3254C949A9145ADB035131FEF287D15">
    <w:name w:val="B3254C949A9145ADB035131FEF287D15"/>
    <w:rsid w:val="0043012F"/>
  </w:style>
  <w:style w:type="paragraph" w:customStyle="1" w:styleId="DFE3A9F8DB9E45E9878B7D21B9579C9D">
    <w:name w:val="DFE3A9F8DB9E45E9878B7D21B9579C9D"/>
    <w:rsid w:val="0043012F"/>
  </w:style>
  <w:style w:type="paragraph" w:customStyle="1" w:styleId="511C84D834824123A22DA12DCC79BBA7">
    <w:name w:val="511C84D834824123A22DA12DCC79BBA7"/>
    <w:rsid w:val="0043012F"/>
  </w:style>
  <w:style w:type="paragraph" w:customStyle="1" w:styleId="46A53BC608B741B2B582941996154C77">
    <w:name w:val="46A53BC608B741B2B582941996154C77"/>
    <w:rsid w:val="0043012F"/>
  </w:style>
  <w:style w:type="paragraph" w:customStyle="1" w:styleId="7D850FA4D387419A8F0B00C603F0072E">
    <w:name w:val="7D850FA4D387419A8F0B00C603F0072E"/>
    <w:rsid w:val="0043012F"/>
  </w:style>
  <w:style w:type="paragraph" w:customStyle="1" w:styleId="43E06285A91C4BF3A22B7FE6455066FD">
    <w:name w:val="43E06285A91C4BF3A22B7FE6455066FD"/>
    <w:rsid w:val="0043012F"/>
  </w:style>
  <w:style w:type="paragraph" w:customStyle="1" w:styleId="3D456E81198E4710A37400A21E55E57C">
    <w:name w:val="3D456E81198E4710A37400A21E55E57C"/>
    <w:rsid w:val="0043012F"/>
  </w:style>
  <w:style w:type="paragraph" w:customStyle="1" w:styleId="515ECA8972414BD98895BFA59699061F">
    <w:name w:val="515ECA8972414BD98895BFA59699061F"/>
    <w:rsid w:val="0043012F"/>
  </w:style>
  <w:style w:type="paragraph" w:customStyle="1" w:styleId="D3ED655F9493464AAA243EA56B45F19E">
    <w:name w:val="D3ED655F9493464AAA243EA56B45F19E"/>
    <w:rsid w:val="0043012F"/>
  </w:style>
  <w:style w:type="paragraph" w:customStyle="1" w:styleId="51B6EE21CC6E45BFA0E8AAA64D405618">
    <w:name w:val="51B6EE21CC6E45BFA0E8AAA64D405618"/>
    <w:rsid w:val="0043012F"/>
  </w:style>
  <w:style w:type="paragraph" w:customStyle="1" w:styleId="B33B6DE86F774EA999A02496CAE033AC">
    <w:name w:val="B33B6DE86F774EA999A02496CAE033AC"/>
    <w:rsid w:val="0043012F"/>
  </w:style>
  <w:style w:type="paragraph" w:customStyle="1" w:styleId="D095B9326C4241EDA99ED5302A9E260E">
    <w:name w:val="D095B9326C4241EDA99ED5302A9E260E"/>
    <w:rsid w:val="0043012F"/>
  </w:style>
  <w:style w:type="paragraph" w:customStyle="1" w:styleId="0CAE8A327D1D41BEA1A0DD057BC59F71">
    <w:name w:val="0CAE8A327D1D41BEA1A0DD057BC59F71"/>
    <w:rsid w:val="0043012F"/>
  </w:style>
  <w:style w:type="paragraph" w:customStyle="1" w:styleId="24A63DBC8DE145BBA2001D0609F9816A">
    <w:name w:val="24A63DBC8DE145BBA2001D0609F9816A"/>
    <w:rsid w:val="0043012F"/>
  </w:style>
  <w:style w:type="paragraph" w:customStyle="1" w:styleId="C5955D793116478FB234FA0E944B88B0">
    <w:name w:val="C5955D793116478FB234FA0E944B88B0"/>
    <w:rsid w:val="0043012F"/>
  </w:style>
  <w:style w:type="paragraph" w:customStyle="1" w:styleId="E514994285474D7C8EA78E729855B818">
    <w:name w:val="E514994285474D7C8EA78E729855B818"/>
    <w:rsid w:val="0043012F"/>
  </w:style>
  <w:style w:type="paragraph" w:customStyle="1" w:styleId="33BF5D0AF15B414386338339C1D6025F">
    <w:name w:val="33BF5D0AF15B414386338339C1D6025F"/>
    <w:rsid w:val="0043012F"/>
  </w:style>
  <w:style w:type="paragraph" w:customStyle="1" w:styleId="F27D1061631D4892ACB3145FD632F480">
    <w:name w:val="F27D1061631D4892ACB3145FD632F480"/>
    <w:rsid w:val="0043012F"/>
  </w:style>
  <w:style w:type="paragraph" w:customStyle="1" w:styleId="C67486CB8761402DAF5DC3DAF6D78CA9">
    <w:name w:val="C67486CB8761402DAF5DC3DAF6D78CA9"/>
    <w:rsid w:val="0043012F"/>
  </w:style>
  <w:style w:type="paragraph" w:customStyle="1" w:styleId="5CD11B94131F4F55B61A93AD4F7F788D">
    <w:name w:val="5CD11B94131F4F55B61A93AD4F7F788D"/>
    <w:rsid w:val="0043012F"/>
  </w:style>
  <w:style w:type="paragraph" w:customStyle="1" w:styleId="82731F9D16014AD8889BB877DAD62584">
    <w:name w:val="82731F9D16014AD8889BB877DAD62584"/>
    <w:rsid w:val="0043012F"/>
  </w:style>
  <w:style w:type="paragraph" w:customStyle="1" w:styleId="9420E03B514A4076A9FC7054EEDFEA0A">
    <w:name w:val="9420E03B514A4076A9FC7054EEDFEA0A"/>
    <w:rsid w:val="0043012F"/>
  </w:style>
  <w:style w:type="paragraph" w:customStyle="1" w:styleId="B17112053AF74A128A7B3DA83E70154B">
    <w:name w:val="B17112053AF74A128A7B3DA83E70154B"/>
    <w:rsid w:val="0043012F"/>
  </w:style>
  <w:style w:type="paragraph" w:customStyle="1" w:styleId="F18D34ADF5A441BAB2714C000E306795">
    <w:name w:val="F18D34ADF5A441BAB2714C000E306795"/>
    <w:rsid w:val="0043012F"/>
  </w:style>
  <w:style w:type="paragraph" w:customStyle="1" w:styleId="77F52194E46249E79BBF70D6510D6838">
    <w:name w:val="77F52194E46249E79BBF70D6510D6838"/>
    <w:rsid w:val="0043012F"/>
  </w:style>
  <w:style w:type="paragraph" w:customStyle="1" w:styleId="F475DEC6854B402392667674DCFDC4B4">
    <w:name w:val="F475DEC6854B402392667674DCFDC4B4"/>
    <w:rsid w:val="0043012F"/>
  </w:style>
  <w:style w:type="paragraph" w:customStyle="1" w:styleId="7BC316519781471E8671C003E9824E38">
    <w:name w:val="7BC316519781471E8671C003E9824E38"/>
    <w:rsid w:val="0043012F"/>
  </w:style>
  <w:style w:type="paragraph" w:customStyle="1" w:styleId="079414F61274454CACF00E25EDC55CD5">
    <w:name w:val="079414F61274454CACF00E25EDC55CD5"/>
    <w:rsid w:val="0043012F"/>
  </w:style>
  <w:style w:type="paragraph" w:customStyle="1" w:styleId="25D59A5D887F4A539394875E9B002425">
    <w:name w:val="25D59A5D887F4A539394875E9B002425"/>
    <w:rsid w:val="0043012F"/>
  </w:style>
  <w:style w:type="paragraph" w:customStyle="1" w:styleId="63969A04CE6042FF8774621B4B7C70A5">
    <w:name w:val="63969A04CE6042FF8774621B4B7C70A5"/>
    <w:rsid w:val="0043012F"/>
  </w:style>
  <w:style w:type="paragraph" w:customStyle="1" w:styleId="455AEB5911C14BF58912729C48E8A45C">
    <w:name w:val="455AEB5911C14BF58912729C48E8A45C"/>
    <w:rsid w:val="0043012F"/>
  </w:style>
  <w:style w:type="paragraph" w:customStyle="1" w:styleId="DB57E910288D4E869E1B7722ACD73F14">
    <w:name w:val="DB57E910288D4E869E1B7722ACD73F14"/>
    <w:rsid w:val="0043012F"/>
  </w:style>
  <w:style w:type="paragraph" w:customStyle="1" w:styleId="22EBC186D8A94EC1853DE4EF1AB52A68">
    <w:name w:val="22EBC186D8A94EC1853DE4EF1AB52A68"/>
    <w:rsid w:val="0043012F"/>
  </w:style>
  <w:style w:type="paragraph" w:customStyle="1" w:styleId="ED720B5BB2E747CBA308C5964F5B0E29">
    <w:name w:val="ED720B5BB2E747CBA308C5964F5B0E29"/>
    <w:rsid w:val="0043012F"/>
  </w:style>
  <w:style w:type="paragraph" w:customStyle="1" w:styleId="074CCBEC8DF8448EA3B8B3B441CE8F7A">
    <w:name w:val="074CCBEC8DF8448EA3B8B3B441CE8F7A"/>
    <w:rsid w:val="0043012F"/>
  </w:style>
  <w:style w:type="paragraph" w:customStyle="1" w:styleId="48C29BF516664F33A3399E23ABEB62C2">
    <w:name w:val="48C29BF516664F33A3399E23ABEB62C2"/>
    <w:rsid w:val="0043012F"/>
  </w:style>
  <w:style w:type="paragraph" w:customStyle="1" w:styleId="DD912520628C4903951DD64BDC2EE75E">
    <w:name w:val="DD912520628C4903951DD64BDC2EE75E"/>
    <w:rsid w:val="0043012F"/>
  </w:style>
  <w:style w:type="paragraph" w:customStyle="1" w:styleId="705E067E726B4ED9A43D67031215D230">
    <w:name w:val="705E067E726B4ED9A43D67031215D230"/>
    <w:rsid w:val="0043012F"/>
  </w:style>
  <w:style w:type="paragraph" w:customStyle="1" w:styleId="735B74FF557A4211A5FB7BF1CEFC3D8A">
    <w:name w:val="735B74FF557A4211A5FB7BF1CEFC3D8A"/>
    <w:rsid w:val="0043012F"/>
  </w:style>
  <w:style w:type="paragraph" w:customStyle="1" w:styleId="CD96526982BE4BE7B35715B66D7549D5">
    <w:name w:val="CD96526982BE4BE7B35715B66D7549D5"/>
    <w:rsid w:val="0043012F"/>
  </w:style>
  <w:style w:type="paragraph" w:customStyle="1" w:styleId="04F875CF20424853930E8401A8805B66">
    <w:name w:val="04F875CF20424853930E8401A8805B66"/>
    <w:rsid w:val="0043012F"/>
  </w:style>
  <w:style w:type="paragraph" w:customStyle="1" w:styleId="8B84988D824C43A294F57812AF07DA24">
    <w:name w:val="8B84988D824C43A294F57812AF07DA24"/>
    <w:rsid w:val="0043012F"/>
  </w:style>
  <w:style w:type="paragraph" w:customStyle="1" w:styleId="6302FAF03D2147E3972669FF7012BF20">
    <w:name w:val="6302FAF03D2147E3972669FF7012BF20"/>
    <w:rsid w:val="0043012F"/>
  </w:style>
  <w:style w:type="paragraph" w:customStyle="1" w:styleId="4FD461463CAD4A2EAF86FC36A95C6C0F">
    <w:name w:val="4FD461463CAD4A2EAF86FC36A95C6C0F"/>
    <w:rsid w:val="0043012F"/>
  </w:style>
  <w:style w:type="paragraph" w:customStyle="1" w:styleId="B4FA4559A40D4719AE2EB7D7A4FAE88A">
    <w:name w:val="B4FA4559A40D4719AE2EB7D7A4FAE88A"/>
    <w:rsid w:val="0043012F"/>
  </w:style>
  <w:style w:type="paragraph" w:customStyle="1" w:styleId="5F5A07B15F4346499909E0BEDC02885D">
    <w:name w:val="5F5A07B15F4346499909E0BEDC02885D"/>
    <w:rsid w:val="0043012F"/>
  </w:style>
  <w:style w:type="paragraph" w:customStyle="1" w:styleId="1DAC426732E842BE9E67E9D82DE06DFD">
    <w:name w:val="1DAC426732E842BE9E67E9D82DE06DFD"/>
    <w:rsid w:val="0043012F"/>
  </w:style>
  <w:style w:type="paragraph" w:customStyle="1" w:styleId="E3B0DFD8025645A9AC4A6A6FD02F918A">
    <w:name w:val="E3B0DFD8025645A9AC4A6A6FD02F918A"/>
    <w:rsid w:val="0043012F"/>
  </w:style>
  <w:style w:type="paragraph" w:customStyle="1" w:styleId="BC83412013914E35BC77A3490AEE4471">
    <w:name w:val="BC83412013914E35BC77A3490AEE4471"/>
    <w:rsid w:val="0043012F"/>
  </w:style>
  <w:style w:type="paragraph" w:customStyle="1" w:styleId="9D52CD261C214B64A1C455E57F9BFFCD">
    <w:name w:val="9D52CD261C214B64A1C455E57F9BFFCD"/>
    <w:rsid w:val="0043012F"/>
  </w:style>
  <w:style w:type="paragraph" w:customStyle="1" w:styleId="9523F4A08ED54F108C7956F0B1ACC88C">
    <w:name w:val="9523F4A08ED54F108C7956F0B1ACC88C"/>
    <w:rsid w:val="0043012F"/>
  </w:style>
  <w:style w:type="paragraph" w:customStyle="1" w:styleId="B0A24DCBBC0842399D4739AC71CFDCB7">
    <w:name w:val="B0A24DCBBC0842399D4739AC71CFDCB7"/>
    <w:rsid w:val="0043012F"/>
  </w:style>
  <w:style w:type="paragraph" w:customStyle="1" w:styleId="528FEF7FAF6B43B4BE56B08F60067657">
    <w:name w:val="528FEF7FAF6B43B4BE56B08F60067657"/>
    <w:rsid w:val="0043012F"/>
  </w:style>
  <w:style w:type="paragraph" w:customStyle="1" w:styleId="F73DA5B906EA41EBA55004B6C7D6923C">
    <w:name w:val="F73DA5B906EA41EBA55004B6C7D6923C"/>
    <w:rsid w:val="0043012F"/>
  </w:style>
  <w:style w:type="paragraph" w:customStyle="1" w:styleId="1942A6C8C3E6434BA1F0D6DE8C0A1D11">
    <w:name w:val="1942A6C8C3E6434BA1F0D6DE8C0A1D11"/>
    <w:rsid w:val="0043012F"/>
  </w:style>
  <w:style w:type="paragraph" w:customStyle="1" w:styleId="5A8B694BA7B748ABA8976C26558FDF84">
    <w:name w:val="5A8B694BA7B748ABA8976C26558FDF84"/>
    <w:rsid w:val="0043012F"/>
  </w:style>
  <w:style w:type="paragraph" w:customStyle="1" w:styleId="3EE4D57820B949AAB6ECF8703E15B596">
    <w:name w:val="3EE4D57820B949AAB6ECF8703E15B596"/>
    <w:rsid w:val="0043012F"/>
  </w:style>
  <w:style w:type="paragraph" w:customStyle="1" w:styleId="031A4BEFA49C4EA9B4DA62DE130201ED">
    <w:name w:val="031A4BEFA49C4EA9B4DA62DE130201ED"/>
    <w:rsid w:val="0043012F"/>
  </w:style>
  <w:style w:type="paragraph" w:customStyle="1" w:styleId="0132D1A0391A43B0B6497E635A266403">
    <w:name w:val="0132D1A0391A43B0B6497E635A266403"/>
    <w:rsid w:val="0043012F"/>
  </w:style>
  <w:style w:type="paragraph" w:customStyle="1" w:styleId="37439D64F0884B57B36C660DC76EFF03">
    <w:name w:val="37439D64F0884B57B36C660DC76EFF03"/>
    <w:rsid w:val="0043012F"/>
  </w:style>
  <w:style w:type="paragraph" w:customStyle="1" w:styleId="1273738C43514F8391B8EEA663807168">
    <w:name w:val="1273738C43514F8391B8EEA663807168"/>
    <w:rsid w:val="0043012F"/>
  </w:style>
  <w:style w:type="paragraph" w:customStyle="1" w:styleId="7B428A9DC57548A7B1A8EFF80904D562">
    <w:name w:val="7B428A9DC57548A7B1A8EFF80904D562"/>
    <w:rsid w:val="0043012F"/>
  </w:style>
  <w:style w:type="paragraph" w:customStyle="1" w:styleId="7A74D04324EA416FA6B3297BE8F08C2C">
    <w:name w:val="7A74D04324EA416FA6B3297BE8F08C2C"/>
    <w:rsid w:val="0043012F"/>
  </w:style>
  <w:style w:type="paragraph" w:customStyle="1" w:styleId="AB4EEAF16FE34B62B58B732437BAB4FD">
    <w:name w:val="AB4EEAF16FE34B62B58B732437BAB4FD"/>
    <w:rsid w:val="0043012F"/>
  </w:style>
  <w:style w:type="paragraph" w:customStyle="1" w:styleId="EBFBF9EE7F5C4AF2B44AED0C4846ECED">
    <w:name w:val="EBFBF9EE7F5C4AF2B44AED0C4846ECED"/>
    <w:rsid w:val="0043012F"/>
  </w:style>
  <w:style w:type="paragraph" w:customStyle="1" w:styleId="71BAE4011C794B55A2D59B5B3032AE79">
    <w:name w:val="71BAE4011C794B55A2D59B5B3032AE79"/>
    <w:rsid w:val="0043012F"/>
  </w:style>
  <w:style w:type="paragraph" w:customStyle="1" w:styleId="70F76CAF0F59431D8AAF606DA761B864">
    <w:name w:val="70F76CAF0F59431D8AAF606DA761B864"/>
    <w:rsid w:val="0043012F"/>
  </w:style>
  <w:style w:type="paragraph" w:customStyle="1" w:styleId="2266817CD3C1462DB38FE9148A6339EE">
    <w:name w:val="2266817CD3C1462DB38FE9148A6339EE"/>
    <w:rsid w:val="0043012F"/>
  </w:style>
  <w:style w:type="paragraph" w:customStyle="1" w:styleId="324CD0CE6EC5402589CDCB8D7BEAF35A">
    <w:name w:val="324CD0CE6EC5402589CDCB8D7BEAF35A"/>
    <w:rsid w:val="0043012F"/>
  </w:style>
  <w:style w:type="paragraph" w:customStyle="1" w:styleId="6B56C76BF49C45A0A11F8A1978A40E36">
    <w:name w:val="6B56C76BF49C45A0A11F8A1978A40E36"/>
    <w:rsid w:val="0043012F"/>
  </w:style>
  <w:style w:type="paragraph" w:customStyle="1" w:styleId="A9839921E6BD4CD38F173882C10FBCD7">
    <w:name w:val="A9839921E6BD4CD38F173882C10FBCD7"/>
    <w:rsid w:val="0043012F"/>
  </w:style>
  <w:style w:type="paragraph" w:customStyle="1" w:styleId="9B100A732FDE4095A5034AFCAFEB7F4A">
    <w:name w:val="9B100A732FDE4095A5034AFCAFEB7F4A"/>
    <w:rsid w:val="0043012F"/>
  </w:style>
  <w:style w:type="paragraph" w:customStyle="1" w:styleId="E7C3DAAA66694D8C992F47F7538299E5">
    <w:name w:val="E7C3DAAA66694D8C992F47F7538299E5"/>
    <w:rsid w:val="0043012F"/>
  </w:style>
  <w:style w:type="paragraph" w:customStyle="1" w:styleId="6FD1403D37B242E6890B43A6C2A33C5E">
    <w:name w:val="6FD1403D37B242E6890B43A6C2A33C5E"/>
    <w:rsid w:val="0043012F"/>
  </w:style>
  <w:style w:type="paragraph" w:customStyle="1" w:styleId="634234487CE6407E8973992B260D7179">
    <w:name w:val="634234487CE6407E8973992B260D7179"/>
    <w:rsid w:val="0043012F"/>
  </w:style>
  <w:style w:type="paragraph" w:customStyle="1" w:styleId="654115CFE73E46728BBC07421BA39CFC">
    <w:name w:val="654115CFE73E46728BBC07421BA39CFC"/>
    <w:rsid w:val="0043012F"/>
  </w:style>
  <w:style w:type="paragraph" w:customStyle="1" w:styleId="8466355A707D4428B1AD5010D3DBB905">
    <w:name w:val="8466355A707D4428B1AD5010D3DBB905"/>
    <w:rsid w:val="0043012F"/>
  </w:style>
  <w:style w:type="paragraph" w:customStyle="1" w:styleId="836120E5A41B488DB4D3F55650E49A07">
    <w:name w:val="836120E5A41B488DB4D3F55650E49A07"/>
    <w:rsid w:val="0043012F"/>
  </w:style>
  <w:style w:type="paragraph" w:customStyle="1" w:styleId="3BBF01358B824060B979F53EF061B017">
    <w:name w:val="3BBF01358B824060B979F53EF061B017"/>
    <w:rsid w:val="0043012F"/>
  </w:style>
  <w:style w:type="paragraph" w:customStyle="1" w:styleId="8949E0DB71B246F7899D6233FED18CAB">
    <w:name w:val="8949E0DB71B246F7899D6233FED18CAB"/>
    <w:rsid w:val="0043012F"/>
  </w:style>
  <w:style w:type="paragraph" w:customStyle="1" w:styleId="73E1B510D257487D8DF8D76C201FA28B">
    <w:name w:val="73E1B510D257487D8DF8D76C201FA28B"/>
    <w:rsid w:val="0043012F"/>
  </w:style>
  <w:style w:type="paragraph" w:customStyle="1" w:styleId="2E644BFF71B742FDA4C59DE4BDAB9BF1">
    <w:name w:val="2E644BFF71B742FDA4C59DE4BDAB9BF1"/>
    <w:rsid w:val="0043012F"/>
  </w:style>
  <w:style w:type="paragraph" w:customStyle="1" w:styleId="7F6BC09F6D3143F993C14B2F8D210901">
    <w:name w:val="7F6BC09F6D3143F993C14B2F8D210901"/>
    <w:rsid w:val="0043012F"/>
  </w:style>
  <w:style w:type="paragraph" w:customStyle="1" w:styleId="59EB0B301B7D45F59B44DF2F8206F9CD">
    <w:name w:val="59EB0B301B7D45F59B44DF2F8206F9CD"/>
    <w:rsid w:val="0043012F"/>
  </w:style>
  <w:style w:type="paragraph" w:customStyle="1" w:styleId="3986E9CFF2EA4B109CF02A00DA5F920D">
    <w:name w:val="3986E9CFF2EA4B109CF02A00DA5F920D"/>
    <w:rsid w:val="0043012F"/>
  </w:style>
  <w:style w:type="paragraph" w:customStyle="1" w:styleId="04F2A37ECAD44D059570063FD963C114">
    <w:name w:val="04F2A37ECAD44D059570063FD963C114"/>
    <w:rsid w:val="0043012F"/>
  </w:style>
  <w:style w:type="paragraph" w:customStyle="1" w:styleId="8120C97ECC9249F6BAFBD33CBF59E2A3">
    <w:name w:val="8120C97ECC9249F6BAFBD33CBF59E2A3"/>
    <w:rsid w:val="0043012F"/>
  </w:style>
  <w:style w:type="paragraph" w:customStyle="1" w:styleId="0D3FCD8F4E95480EAF87B3788FA1E6E6">
    <w:name w:val="0D3FCD8F4E95480EAF87B3788FA1E6E6"/>
    <w:rsid w:val="0043012F"/>
  </w:style>
  <w:style w:type="paragraph" w:customStyle="1" w:styleId="9149A40473694198BC70E11400D0D5B0">
    <w:name w:val="9149A40473694198BC70E11400D0D5B0"/>
    <w:rsid w:val="0043012F"/>
  </w:style>
  <w:style w:type="paragraph" w:customStyle="1" w:styleId="A03EABE058224D03B1EF4D975E5A23B9">
    <w:name w:val="A03EABE058224D03B1EF4D975E5A23B9"/>
    <w:rsid w:val="0043012F"/>
  </w:style>
  <w:style w:type="paragraph" w:customStyle="1" w:styleId="5F5CD91063344C5080541353C3E1A22A">
    <w:name w:val="5F5CD91063344C5080541353C3E1A22A"/>
    <w:rsid w:val="0043012F"/>
  </w:style>
  <w:style w:type="paragraph" w:customStyle="1" w:styleId="1A0F1E8B1134463EBB99E8AB8539BE47">
    <w:name w:val="1A0F1E8B1134463EBB99E8AB8539BE47"/>
    <w:rsid w:val="0043012F"/>
  </w:style>
  <w:style w:type="paragraph" w:customStyle="1" w:styleId="FF984B051729410CB4215CF02BF56DF6">
    <w:name w:val="FF984B051729410CB4215CF02BF56DF6"/>
    <w:rsid w:val="0043012F"/>
  </w:style>
  <w:style w:type="paragraph" w:customStyle="1" w:styleId="C12FC33EC7BB4807829FDCBA5F7021CD">
    <w:name w:val="C12FC33EC7BB4807829FDCBA5F7021CD"/>
    <w:rsid w:val="0043012F"/>
  </w:style>
  <w:style w:type="paragraph" w:customStyle="1" w:styleId="0078FC6729744703A191F9BB90E740C3">
    <w:name w:val="0078FC6729744703A191F9BB90E740C3"/>
    <w:rsid w:val="0043012F"/>
  </w:style>
  <w:style w:type="paragraph" w:customStyle="1" w:styleId="FD4FBF780BFA4C39BD0A3520E54160FE">
    <w:name w:val="FD4FBF780BFA4C39BD0A3520E54160FE"/>
    <w:rsid w:val="0043012F"/>
  </w:style>
  <w:style w:type="paragraph" w:customStyle="1" w:styleId="FD5BC93187DF4467AE594263E64AE7AF">
    <w:name w:val="FD5BC93187DF4467AE594263E64AE7AF"/>
    <w:rsid w:val="0043012F"/>
  </w:style>
  <w:style w:type="paragraph" w:customStyle="1" w:styleId="86D445EE3C01471086E8C34133825EA8">
    <w:name w:val="86D445EE3C01471086E8C34133825EA8"/>
    <w:rsid w:val="0043012F"/>
  </w:style>
  <w:style w:type="paragraph" w:customStyle="1" w:styleId="CAE934BFE968478592D8CD3E3F10A3E3">
    <w:name w:val="CAE934BFE968478592D8CD3E3F10A3E3"/>
    <w:rsid w:val="0043012F"/>
  </w:style>
  <w:style w:type="paragraph" w:customStyle="1" w:styleId="023D37EC2DCC4D0D8BB5A775CB18D981">
    <w:name w:val="023D37EC2DCC4D0D8BB5A775CB18D981"/>
    <w:rsid w:val="0043012F"/>
  </w:style>
  <w:style w:type="paragraph" w:customStyle="1" w:styleId="89AFED8F7E1D4E93A81710FA4D9E5228">
    <w:name w:val="89AFED8F7E1D4E93A81710FA4D9E5228"/>
    <w:rsid w:val="0043012F"/>
  </w:style>
  <w:style w:type="paragraph" w:customStyle="1" w:styleId="D1803DC2DF994AD58DFBB0E8159D31D0">
    <w:name w:val="D1803DC2DF994AD58DFBB0E8159D31D0"/>
    <w:rsid w:val="0043012F"/>
  </w:style>
  <w:style w:type="paragraph" w:customStyle="1" w:styleId="5DFEE2D7FDB948F6BE11A8EBA492D862">
    <w:name w:val="5DFEE2D7FDB948F6BE11A8EBA492D862"/>
    <w:rsid w:val="0043012F"/>
  </w:style>
  <w:style w:type="paragraph" w:customStyle="1" w:styleId="9EA6A978EE6F41B38702DB0D6B20C474">
    <w:name w:val="9EA6A978EE6F41B38702DB0D6B20C474"/>
    <w:rsid w:val="0043012F"/>
  </w:style>
  <w:style w:type="paragraph" w:customStyle="1" w:styleId="E2DE236E69884394B1707A5B8C3FBA67">
    <w:name w:val="E2DE236E69884394B1707A5B8C3FBA67"/>
    <w:rsid w:val="0043012F"/>
  </w:style>
  <w:style w:type="paragraph" w:customStyle="1" w:styleId="54FF102821384444B6F987E48BD0F44C">
    <w:name w:val="54FF102821384444B6F987E48BD0F44C"/>
    <w:rsid w:val="0043012F"/>
  </w:style>
  <w:style w:type="paragraph" w:customStyle="1" w:styleId="90F0E4BC7F7F40D884849B0CD53F4EAA">
    <w:name w:val="90F0E4BC7F7F40D884849B0CD53F4EAA"/>
    <w:rsid w:val="0043012F"/>
  </w:style>
  <w:style w:type="paragraph" w:customStyle="1" w:styleId="0A101419CAB049379686827E43087FDB">
    <w:name w:val="0A101419CAB049379686827E43087FDB"/>
    <w:rsid w:val="0043012F"/>
  </w:style>
  <w:style w:type="paragraph" w:customStyle="1" w:styleId="E579DE66FD70446DBAFC288AA1C363D8">
    <w:name w:val="E579DE66FD70446DBAFC288AA1C363D8"/>
    <w:rsid w:val="0043012F"/>
  </w:style>
  <w:style w:type="paragraph" w:customStyle="1" w:styleId="AD58452CA4AE4293B559FE2AAFB2153A">
    <w:name w:val="AD58452CA4AE4293B559FE2AAFB2153A"/>
    <w:rsid w:val="0043012F"/>
  </w:style>
  <w:style w:type="paragraph" w:customStyle="1" w:styleId="7B28089A8A1D4B1399EFD8BED724EDEF">
    <w:name w:val="7B28089A8A1D4B1399EFD8BED724EDEF"/>
    <w:rsid w:val="0043012F"/>
  </w:style>
  <w:style w:type="paragraph" w:customStyle="1" w:styleId="ACEC0AF44C9D46D29B6838BD0A6D078A">
    <w:name w:val="ACEC0AF44C9D46D29B6838BD0A6D078A"/>
    <w:rsid w:val="0043012F"/>
  </w:style>
  <w:style w:type="paragraph" w:customStyle="1" w:styleId="582505AE03AC486FAF07B0D195436661">
    <w:name w:val="582505AE03AC486FAF07B0D195436661"/>
    <w:rsid w:val="0043012F"/>
  </w:style>
  <w:style w:type="paragraph" w:customStyle="1" w:styleId="408AE54E2C474B6F85B13EF16CF8435A">
    <w:name w:val="408AE54E2C474B6F85B13EF16CF8435A"/>
    <w:rsid w:val="0043012F"/>
  </w:style>
  <w:style w:type="paragraph" w:customStyle="1" w:styleId="46C4F99C1A1448068497D17F76F603A4">
    <w:name w:val="46C4F99C1A1448068497D17F76F603A4"/>
    <w:rsid w:val="0043012F"/>
  </w:style>
  <w:style w:type="paragraph" w:customStyle="1" w:styleId="C8CA3CB1B2274360BF158822F5605E9C">
    <w:name w:val="C8CA3CB1B2274360BF158822F5605E9C"/>
    <w:rsid w:val="0043012F"/>
  </w:style>
  <w:style w:type="paragraph" w:customStyle="1" w:styleId="5EDF61E5AE384B1DA3D241155EB07613">
    <w:name w:val="5EDF61E5AE384B1DA3D241155EB07613"/>
    <w:rsid w:val="0043012F"/>
  </w:style>
  <w:style w:type="paragraph" w:customStyle="1" w:styleId="E543C6A437A64E2CB39FB4ECC9215AFF">
    <w:name w:val="E543C6A437A64E2CB39FB4ECC9215AFF"/>
    <w:rsid w:val="0043012F"/>
  </w:style>
  <w:style w:type="paragraph" w:customStyle="1" w:styleId="D944A1F7FE214884BAEAB852AD8EE28B">
    <w:name w:val="D944A1F7FE214884BAEAB852AD8EE28B"/>
    <w:rsid w:val="0043012F"/>
  </w:style>
  <w:style w:type="paragraph" w:customStyle="1" w:styleId="883C76544E9D4F4DB284B0DDC2693833">
    <w:name w:val="883C76544E9D4F4DB284B0DDC2693833"/>
    <w:rsid w:val="0043012F"/>
  </w:style>
  <w:style w:type="paragraph" w:customStyle="1" w:styleId="1EAB634948D541109BF02CAFAAF29EEA">
    <w:name w:val="1EAB634948D541109BF02CAFAAF29EEA"/>
    <w:rsid w:val="0043012F"/>
  </w:style>
  <w:style w:type="paragraph" w:customStyle="1" w:styleId="3CD774F4840F4B1D993B88096ED0E436">
    <w:name w:val="3CD774F4840F4B1D993B88096ED0E436"/>
    <w:rsid w:val="0043012F"/>
  </w:style>
  <w:style w:type="paragraph" w:customStyle="1" w:styleId="7B90DBD8FA3E495A84A20751A98B6E46">
    <w:name w:val="7B90DBD8FA3E495A84A20751A98B6E46"/>
    <w:rsid w:val="0043012F"/>
  </w:style>
  <w:style w:type="paragraph" w:customStyle="1" w:styleId="6CE6CB4E11ED4DF09E87E68055C68F7A">
    <w:name w:val="6CE6CB4E11ED4DF09E87E68055C68F7A"/>
    <w:rsid w:val="0043012F"/>
  </w:style>
  <w:style w:type="paragraph" w:customStyle="1" w:styleId="50FF5FA8A8EA4DA582E2EF3D55BB05BC">
    <w:name w:val="50FF5FA8A8EA4DA582E2EF3D55BB05BC"/>
    <w:rsid w:val="0043012F"/>
  </w:style>
  <w:style w:type="paragraph" w:customStyle="1" w:styleId="D6B02B7773264F27AE0057913A4F1731">
    <w:name w:val="D6B02B7773264F27AE0057913A4F1731"/>
    <w:rsid w:val="0043012F"/>
  </w:style>
  <w:style w:type="paragraph" w:customStyle="1" w:styleId="1059CDF5EFA940B1833B52DD5864E680">
    <w:name w:val="1059CDF5EFA940B1833B52DD5864E680"/>
    <w:rsid w:val="0043012F"/>
  </w:style>
  <w:style w:type="paragraph" w:customStyle="1" w:styleId="D7FB0479A7F34497B458B5610AC74562">
    <w:name w:val="D7FB0479A7F34497B458B5610AC74562"/>
    <w:rsid w:val="0043012F"/>
  </w:style>
  <w:style w:type="paragraph" w:customStyle="1" w:styleId="BE6360AA64254DB19359ED8E893E70FE">
    <w:name w:val="BE6360AA64254DB19359ED8E893E70FE"/>
    <w:rsid w:val="0043012F"/>
  </w:style>
  <w:style w:type="paragraph" w:customStyle="1" w:styleId="445A49989B6046D5B129D3F2D0FE522D">
    <w:name w:val="445A49989B6046D5B129D3F2D0FE522D"/>
    <w:rsid w:val="0043012F"/>
  </w:style>
  <w:style w:type="paragraph" w:customStyle="1" w:styleId="A0C1609DC3E647F3B61FD8417D9F2BB6">
    <w:name w:val="A0C1609DC3E647F3B61FD8417D9F2BB6"/>
    <w:rsid w:val="0043012F"/>
  </w:style>
  <w:style w:type="paragraph" w:customStyle="1" w:styleId="327A93338C1B41B7B7E45447BE7A434D">
    <w:name w:val="327A93338C1B41B7B7E45447BE7A434D"/>
    <w:rsid w:val="0043012F"/>
  </w:style>
  <w:style w:type="paragraph" w:customStyle="1" w:styleId="7A7C0F7D8C3A4497B4CA8B8E49AE5565">
    <w:name w:val="7A7C0F7D8C3A4497B4CA8B8E49AE5565"/>
    <w:rsid w:val="0043012F"/>
  </w:style>
  <w:style w:type="paragraph" w:customStyle="1" w:styleId="C13E08BBEF804D8D8D82214C7A944476">
    <w:name w:val="C13E08BBEF804D8D8D82214C7A944476"/>
    <w:rsid w:val="0043012F"/>
  </w:style>
  <w:style w:type="paragraph" w:customStyle="1" w:styleId="BD181CDADBF34D938DA7A5EFB96C70A7">
    <w:name w:val="BD181CDADBF34D938DA7A5EFB96C70A7"/>
    <w:rsid w:val="0043012F"/>
  </w:style>
  <w:style w:type="paragraph" w:customStyle="1" w:styleId="36F5434958CA47889BA68AED64247988">
    <w:name w:val="36F5434958CA47889BA68AED64247988"/>
    <w:rsid w:val="0043012F"/>
  </w:style>
  <w:style w:type="paragraph" w:customStyle="1" w:styleId="C918990D68C54F908D57DBB82DD71704">
    <w:name w:val="C918990D68C54F908D57DBB82DD71704"/>
    <w:rsid w:val="0043012F"/>
  </w:style>
  <w:style w:type="paragraph" w:customStyle="1" w:styleId="DF1E31DE4E4C48E4B301FF3634104D55">
    <w:name w:val="DF1E31DE4E4C48E4B301FF3634104D55"/>
    <w:rsid w:val="0043012F"/>
  </w:style>
  <w:style w:type="paragraph" w:customStyle="1" w:styleId="8D719DC7768C4130BBFFF8A575BCE4C8">
    <w:name w:val="8D719DC7768C4130BBFFF8A575BCE4C8"/>
    <w:rsid w:val="0043012F"/>
  </w:style>
  <w:style w:type="paragraph" w:customStyle="1" w:styleId="D68E52453FCD4223ACB2853689C8AB0F">
    <w:name w:val="D68E52453FCD4223ACB2853689C8AB0F"/>
    <w:rsid w:val="0043012F"/>
  </w:style>
  <w:style w:type="paragraph" w:customStyle="1" w:styleId="011A049E75884C919932A79C9908A0BA">
    <w:name w:val="011A049E75884C919932A79C9908A0BA"/>
    <w:rsid w:val="0043012F"/>
  </w:style>
  <w:style w:type="paragraph" w:customStyle="1" w:styleId="1A7BD2ABE3334D33AAFEA73C033AF623">
    <w:name w:val="1A7BD2ABE3334D33AAFEA73C033AF623"/>
    <w:rsid w:val="0043012F"/>
  </w:style>
  <w:style w:type="paragraph" w:customStyle="1" w:styleId="43A09FE7A85D41FDB951D709D6D1074F">
    <w:name w:val="43A09FE7A85D41FDB951D709D6D1074F"/>
    <w:rsid w:val="0043012F"/>
  </w:style>
  <w:style w:type="paragraph" w:customStyle="1" w:styleId="66B453BEF8C742A39AFA48DD94CFA5A0">
    <w:name w:val="66B453BEF8C742A39AFA48DD94CFA5A0"/>
    <w:rsid w:val="0043012F"/>
  </w:style>
  <w:style w:type="paragraph" w:customStyle="1" w:styleId="C16B8683DC8B4C2EBC1FBDA2790A2605">
    <w:name w:val="C16B8683DC8B4C2EBC1FBDA2790A2605"/>
    <w:rsid w:val="0043012F"/>
  </w:style>
  <w:style w:type="paragraph" w:customStyle="1" w:styleId="C24EF35E2A4D43FFB187FADEB00261EC">
    <w:name w:val="C24EF35E2A4D43FFB187FADEB00261EC"/>
    <w:rsid w:val="0043012F"/>
  </w:style>
  <w:style w:type="paragraph" w:customStyle="1" w:styleId="15B9BDEB10024DC186BD1A6FDAC55186">
    <w:name w:val="15B9BDEB10024DC186BD1A6FDAC55186"/>
    <w:rsid w:val="0043012F"/>
  </w:style>
  <w:style w:type="paragraph" w:customStyle="1" w:styleId="9721F643FFD043D880B3C66F5CCC12DC">
    <w:name w:val="9721F643FFD043D880B3C66F5CCC12DC"/>
    <w:rsid w:val="0043012F"/>
  </w:style>
  <w:style w:type="paragraph" w:customStyle="1" w:styleId="6FD847B6F9AC49D7B171189D1CBC5A4A">
    <w:name w:val="6FD847B6F9AC49D7B171189D1CBC5A4A"/>
    <w:rsid w:val="0043012F"/>
  </w:style>
  <w:style w:type="paragraph" w:customStyle="1" w:styleId="560BD3D561A94714A533850B3012C270">
    <w:name w:val="560BD3D561A94714A533850B3012C270"/>
    <w:rsid w:val="0043012F"/>
  </w:style>
  <w:style w:type="paragraph" w:customStyle="1" w:styleId="99F730434ED84458B3CBBE2AD9A4FB9B">
    <w:name w:val="99F730434ED84458B3CBBE2AD9A4FB9B"/>
    <w:rsid w:val="0043012F"/>
  </w:style>
  <w:style w:type="paragraph" w:customStyle="1" w:styleId="EAFFC14DFCE34A5292FBBC739FB5AD92">
    <w:name w:val="EAFFC14DFCE34A5292FBBC739FB5AD92"/>
    <w:rsid w:val="0043012F"/>
  </w:style>
  <w:style w:type="paragraph" w:customStyle="1" w:styleId="764CB8298E7F4BD995CD917ED0AD12B0">
    <w:name w:val="764CB8298E7F4BD995CD917ED0AD12B0"/>
    <w:rsid w:val="0043012F"/>
  </w:style>
  <w:style w:type="paragraph" w:customStyle="1" w:styleId="D1B922ED67364978A015465CC9E37FA2">
    <w:name w:val="D1B922ED67364978A015465CC9E37FA2"/>
    <w:rsid w:val="0043012F"/>
  </w:style>
  <w:style w:type="paragraph" w:customStyle="1" w:styleId="E6640D5B5D664F8CB02FF266F9922171">
    <w:name w:val="E6640D5B5D664F8CB02FF266F9922171"/>
    <w:rsid w:val="0043012F"/>
  </w:style>
  <w:style w:type="paragraph" w:customStyle="1" w:styleId="4999A849645E436F9B81120ACC272547">
    <w:name w:val="4999A849645E436F9B81120ACC272547"/>
    <w:rsid w:val="0043012F"/>
  </w:style>
  <w:style w:type="paragraph" w:customStyle="1" w:styleId="0AA4B6B818194A819CE4ECBD2AD92BA6">
    <w:name w:val="0AA4B6B818194A819CE4ECBD2AD92BA6"/>
    <w:rsid w:val="0043012F"/>
  </w:style>
  <w:style w:type="paragraph" w:customStyle="1" w:styleId="F2237F7153F741C781500B14E7CFB62D">
    <w:name w:val="F2237F7153F741C781500B14E7CFB62D"/>
    <w:rsid w:val="0043012F"/>
  </w:style>
  <w:style w:type="paragraph" w:customStyle="1" w:styleId="D1C58DAB3BDA4325B4D0E244DDE03E5F">
    <w:name w:val="D1C58DAB3BDA4325B4D0E244DDE03E5F"/>
    <w:rsid w:val="0043012F"/>
  </w:style>
  <w:style w:type="paragraph" w:customStyle="1" w:styleId="41D09768B1E64E73901237690B41C55B">
    <w:name w:val="41D09768B1E64E73901237690B41C55B"/>
    <w:rsid w:val="0043012F"/>
  </w:style>
  <w:style w:type="paragraph" w:customStyle="1" w:styleId="D1CDF8BAF8B048069B735FD96321EBB3">
    <w:name w:val="D1CDF8BAF8B048069B735FD96321EBB3"/>
    <w:rsid w:val="0043012F"/>
  </w:style>
  <w:style w:type="paragraph" w:customStyle="1" w:styleId="8277840F071243B98BBAB0AFE9269F5B">
    <w:name w:val="8277840F071243B98BBAB0AFE9269F5B"/>
    <w:rsid w:val="0043012F"/>
  </w:style>
  <w:style w:type="paragraph" w:customStyle="1" w:styleId="8C175D02E26B408788777B4C50BFA8A4">
    <w:name w:val="8C175D02E26B408788777B4C50BFA8A4"/>
    <w:rsid w:val="0043012F"/>
  </w:style>
  <w:style w:type="paragraph" w:customStyle="1" w:styleId="E8AEA1B0F5504C19BC65FE057FEF81A6">
    <w:name w:val="E8AEA1B0F5504C19BC65FE057FEF81A6"/>
    <w:rsid w:val="0043012F"/>
  </w:style>
  <w:style w:type="paragraph" w:customStyle="1" w:styleId="A92F69B7615247608329BFBE9A7BE3E5">
    <w:name w:val="A92F69B7615247608329BFBE9A7BE3E5"/>
    <w:rsid w:val="0043012F"/>
  </w:style>
  <w:style w:type="paragraph" w:customStyle="1" w:styleId="F143EDBF19BB4F03A6053273B537A90C">
    <w:name w:val="F143EDBF19BB4F03A6053273B537A90C"/>
    <w:rsid w:val="0043012F"/>
  </w:style>
  <w:style w:type="paragraph" w:customStyle="1" w:styleId="0CF5BB801C9A4D3B802A74E5C43E7846">
    <w:name w:val="0CF5BB801C9A4D3B802A74E5C43E7846"/>
    <w:rsid w:val="0043012F"/>
  </w:style>
  <w:style w:type="paragraph" w:customStyle="1" w:styleId="DA037D2B1B7A4FA387A20C223B138673">
    <w:name w:val="DA037D2B1B7A4FA387A20C223B138673"/>
    <w:rsid w:val="0043012F"/>
  </w:style>
  <w:style w:type="paragraph" w:customStyle="1" w:styleId="D2B4B77F5D9846F1AA0EDCDBDABBFC05">
    <w:name w:val="D2B4B77F5D9846F1AA0EDCDBDABBFC05"/>
    <w:rsid w:val="0043012F"/>
  </w:style>
  <w:style w:type="paragraph" w:customStyle="1" w:styleId="B7936F3DA7D0448AA6BA4F0E0C9134C7">
    <w:name w:val="B7936F3DA7D0448AA6BA4F0E0C9134C7"/>
    <w:rsid w:val="0043012F"/>
  </w:style>
  <w:style w:type="paragraph" w:customStyle="1" w:styleId="7D36970618574D75A8467CFF2049274C">
    <w:name w:val="7D36970618574D75A8467CFF2049274C"/>
    <w:rsid w:val="0043012F"/>
  </w:style>
  <w:style w:type="paragraph" w:customStyle="1" w:styleId="A1C3A0A11C694276B2FE219D0A6C6285">
    <w:name w:val="A1C3A0A11C694276B2FE219D0A6C6285"/>
    <w:rsid w:val="0043012F"/>
  </w:style>
  <w:style w:type="paragraph" w:customStyle="1" w:styleId="70C586A1F3534659B8E430235ECB7B58">
    <w:name w:val="70C586A1F3534659B8E430235ECB7B58"/>
    <w:rsid w:val="0043012F"/>
  </w:style>
  <w:style w:type="paragraph" w:customStyle="1" w:styleId="C073766D9BB24018A2530B8BFEFC389A">
    <w:name w:val="C073766D9BB24018A2530B8BFEFC389A"/>
    <w:rsid w:val="0043012F"/>
  </w:style>
  <w:style w:type="paragraph" w:customStyle="1" w:styleId="B79FF90997554BEEBD0C42A8232064AE">
    <w:name w:val="B79FF90997554BEEBD0C42A8232064AE"/>
    <w:rsid w:val="0043012F"/>
  </w:style>
  <w:style w:type="paragraph" w:customStyle="1" w:styleId="8F01E86C8D2B439DAB2D5E07B24732CD">
    <w:name w:val="8F01E86C8D2B439DAB2D5E07B24732CD"/>
    <w:rsid w:val="0043012F"/>
  </w:style>
  <w:style w:type="paragraph" w:customStyle="1" w:styleId="0B0D133D6E2C4F2EB5FC04B6EDAEE488">
    <w:name w:val="0B0D133D6E2C4F2EB5FC04B6EDAEE488"/>
    <w:rsid w:val="0043012F"/>
  </w:style>
  <w:style w:type="paragraph" w:customStyle="1" w:styleId="D4A6D7958B0D429182032166FC042874">
    <w:name w:val="D4A6D7958B0D429182032166FC042874"/>
    <w:rsid w:val="0043012F"/>
  </w:style>
  <w:style w:type="paragraph" w:customStyle="1" w:styleId="E0728355CB6A439BAD66C938545B0852">
    <w:name w:val="E0728355CB6A439BAD66C938545B0852"/>
    <w:rsid w:val="0043012F"/>
  </w:style>
  <w:style w:type="paragraph" w:customStyle="1" w:styleId="113C0CFAA10B4B6E8F96F49FDC7BA109">
    <w:name w:val="113C0CFAA10B4B6E8F96F49FDC7BA109"/>
    <w:rsid w:val="0043012F"/>
  </w:style>
  <w:style w:type="paragraph" w:customStyle="1" w:styleId="63B9855A96FA416DA4238DE186597196">
    <w:name w:val="63B9855A96FA416DA4238DE186597196"/>
    <w:rsid w:val="0043012F"/>
  </w:style>
  <w:style w:type="paragraph" w:customStyle="1" w:styleId="55FACF09400A40C3BFC57F07C289ECBD">
    <w:name w:val="55FACF09400A40C3BFC57F07C289ECBD"/>
    <w:rsid w:val="0043012F"/>
  </w:style>
  <w:style w:type="paragraph" w:customStyle="1" w:styleId="EFB6FDDE18F24C64918E47F31C5BEDAB">
    <w:name w:val="EFB6FDDE18F24C64918E47F31C5BEDAB"/>
    <w:rsid w:val="0043012F"/>
  </w:style>
  <w:style w:type="paragraph" w:customStyle="1" w:styleId="CC0F03C90DF64B9E8BC26022097FA134">
    <w:name w:val="CC0F03C90DF64B9E8BC26022097FA134"/>
    <w:rsid w:val="0043012F"/>
  </w:style>
  <w:style w:type="paragraph" w:customStyle="1" w:styleId="1A52DFEBFF154499BD8AD34628121E60">
    <w:name w:val="1A52DFEBFF154499BD8AD34628121E60"/>
    <w:rsid w:val="0043012F"/>
  </w:style>
  <w:style w:type="paragraph" w:customStyle="1" w:styleId="AE5DA5AE210147089BE48A7B009670EA">
    <w:name w:val="AE5DA5AE210147089BE48A7B009670EA"/>
    <w:rsid w:val="0043012F"/>
  </w:style>
  <w:style w:type="paragraph" w:customStyle="1" w:styleId="5F6C634583B24600B8FCED3D21366838">
    <w:name w:val="5F6C634583B24600B8FCED3D21366838"/>
    <w:rsid w:val="0043012F"/>
  </w:style>
  <w:style w:type="paragraph" w:customStyle="1" w:styleId="F2F9FB22E28141DD8DAFD5E6E79D9E80">
    <w:name w:val="F2F9FB22E28141DD8DAFD5E6E79D9E80"/>
    <w:rsid w:val="0043012F"/>
  </w:style>
  <w:style w:type="paragraph" w:customStyle="1" w:styleId="1AC808003C474867863C3A1C3AD3F6F9">
    <w:name w:val="1AC808003C474867863C3A1C3AD3F6F9"/>
    <w:rsid w:val="0043012F"/>
  </w:style>
  <w:style w:type="paragraph" w:customStyle="1" w:styleId="2BAF474FAD73414DB7EAB56FA062F6EC">
    <w:name w:val="2BAF474FAD73414DB7EAB56FA062F6EC"/>
    <w:rsid w:val="0043012F"/>
  </w:style>
  <w:style w:type="paragraph" w:customStyle="1" w:styleId="13887F4396614BA9A39535DF4BB99857">
    <w:name w:val="13887F4396614BA9A39535DF4BB99857"/>
    <w:rsid w:val="0043012F"/>
  </w:style>
  <w:style w:type="paragraph" w:customStyle="1" w:styleId="E58AFDDC9AA841C18CB3DFDF18FC9B46">
    <w:name w:val="E58AFDDC9AA841C18CB3DFDF18FC9B46"/>
    <w:rsid w:val="0043012F"/>
  </w:style>
  <w:style w:type="paragraph" w:customStyle="1" w:styleId="E537D8CAD7124399A5F904B6AAFBEE93">
    <w:name w:val="E537D8CAD7124399A5F904B6AAFBEE93"/>
    <w:rsid w:val="0043012F"/>
  </w:style>
  <w:style w:type="paragraph" w:customStyle="1" w:styleId="1FFA888859554992A612C2E4D3C949B5">
    <w:name w:val="1FFA888859554992A612C2E4D3C949B5"/>
    <w:rsid w:val="0043012F"/>
  </w:style>
  <w:style w:type="paragraph" w:customStyle="1" w:styleId="793537C2FA9D4E539F7336BCCDE766E7">
    <w:name w:val="793537C2FA9D4E539F7336BCCDE766E7"/>
    <w:rsid w:val="0043012F"/>
  </w:style>
  <w:style w:type="paragraph" w:customStyle="1" w:styleId="7A2B8C717235452E84B6EFCA686051E3">
    <w:name w:val="7A2B8C717235452E84B6EFCA686051E3"/>
    <w:rsid w:val="0043012F"/>
  </w:style>
  <w:style w:type="paragraph" w:customStyle="1" w:styleId="74E1426D73F54829A1109BAA414D0E4B">
    <w:name w:val="74E1426D73F54829A1109BAA414D0E4B"/>
    <w:rsid w:val="0043012F"/>
  </w:style>
  <w:style w:type="paragraph" w:customStyle="1" w:styleId="E646C104D54541E8B2C2AED14877372F">
    <w:name w:val="E646C104D54541E8B2C2AED14877372F"/>
    <w:rsid w:val="0043012F"/>
  </w:style>
  <w:style w:type="paragraph" w:customStyle="1" w:styleId="5101CAE050254EF49988F8AABB3914FD">
    <w:name w:val="5101CAE050254EF49988F8AABB3914FD"/>
    <w:rsid w:val="0043012F"/>
  </w:style>
  <w:style w:type="paragraph" w:customStyle="1" w:styleId="77A7A436B91A4EB18FE2226713591E60">
    <w:name w:val="77A7A436B91A4EB18FE2226713591E60"/>
    <w:rsid w:val="0043012F"/>
  </w:style>
  <w:style w:type="paragraph" w:customStyle="1" w:styleId="E21672609B4A45568FCCB3CADB4DC4F2">
    <w:name w:val="E21672609B4A45568FCCB3CADB4DC4F2"/>
    <w:rsid w:val="0043012F"/>
  </w:style>
  <w:style w:type="paragraph" w:customStyle="1" w:styleId="82EE2991B83E40C2A415AD0F7D419F5F">
    <w:name w:val="82EE2991B83E40C2A415AD0F7D419F5F"/>
    <w:rsid w:val="0043012F"/>
  </w:style>
  <w:style w:type="paragraph" w:customStyle="1" w:styleId="B7051209A91F4FFE9126E1E332C62D0B">
    <w:name w:val="B7051209A91F4FFE9126E1E332C62D0B"/>
    <w:rsid w:val="0043012F"/>
  </w:style>
  <w:style w:type="paragraph" w:customStyle="1" w:styleId="B785CBB67DBF49C2AA66E73391972C70">
    <w:name w:val="B785CBB67DBF49C2AA66E73391972C70"/>
    <w:rsid w:val="0043012F"/>
  </w:style>
  <w:style w:type="paragraph" w:customStyle="1" w:styleId="16F7A0DEA5D74BE496EAE2503D4BCFD7">
    <w:name w:val="16F7A0DEA5D74BE496EAE2503D4BCFD7"/>
    <w:rsid w:val="0043012F"/>
  </w:style>
  <w:style w:type="paragraph" w:customStyle="1" w:styleId="3C1CB5263F754682BEB86E3F95BD93A7">
    <w:name w:val="3C1CB5263F754682BEB86E3F95BD93A7"/>
    <w:rsid w:val="0043012F"/>
  </w:style>
  <w:style w:type="paragraph" w:customStyle="1" w:styleId="C3244B721B15433CB47B66B6622219FD">
    <w:name w:val="C3244B721B15433CB47B66B6622219FD"/>
    <w:rsid w:val="0043012F"/>
  </w:style>
  <w:style w:type="paragraph" w:customStyle="1" w:styleId="B5B1C9F5FD6A45448FD5ACF97C4A494B">
    <w:name w:val="B5B1C9F5FD6A45448FD5ACF97C4A494B"/>
    <w:rsid w:val="0043012F"/>
  </w:style>
  <w:style w:type="paragraph" w:customStyle="1" w:styleId="EE8FDE2D971849B3BD5FB80FAF56920A">
    <w:name w:val="EE8FDE2D971849B3BD5FB80FAF56920A"/>
    <w:rsid w:val="0043012F"/>
  </w:style>
  <w:style w:type="paragraph" w:customStyle="1" w:styleId="374559B63B5C4CB9A3065657D583ED12">
    <w:name w:val="374559B63B5C4CB9A3065657D583ED12"/>
    <w:rsid w:val="0043012F"/>
  </w:style>
  <w:style w:type="paragraph" w:customStyle="1" w:styleId="ADE3348977344C37BD2B065917B803F0">
    <w:name w:val="ADE3348977344C37BD2B065917B803F0"/>
    <w:rsid w:val="0043012F"/>
  </w:style>
  <w:style w:type="paragraph" w:customStyle="1" w:styleId="2168C77A8FE3459F85785D6FC2358EBC">
    <w:name w:val="2168C77A8FE3459F85785D6FC2358EBC"/>
    <w:rsid w:val="0043012F"/>
  </w:style>
  <w:style w:type="paragraph" w:customStyle="1" w:styleId="9C8A6E304128415DB89D30FB361009BE">
    <w:name w:val="9C8A6E304128415DB89D30FB361009BE"/>
    <w:rsid w:val="0043012F"/>
  </w:style>
  <w:style w:type="paragraph" w:customStyle="1" w:styleId="00A1958F54BC4418BEEFC75BDD708759">
    <w:name w:val="00A1958F54BC4418BEEFC75BDD708759"/>
    <w:rsid w:val="0043012F"/>
  </w:style>
  <w:style w:type="paragraph" w:customStyle="1" w:styleId="4D75D062FAF04AE7BA1B64350B7E0BFB">
    <w:name w:val="4D75D062FAF04AE7BA1B64350B7E0BFB"/>
    <w:rsid w:val="0043012F"/>
  </w:style>
  <w:style w:type="paragraph" w:customStyle="1" w:styleId="A06A5C4816E143EBB468AC671F042608">
    <w:name w:val="A06A5C4816E143EBB468AC671F042608"/>
    <w:rsid w:val="0043012F"/>
  </w:style>
  <w:style w:type="paragraph" w:customStyle="1" w:styleId="FD88D69FF09A4842B45F6F9D9E8478F4">
    <w:name w:val="FD88D69FF09A4842B45F6F9D9E8478F4"/>
    <w:rsid w:val="0043012F"/>
  </w:style>
  <w:style w:type="paragraph" w:customStyle="1" w:styleId="4B7C823DD85B43C38919906E5030935F">
    <w:name w:val="4B7C823DD85B43C38919906E5030935F"/>
    <w:rsid w:val="0043012F"/>
  </w:style>
  <w:style w:type="paragraph" w:customStyle="1" w:styleId="BE82A745A63B463E9CC823509ADAD710">
    <w:name w:val="BE82A745A63B463E9CC823509ADAD710"/>
    <w:rsid w:val="0043012F"/>
  </w:style>
  <w:style w:type="paragraph" w:customStyle="1" w:styleId="2D46CE83AB9D4E5EB246EBF7ACAE55BE">
    <w:name w:val="2D46CE83AB9D4E5EB246EBF7ACAE55BE"/>
    <w:rsid w:val="0043012F"/>
  </w:style>
  <w:style w:type="paragraph" w:customStyle="1" w:styleId="72AA48979A714DEEBA6D78253B3BCE28">
    <w:name w:val="72AA48979A714DEEBA6D78253B3BCE28"/>
    <w:rsid w:val="0043012F"/>
  </w:style>
  <w:style w:type="paragraph" w:customStyle="1" w:styleId="701E61A5C96B4B61BD0D9E500A987A71">
    <w:name w:val="701E61A5C96B4B61BD0D9E500A987A71"/>
    <w:rsid w:val="0043012F"/>
  </w:style>
  <w:style w:type="paragraph" w:customStyle="1" w:styleId="78E1028BE36146E49C160E82B728A2DB">
    <w:name w:val="78E1028BE36146E49C160E82B728A2DB"/>
    <w:rsid w:val="0043012F"/>
  </w:style>
  <w:style w:type="paragraph" w:customStyle="1" w:styleId="AEBE41CA43534779ADA7C86C94F58672">
    <w:name w:val="AEBE41CA43534779ADA7C86C94F58672"/>
    <w:rsid w:val="0043012F"/>
  </w:style>
  <w:style w:type="paragraph" w:customStyle="1" w:styleId="3FCA20C9F25D492B9F3508D6F95FF1FB">
    <w:name w:val="3FCA20C9F25D492B9F3508D6F95FF1FB"/>
    <w:rsid w:val="0043012F"/>
  </w:style>
  <w:style w:type="paragraph" w:customStyle="1" w:styleId="FBD4F14CAECC4F86BED89A0F9E7A5EF4">
    <w:name w:val="FBD4F14CAECC4F86BED89A0F9E7A5EF4"/>
    <w:rsid w:val="0043012F"/>
  </w:style>
  <w:style w:type="paragraph" w:customStyle="1" w:styleId="320D9552D52944B3A1ECDB4DDCA8130A">
    <w:name w:val="320D9552D52944B3A1ECDB4DDCA8130A"/>
    <w:rsid w:val="0043012F"/>
  </w:style>
  <w:style w:type="paragraph" w:customStyle="1" w:styleId="98A8D7E8FF6D43A595E45B1FEF3A346D">
    <w:name w:val="98A8D7E8FF6D43A595E45B1FEF3A346D"/>
    <w:rsid w:val="0043012F"/>
  </w:style>
  <w:style w:type="paragraph" w:customStyle="1" w:styleId="B0C6F034DF4B4F22A2CB067526C6CFD3">
    <w:name w:val="B0C6F034DF4B4F22A2CB067526C6CFD3"/>
    <w:rsid w:val="0043012F"/>
  </w:style>
  <w:style w:type="paragraph" w:customStyle="1" w:styleId="837D578AB8E54E6DB3032B6AF798213C">
    <w:name w:val="837D578AB8E54E6DB3032B6AF798213C"/>
    <w:rsid w:val="0043012F"/>
  </w:style>
  <w:style w:type="paragraph" w:customStyle="1" w:styleId="3EECF8BE2EAA4359A3EE051ED2AFC7DF">
    <w:name w:val="3EECF8BE2EAA4359A3EE051ED2AFC7DF"/>
    <w:rsid w:val="0043012F"/>
  </w:style>
  <w:style w:type="paragraph" w:customStyle="1" w:styleId="463F9FC33DBA4697897AB86C8EDDE43A">
    <w:name w:val="463F9FC33DBA4697897AB86C8EDDE43A"/>
    <w:rsid w:val="0043012F"/>
  </w:style>
  <w:style w:type="paragraph" w:customStyle="1" w:styleId="2BB984F29F7F4866A00CAFE7395BF949">
    <w:name w:val="2BB984F29F7F4866A00CAFE7395BF949"/>
    <w:rsid w:val="0043012F"/>
  </w:style>
  <w:style w:type="paragraph" w:customStyle="1" w:styleId="2C1C4EB44004412B82CE064ABE934A63">
    <w:name w:val="2C1C4EB44004412B82CE064ABE934A63"/>
    <w:rsid w:val="0043012F"/>
  </w:style>
  <w:style w:type="paragraph" w:customStyle="1" w:styleId="39B29889BDBC4903A32E74C0455D7829">
    <w:name w:val="39B29889BDBC4903A32E74C0455D7829"/>
    <w:rsid w:val="0043012F"/>
  </w:style>
  <w:style w:type="paragraph" w:customStyle="1" w:styleId="546A8F425FD74CC5A0DE2C3C4BCEF67C">
    <w:name w:val="546A8F425FD74CC5A0DE2C3C4BCEF67C"/>
    <w:rsid w:val="0043012F"/>
  </w:style>
  <w:style w:type="paragraph" w:customStyle="1" w:styleId="3F4606B240E4459FAF19285D3E48F99C">
    <w:name w:val="3F4606B240E4459FAF19285D3E48F99C"/>
    <w:rsid w:val="0043012F"/>
  </w:style>
  <w:style w:type="paragraph" w:customStyle="1" w:styleId="F54E64301C464E7DA203ABC07A187AA9">
    <w:name w:val="F54E64301C464E7DA203ABC07A187AA9"/>
    <w:rsid w:val="0043012F"/>
  </w:style>
  <w:style w:type="paragraph" w:customStyle="1" w:styleId="FDBBEDE5953345A59D44FD9C131E0026">
    <w:name w:val="FDBBEDE5953345A59D44FD9C131E0026"/>
    <w:rsid w:val="0043012F"/>
  </w:style>
  <w:style w:type="paragraph" w:customStyle="1" w:styleId="700694A4F8D94EF8850C707DA481123A">
    <w:name w:val="700694A4F8D94EF8850C707DA481123A"/>
    <w:rsid w:val="0043012F"/>
  </w:style>
  <w:style w:type="paragraph" w:customStyle="1" w:styleId="9C828CF48E914B14BC24A1033015B881">
    <w:name w:val="9C828CF48E914B14BC24A1033015B881"/>
    <w:rsid w:val="0043012F"/>
  </w:style>
  <w:style w:type="paragraph" w:customStyle="1" w:styleId="9980540460E5433EA1AD6FC418749F53">
    <w:name w:val="9980540460E5433EA1AD6FC418749F53"/>
    <w:rsid w:val="0043012F"/>
  </w:style>
  <w:style w:type="paragraph" w:customStyle="1" w:styleId="827F38AF48104E439341A98B83D253B7">
    <w:name w:val="827F38AF48104E439341A98B83D253B7"/>
    <w:rsid w:val="0043012F"/>
  </w:style>
  <w:style w:type="paragraph" w:customStyle="1" w:styleId="C0D6323B6A32466E89FB48B19FD232A0">
    <w:name w:val="C0D6323B6A32466E89FB48B19FD232A0"/>
    <w:rsid w:val="0043012F"/>
  </w:style>
  <w:style w:type="paragraph" w:customStyle="1" w:styleId="3D6FB4DA6F534E6CA5BA6F127441E738">
    <w:name w:val="3D6FB4DA6F534E6CA5BA6F127441E738"/>
    <w:rsid w:val="0043012F"/>
  </w:style>
  <w:style w:type="paragraph" w:customStyle="1" w:styleId="FEA23CAF6797477593B96FA740A9F336">
    <w:name w:val="FEA23CAF6797477593B96FA740A9F336"/>
    <w:rsid w:val="0043012F"/>
  </w:style>
  <w:style w:type="paragraph" w:customStyle="1" w:styleId="5AE2C053DAF144CCAB7717A487C61A9D">
    <w:name w:val="5AE2C053DAF144CCAB7717A487C61A9D"/>
    <w:rsid w:val="0043012F"/>
  </w:style>
  <w:style w:type="paragraph" w:customStyle="1" w:styleId="5C44E79FC17D4723AE08ECF3B54CB684">
    <w:name w:val="5C44E79FC17D4723AE08ECF3B54CB684"/>
    <w:rsid w:val="0043012F"/>
  </w:style>
  <w:style w:type="paragraph" w:customStyle="1" w:styleId="70B067557DD3426391B534B1C05AAB84">
    <w:name w:val="70B067557DD3426391B534B1C05AAB84"/>
    <w:rsid w:val="0043012F"/>
  </w:style>
  <w:style w:type="paragraph" w:customStyle="1" w:styleId="AEB185C916E24533A80E0DC88A7D7094">
    <w:name w:val="AEB185C916E24533A80E0DC88A7D7094"/>
    <w:rsid w:val="0043012F"/>
  </w:style>
  <w:style w:type="paragraph" w:customStyle="1" w:styleId="4E19DF8B4A9C4B5BAE292DC445458B3E">
    <w:name w:val="4E19DF8B4A9C4B5BAE292DC445458B3E"/>
    <w:rsid w:val="0043012F"/>
  </w:style>
  <w:style w:type="paragraph" w:customStyle="1" w:styleId="C844B53044E047759887E2BF1C9C9093">
    <w:name w:val="C844B53044E047759887E2BF1C9C9093"/>
    <w:rsid w:val="0043012F"/>
  </w:style>
  <w:style w:type="paragraph" w:customStyle="1" w:styleId="6C251F3D04544C5BBA37B7B068DEC4C8">
    <w:name w:val="6C251F3D04544C5BBA37B7B068DEC4C8"/>
    <w:rsid w:val="0043012F"/>
  </w:style>
  <w:style w:type="paragraph" w:customStyle="1" w:styleId="7677BBC9475842408DE9A0E5B0D9A734">
    <w:name w:val="7677BBC9475842408DE9A0E5B0D9A734"/>
    <w:rsid w:val="0043012F"/>
  </w:style>
  <w:style w:type="paragraph" w:customStyle="1" w:styleId="36C1956C05BA4C15BD5EE014A94042EF">
    <w:name w:val="36C1956C05BA4C15BD5EE014A94042EF"/>
    <w:rsid w:val="0043012F"/>
  </w:style>
  <w:style w:type="paragraph" w:customStyle="1" w:styleId="6F9C1C04DC074BF58587C0E65C4A29E6">
    <w:name w:val="6F9C1C04DC074BF58587C0E65C4A29E6"/>
    <w:rsid w:val="0043012F"/>
  </w:style>
  <w:style w:type="paragraph" w:customStyle="1" w:styleId="7B16F47F58A44E0C964802268791A16D">
    <w:name w:val="7B16F47F58A44E0C964802268791A16D"/>
    <w:rsid w:val="0043012F"/>
  </w:style>
  <w:style w:type="paragraph" w:customStyle="1" w:styleId="C31B50412E384BC2A456483FC400D060">
    <w:name w:val="C31B50412E384BC2A456483FC400D060"/>
    <w:rsid w:val="0043012F"/>
  </w:style>
  <w:style w:type="paragraph" w:customStyle="1" w:styleId="679FD0180C894E178C8454982BF5B12D">
    <w:name w:val="679FD0180C894E178C8454982BF5B12D"/>
    <w:rsid w:val="0043012F"/>
  </w:style>
  <w:style w:type="paragraph" w:customStyle="1" w:styleId="C9C0F68ACACD4732855CDE12DDC1E7B7">
    <w:name w:val="C9C0F68ACACD4732855CDE12DDC1E7B7"/>
    <w:rsid w:val="0043012F"/>
  </w:style>
  <w:style w:type="paragraph" w:customStyle="1" w:styleId="54B3DE495ECB476D93B470E2E9307BC5">
    <w:name w:val="54B3DE495ECB476D93B470E2E9307BC5"/>
    <w:rsid w:val="0043012F"/>
  </w:style>
  <w:style w:type="paragraph" w:customStyle="1" w:styleId="B85DF24DD87E45FAB2956BF465C6D39B">
    <w:name w:val="B85DF24DD87E45FAB2956BF465C6D39B"/>
    <w:rsid w:val="0043012F"/>
  </w:style>
  <w:style w:type="paragraph" w:customStyle="1" w:styleId="077F93F009414AD48E34FFF8F03C4EAC">
    <w:name w:val="077F93F009414AD48E34FFF8F03C4EAC"/>
    <w:rsid w:val="0043012F"/>
  </w:style>
  <w:style w:type="paragraph" w:customStyle="1" w:styleId="0FEE35B7718B4D6CBD73402FBA8F034D">
    <w:name w:val="0FEE35B7718B4D6CBD73402FBA8F034D"/>
    <w:rsid w:val="0043012F"/>
  </w:style>
  <w:style w:type="paragraph" w:customStyle="1" w:styleId="79D04C60AADF415EB3C9E7693555DE83">
    <w:name w:val="79D04C60AADF415EB3C9E7693555DE83"/>
    <w:rsid w:val="0043012F"/>
  </w:style>
  <w:style w:type="paragraph" w:customStyle="1" w:styleId="7226C3E935504268A40B7D46D76A2CAE">
    <w:name w:val="7226C3E935504268A40B7D46D76A2CAE"/>
    <w:rsid w:val="0043012F"/>
  </w:style>
  <w:style w:type="paragraph" w:customStyle="1" w:styleId="5443265D6C1C4D21B527D76186465E43">
    <w:name w:val="5443265D6C1C4D21B527D76186465E43"/>
    <w:rsid w:val="0043012F"/>
  </w:style>
  <w:style w:type="paragraph" w:customStyle="1" w:styleId="3638EA5EF3684066BB2D8D264439E93B">
    <w:name w:val="3638EA5EF3684066BB2D8D264439E93B"/>
    <w:rsid w:val="0043012F"/>
  </w:style>
  <w:style w:type="paragraph" w:customStyle="1" w:styleId="62FF772BB95443ACB9DCE53485B9C8E2">
    <w:name w:val="62FF772BB95443ACB9DCE53485B9C8E2"/>
    <w:rsid w:val="0043012F"/>
  </w:style>
  <w:style w:type="paragraph" w:customStyle="1" w:styleId="90655F0A9E004253A8B52BCBDF7E4B9C">
    <w:name w:val="90655F0A9E004253A8B52BCBDF7E4B9C"/>
    <w:rsid w:val="0043012F"/>
  </w:style>
  <w:style w:type="paragraph" w:customStyle="1" w:styleId="B8D53128A0A341B1A5BF51DF6365D82C">
    <w:name w:val="B8D53128A0A341B1A5BF51DF6365D82C"/>
    <w:rsid w:val="0043012F"/>
  </w:style>
  <w:style w:type="paragraph" w:customStyle="1" w:styleId="495CA5C7C28B4C0BA6E39033BCC08671">
    <w:name w:val="495CA5C7C28B4C0BA6E39033BCC08671"/>
    <w:rsid w:val="0043012F"/>
  </w:style>
  <w:style w:type="paragraph" w:customStyle="1" w:styleId="90D89AA175EF4B5D99BEFE7AA70DA332">
    <w:name w:val="90D89AA175EF4B5D99BEFE7AA70DA332"/>
    <w:rsid w:val="0043012F"/>
  </w:style>
  <w:style w:type="paragraph" w:customStyle="1" w:styleId="9B6B429FEB4F4C6EB9E66E9CFE6CDED6">
    <w:name w:val="9B6B429FEB4F4C6EB9E66E9CFE6CDED6"/>
    <w:rsid w:val="0043012F"/>
  </w:style>
  <w:style w:type="paragraph" w:customStyle="1" w:styleId="8085A614C4B44EECBFCBEFED75C4BF68">
    <w:name w:val="8085A614C4B44EECBFCBEFED75C4BF68"/>
    <w:rsid w:val="0043012F"/>
  </w:style>
  <w:style w:type="paragraph" w:customStyle="1" w:styleId="98824C5327794274A256781B8B27265D">
    <w:name w:val="98824C5327794274A256781B8B27265D"/>
    <w:rsid w:val="0043012F"/>
  </w:style>
  <w:style w:type="paragraph" w:customStyle="1" w:styleId="FF615285327848F98E48F71CB37163FB">
    <w:name w:val="FF615285327848F98E48F71CB37163FB"/>
    <w:rsid w:val="0043012F"/>
  </w:style>
  <w:style w:type="paragraph" w:customStyle="1" w:styleId="D07A4ECFDD234E24B3769BCDA9C9355D">
    <w:name w:val="D07A4ECFDD234E24B3769BCDA9C9355D"/>
    <w:rsid w:val="0043012F"/>
  </w:style>
  <w:style w:type="paragraph" w:customStyle="1" w:styleId="B7BDC512A75A45FEB671069311BA5A2D">
    <w:name w:val="B7BDC512A75A45FEB671069311BA5A2D"/>
    <w:rsid w:val="0043012F"/>
  </w:style>
  <w:style w:type="paragraph" w:customStyle="1" w:styleId="B6D9FE23B3F145BC88BD20A4FB9D0C46">
    <w:name w:val="B6D9FE23B3F145BC88BD20A4FB9D0C46"/>
    <w:rsid w:val="0043012F"/>
  </w:style>
  <w:style w:type="paragraph" w:customStyle="1" w:styleId="06D57FD04AA349C88A95CD4B343AE4F6">
    <w:name w:val="06D57FD04AA349C88A95CD4B343AE4F6"/>
    <w:rsid w:val="0043012F"/>
  </w:style>
  <w:style w:type="paragraph" w:customStyle="1" w:styleId="7EFF72A2655944908EE1C0DFFDF6A588">
    <w:name w:val="7EFF72A2655944908EE1C0DFFDF6A588"/>
    <w:rsid w:val="0043012F"/>
  </w:style>
  <w:style w:type="paragraph" w:customStyle="1" w:styleId="0BA7DF163BEE4D43A8714CB2AE5ECD80">
    <w:name w:val="0BA7DF163BEE4D43A8714CB2AE5ECD80"/>
    <w:rsid w:val="0043012F"/>
  </w:style>
  <w:style w:type="paragraph" w:customStyle="1" w:styleId="48D5E67BA9884D24A7D7FA7C700FCB7A">
    <w:name w:val="48D5E67BA9884D24A7D7FA7C700FCB7A"/>
    <w:rsid w:val="0043012F"/>
  </w:style>
  <w:style w:type="paragraph" w:customStyle="1" w:styleId="8E4C2BC585D947D284EDB89A16BBAA96">
    <w:name w:val="8E4C2BC585D947D284EDB89A16BBAA96"/>
    <w:rsid w:val="0043012F"/>
  </w:style>
  <w:style w:type="paragraph" w:customStyle="1" w:styleId="21C007FF5DB744D3A270733C48682A6F">
    <w:name w:val="21C007FF5DB744D3A270733C48682A6F"/>
    <w:rsid w:val="0043012F"/>
  </w:style>
  <w:style w:type="paragraph" w:customStyle="1" w:styleId="49B406C6C62C4F49AFAE9FA4B6B7339A">
    <w:name w:val="49B406C6C62C4F49AFAE9FA4B6B7339A"/>
    <w:rsid w:val="0043012F"/>
  </w:style>
  <w:style w:type="paragraph" w:customStyle="1" w:styleId="FECAF0A0F9404168954ACD173F89B290">
    <w:name w:val="FECAF0A0F9404168954ACD173F89B290"/>
    <w:rsid w:val="0043012F"/>
  </w:style>
  <w:style w:type="paragraph" w:customStyle="1" w:styleId="3E0949C9947C4BF28D12BD8C88B483C6">
    <w:name w:val="3E0949C9947C4BF28D12BD8C88B483C6"/>
    <w:rsid w:val="0043012F"/>
  </w:style>
  <w:style w:type="paragraph" w:customStyle="1" w:styleId="82B4EC91CFA54E2AA7805F6E352C98E4">
    <w:name w:val="82B4EC91CFA54E2AA7805F6E352C98E4"/>
    <w:rsid w:val="0043012F"/>
  </w:style>
  <w:style w:type="paragraph" w:customStyle="1" w:styleId="1A01687412794B4A8AC680FACD2F5107">
    <w:name w:val="1A01687412794B4A8AC680FACD2F5107"/>
    <w:rsid w:val="0043012F"/>
  </w:style>
  <w:style w:type="paragraph" w:customStyle="1" w:styleId="B8FF2BB4493C46DFBCE8015E8C4D54E5">
    <w:name w:val="B8FF2BB4493C46DFBCE8015E8C4D54E5"/>
    <w:rsid w:val="0043012F"/>
  </w:style>
  <w:style w:type="paragraph" w:customStyle="1" w:styleId="DE78B44EC4514E34AD324736B6D354BA">
    <w:name w:val="DE78B44EC4514E34AD324736B6D354BA"/>
    <w:rsid w:val="0043012F"/>
  </w:style>
  <w:style w:type="paragraph" w:customStyle="1" w:styleId="E75D6949302746EBB2A9D24A73CFF0E6">
    <w:name w:val="E75D6949302746EBB2A9D24A73CFF0E6"/>
    <w:rsid w:val="0043012F"/>
  </w:style>
  <w:style w:type="paragraph" w:customStyle="1" w:styleId="B325F709DCEE48E3BD759E0DD00F2485">
    <w:name w:val="B325F709DCEE48E3BD759E0DD00F2485"/>
    <w:rsid w:val="0043012F"/>
  </w:style>
  <w:style w:type="paragraph" w:customStyle="1" w:styleId="9A6E803DCF2F49AAB95AE71BC499DCAA">
    <w:name w:val="9A6E803DCF2F49AAB95AE71BC499DCAA"/>
    <w:rsid w:val="0043012F"/>
  </w:style>
  <w:style w:type="paragraph" w:customStyle="1" w:styleId="6F90D460F91640169869B0F438A26C45">
    <w:name w:val="6F90D460F91640169869B0F438A26C45"/>
    <w:rsid w:val="0043012F"/>
  </w:style>
  <w:style w:type="paragraph" w:customStyle="1" w:styleId="1CE9178A49624614872759707D2973DE">
    <w:name w:val="1CE9178A49624614872759707D2973DE"/>
    <w:rsid w:val="0043012F"/>
  </w:style>
  <w:style w:type="paragraph" w:customStyle="1" w:styleId="10A72BE4FEEF441284B7B89FDD43386E">
    <w:name w:val="10A72BE4FEEF441284B7B89FDD43386E"/>
    <w:rsid w:val="0043012F"/>
  </w:style>
  <w:style w:type="paragraph" w:customStyle="1" w:styleId="A9E57F63958145C8A206A8D8E58C0B06">
    <w:name w:val="A9E57F63958145C8A206A8D8E58C0B06"/>
    <w:rsid w:val="0043012F"/>
  </w:style>
  <w:style w:type="paragraph" w:customStyle="1" w:styleId="E765603A7F8148D7879115A7550E81C7">
    <w:name w:val="E765603A7F8148D7879115A7550E81C7"/>
    <w:rsid w:val="0043012F"/>
  </w:style>
  <w:style w:type="paragraph" w:customStyle="1" w:styleId="A294FB1CD553444EB23090B98BFDD22C">
    <w:name w:val="A294FB1CD553444EB23090B98BFDD22C"/>
    <w:rsid w:val="0043012F"/>
  </w:style>
  <w:style w:type="paragraph" w:customStyle="1" w:styleId="FE50CB603EA847EEBDB761DC1D53575D">
    <w:name w:val="FE50CB603EA847EEBDB761DC1D53575D"/>
    <w:rsid w:val="0043012F"/>
  </w:style>
  <w:style w:type="paragraph" w:customStyle="1" w:styleId="5CC6A1E5B4C645E3A05A55DA44EEFFCF">
    <w:name w:val="5CC6A1E5B4C645E3A05A55DA44EEFFCF"/>
    <w:rsid w:val="0043012F"/>
  </w:style>
  <w:style w:type="paragraph" w:customStyle="1" w:styleId="C6DF29CF6DAF4B2E860EDF316251FD9C">
    <w:name w:val="C6DF29CF6DAF4B2E860EDF316251FD9C"/>
    <w:rsid w:val="0043012F"/>
  </w:style>
  <w:style w:type="paragraph" w:customStyle="1" w:styleId="8B9F2E5BA12B4136A12FFB3FD30C60D4">
    <w:name w:val="8B9F2E5BA12B4136A12FFB3FD30C60D4"/>
    <w:rsid w:val="0043012F"/>
  </w:style>
  <w:style w:type="paragraph" w:customStyle="1" w:styleId="D5734C25A491467B96E1B49F2D2EFFD0">
    <w:name w:val="D5734C25A491467B96E1B49F2D2EFFD0"/>
    <w:rsid w:val="0043012F"/>
  </w:style>
  <w:style w:type="paragraph" w:customStyle="1" w:styleId="984DB18C17E3448E8B7DE3DD4D7217A2">
    <w:name w:val="984DB18C17E3448E8B7DE3DD4D7217A2"/>
    <w:rsid w:val="0043012F"/>
  </w:style>
  <w:style w:type="paragraph" w:customStyle="1" w:styleId="0C0F8E75B6AB42EABEE5F720F81A7B13">
    <w:name w:val="0C0F8E75B6AB42EABEE5F720F81A7B13"/>
    <w:rsid w:val="0043012F"/>
  </w:style>
  <w:style w:type="paragraph" w:customStyle="1" w:styleId="7FAF3F58C0064229B9F5F7A8417F34E1">
    <w:name w:val="7FAF3F58C0064229B9F5F7A8417F34E1"/>
    <w:rsid w:val="0043012F"/>
  </w:style>
  <w:style w:type="paragraph" w:customStyle="1" w:styleId="115B14C1242D45B2BDD24789EC1837C4">
    <w:name w:val="115B14C1242D45B2BDD24789EC1837C4"/>
    <w:rsid w:val="0043012F"/>
  </w:style>
  <w:style w:type="paragraph" w:customStyle="1" w:styleId="E428BD183AD6462A98589B1638403F1C">
    <w:name w:val="E428BD183AD6462A98589B1638403F1C"/>
    <w:rsid w:val="0043012F"/>
  </w:style>
  <w:style w:type="paragraph" w:customStyle="1" w:styleId="BF859C27142D41CA9746288881038B79">
    <w:name w:val="BF859C27142D41CA9746288881038B79"/>
    <w:rsid w:val="0043012F"/>
  </w:style>
  <w:style w:type="paragraph" w:customStyle="1" w:styleId="46B0AF11D5D4429EA04C347FED0B144F">
    <w:name w:val="46B0AF11D5D4429EA04C347FED0B144F"/>
    <w:rsid w:val="0043012F"/>
  </w:style>
  <w:style w:type="paragraph" w:customStyle="1" w:styleId="6EBF448A278D4384BA6E1234D9374096">
    <w:name w:val="6EBF448A278D4384BA6E1234D9374096"/>
    <w:rsid w:val="0043012F"/>
  </w:style>
  <w:style w:type="paragraph" w:customStyle="1" w:styleId="B98F6B69BFB14C689423EDF2F77F6645">
    <w:name w:val="B98F6B69BFB14C689423EDF2F77F6645"/>
    <w:rsid w:val="0043012F"/>
  </w:style>
  <w:style w:type="paragraph" w:customStyle="1" w:styleId="0773AF8C25384403891095DEF54A15AB">
    <w:name w:val="0773AF8C25384403891095DEF54A15AB"/>
    <w:rsid w:val="0043012F"/>
  </w:style>
  <w:style w:type="paragraph" w:customStyle="1" w:styleId="22AD97CB314645259CA0165E50C1FE6A">
    <w:name w:val="22AD97CB314645259CA0165E50C1FE6A"/>
    <w:rsid w:val="0043012F"/>
  </w:style>
  <w:style w:type="paragraph" w:customStyle="1" w:styleId="F0F76792F25F45A3BD4BA141D4FFA730">
    <w:name w:val="F0F76792F25F45A3BD4BA141D4FFA730"/>
    <w:rsid w:val="0043012F"/>
  </w:style>
  <w:style w:type="paragraph" w:customStyle="1" w:styleId="614DF01BA3134146813C3054C50CCBD4">
    <w:name w:val="614DF01BA3134146813C3054C50CCBD4"/>
    <w:rsid w:val="0043012F"/>
  </w:style>
  <w:style w:type="paragraph" w:customStyle="1" w:styleId="C97EA5069E754C09A703644F55052C54">
    <w:name w:val="C97EA5069E754C09A703644F55052C54"/>
    <w:rsid w:val="0043012F"/>
  </w:style>
  <w:style w:type="paragraph" w:customStyle="1" w:styleId="FA18B7C779A24EB88B974834EC16D3D7">
    <w:name w:val="FA18B7C779A24EB88B974834EC16D3D7"/>
    <w:rsid w:val="0043012F"/>
  </w:style>
  <w:style w:type="paragraph" w:customStyle="1" w:styleId="F192E2C5051646919FAD56ED352FBCCC">
    <w:name w:val="F192E2C5051646919FAD56ED352FBCCC"/>
    <w:rsid w:val="0043012F"/>
  </w:style>
  <w:style w:type="paragraph" w:customStyle="1" w:styleId="E38AD1149F934F62BE9F4D65DD6712FD">
    <w:name w:val="E38AD1149F934F62BE9F4D65DD6712FD"/>
    <w:rsid w:val="0043012F"/>
  </w:style>
  <w:style w:type="paragraph" w:customStyle="1" w:styleId="5FB585F6141C4234AB63A087D5F7B1E4">
    <w:name w:val="5FB585F6141C4234AB63A087D5F7B1E4"/>
    <w:rsid w:val="0043012F"/>
  </w:style>
  <w:style w:type="paragraph" w:customStyle="1" w:styleId="4E19DE10FA174379BA92FB0D77DC0A68">
    <w:name w:val="4E19DE10FA174379BA92FB0D77DC0A68"/>
    <w:rsid w:val="0043012F"/>
  </w:style>
  <w:style w:type="paragraph" w:customStyle="1" w:styleId="E9DD907EE85D43AAB4D938288711CBC7">
    <w:name w:val="E9DD907EE85D43AAB4D938288711CBC7"/>
    <w:rsid w:val="0043012F"/>
  </w:style>
  <w:style w:type="paragraph" w:customStyle="1" w:styleId="E4E25E78C6D04D6A82DB3B741E0EF4EE">
    <w:name w:val="E4E25E78C6D04D6A82DB3B741E0EF4EE"/>
    <w:rsid w:val="0043012F"/>
  </w:style>
  <w:style w:type="paragraph" w:customStyle="1" w:styleId="93EE7A4F54D942D893F8F83FC0EAA03C">
    <w:name w:val="93EE7A4F54D942D893F8F83FC0EAA03C"/>
    <w:rsid w:val="0043012F"/>
  </w:style>
  <w:style w:type="paragraph" w:customStyle="1" w:styleId="314B72D55EF84B469C170EB0B74D7DB9">
    <w:name w:val="314B72D55EF84B469C170EB0B74D7DB9"/>
    <w:rsid w:val="0043012F"/>
  </w:style>
  <w:style w:type="paragraph" w:customStyle="1" w:styleId="01AE4E1088384A468C919A0E7DF5575A">
    <w:name w:val="01AE4E1088384A468C919A0E7DF5575A"/>
    <w:rsid w:val="0043012F"/>
  </w:style>
  <w:style w:type="paragraph" w:customStyle="1" w:styleId="E05B14DE14F743D7AE64EC45BE8C71A8">
    <w:name w:val="E05B14DE14F743D7AE64EC45BE8C71A8"/>
    <w:rsid w:val="0043012F"/>
  </w:style>
  <w:style w:type="paragraph" w:customStyle="1" w:styleId="86FDB91BADCD4812803078671D01ED7E">
    <w:name w:val="86FDB91BADCD4812803078671D01ED7E"/>
    <w:rsid w:val="0043012F"/>
  </w:style>
  <w:style w:type="paragraph" w:customStyle="1" w:styleId="F39BA2E2433441E881204147CD7F6E03">
    <w:name w:val="F39BA2E2433441E881204147CD7F6E03"/>
    <w:rsid w:val="0043012F"/>
  </w:style>
  <w:style w:type="paragraph" w:customStyle="1" w:styleId="B039AE77C9C04C0F96027F8D9872E072">
    <w:name w:val="B039AE77C9C04C0F96027F8D9872E072"/>
    <w:rsid w:val="0043012F"/>
  </w:style>
  <w:style w:type="paragraph" w:customStyle="1" w:styleId="1978541F2597426DBE922604E805040C">
    <w:name w:val="1978541F2597426DBE922604E805040C"/>
    <w:rsid w:val="0043012F"/>
  </w:style>
  <w:style w:type="paragraph" w:customStyle="1" w:styleId="3D9A549FC85F46E69B203D8D5A226346">
    <w:name w:val="3D9A549FC85F46E69B203D8D5A226346"/>
    <w:rsid w:val="0043012F"/>
  </w:style>
  <w:style w:type="paragraph" w:customStyle="1" w:styleId="F2EBCB84BCDA478D92CCA002347514E2">
    <w:name w:val="F2EBCB84BCDA478D92CCA002347514E2"/>
    <w:rsid w:val="0043012F"/>
  </w:style>
  <w:style w:type="paragraph" w:customStyle="1" w:styleId="D07AFDF051604184947AB4D9D1667BEF">
    <w:name w:val="D07AFDF051604184947AB4D9D1667BEF"/>
    <w:rsid w:val="0043012F"/>
  </w:style>
  <w:style w:type="paragraph" w:customStyle="1" w:styleId="D3A2EA8E720248D39D02CEEBD0879616">
    <w:name w:val="D3A2EA8E720248D39D02CEEBD0879616"/>
    <w:rsid w:val="0043012F"/>
  </w:style>
  <w:style w:type="paragraph" w:customStyle="1" w:styleId="F38BC2E90F8140FC8642982AC15FD3D3">
    <w:name w:val="F38BC2E90F8140FC8642982AC15FD3D3"/>
    <w:rsid w:val="0043012F"/>
  </w:style>
  <w:style w:type="paragraph" w:customStyle="1" w:styleId="C22EC1D7B0A84095827192CB4F719E98">
    <w:name w:val="C22EC1D7B0A84095827192CB4F719E98"/>
    <w:rsid w:val="0043012F"/>
  </w:style>
  <w:style w:type="paragraph" w:customStyle="1" w:styleId="F098CE28A20F403C8FB8AC342F8DB239">
    <w:name w:val="F098CE28A20F403C8FB8AC342F8DB239"/>
    <w:rsid w:val="0043012F"/>
  </w:style>
  <w:style w:type="paragraph" w:customStyle="1" w:styleId="E8E8ADE5C1C2456BA9A2775A3AA0F100">
    <w:name w:val="E8E8ADE5C1C2456BA9A2775A3AA0F100"/>
    <w:rsid w:val="0043012F"/>
  </w:style>
  <w:style w:type="paragraph" w:customStyle="1" w:styleId="8119A8571AE74D9A92BDF306092006A7">
    <w:name w:val="8119A8571AE74D9A92BDF306092006A7"/>
    <w:rsid w:val="0043012F"/>
  </w:style>
  <w:style w:type="paragraph" w:customStyle="1" w:styleId="5D46E4B0F144497899426AF52C282817">
    <w:name w:val="5D46E4B0F144497899426AF52C282817"/>
    <w:rsid w:val="0043012F"/>
  </w:style>
  <w:style w:type="paragraph" w:customStyle="1" w:styleId="187DC290662744388C085B5F21E8AB99">
    <w:name w:val="187DC290662744388C085B5F21E8AB99"/>
    <w:rsid w:val="0043012F"/>
  </w:style>
  <w:style w:type="paragraph" w:customStyle="1" w:styleId="0816F31F767C414DA5371ABC24AE35CC">
    <w:name w:val="0816F31F767C414DA5371ABC24AE35CC"/>
    <w:rsid w:val="0043012F"/>
  </w:style>
  <w:style w:type="paragraph" w:customStyle="1" w:styleId="CC68CF7DB1E044F786309526CDD6C58C">
    <w:name w:val="CC68CF7DB1E044F786309526CDD6C58C"/>
    <w:rsid w:val="0043012F"/>
  </w:style>
  <w:style w:type="paragraph" w:customStyle="1" w:styleId="3A9945971B1D481DBAC1BE63C4BC058B">
    <w:name w:val="3A9945971B1D481DBAC1BE63C4BC058B"/>
    <w:rsid w:val="0043012F"/>
  </w:style>
  <w:style w:type="paragraph" w:customStyle="1" w:styleId="66D413857B7F43AEAD43201C9F3C36E0">
    <w:name w:val="66D413857B7F43AEAD43201C9F3C36E0"/>
    <w:rsid w:val="0043012F"/>
  </w:style>
  <w:style w:type="paragraph" w:customStyle="1" w:styleId="F18F64B975FB4896859D1F42ED3B512B">
    <w:name w:val="F18F64B975FB4896859D1F42ED3B512B"/>
    <w:rsid w:val="0043012F"/>
  </w:style>
  <w:style w:type="paragraph" w:customStyle="1" w:styleId="E4401D17132B4EF0BAB313D1DBBD0C8D">
    <w:name w:val="E4401D17132B4EF0BAB313D1DBBD0C8D"/>
    <w:rsid w:val="0043012F"/>
  </w:style>
  <w:style w:type="paragraph" w:customStyle="1" w:styleId="1738070634F54401832228F2B0C2ACF6">
    <w:name w:val="1738070634F54401832228F2B0C2ACF6"/>
    <w:rsid w:val="0043012F"/>
  </w:style>
  <w:style w:type="paragraph" w:customStyle="1" w:styleId="FD1A615F842F469DAFC38F77830538C7">
    <w:name w:val="FD1A615F842F469DAFC38F77830538C7"/>
    <w:rsid w:val="0043012F"/>
  </w:style>
  <w:style w:type="paragraph" w:customStyle="1" w:styleId="A964ABFDD114498EB59399561D70144B">
    <w:name w:val="A964ABFDD114498EB59399561D70144B"/>
    <w:rsid w:val="0043012F"/>
  </w:style>
  <w:style w:type="paragraph" w:customStyle="1" w:styleId="B5E244A4003C4B0780304097A754BFEF">
    <w:name w:val="B5E244A4003C4B0780304097A754BFEF"/>
    <w:rsid w:val="0043012F"/>
  </w:style>
  <w:style w:type="paragraph" w:customStyle="1" w:styleId="F9C7D8DC3A9341C99830D07F07FC1022">
    <w:name w:val="F9C7D8DC3A9341C99830D07F07FC1022"/>
    <w:rsid w:val="0043012F"/>
  </w:style>
  <w:style w:type="paragraph" w:customStyle="1" w:styleId="13D411C08F9F44289A132120D90B0877">
    <w:name w:val="13D411C08F9F44289A132120D90B0877"/>
    <w:rsid w:val="0043012F"/>
  </w:style>
  <w:style w:type="paragraph" w:customStyle="1" w:styleId="356BF94EBE1C4219AD51EF1C30BD9364">
    <w:name w:val="356BF94EBE1C4219AD51EF1C30BD9364"/>
    <w:rsid w:val="0043012F"/>
  </w:style>
  <w:style w:type="paragraph" w:customStyle="1" w:styleId="FC9393665E60432B9D37B05115B8CBC4">
    <w:name w:val="FC9393665E60432B9D37B05115B8CBC4"/>
    <w:rsid w:val="0043012F"/>
  </w:style>
  <w:style w:type="paragraph" w:customStyle="1" w:styleId="7102D87D9B8F490584350EC7864036FE">
    <w:name w:val="7102D87D9B8F490584350EC7864036FE"/>
    <w:rsid w:val="0043012F"/>
  </w:style>
  <w:style w:type="paragraph" w:customStyle="1" w:styleId="3A7C056F674B419794719E13658D0FCC">
    <w:name w:val="3A7C056F674B419794719E13658D0FCC"/>
    <w:rsid w:val="0043012F"/>
  </w:style>
  <w:style w:type="paragraph" w:customStyle="1" w:styleId="0DDDB31EED9F4CD5B9D73B9AF8E3761C">
    <w:name w:val="0DDDB31EED9F4CD5B9D73B9AF8E3761C"/>
    <w:rsid w:val="0043012F"/>
  </w:style>
  <w:style w:type="paragraph" w:customStyle="1" w:styleId="F953C5C99318422C974F982240CADD66">
    <w:name w:val="F953C5C99318422C974F982240CADD66"/>
    <w:rsid w:val="0043012F"/>
  </w:style>
  <w:style w:type="paragraph" w:customStyle="1" w:styleId="7727688285EF4719AFC92D7F43C21AA5">
    <w:name w:val="7727688285EF4719AFC92D7F43C21AA5"/>
    <w:rsid w:val="0043012F"/>
  </w:style>
  <w:style w:type="paragraph" w:customStyle="1" w:styleId="92584691F0034D2D8F519BE0FAB54BA9">
    <w:name w:val="92584691F0034D2D8F519BE0FAB54BA9"/>
    <w:rsid w:val="0043012F"/>
  </w:style>
  <w:style w:type="paragraph" w:customStyle="1" w:styleId="C202AC36C54F4704A155AD6C269B98C7">
    <w:name w:val="C202AC36C54F4704A155AD6C269B98C7"/>
    <w:rsid w:val="0043012F"/>
  </w:style>
  <w:style w:type="paragraph" w:customStyle="1" w:styleId="9287CE5CE0FC424B86B4BC88A3C192C0">
    <w:name w:val="9287CE5CE0FC424B86B4BC88A3C192C0"/>
    <w:rsid w:val="0043012F"/>
  </w:style>
  <w:style w:type="paragraph" w:customStyle="1" w:styleId="A98B963CB28048FBA95153E1E4BD4453">
    <w:name w:val="A98B963CB28048FBA95153E1E4BD4453"/>
    <w:rsid w:val="0043012F"/>
  </w:style>
  <w:style w:type="paragraph" w:customStyle="1" w:styleId="4025C129A22B4B7091EB31ABBBEEDF2B">
    <w:name w:val="4025C129A22B4B7091EB31ABBBEEDF2B"/>
    <w:rsid w:val="0043012F"/>
  </w:style>
  <w:style w:type="paragraph" w:customStyle="1" w:styleId="10B15E371E534C02974129689F5F8A2A">
    <w:name w:val="10B15E371E534C02974129689F5F8A2A"/>
    <w:rsid w:val="0043012F"/>
  </w:style>
  <w:style w:type="paragraph" w:customStyle="1" w:styleId="A1090009DEC442CAA6A2126C346AF284">
    <w:name w:val="A1090009DEC442CAA6A2126C346AF284"/>
    <w:rsid w:val="0043012F"/>
  </w:style>
  <w:style w:type="paragraph" w:customStyle="1" w:styleId="4CD7AF764F804F669862F06D6BD22657">
    <w:name w:val="4CD7AF764F804F669862F06D6BD22657"/>
    <w:rsid w:val="0043012F"/>
  </w:style>
  <w:style w:type="paragraph" w:customStyle="1" w:styleId="08659014C31B4939BDAACEF078FD8200">
    <w:name w:val="08659014C31B4939BDAACEF078FD8200"/>
    <w:rsid w:val="0043012F"/>
  </w:style>
  <w:style w:type="paragraph" w:customStyle="1" w:styleId="E17B224CC88E40E9A6B742F43A461845">
    <w:name w:val="E17B224CC88E40E9A6B742F43A461845"/>
    <w:rsid w:val="0043012F"/>
  </w:style>
  <w:style w:type="paragraph" w:customStyle="1" w:styleId="EBC68D0C0635449F9CB716F878874811">
    <w:name w:val="EBC68D0C0635449F9CB716F878874811"/>
    <w:rsid w:val="0043012F"/>
  </w:style>
  <w:style w:type="paragraph" w:customStyle="1" w:styleId="B094E883E62E4D71A60AE52B3437B63A">
    <w:name w:val="B094E883E62E4D71A60AE52B3437B63A"/>
    <w:rsid w:val="0043012F"/>
  </w:style>
  <w:style w:type="paragraph" w:customStyle="1" w:styleId="E6C777DC50E1412994BB2CF685E87A39">
    <w:name w:val="E6C777DC50E1412994BB2CF685E87A39"/>
    <w:rsid w:val="0043012F"/>
  </w:style>
  <w:style w:type="paragraph" w:customStyle="1" w:styleId="FC9CB20B90534B319FC73B5862A6FD4A">
    <w:name w:val="FC9CB20B90534B319FC73B5862A6FD4A"/>
    <w:rsid w:val="0043012F"/>
  </w:style>
  <w:style w:type="paragraph" w:customStyle="1" w:styleId="BBE35B13AF4B4184BE531136BDA5690B">
    <w:name w:val="BBE35B13AF4B4184BE531136BDA5690B"/>
    <w:rsid w:val="0043012F"/>
  </w:style>
  <w:style w:type="paragraph" w:customStyle="1" w:styleId="07BF006C81784AFA942A09ACE1E96735">
    <w:name w:val="07BF006C81784AFA942A09ACE1E96735"/>
    <w:rsid w:val="0043012F"/>
  </w:style>
  <w:style w:type="paragraph" w:customStyle="1" w:styleId="95AFA3FA867F44C0A63EF94730D137BA">
    <w:name w:val="95AFA3FA867F44C0A63EF94730D137BA"/>
    <w:rsid w:val="0043012F"/>
  </w:style>
  <w:style w:type="paragraph" w:customStyle="1" w:styleId="C74F8C41C48A407A8061E8686EE13998">
    <w:name w:val="C74F8C41C48A407A8061E8686EE13998"/>
    <w:rsid w:val="0043012F"/>
  </w:style>
  <w:style w:type="paragraph" w:customStyle="1" w:styleId="3E3F9834A3424486966DD835B414C612">
    <w:name w:val="3E3F9834A3424486966DD835B414C612"/>
    <w:rsid w:val="0043012F"/>
  </w:style>
  <w:style w:type="paragraph" w:customStyle="1" w:styleId="ECBD513F9E574D77B6ABF56450E9E798">
    <w:name w:val="ECBD513F9E574D77B6ABF56450E9E798"/>
    <w:rsid w:val="0043012F"/>
  </w:style>
  <w:style w:type="paragraph" w:customStyle="1" w:styleId="453650AFECE7495095F6A9FD624A8421">
    <w:name w:val="453650AFECE7495095F6A9FD624A8421"/>
    <w:rsid w:val="0043012F"/>
  </w:style>
  <w:style w:type="paragraph" w:customStyle="1" w:styleId="2BB93D1E7BDF43C5AC8B528B65CF7AE9">
    <w:name w:val="2BB93D1E7BDF43C5AC8B528B65CF7AE9"/>
    <w:rsid w:val="0043012F"/>
  </w:style>
  <w:style w:type="paragraph" w:customStyle="1" w:styleId="478CA4F5FB4A417381B354B3FC854EDC">
    <w:name w:val="478CA4F5FB4A417381B354B3FC854EDC"/>
    <w:rsid w:val="0043012F"/>
  </w:style>
  <w:style w:type="paragraph" w:customStyle="1" w:styleId="FB093BD378C44590B31BF556E2826179">
    <w:name w:val="FB093BD378C44590B31BF556E2826179"/>
    <w:rsid w:val="0043012F"/>
  </w:style>
  <w:style w:type="paragraph" w:customStyle="1" w:styleId="D5476F1CA8EF4787895D6EFC5FB8AAD2">
    <w:name w:val="D5476F1CA8EF4787895D6EFC5FB8AAD2"/>
    <w:rsid w:val="0043012F"/>
  </w:style>
  <w:style w:type="paragraph" w:customStyle="1" w:styleId="056AAC5A9E9B4C31B4788DE3A99D4CEA">
    <w:name w:val="056AAC5A9E9B4C31B4788DE3A99D4CEA"/>
    <w:rsid w:val="0043012F"/>
  </w:style>
  <w:style w:type="paragraph" w:customStyle="1" w:styleId="F7AF0FB222BF4CFA82A10D7C37688D64">
    <w:name w:val="F7AF0FB222BF4CFA82A10D7C37688D64"/>
    <w:rsid w:val="0043012F"/>
  </w:style>
  <w:style w:type="paragraph" w:customStyle="1" w:styleId="B58BC54381E74529BD0728F550BCA905">
    <w:name w:val="B58BC54381E74529BD0728F550BCA905"/>
    <w:rsid w:val="0043012F"/>
  </w:style>
  <w:style w:type="paragraph" w:customStyle="1" w:styleId="6C284F6612F34FEFA43CDC07079BB271">
    <w:name w:val="6C284F6612F34FEFA43CDC07079BB271"/>
    <w:rsid w:val="0043012F"/>
  </w:style>
  <w:style w:type="paragraph" w:customStyle="1" w:styleId="8FBA182A0C2F4B078AF4E5F705C7D163">
    <w:name w:val="8FBA182A0C2F4B078AF4E5F705C7D163"/>
    <w:rsid w:val="0043012F"/>
  </w:style>
  <w:style w:type="paragraph" w:customStyle="1" w:styleId="D9B89D17FE9F481AB4350E4992E523CC">
    <w:name w:val="D9B89D17FE9F481AB4350E4992E523CC"/>
    <w:rsid w:val="0043012F"/>
  </w:style>
  <w:style w:type="paragraph" w:customStyle="1" w:styleId="0BFA9015980E457285188DCDAC216026">
    <w:name w:val="0BFA9015980E457285188DCDAC216026"/>
    <w:rsid w:val="0043012F"/>
  </w:style>
  <w:style w:type="paragraph" w:customStyle="1" w:styleId="339D7D74E05142C8B98F8C9902085885">
    <w:name w:val="339D7D74E05142C8B98F8C9902085885"/>
    <w:rsid w:val="0043012F"/>
  </w:style>
  <w:style w:type="paragraph" w:customStyle="1" w:styleId="1C1876A0312442FDB49C958C163E4543">
    <w:name w:val="1C1876A0312442FDB49C958C163E4543"/>
    <w:rsid w:val="0043012F"/>
  </w:style>
  <w:style w:type="paragraph" w:customStyle="1" w:styleId="08D9A88D0DDD403996180316450F74C9">
    <w:name w:val="08D9A88D0DDD403996180316450F74C9"/>
    <w:rsid w:val="0043012F"/>
  </w:style>
  <w:style w:type="paragraph" w:customStyle="1" w:styleId="F2812A4B23944A6D87703081AEEE63EE">
    <w:name w:val="F2812A4B23944A6D87703081AEEE63EE"/>
    <w:rsid w:val="0043012F"/>
  </w:style>
  <w:style w:type="paragraph" w:customStyle="1" w:styleId="954F65D4C558495D9D515F4D90804F96">
    <w:name w:val="954F65D4C558495D9D515F4D90804F96"/>
    <w:rsid w:val="0043012F"/>
  </w:style>
  <w:style w:type="paragraph" w:customStyle="1" w:styleId="90A632C15C34432080F3D61958C25863">
    <w:name w:val="90A632C15C34432080F3D61958C25863"/>
    <w:rsid w:val="0043012F"/>
  </w:style>
  <w:style w:type="paragraph" w:customStyle="1" w:styleId="A7C405A72F2B4203A6D2D7385753519B">
    <w:name w:val="A7C405A72F2B4203A6D2D7385753519B"/>
    <w:rsid w:val="0043012F"/>
  </w:style>
  <w:style w:type="paragraph" w:customStyle="1" w:styleId="F3CFA004F38047BE896EE829568D7B99">
    <w:name w:val="F3CFA004F38047BE896EE829568D7B99"/>
    <w:rsid w:val="0043012F"/>
  </w:style>
  <w:style w:type="paragraph" w:customStyle="1" w:styleId="6CB17BD214C14A0FABE49F8AB545B00F">
    <w:name w:val="6CB17BD214C14A0FABE49F8AB545B00F"/>
    <w:rsid w:val="0043012F"/>
  </w:style>
  <w:style w:type="paragraph" w:customStyle="1" w:styleId="61304F3D91184F8CB7054F78467B4A95">
    <w:name w:val="61304F3D91184F8CB7054F78467B4A95"/>
    <w:rsid w:val="0043012F"/>
  </w:style>
  <w:style w:type="paragraph" w:customStyle="1" w:styleId="B899587EFB884E2288943342BFF5F735">
    <w:name w:val="B899587EFB884E2288943342BFF5F735"/>
    <w:rsid w:val="0043012F"/>
  </w:style>
  <w:style w:type="paragraph" w:customStyle="1" w:styleId="C640D62C46344BA0900E9E58A9895B4D">
    <w:name w:val="C640D62C46344BA0900E9E58A9895B4D"/>
    <w:rsid w:val="0043012F"/>
  </w:style>
  <w:style w:type="paragraph" w:customStyle="1" w:styleId="EF9DFECF2F204657AF8194CE899A7B2A">
    <w:name w:val="EF9DFECF2F204657AF8194CE899A7B2A"/>
    <w:rsid w:val="0043012F"/>
  </w:style>
  <w:style w:type="paragraph" w:customStyle="1" w:styleId="3A7B8512DF544886BE957B67D681E11C">
    <w:name w:val="3A7B8512DF544886BE957B67D681E11C"/>
    <w:rsid w:val="0043012F"/>
  </w:style>
  <w:style w:type="paragraph" w:customStyle="1" w:styleId="4660C6817B894BBFBC240DAB975096E0">
    <w:name w:val="4660C6817B894BBFBC240DAB975096E0"/>
    <w:rsid w:val="0043012F"/>
  </w:style>
  <w:style w:type="paragraph" w:customStyle="1" w:styleId="DC49E5942AE640EC9CEA7C37476D0BEA">
    <w:name w:val="DC49E5942AE640EC9CEA7C37476D0BEA"/>
    <w:rsid w:val="0043012F"/>
  </w:style>
  <w:style w:type="paragraph" w:customStyle="1" w:styleId="3DD1A48C1A104E068339C821F13F5DE9">
    <w:name w:val="3DD1A48C1A104E068339C821F13F5DE9"/>
    <w:rsid w:val="0043012F"/>
  </w:style>
  <w:style w:type="paragraph" w:customStyle="1" w:styleId="88A0DF28D079462BA0830322747C5CD7">
    <w:name w:val="88A0DF28D079462BA0830322747C5CD7"/>
    <w:rsid w:val="0043012F"/>
  </w:style>
  <w:style w:type="paragraph" w:customStyle="1" w:styleId="B45713FDC18E4EFD900C6DADE500C99E">
    <w:name w:val="B45713FDC18E4EFD900C6DADE500C99E"/>
    <w:rsid w:val="0043012F"/>
  </w:style>
  <w:style w:type="paragraph" w:customStyle="1" w:styleId="C39617B7FA5242438EE85B4F113CCF2C">
    <w:name w:val="C39617B7FA5242438EE85B4F113CCF2C"/>
    <w:rsid w:val="0043012F"/>
  </w:style>
  <w:style w:type="paragraph" w:customStyle="1" w:styleId="8EFD31382BAF46769B35AA3D265F69F6">
    <w:name w:val="8EFD31382BAF46769B35AA3D265F69F6"/>
    <w:rsid w:val="0043012F"/>
  </w:style>
  <w:style w:type="paragraph" w:customStyle="1" w:styleId="E9354CAFD36C4CACB554CD3DA886A70F">
    <w:name w:val="E9354CAFD36C4CACB554CD3DA886A70F"/>
    <w:rsid w:val="0043012F"/>
  </w:style>
  <w:style w:type="paragraph" w:customStyle="1" w:styleId="4F9CF8770D544DB98FFBFE423AEF65B6">
    <w:name w:val="4F9CF8770D544DB98FFBFE423AEF65B6"/>
    <w:rsid w:val="0043012F"/>
  </w:style>
  <w:style w:type="paragraph" w:customStyle="1" w:styleId="021E4B990C604E5C8912D7B48A7F50EA">
    <w:name w:val="021E4B990C604E5C8912D7B48A7F50EA"/>
    <w:rsid w:val="0043012F"/>
  </w:style>
  <w:style w:type="paragraph" w:customStyle="1" w:styleId="4C1BDE73DC614E44BB4938A56666B547">
    <w:name w:val="4C1BDE73DC614E44BB4938A56666B547"/>
    <w:rsid w:val="0043012F"/>
  </w:style>
  <w:style w:type="paragraph" w:customStyle="1" w:styleId="A224B3DD73EF4907BE80B8520C8A8AFE">
    <w:name w:val="A224B3DD73EF4907BE80B8520C8A8AFE"/>
    <w:rsid w:val="0043012F"/>
  </w:style>
  <w:style w:type="paragraph" w:customStyle="1" w:styleId="33DE8E1126EB403C9D7CF30AE80B4D3B">
    <w:name w:val="33DE8E1126EB403C9D7CF30AE80B4D3B"/>
    <w:rsid w:val="0043012F"/>
  </w:style>
  <w:style w:type="paragraph" w:customStyle="1" w:styleId="79AF8A19AE2E4451B5F7731F81B1E5AF">
    <w:name w:val="79AF8A19AE2E4451B5F7731F81B1E5AF"/>
    <w:rsid w:val="0043012F"/>
  </w:style>
  <w:style w:type="paragraph" w:customStyle="1" w:styleId="27557A0E78C84B449285860D79A7AE42">
    <w:name w:val="27557A0E78C84B449285860D79A7AE42"/>
    <w:rsid w:val="0043012F"/>
  </w:style>
  <w:style w:type="paragraph" w:customStyle="1" w:styleId="80668F259AA24E3A8BE0D514417C7B78">
    <w:name w:val="80668F259AA24E3A8BE0D514417C7B78"/>
    <w:rsid w:val="0043012F"/>
  </w:style>
  <w:style w:type="paragraph" w:customStyle="1" w:styleId="7139D6D7D4D24A488B237C9AC8E4CB77">
    <w:name w:val="7139D6D7D4D24A488B237C9AC8E4CB77"/>
    <w:rsid w:val="0043012F"/>
  </w:style>
  <w:style w:type="paragraph" w:customStyle="1" w:styleId="B20345B4B17E43589A11A19C7E9567CB">
    <w:name w:val="B20345B4B17E43589A11A19C7E9567CB"/>
    <w:rsid w:val="0043012F"/>
  </w:style>
  <w:style w:type="paragraph" w:customStyle="1" w:styleId="BCC757BF464A4D30AE30BFAC32C412C9">
    <w:name w:val="BCC757BF464A4D30AE30BFAC32C412C9"/>
    <w:rsid w:val="0043012F"/>
  </w:style>
  <w:style w:type="paragraph" w:customStyle="1" w:styleId="6025B15D4CF5466380B4CC0AF65B1825">
    <w:name w:val="6025B15D4CF5466380B4CC0AF65B1825"/>
    <w:rsid w:val="0043012F"/>
  </w:style>
  <w:style w:type="paragraph" w:customStyle="1" w:styleId="09CFDA16A8B946E88CDE405D19568E0D">
    <w:name w:val="09CFDA16A8B946E88CDE405D19568E0D"/>
    <w:rsid w:val="0043012F"/>
  </w:style>
  <w:style w:type="paragraph" w:customStyle="1" w:styleId="14493B249468494B934A27D64E804067">
    <w:name w:val="14493B249468494B934A27D64E804067"/>
    <w:rsid w:val="0043012F"/>
  </w:style>
  <w:style w:type="paragraph" w:customStyle="1" w:styleId="A3D08ADE8CED47289BE77A465EBF7C56">
    <w:name w:val="A3D08ADE8CED47289BE77A465EBF7C56"/>
    <w:rsid w:val="0043012F"/>
  </w:style>
  <w:style w:type="paragraph" w:customStyle="1" w:styleId="C4ABAAC3599041ABA17774D38518B79A">
    <w:name w:val="C4ABAAC3599041ABA17774D38518B79A"/>
    <w:rsid w:val="0043012F"/>
  </w:style>
  <w:style w:type="paragraph" w:customStyle="1" w:styleId="82C540B6DB3C42A090671434ACD1DCD3">
    <w:name w:val="82C540B6DB3C42A090671434ACD1DCD3"/>
    <w:rsid w:val="0043012F"/>
  </w:style>
  <w:style w:type="paragraph" w:customStyle="1" w:styleId="B1774A950A3B4FC88075E4C949756A0A">
    <w:name w:val="B1774A950A3B4FC88075E4C949756A0A"/>
    <w:rsid w:val="0043012F"/>
  </w:style>
  <w:style w:type="paragraph" w:customStyle="1" w:styleId="0469FBF57F3743D6BA145087A82648F6">
    <w:name w:val="0469FBF57F3743D6BA145087A82648F6"/>
    <w:rsid w:val="0043012F"/>
  </w:style>
  <w:style w:type="paragraph" w:customStyle="1" w:styleId="3F2011B5B3294102910E3085A13EC484">
    <w:name w:val="3F2011B5B3294102910E3085A13EC484"/>
    <w:rsid w:val="0043012F"/>
  </w:style>
  <w:style w:type="paragraph" w:customStyle="1" w:styleId="EF1CA10A1BC4474F85C389A0557BC765">
    <w:name w:val="EF1CA10A1BC4474F85C389A0557BC765"/>
    <w:rsid w:val="0043012F"/>
  </w:style>
  <w:style w:type="paragraph" w:customStyle="1" w:styleId="509B6863AE0C401FA4A0912A98B0E0ED">
    <w:name w:val="509B6863AE0C401FA4A0912A98B0E0ED"/>
    <w:rsid w:val="0043012F"/>
  </w:style>
  <w:style w:type="paragraph" w:customStyle="1" w:styleId="83A9226CC5BE470F9BCF011C927C1500">
    <w:name w:val="83A9226CC5BE470F9BCF011C927C1500"/>
    <w:rsid w:val="0043012F"/>
  </w:style>
  <w:style w:type="paragraph" w:customStyle="1" w:styleId="E9B5C591F28E4F5FB7C5946E08B8945C">
    <w:name w:val="E9B5C591F28E4F5FB7C5946E08B8945C"/>
    <w:rsid w:val="0043012F"/>
  </w:style>
  <w:style w:type="paragraph" w:customStyle="1" w:styleId="3453AF99167342729A369D180352BCAD">
    <w:name w:val="3453AF99167342729A369D180352BCAD"/>
    <w:rsid w:val="0043012F"/>
  </w:style>
  <w:style w:type="paragraph" w:customStyle="1" w:styleId="B40635961AE04233B9290DFB6CF14F29">
    <w:name w:val="B40635961AE04233B9290DFB6CF14F29"/>
    <w:rsid w:val="0043012F"/>
  </w:style>
  <w:style w:type="paragraph" w:customStyle="1" w:styleId="F0F4E911DBC44D5289D57F9261982C35">
    <w:name w:val="F0F4E911DBC44D5289D57F9261982C35"/>
    <w:rsid w:val="0043012F"/>
  </w:style>
  <w:style w:type="paragraph" w:customStyle="1" w:styleId="34CD1B37F64A4C8E84D501A4F1619F8D">
    <w:name w:val="34CD1B37F64A4C8E84D501A4F1619F8D"/>
    <w:rsid w:val="0043012F"/>
  </w:style>
  <w:style w:type="paragraph" w:customStyle="1" w:styleId="A1A7E997AADD4223813F5CB2051F185B">
    <w:name w:val="A1A7E997AADD4223813F5CB2051F185B"/>
    <w:rsid w:val="0043012F"/>
  </w:style>
  <w:style w:type="paragraph" w:customStyle="1" w:styleId="A5E468F651EE41698BFB31427C747452">
    <w:name w:val="A5E468F651EE41698BFB31427C747452"/>
    <w:rsid w:val="0043012F"/>
  </w:style>
  <w:style w:type="paragraph" w:customStyle="1" w:styleId="ED6B6B7AAD844E1CAC5D1AF713BA9D92">
    <w:name w:val="ED6B6B7AAD844E1CAC5D1AF713BA9D92"/>
    <w:rsid w:val="0043012F"/>
  </w:style>
  <w:style w:type="paragraph" w:customStyle="1" w:styleId="F674B99F18AB4E63810AA188F46CDCA4">
    <w:name w:val="F674B99F18AB4E63810AA188F46CDCA4"/>
    <w:rsid w:val="0043012F"/>
  </w:style>
  <w:style w:type="paragraph" w:customStyle="1" w:styleId="37EF7211A66A4F5397235A22D0C71C2B">
    <w:name w:val="37EF7211A66A4F5397235A22D0C71C2B"/>
    <w:rsid w:val="0043012F"/>
  </w:style>
  <w:style w:type="paragraph" w:customStyle="1" w:styleId="6A789EF796BD423487DB394E11F406F1">
    <w:name w:val="6A789EF796BD423487DB394E11F406F1"/>
    <w:rsid w:val="0043012F"/>
  </w:style>
  <w:style w:type="paragraph" w:customStyle="1" w:styleId="7BEEBE3350EE41E783D241C7EE9070B7">
    <w:name w:val="7BEEBE3350EE41E783D241C7EE9070B7"/>
    <w:rsid w:val="0043012F"/>
  </w:style>
  <w:style w:type="paragraph" w:customStyle="1" w:styleId="9BFBD4ABE28E462199925D06F96FB5A9">
    <w:name w:val="9BFBD4ABE28E462199925D06F96FB5A9"/>
    <w:rsid w:val="0043012F"/>
  </w:style>
  <w:style w:type="paragraph" w:customStyle="1" w:styleId="5BDFE0A986134AD19368290496E00200">
    <w:name w:val="5BDFE0A986134AD19368290496E00200"/>
    <w:rsid w:val="0043012F"/>
  </w:style>
  <w:style w:type="paragraph" w:customStyle="1" w:styleId="8EB361489EA746DD97C4C379B7F42DED">
    <w:name w:val="8EB361489EA746DD97C4C379B7F42DED"/>
    <w:rsid w:val="0043012F"/>
  </w:style>
  <w:style w:type="paragraph" w:customStyle="1" w:styleId="E555521AC7AF49A682699F8A53BCEBE8">
    <w:name w:val="E555521AC7AF49A682699F8A53BCEBE8"/>
    <w:rsid w:val="0043012F"/>
  </w:style>
  <w:style w:type="paragraph" w:customStyle="1" w:styleId="AA0577EB02854C228BF062B8A6B9D6AF37">
    <w:name w:val="AA0577EB02854C228BF062B8A6B9D6AF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6">
    <w:name w:val="71E4FEACF55245F5951A7234329D22444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8">
    <w:name w:val="E4F8E18E8D4343AAB9772F5F9EDB530B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8">
    <w:name w:val="5A3A22280F204C0095A22B35B3C078F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8">
    <w:name w:val="F62CE51ACC144CF7915F2AE9574C0730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8">
    <w:name w:val="8126E8E251F14F8A827D218C00165FB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7">
    <w:name w:val="86971B44A9B14F74AB5ED775AF4CB484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8">
    <w:name w:val="084A62F7281C430EA74EADC8E232883C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8">
    <w:name w:val="5592F940EEA64D6780213EE5982E3464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8">
    <w:name w:val="07395ADFC80348F5A6E3AF8013474B5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8">
    <w:name w:val="062E3A9861D04803B5BA6AF23897DF76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8">
    <w:name w:val="2B81FD317A3A4A72AF6F747B98323E5E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8">
    <w:name w:val="30440DC8C8B14E10B7C39C990B53F99E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6">
    <w:name w:val="058D9B0BC3974437A469932DAE8A7437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6">
    <w:name w:val="09BC84DA4F6A41D899B538D41AB222AE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6">
    <w:name w:val="47096391C853432C9DF57236F1FCB91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6">
    <w:name w:val="995CBCAA2E504F74A7F03BC02608F5FF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6">
    <w:name w:val="8248BEFA35D34B778D76A636CB746815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6">
    <w:name w:val="6573410664A74AF1B636A349EC9D7539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6">
    <w:name w:val="F4B868D6BAC2405A8E8720864AA6C55C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6">
    <w:name w:val="E1E557C1F28647B68553AA9992BE50B8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6">
    <w:name w:val="5033AC209ECF4385B13C18E6915FF0B06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7">
    <w:name w:val="E22A2904E426493FA4012C942F15680B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2">
    <w:name w:val="0897D0A5BA1A4693B7F0FB994FD89E6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2">
    <w:name w:val="DBAA76339CFE45E2A011314AAD3CD45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2">
    <w:name w:val="8C08EB0DB1484ABEB9E3AE28D6B2512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1">
    <w:name w:val="F5F6DFA4E1444A3E9206E29511E9856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1">
    <w:name w:val="57B9CB7B006046FBB0FD92F4E7D1F00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7">
    <w:name w:val="A1E633995EB94A19A898A78C727D20FE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7">
    <w:name w:val="6AD71C7A2BCA4B01A145A90CDDB8D57C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7">
    <w:name w:val="D190E40CD52640BBB5BCEB5B0D3934BD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7">
    <w:name w:val="562A64687BAF4C46992E79F5E888A228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7">
    <w:name w:val="B8952BA1FE4B46FCB790E695B299A2A73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1">
    <w:name w:val="D612D3AC802447C08FD2C10DDBA38043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1">
    <w:name w:val="918B1F803E0C4568A04DD2D729D0220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1">
    <w:name w:val="28B308F7DB904A2499489ECEC1E4B24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1">
    <w:name w:val="930B5B1ABB7048B1A4E4368AF95CA89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1">
    <w:name w:val="400654BC69C04F14980AA372564E4E2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1">
    <w:name w:val="D44F3A5FD22440B489799E7FB5E3E16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1">
    <w:name w:val="D3ED655F9493464AAA243EA56B45F19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1">
    <w:name w:val="51B6EE21CC6E45BFA0E8AAA64D40561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1">
    <w:name w:val="B33B6DE86F774EA999A02496CAE033A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1">
    <w:name w:val="9D52CD261C214B64A1C455E57F9BFFC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1">
    <w:name w:val="9523F4A08ED54F108C7956F0B1ACC88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1">
    <w:name w:val="B0A24DCBBC0842399D4739AC71CFDCB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1">
    <w:name w:val="5F5CD91063344C5080541353C3E1A22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1">
    <w:name w:val="1A0F1E8B1134463EBB99E8AB8539BE4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1">
    <w:name w:val="FF984B051729410CB4215CF02BF56DF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1">
    <w:name w:val="327A93338C1B41B7B7E45447BE7A434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1">
    <w:name w:val="7A7C0F7D8C3A4497B4CA8B8E49AE556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1">
    <w:name w:val="C13E08BBEF804D8D8D82214C7A94447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1">
    <w:name w:val="70C586A1F3534659B8E430235ECB7B5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1">
    <w:name w:val="C073766D9BB24018A2530B8BFEFC389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1">
    <w:name w:val="B79FF90997554BEEBD0C42A8232064A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1">
    <w:name w:val="00A1958F54BC4418BEEFC75BDD70875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1">
    <w:name w:val="4D75D062FAF04AE7BA1B64350B7E0BF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1">
    <w:name w:val="A06A5C4816E143EBB468AC671F04260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1">
    <w:name w:val="36C1956C05BA4C15BD5EE014A94042E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1">
    <w:name w:val="6F9C1C04DC074BF58587C0E65C4A29E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1">
    <w:name w:val="7B16F47F58A44E0C964802268791A16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1">
    <w:name w:val="9A6E803DCF2F49AAB95AE71BC499DCA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1">
    <w:name w:val="6F90D460F91640169869B0F438A26C4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1">
    <w:name w:val="1CE9178A49624614872759707D2973DE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1">
    <w:name w:val="3D9A549FC85F46E69B203D8D5A22634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1">
    <w:name w:val="F2EBCB84BCDA478D92CCA002347514E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1">
    <w:name w:val="D07AFDF051604184947AB4D9D1667BE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1">
    <w:name w:val="B094E883E62E4D71A60AE52B3437B63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1">
    <w:name w:val="E6C777DC50E1412994BB2CF685E87A3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1">
    <w:name w:val="FC9CB20B90534B319FC73B5862A6FD4A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1">
    <w:name w:val="8EFD31382BAF46769B35AA3D265F69F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1">
    <w:name w:val="E9354CAFD36C4CACB554CD3DA886A70F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1">
    <w:name w:val="4F9CF8770D544DB98FFBFE423AEF65B6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1CA10A1BC4474F85C389A0557BC7651">
    <w:name w:val="EF1CA10A1BC4474F85C389A0557BC76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9B6863AE0C401FA4A0912A98B0E0ED1">
    <w:name w:val="509B6863AE0C401FA4A0912A98B0E0E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A9226CC5BE470F9BCF011C927C15001">
    <w:name w:val="83A9226CC5BE470F9BCF011C927C150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B5C591F28E4F5FB7C5946E08B8945C1">
    <w:name w:val="E9B5C591F28E4F5FB7C5946E08B8945C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53AF99167342729A369D180352BCAD1">
    <w:name w:val="3453AF99167342729A369D180352BCA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0635961AE04233B9290DFB6CF14F291">
    <w:name w:val="B40635961AE04233B9290DFB6CF14F2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F4E911DBC44D5289D57F9261982C351">
    <w:name w:val="F0F4E911DBC44D5289D57F9261982C35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CD1B37F64A4C8E84D501A4F1619F8D1">
    <w:name w:val="34CD1B37F64A4C8E84D501A4F1619F8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A7E997AADD4223813F5CB2051F185B1">
    <w:name w:val="A1A7E997AADD4223813F5CB2051F185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E468F651EE41698BFB31427C7474521">
    <w:name w:val="A5E468F651EE41698BFB31427C74745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D6B6B7AAD844E1CAC5D1AF713BA9D921">
    <w:name w:val="ED6B6B7AAD844E1CAC5D1AF713BA9D92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74B99F18AB4E63810AA188F46CDCA41">
    <w:name w:val="F674B99F18AB4E63810AA188F46CDCA4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7EF7211A66A4F5397235A22D0C71C2B1">
    <w:name w:val="37EF7211A66A4F5397235A22D0C71C2B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789EF796BD423487DB394E11F406F11">
    <w:name w:val="6A789EF796BD423487DB394E11F406F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EEBE3350EE41E783D241C7EE9070B71">
    <w:name w:val="7BEEBE3350EE41E783D241C7EE9070B7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FBD4ABE28E462199925D06F96FB5A91">
    <w:name w:val="9BFBD4ABE28E462199925D06F96FB5A9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BDFE0A986134AD19368290496E002001">
    <w:name w:val="5BDFE0A986134AD19368290496E00200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B361489EA746DD97C4C379B7F42DED1">
    <w:name w:val="8EB361489EA746DD97C4C379B7F42DED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555521AC7AF49A682699F8A53BCEBE81">
    <w:name w:val="E555521AC7AF49A682699F8A53BCEBE8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9">
    <w:name w:val="1834638BA2A74B5DA6035DD9D438F741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8">
    <w:name w:val="AA0577EB02854C228BF062B8A6B9D6AF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7">
    <w:name w:val="71E4FEACF55245F5951A7234329D22444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9">
    <w:name w:val="E4F8E18E8D4343AAB9772F5F9EDB530B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9">
    <w:name w:val="5A3A22280F204C0095A22B35B3C078F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9">
    <w:name w:val="F62CE51ACC144CF7915F2AE9574C0730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9">
    <w:name w:val="8126E8E251F14F8A827D218C00165FB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8">
    <w:name w:val="86971B44A9B14F74AB5ED775AF4CB484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9">
    <w:name w:val="084A62F7281C430EA74EADC8E232883C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9">
    <w:name w:val="5592F940EEA64D6780213EE5982E3464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9">
    <w:name w:val="07395ADFC80348F5A6E3AF8013474B5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9">
    <w:name w:val="062E3A9861D04803B5BA6AF23897DF76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9">
    <w:name w:val="2B81FD317A3A4A72AF6F747B98323E5E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9">
    <w:name w:val="30440DC8C8B14E10B7C39C990B53F99E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7">
    <w:name w:val="058D9B0BC3974437A469932DAE8A7437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7">
    <w:name w:val="09BC84DA4F6A41D899B538D41AB222AE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7">
    <w:name w:val="47096391C853432C9DF57236F1FCB91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7">
    <w:name w:val="995CBCAA2E504F74A7F03BC02608F5FF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7">
    <w:name w:val="8248BEFA35D34B778D76A636CB746815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7">
    <w:name w:val="6573410664A74AF1B636A349EC9D7539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7">
    <w:name w:val="F4B868D6BAC2405A8E8720864AA6C55C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7">
    <w:name w:val="E1E557C1F28647B68553AA9992BE50B8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7">
    <w:name w:val="5033AC209ECF4385B13C18E6915FF0B07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8">
    <w:name w:val="E22A2904E426493FA4012C942F15680B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3">
    <w:name w:val="0897D0A5BA1A4693B7F0FB994FD89E6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3">
    <w:name w:val="DBAA76339CFE45E2A011314AAD3CD45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3">
    <w:name w:val="8C08EB0DB1484ABEB9E3AE28D6B2512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2">
    <w:name w:val="F5F6DFA4E1444A3E9206E29511E9856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2">
    <w:name w:val="57B9CB7B006046FBB0FD92F4E7D1F00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8">
    <w:name w:val="A1E633995EB94A19A898A78C727D20FE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8">
    <w:name w:val="D190E40CD52640BBB5BCEB5B0D3934BD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8">
    <w:name w:val="562A64687BAF4C46992E79F5E888A228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8">
    <w:name w:val="B8952BA1FE4B46FCB790E695B299A2A73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2">
    <w:name w:val="D612D3AC802447C08FD2C10DDBA38043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2">
    <w:name w:val="918B1F803E0C4568A04DD2D729D0220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2">
    <w:name w:val="28B308F7DB904A2499489ECEC1E4B24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2">
    <w:name w:val="930B5B1ABB7048B1A4E4368AF95CA89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2">
    <w:name w:val="400654BC69C04F14980AA372564E4E2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2">
    <w:name w:val="D44F3A5FD22440B489799E7FB5E3E16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2">
    <w:name w:val="D3ED655F9493464AAA243EA56B45F19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2">
    <w:name w:val="51B6EE21CC6E45BFA0E8AAA64D40561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2">
    <w:name w:val="B33B6DE86F774EA999A02496CAE033A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2">
    <w:name w:val="9D52CD261C214B64A1C455E57F9BFFC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2">
    <w:name w:val="9523F4A08ED54F108C7956F0B1ACC88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2">
    <w:name w:val="B0A24DCBBC0842399D4739AC71CFDCB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2">
    <w:name w:val="5F5CD91063344C5080541353C3E1A22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2">
    <w:name w:val="1A0F1E8B1134463EBB99E8AB8539BE4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2">
    <w:name w:val="FF984B051729410CB4215CF02BF56DF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2">
    <w:name w:val="327A93338C1B41B7B7E45447BE7A434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2">
    <w:name w:val="7A7C0F7D8C3A4497B4CA8B8E49AE556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2">
    <w:name w:val="C13E08BBEF804D8D8D82214C7A94447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2">
    <w:name w:val="70C586A1F3534659B8E430235ECB7B5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2">
    <w:name w:val="C073766D9BB24018A2530B8BFEFC389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2">
    <w:name w:val="B79FF90997554BEEBD0C42A8232064A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2">
    <w:name w:val="00A1958F54BC4418BEEFC75BDD70875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2">
    <w:name w:val="4D75D062FAF04AE7BA1B64350B7E0BF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2">
    <w:name w:val="A06A5C4816E143EBB468AC671F04260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2">
    <w:name w:val="36C1956C05BA4C15BD5EE014A94042E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2">
    <w:name w:val="6F9C1C04DC074BF58587C0E65C4A29E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2">
    <w:name w:val="7B16F47F58A44E0C964802268791A16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2">
    <w:name w:val="9A6E803DCF2F49AAB95AE71BC499DCA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2">
    <w:name w:val="6F90D460F91640169869B0F438A26C4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2">
    <w:name w:val="1CE9178A49624614872759707D2973DE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2">
    <w:name w:val="3D9A549FC85F46E69B203D8D5A22634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2">
    <w:name w:val="F2EBCB84BCDA478D92CCA002347514E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2">
    <w:name w:val="D07AFDF051604184947AB4D9D1667BE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2">
    <w:name w:val="B094E883E62E4D71A60AE52B3437B63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2">
    <w:name w:val="E6C777DC50E1412994BB2CF685E87A3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2">
    <w:name w:val="FC9CB20B90534B319FC73B5862A6FD4A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2">
    <w:name w:val="8EFD31382BAF46769B35AA3D265F69F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2">
    <w:name w:val="E9354CAFD36C4CACB554CD3DA886A70F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2">
    <w:name w:val="4F9CF8770D544DB98FFBFE423AEF65B6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1CA10A1BC4474F85C389A0557BC7652">
    <w:name w:val="EF1CA10A1BC4474F85C389A0557BC76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9B6863AE0C401FA4A0912A98B0E0ED2">
    <w:name w:val="509B6863AE0C401FA4A0912A98B0E0E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A9226CC5BE470F9BCF011C927C15002">
    <w:name w:val="83A9226CC5BE470F9BCF011C927C150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B5C591F28E4F5FB7C5946E08B8945C2">
    <w:name w:val="E9B5C591F28E4F5FB7C5946E08B8945C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53AF99167342729A369D180352BCAD2">
    <w:name w:val="3453AF99167342729A369D180352BCA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0635961AE04233B9290DFB6CF14F292">
    <w:name w:val="B40635961AE04233B9290DFB6CF14F2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F4E911DBC44D5289D57F9261982C352">
    <w:name w:val="F0F4E911DBC44D5289D57F9261982C35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CD1B37F64A4C8E84D501A4F1619F8D2">
    <w:name w:val="34CD1B37F64A4C8E84D501A4F1619F8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A7E997AADD4223813F5CB2051F185B2">
    <w:name w:val="A1A7E997AADD4223813F5CB2051F185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E468F651EE41698BFB31427C7474522">
    <w:name w:val="A5E468F651EE41698BFB31427C74745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D6B6B7AAD844E1CAC5D1AF713BA9D922">
    <w:name w:val="ED6B6B7AAD844E1CAC5D1AF713BA9D92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74B99F18AB4E63810AA188F46CDCA42">
    <w:name w:val="F674B99F18AB4E63810AA188F46CDCA4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7EF7211A66A4F5397235A22D0C71C2B2">
    <w:name w:val="37EF7211A66A4F5397235A22D0C71C2B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789EF796BD423487DB394E11F406F12">
    <w:name w:val="6A789EF796BD423487DB394E11F406F1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EEBE3350EE41E783D241C7EE9070B72">
    <w:name w:val="7BEEBE3350EE41E783D241C7EE9070B7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FBD4ABE28E462199925D06F96FB5A92">
    <w:name w:val="9BFBD4ABE28E462199925D06F96FB5A9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BDFE0A986134AD19368290496E002002">
    <w:name w:val="5BDFE0A986134AD19368290496E00200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B361489EA746DD97C4C379B7F42DED2">
    <w:name w:val="8EB361489EA746DD97C4C379B7F42DED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555521AC7AF49A682699F8A53BCEBE82">
    <w:name w:val="E555521AC7AF49A682699F8A53BCEBE82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0">
    <w:name w:val="1834638BA2A74B5DA6035DD9D438F741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9">
    <w:name w:val="AA0577EB02854C228BF062B8A6B9D6AF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8">
    <w:name w:val="71E4FEACF55245F5951A7234329D22444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0">
    <w:name w:val="E4F8E18E8D4343AAB9772F5F9EDB530B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0">
    <w:name w:val="5A3A22280F204C0095A22B35B3C078F3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0">
    <w:name w:val="F62CE51ACC144CF7915F2AE9574C0730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0">
    <w:name w:val="8126E8E251F14F8A827D218C00165FB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9">
    <w:name w:val="86971B44A9B14F74AB5ED775AF4CB484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0">
    <w:name w:val="084A62F7281C430EA74EADC8E232883C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0">
    <w:name w:val="5592F940EEA64D6780213EE5982E3464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0">
    <w:name w:val="07395ADFC80348F5A6E3AF8013474B5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0">
    <w:name w:val="062E3A9861D04803B5BA6AF23897DF76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0">
    <w:name w:val="2B81FD317A3A4A72AF6F747B98323E5E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0">
    <w:name w:val="30440DC8C8B14E10B7C39C990B53F99E10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8">
    <w:name w:val="058D9B0BC3974437A469932DAE8A7437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8">
    <w:name w:val="09BC84DA4F6A41D899B538D41AB222AE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8">
    <w:name w:val="47096391C853432C9DF57236F1FCB91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8">
    <w:name w:val="995CBCAA2E504F74A7F03BC02608F5FF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8">
    <w:name w:val="8248BEFA35D34B778D76A636CB746815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8">
    <w:name w:val="6573410664A74AF1B636A349EC9D7539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8">
    <w:name w:val="F4B868D6BAC2405A8E8720864AA6C55C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8">
    <w:name w:val="E1E557C1F28647B68553AA9992BE50B8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8">
    <w:name w:val="5033AC209ECF4385B13C18E6915FF0B08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9">
    <w:name w:val="E22A2904E426493FA4012C942F15680B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4">
    <w:name w:val="0897D0A5BA1A4693B7F0FB994FD89E6D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BAA76339CFE45E2A011314AAD3CD45C4">
    <w:name w:val="DBAA76339CFE45E2A011314AAD3CD45C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08EB0DB1484ABEB9E3AE28D6B2512D4">
    <w:name w:val="8C08EB0DB1484ABEB9E3AE28D6B2512D4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3">
    <w:name w:val="F5F6DFA4E1444A3E9206E29511E9856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3">
    <w:name w:val="57B9CB7B006046FBB0FD92F4E7D1F00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9">
    <w:name w:val="A1E633995EB94A19A898A78C727D20FE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9">
    <w:name w:val="D190E40CD52640BBB5BCEB5B0D3934BD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9">
    <w:name w:val="562A64687BAF4C46992E79F5E888A228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9">
    <w:name w:val="B8952BA1FE4B46FCB790E695B299A2A739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3">
    <w:name w:val="D612D3AC802447C08FD2C10DDBA38043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3">
    <w:name w:val="918B1F803E0C4568A04DD2D729D0220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3">
    <w:name w:val="28B308F7DB904A2499489ECEC1E4B24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3">
    <w:name w:val="930B5B1ABB7048B1A4E4368AF95CA89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3">
    <w:name w:val="400654BC69C04F14980AA372564E4E2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3">
    <w:name w:val="D44F3A5FD22440B489799E7FB5E3E16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3">
    <w:name w:val="D3ED655F9493464AAA243EA56B45F19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3">
    <w:name w:val="51B6EE21CC6E45BFA0E8AAA64D40561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3">
    <w:name w:val="B33B6DE86F774EA999A02496CAE033A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3">
    <w:name w:val="9D52CD261C214B64A1C455E57F9BFFC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3">
    <w:name w:val="9523F4A08ED54F108C7956F0B1ACC88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3">
    <w:name w:val="B0A24DCBBC0842399D4739AC71CFDCB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3">
    <w:name w:val="5F5CD91063344C5080541353C3E1A22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3">
    <w:name w:val="1A0F1E8B1134463EBB99E8AB8539BE4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3">
    <w:name w:val="FF984B051729410CB4215CF02BF56DF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3">
    <w:name w:val="327A93338C1B41B7B7E45447BE7A434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3">
    <w:name w:val="7A7C0F7D8C3A4497B4CA8B8E49AE556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3">
    <w:name w:val="C13E08BBEF804D8D8D82214C7A94447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3">
    <w:name w:val="70C586A1F3534659B8E430235ECB7B5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3">
    <w:name w:val="C073766D9BB24018A2530B8BFEFC389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3">
    <w:name w:val="B79FF90997554BEEBD0C42A8232064A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3">
    <w:name w:val="00A1958F54BC4418BEEFC75BDD70875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3">
    <w:name w:val="4D75D062FAF04AE7BA1B64350B7E0BF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3">
    <w:name w:val="A06A5C4816E143EBB468AC671F04260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3">
    <w:name w:val="36C1956C05BA4C15BD5EE014A94042E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3">
    <w:name w:val="6F9C1C04DC074BF58587C0E65C4A29E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3">
    <w:name w:val="7B16F47F58A44E0C964802268791A16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3">
    <w:name w:val="9A6E803DCF2F49AAB95AE71BC499DCA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3">
    <w:name w:val="6F90D460F91640169869B0F438A26C4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3">
    <w:name w:val="1CE9178A49624614872759707D2973DE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3">
    <w:name w:val="3D9A549FC85F46E69B203D8D5A22634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3">
    <w:name w:val="F2EBCB84BCDA478D92CCA002347514E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3">
    <w:name w:val="D07AFDF051604184947AB4D9D1667BE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3">
    <w:name w:val="B094E883E62E4D71A60AE52B3437B63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3">
    <w:name w:val="E6C777DC50E1412994BB2CF685E87A3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3">
    <w:name w:val="FC9CB20B90534B319FC73B5862A6FD4A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3">
    <w:name w:val="8EFD31382BAF46769B35AA3D265F69F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3">
    <w:name w:val="E9354CAFD36C4CACB554CD3DA886A70F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3">
    <w:name w:val="4F9CF8770D544DB98FFBFE423AEF65B6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1CA10A1BC4474F85C389A0557BC7653">
    <w:name w:val="EF1CA10A1BC4474F85C389A0557BC76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9B6863AE0C401FA4A0912A98B0E0ED3">
    <w:name w:val="509B6863AE0C401FA4A0912A98B0E0E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A9226CC5BE470F9BCF011C927C15003">
    <w:name w:val="83A9226CC5BE470F9BCF011C927C150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B5C591F28E4F5FB7C5946E08B8945C3">
    <w:name w:val="E9B5C591F28E4F5FB7C5946E08B8945C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53AF99167342729A369D180352BCAD3">
    <w:name w:val="3453AF99167342729A369D180352BCA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0635961AE04233B9290DFB6CF14F293">
    <w:name w:val="B40635961AE04233B9290DFB6CF14F2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F4E911DBC44D5289D57F9261982C353">
    <w:name w:val="F0F4E911DBC44D5289D57F9261982C35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CD1B37F64A4C8E84D501A4F1619F8D3">
    <w:name w:val="34CD1B37F64A4C8E84D501A4F1619F8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A7E997AADD4223813F5CB2051F185B3">
    <w:name w:val="A1A7E997AADD4223813F5CB2051F185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E468F651EE41698BFB31427C7474523">
    <w:name w:val="A5E468F651EE41698BFB31427C74745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D6B6B7AAD844E1CAC5D1AF713BA9D923">
    <w:name w:val="ED6B6B7AAD844E1CAC5D1AF713BA9D92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74B99F18AB4E63810AA188F46CDCA43">
    <w:name w:val="F674B99F18AB4E63810AA188F46CDCA4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7EF7211A66A4F5397235A22D0C71C2B3">
    <w:name w:val="37EF7211A66A4F5397235A22D0C71C2B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789EF796BD423487DB394E11F406F13">
    <w:name w:val="6A789EF796BD423487DB394E11F406F1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EEBE3350EE41E783D241C7EE9070B73">
    <w:name w:val="7BEEBE3350EE41E783D241C7EE9070B7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FBD4ABE28E462199925D06F96FB5A93">
    <w:name w:val="9BFBD4ABE28E462199925D06F96FB5A9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BDFE0A986134AD19368290496E002003">
    <w:name w:val="5BDFE0A986134AD19368290496E00200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B361489EA746DD97C4C379B7F42DED3">
    <w:name w:val="8EB361489EA746DD97C4C379B7F42DED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555521AC7AF49A682699F8A53BCEBE83">
    <w:name w:val="E555521AC7AF49A682699F8A53BCEBE83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1">
    <w:name w:val="1834638BA2A74B5DA6035DD9D438F74111"/>
    <w:rsid w:val="0043012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">
    <w:name w:val="0C5A02C868244DA0A331DE9E0F3A3EB5"/>
    <w:rsid w:val="00740B31"/>
  </w:style>
  <w:style w:type="paragraph" w:customStyle="1" w:styleId="6B511EA28017498381B123CE920E454F">
    <w:name w:val="6B511EA28017498381B123CE920E454F"/>
    <w:rsid w:val="00740B31"/>
  </w:style>
  <w:style w:type="paragraph" w:customStyle="1" w:styleId="9626AF2C9CF24539A42E2AFB701294E8">
    <w:name w:val="9626AF2C9CF24539A42E2AFB701294E8"/>
    <w:rsid w:val="00740B31"/>
  </w:style>
  <w:style w:type="paragraph" w:customStyle="1" w:styleId="6136D6FAC8544BAF95E09F109CF487DA">
    <w:name w:val="6136D6FAC8544BAF95E09F109CF487DA"/>
    <w:rsid w:val="00740B31"/>
  </w:style>
  <w:style w:type="paragraph" w:customStyle="1" w:styleId="AA0577EB02854C228BF062B8A6B9D6AF40">
    <w:name w:val="AA0577EB02854C228BF062B8A6B9D6AF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9">
    <w:name w:val="71E4FEACF55245F5951A7234329D22444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1">
    <w:name w:val="E4F8E18E8D4343AAB9772F5F9EDB530B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1">
    <w:name w:val="5A3A22280F204C0095A22B35B3C078F3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1">
    <w:name w:val="F62CE51ACC144CF7915F2AE9574C0730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1">
    <w:name w:val="8126E8E251F14F8A827D218C00165FB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0">
    <w:name w:val="86971B44A9B14F74AB5ED775AF4CB484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1">
    <w:name w:val="084A62F7281C430EA74EADC8E232883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1">
    <w:name w:val="5592F940EEA64D6780213EE5982E3464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1">
    <w:name w:val="07395ADFC80348F5A6E3AF8013474B5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1">
    <w:name w:val="062E3A9861D04803B5BA6AF23897DF7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1">
    <w:name w:val="2B81FD317A3A4A72AF6F747B98323E5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1">
    <w:name w:val="30440DC8C8B14E10B7C39C990B53F99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9">
    <w:name w:val="058D9B0BC3974437A469932DAE8A743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9">
    <w:name w:val="09BC84DA4F6A41D899B538D41AB222A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9">
    <w:name w:val="47096391C853432C9DF57236F1FCB91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9">
    <w:name w:val="995CBCAA2E504F74A7F03BC02608F5F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9">
    <w:name w:val="8248BEFA35D34B778D76A636CB746815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9">
    <w:name w:val="6573410664A74AF1B636A349EC9D753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9">
    <w:name w:val="F4B868D6BAC2405A8E8720864AA6C55C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9">
    <w:name w:val="E1E557C1F28647B68553AA9992BE50B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9">
    <w:name w:val="5033AC209ECF4385B13C18E6915FF0B0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0">
    <w:name w:val="E22A2904E426493FA4012C942F15680B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5">
    <w:name w:val="0897D0A5BA1A4693B7F0FB994FD89E6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1">
    <w:name w:val="0C5A02C868244DA0A331DE9E0F3A3EB5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1">
    <w:name w:val="6B511EA28017498381B123CE920E454F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1">
    <w:name w:val="9626AF2C9CF24539A42E2AFB701294E8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1">
    <w:name w:val="6136D6FAC8544BAF95E09F109CF487DA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4">
    <w:name w:val="F5F6DFA4E1444A3E9206E29511E9856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4">
    <w:name w:val="57B9CB7B006046FBB0FD92F4E7D1F003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0">
    <w:name w:val="A1E633995EB94A19A898A78C727D20FE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0">
    <w:name w:val="D190E40CD52640BBB5BCEB5B0D3934BD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0">
    <w:name w:val="562A64687BAF4C46992E79F5E888A228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0">
    <w:name w:val="B8952BA1FE4B46FCB790E695B299A2A74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4">
    <w:name w:val="D612D3AC802447C08FD2C10DDBA38043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4">
    <w:name w:val="918B1F803E0C4568A04DD2D729D0220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4">
    <w:name w:val="28B308F7DB904A2499489ECEC1E4B240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4">
    <w:name w:val="930B5B1ABB7048B1A4E4368AF95CA89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4">
    <w:name w:val="400654BC69C04F14980AA372564E4E2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4">
    <w:name w:val="D44F3A5FD22440B489799E7FB5E3E16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4">
    <w:name w:val="D3ED655F9493464AAA243EA56B45F19E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4">
    <w:name w:val="51B6EE21CC6E45BFA0E8AAA64D40561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4">
    <w:name w:val="B33B6DE86F774EA999A02496CAE033AC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4">
    <w:name w:val="9D52CD261C214B64A1C455E57F9BFFCD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4">
    <w:name w:val="9523F4A08ED54F108C7956F0B1ACC88C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4">
    <w:name w:val="B0A24DCBBC0842399D4739AC71CFDCB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4">
    <w:name w:val="5F5CD91063344C5080541353C3E1A22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4">
    <w:name w:val="1A0F1E8B1134463EBB99E8AB8539BE47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4">
    <w:name w:val="FF984B051729410CB4215CF02BF56DF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4">
    <w:name w:val="327A93338C1B41B7B7E45447BE7A434D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4">
    <w:name w:val="7A7C0F7D8C3A4497B4CA8B8E49AE556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4">
    <w:name w:val="C13E08BBEF804D8D8D82214C7A94447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4">
    <w:name w:val="70C586A1F3534659B8E430235ECB7B5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4">
    <w:name w:val="C073766D9BB24018A2530B8BFEFC389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4">
    <w:name w:val="B79FF90997554BEEBD0C42A8232064AE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4">
    <w:name w:val="00A1958F54BC4418BEEFC75BDD708759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4">
    <w:name w:val="4D75D062FAF04AE7BA1B64350B7E0BFB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4">
    <w:name w:val="A06A5C4816E143EBB468AC671F04260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4">
    <w:name w:val="36C1956C05BA4C15BD5EE014A94042E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4">
    <w:name w:val="6F9C1C04DC074BF58587C0E65C4A29E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4">
    <w:name w:val="7B16F47F58A44E0C964802268791A16D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4">
    <w:name w:val="9A6E803DCF2F49AAB95AE71BC499DCA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4">
    <w:name w:val="6F90D460F91640169869B0F438A26C4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4">
    <w:name w:val="1CE9178A49624614872759707D2973DE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4">
    <w:name w:val="3D9A549FC85F46E69B203D8D5A22634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4">
    <w:name w:val="F2EBCB84BCDA478D92CCA002347514E2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4">
    <w:name w:val="D07AFDF051604184947AB4D9D1667BE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4">
    <w:name w:val="B094E883E62E4D71A60AE52B3437B63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4">
    <w:name w:val="E6C777DC50E1412994BB2CF685E87A39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4">
    <w:name w:val="FC9CB20B90534B319FC73B5862A6FD4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4">
    <w:name w:val="8EFD31382BAF46769B35AA3D265F69F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4">
    <w:name w:val="E9354CAFD36C4CACB554CD3DA886A70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4">
    <w:name w:val="4F9CF8770D544DB98FFBFE423AEF65B6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1">
    <w:name w:val="AA0577EB02854C228BF062B8A6B9D6AF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0">
    <w:name w:val="71E4FEACF55245F5951A7234329D22445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2">
    <w:name w:val="E4F8E18E8D4343AAB9772F5F9EDB530B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2">
    <w:name w:val="5A3A22280F204C0095A22B35B3C078F3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2">
    <w:name w:val="F62CE51ACC144CF7915F2AE9574C0730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2">
    <w:name w:val="8126E8E251F14F8A827D218C00165FB6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1">
    <w:name w:val="86971B44A9B14F74AB5ED775AF4CB484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2">
    <w:name w:val="084A62F7281C430EA74EADC8E232883C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2">
    <w:name w:val="5592F940EEA64D6780213EE5982E3464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2">
    <w:name w:val="07395ADFC80348F5A6E3AF8013474B56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2">
    <w:name w:val="062E3A9861D04803B5BA6AF23897DF76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2">
    <w:name w:val="2B81FD317A3A4A72AF6F747B98323E5E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2">
    <w:name w:val="30440DC8C8B14E10B7C39C990B53F99E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0">
    <w:name w:val="058D9B0BC3974437A469932DAE8A743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0">
    <w:name w:val="09BC84DA4F6A41D899B538D41AB222A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0">
    <w:name w:val="47096391C853432C9DF57236F1FCB91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0">
    <w:name w:val="995CBCAA2E504F74A7F03BC02608F5F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0">
    <w:name w:val="8248BEFA35D34B778D76A636CB746815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0">
    <w:name w:val="6573410664A74AF1B636A349EC9D753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0">
    <w:name w:val="F4B868D6BAC2405A8E8720864AA6C55C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0">
    <w:name w:val="E1E557C1F28647B68553AA9992BE50B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0">
    <w:name w:val="5033AC209ECF4385B13C18E6915FF0B0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1">
    <w:name w:val="E22A2904E426493FA4012C942F15680B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6">
    <w:name w:val="0897D0A5BA1A4693B7F0FB994FD89E6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2">
    <w:name w:val="0C5A02C868244DA0A331DE9E0F3A3EB5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2">
    <w:name w:val="6B511EA28017498381B123CE920E454F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2">
    <w:name w:val="9626AF2C9CF24539A42E2AFB701294E8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2">
    <w:name w:val="6136D6FAC8544BAF95E09F109CF487DA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5">
    <w:name w:val="F5F6DFA4E1444A3E9206E29511E9856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5">
    <w:name w:val="57B9CB7B006046FBB0FD92F4E7D1F003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1">
    <w:name w:val="A1E633995EB94A19A898A78C727D20FE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1">
    <w:name w:val="D190E40CD52640BBB5BCEB5B0D3934BD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1">
    <w:name w:val="562A64687BAF4C46992E79F5E888A228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1">
    <w:name w:val="B8952BA1FE4B46FCB790E695B299A2A7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5">
    <w:name w:val="D612D3AC802447C08FD2C10DDBA38043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5">
    <w:name w:val="918B1F803E0C4568A04DD2D729D0220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5">
    <w:name w:val="28B308F7DB904A2499489ECEC1E4B240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5">
    <w:name w:val="930B5B1ABB7048B1A4E4368AF95CA89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5">
    <w:name w:val="400654BC69C04F14980AA372564E4E2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5">
    <w:name w:val="D44F3A5FD22440B489799E7FB5E3E16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5">
    <w:name w:val="D3ED655F9493464AAA243EA56B45F19E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5">
    <w:name w:val="51B6EE21CC6E45BFA0E8AAA64D40561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5">
    <w:name w:val="B33B6DE86F774EA999A02496CAE033AC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5">
    <w:name w:val="9D52CD261C214B64A1C455E57F9BFFC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5">
    <w:name w:val="9523F4A08ED54F108C7956F0B1ACC88C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5">
    <w:name w:val="B0A24DCBBC0842399D4739AC71CFDCB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5">
    <w:name w:val="5F5CD91063344C5080541353C3E1A22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5">
    <w:name w:val="1A0F1E8B1134463EBB99E8AB8539BE47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5">
    <w:name w:val="FF984B051729410CB4215CF02BF56DF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5">
    <w:name w:val="327A93338C1B41B7B7E45447BE7A434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5">
    <w:name w:val="7A7C0F7D8C3A4497B4CA8B8E49AE556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5">
    <w:name w:val="C13E08BBEF804D8D8D82214C7A94447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5">
    <w:name w:val="70C586A1F3534659B8E430235ECB7B5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5">
    <w:name w:val="C073766D9BB24018A2530B8BFEFC389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5">
    <w:name w:val="B79FF90997554BEEBD0C42A8232064AE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5">
    <w:name w:val="00A1958F54BC4418BEEFC75BDD708759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5">
    <w:name w:val="4D75D062FAF04AE7BA1B64350B7E0BFB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5">
    <w:name w:val="A06A5C4816E143EBB468AC671F04260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5">
    <w:name w:val="36C1956C05BA4C15BD5EE014A94042E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5">
    <w:name w:val="6F9C1C04DC074BF58587C0E65C4A29E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5">
    <w:name w:val="7B16F47F58A44E0C964802268791A16D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5">
    <w:name w:val="9A6E803DCF2F49AAB95AE71BC499DCA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5">
    <w:name w:val="6F90D460F91640169869B0F438A26C4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5">
    <w:name w:val="1CE9178A49624614872759707D2973DE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5">
    <w:name w:val="3D9A549FC85F46E69B203D8D5A22634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5">
    <w:name w:val="F2EBCB84BCDA478D92CCA002347514E2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5">
    <w:name w:val="D07AFDF051604184947AB4D9D1667BE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5">
    <w:name w:val="B094E883E62E4D71A60AE52B3437B63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5">
    <w:name w:val="E6C777DC50E1412994BB2CF685E87A39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5">
    <w:name w:val="FC9CB20B90534B319FC73B5862A6FD4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5">
    <w:name w:val="8EFD31382BAF46769B35AA3D265F69F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5">
    <w:name w:val="E9354CAFD36C4CACB554CD3DA886A70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5">
    <w:name w:val="4F9CF8770D544DB98FFBFE423AEF65B6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2">
    <w:name w:val="AA0577EB02854C228BF062B8A6B9D6AF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1">
    <w:name w:val="71E4FEACF55245F5951A7234329D22445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3">
    <w:name w:val="E4F8E18E8D4343AAB9772F5F9EDB530B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3">
    <w:name w:val="5A3A22280F204C0095A22B35B3C078F3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3">
    <w:name w:val="F62CE51ACC144CF7915F2AE9574C0730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3">
    <w:name w:val="8126E8E251F14F8A827D218C00165FB6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2">
    <w:name w:val="86971B44A9B14F74AB5ED775AF4CB484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3">
    <w:name w:val="084A62F7281C430EA74EADC8E232883C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3">
    <w:name w:val="5592F940EEA64D6780213EE5982E3464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3">
    <w:name w:val="07395ADFC80348F5A6E3AF8013474B56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3">
    <w:name w:val="062E3A9861D04803B5BA6AF23897DF76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3">
    <w:name w:val="2B81FD317A3A4A72AF6F747B98323E5E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3">
    <w:name w:val="30440DC8C8B14E10B7C39C990B53F99E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1">
    <w:name w:val="058D9B0BC3974437A469932DAE8A743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1">
    <w:name w:val="09BC84DA4F6A41D899B538D41AB222A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1">
    <w:name w:val="47096391C853432C9DF57236F1FCB91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1">
    <w:name w:val="995CBCAA2E504F74A7F03BC02608F5F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1">
    <w:name w:val="8248BEFA35D34B778D76A636CB746815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1">
    <w:name w:val="6573410664A74AF1B636A349EC9D753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1">
    <w:name w:val="F4B868D6BAC2405A8E8720864AA6C55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1">
    <w:name w:val="E1E557C1F28647B68553AA9992BE50B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1">
    <w:name w:val="5033AC209ECF4385B13C18E6915FF0B0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2">
    <w:name w:val="E22A2904E426493FA4012C942F15680B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7">
    <w:name w:val="0897D0A5BA1A4693B7F0FB994FD89E6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3">
    <w:name w:val="0C5A02C868244DA0A331DE9E0F3A3EB5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3">
    <w:name w:val="6B511EA28017498381B123CE920E454F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3">
    <w:name w:val="9626AF2C9CF24539A42E2AFB701294E8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3">
    <w:name w:val="6136D6FAC8544BAF95E09F109CF487DA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6">
    <w:name w:val="F5F6DFA4E1444A3E9206E29511E9856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6">
    <w:name w:val="57B9CB7B006046FBB0FD92F4E7D1F003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2">
    <w:name w:val="A1E633995EB94A19A898A78C727D20FE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2">
    <w:name w:val="D190E40CD52640BBB5BCEB5B0D3934BD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2">
    <w:name w:val="562A64687BAF4C46992E79F5E888A228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2">
    <w:name w:val="B8952BA1FE4B46FCB790E695B299A2A7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6">
    <w:name w:val="D612D3AC802447C08FD2C10DDBA38043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6">
    <w:name w:val="918B1F803E0C4568A04DD2D729D0220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6">
    <w:name w:val="28B308F7DB904A2499489ECEC1E4B240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6">
    <w:name w:val="930B5B1ABB7048B1A4E4368AF95CA89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6">
    <w:name w:val="400654BC69C04F14980AA372564E4E2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6">
    <w:name w:val="D44F3A5FD22440B489799E7FB5E3E16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6">
    <w:name w:val="D3ED655F9493464AAA243EA56B45F19E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6">
    <w:name w:val="51B6EE21CC6E45BFA0E8AAA64D40561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6">
    <w:name w:val="B33B6DE86F774EA999A02496CAE033AC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6">
    <w:name w:val="9D52CD261C214B64A1C455E57F9BFFC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6">
    <w:name w:val="9523F4A08ED54F108C7956F0B1ACC88C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6">
    <w:name w:val="B0A24DCBBC0842399D4739AC71CFDCB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6">
    <w:name w:val="5F5CD91063344C5080541353C3E1A22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6">
    <w:name w:val="1A0F1E8B1134463EBB99E8AB8539BE47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6">
    <w:name w:val="FF984B051729410CB4215CF02BF56DF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6">
    <w:name w:val="327A93338C1B41B7B7E45447BE7A434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6">
    <w:name w:val="7A7C0F7D8C3A4497B4CA8B8E49AE556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6">
    <w:name w:val="C13E08BBEF804D8D8D82214C7A94447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6">
    <w:name w:val="70C586A1F3534659B8E430235ECB7B5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6">
    <w:name w:val="C073766D9BB24018A2530B8BFEFC389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6">
    <w:name w:val="B79FF90997554BEEBD0C42A8232064AE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6">
    <w:name w:val="00A1958F54BC4418BEEFC75BDD708759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6">
    <w:name w:val="4D75D062FAF04AE7BA1B64350B7E0BFB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6">
    <w:name w:val="A06A5C4816E143EBB468AC671F04260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6">
    <w:name w:val="36C1956C05BA4C15BD5EE014A94042E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6">
    <w:name w:val="6F9C1C04DC074BF58587C0E65C4A29E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6">
    <w:name w:val="7B16F47F58A44E0C964802268791A16D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6">
    <w:name w:val="9A6E803DCF2F49AAB95AE71BC499DCA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6">
    <w:name w:val="6F90D460F91640169869B0F438A26C4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6">
    <w:name w:val="1CE9178A49624614872759707D2973DE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6">
    <w:name w:val="3D9A549FC85F46E69B203D8D5A22634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6">
    <w:name w:val="F2EBCB84BCDA478D92CCA002347514E2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6">
    <w:name w:val="D07AFDF051604184947AB4D9D1667BE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6">
    <w:name w:val="B094E883E62E4D71A60AE52B3437B63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6">
    <w:name w:val="E6C777DC50E1412994BB2CF685E87A39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6">
    <w:name w:val="FC9CB20B90534B319FC73B5862A6FD4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6">
    <w:name w:val="8EFD31382BAF46769B35AA3D265F69F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6">
    <w:name w:val="E9354CAFD36C4CACB554CD3DA886A70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6">
    <w:name w:val="4F9CF8770D544DB98FFBFE423AEF65B6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3">
    <w:name w:val="AA0577EB02854C228BF062B8A6B9D6AF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2">
    <w:name w:val="71E4FEACF55245F5951A7234329D22445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4">
    <w:name w:val="E4F8E18E8D4343AAB9772F5F9EDB530B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4">
    <w:name w:val="5A3A22280F204C0095A22B35B3C078F3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4">
    <w:name w:val="F62CE51ACC144CF7915F2AE9574C0730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4">
    <w:name w:val="8126E8E251F14F8A827D218C00165FB6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3">
    <w:name w:val="86971B44A9B14F74AB5ED775AF4CB484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4">
    <w:name w:val="084A62F7281C430EA74EADC8E232883C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4">
    <w:name w:val="5592F940EEA64D6780213EE5982E3464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4">
    <w:name w:val="07395ADFC80348F5A6E3AF8013474B56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4">
    <w:name w:val="062E3A9861D04803B5BA6AF23897DF76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4">
    <w:name w:val="2B81FD317A3A4A72AF6F747B98323E5E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4">
    <w:name w:val="30440DC8C8B14E10B7C39C990B53F99E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2">
    <w:name w:val="058D9B0BC3974437A469932DAE8A7437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2">
    <w:name w:val="09BC84DA4F6A41D899B538D41AB222AE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2">
    <w:name w:val="47096391C853432C9DF57236F1FCB919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2">
    <w:name w:val="995CBCAA2E504F74A7F03BC02608F5FF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2">
    <w:name w:val="8248BEFA35D34B778D76A636CB746815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2">
    <w:name w:val="6573410664A74AF1B636A349EC9D7539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2">
    <w:name w:val="F4B868D6BAC2405A8E8720864AA6C55C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2">
    <w:name w:val="E1E557C1F28647B68553AA9992BE50B8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2">
    <w:name w:val="5033AC209ECF4385B13C18E6915FF0B0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3">
    <w:name w:val="E22A2904E426493FA4012C942F15680B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8">
    <w:name w:val="0897D0A5BA1A4693B7F0FB994FD89E6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4">
    <w:name w:val="0C5A02C868244DA0A331DE9E0F3A3EB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4">
    <w:name w:val="6B511EA28017498381B123CE920E454F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4">
    <w:name w:val="9626AF2C9CF24539A42E2AFB701294E8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4">
    <w:name w:val="6136D6FAC8544BAF95E09F109CF487DA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7">
    <w:name w:val="F5F6DFA4E1444A3E9206E29511E9856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7">
    <w:name w:val="57B9CB7B006046FBB0FD92F4E7D1F003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3">
    <w:name w:val="A1E633995EB94A19A898A78C727D20FE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3">
    <w:name w:val="D190E40CD52640BBB5BCEB5B0D3934BD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3">
    <w:name w:val="562A64687BAF4C46992E79F5E888A228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3">
    <w:name w:val="B8952BA1FE4B46FCB790E695B299A2A74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7">
    <w:name w:val="D612D3AC802447C08FD2C10DDBA38043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7">
    <w:name w:val="918B1F803E0C4568A04DD2D729D0220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7">
    <w:name w:val="28B308F7DB904A2499489ECEC1E4B240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7">
    <w:name w:val="930B5B1ABB7048B1A4E4368AF95CA89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7">
    <w:name w:val="400654BC69C04F14980AA372564E4E2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7">
    <w:name w:val="D44F3A5FD22440B489799E7FB5E3E16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7">
    <w:name w:val="D3ED655F9493464AAA243EA56B45F19E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7">
    <w:name w:val="51B6EE21CC6E45BFA0E8AAA64D40561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7">
    <w:name w:val="B33B6DE86F774EA999A02496CAE033AC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7">
    <w:name w:val="9D52CD261C214B64A1C455E57F9BFFC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7">
    <w:name w:val="9523F4A08ED54F108C7956F0B1ACC88C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7">
    <w:name w:val="B0A24DCBBC0842399D4739AC71CFDCB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7">
    <w:name w:val="5F5CD91063344C5080541353C3E1A22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7">
    <w:name w:val="1A0F1E8B1134463EBB99E8AB8539BE47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7">
    <w:name w:val="FF984B051729410CB4215CF02BF56DF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7">
    <w:name w:val="327A93338C1B41B7B7E45447BE7A434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7">
    <w:name w:val="7A7C0F7D8C3A4497B4CA8B8E49AE556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7">
    <w:name w:val="C13E08BBEF804D8D8D82214C7A94447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7">
    <w:name w:val="70C586A1F3534659B8E430235ECB7B5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7">
    <w:name w:val="C073766D9BB24018A2530B8BFEFC389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7">
    <w:name w:val="B79FF90997554BEEBD0C42A8232064AE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7">
    <w:name w:val="00A1958F54BC4418BEEFC75BDD708759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7">
    <w:name w:val="4D75D062FAF04AE7BA1B64350B7E0BFB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7">
    <w:name w:val="A06A5C4816E143EBB468AC671F04260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7">
    <w:name w:val="36C1956C05BA4C15BD5EE014A94042E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7">
    <w:name w:val="6F9C1C04DC074BF58587C0E65C4A29E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7">
    <w:name w:val="7B16F47F58A44E0C964802268791A16D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7">
    <w:name w:val="9A6E803DCF2F49AAB95AE71BC499DCA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7">
    <w:name w:val="6F90D460F91640169869B0F438A26C4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7">
    <w:name w:val="1CE9178A49624614872759707D2973DE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7">
    <w:name w:val="3D9A549FC85F46E69B203D8D5A22634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7">
    <w:name w:val="F2EBCB84BCDA478D92CCA002347514E2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7">
    <w:name w:val="D07AFDF051604184947AB4D9D1667BE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7">
    <w:name w:val="B094E883E62E4D71A60AE52B3437B63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7">
    <w:name w:val="E6C777DC50E1412994BB2CF685E87A39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7">
    <w:name w:val="FC9CB20B90534B319FC73B5862A6FD4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7">
    <w:name w:val="8EFD31382BAF46769B35AA3D265F69F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7">
    <w:name w:val="E9354CAFD36C4CACB554CD3DA886A70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7">
    <w:name w:val="4F9CF8770D544DB98FFBFE423AEF65B6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A98255DAC44370AF379EEA63D08B2A">
    <w:name w:val="6CA98255DAC44370AF379EEA63D08B2A"/>
    <w:rsid w:val="00740B31"/>
  </w:style>
  <w:style w:type="paragraph" w:customStyle="1" w:styleId="AA0577EB02854C228BF062B8A6B9D6AF44">
    <w:name w:val="AA0577EB02854C228BF062B8A6B9D6AF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3">
    <w:name w:val="71E4FEACF55245F5951A7234329D22445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5">
    <w:name w:val="E4F8E18E8D4343AAB9772F5F9EDB530B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5">
    <w:name w:val="5A3A22280F204C0095A22B35B3C078F3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5">
    <w:name w:val="F62CE51ACC144CF7915F2AE9574C0730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5">
    <w:name w:val="8126E8E251F14F8A827D218C00165FB6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4">
    <w:name w:val="86971B44A9B14F74AB5ED775AF4CB484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5">
    <w:name w:val="084A62F7281C430EA74EADC8E232883C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5">
    <w:name w:val="5592F940EEA64D6780213EE5982E3464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5">
    <w:name w:val="07395ADFC80348F5A6E3AF8013474B56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5">
    <w:name w:val="062E3A9861D04803B5BA6AF23897DF76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5">
    <w:name w:val="2B81FD317A3A4A72AF6F747B98323E5E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5">
    <w:name w:val="30440DC8C8B14E10B7C39C990B53F99E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3">
    <w:name w:val="058D9B0BC3974437A469932DAE8A7437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3">
    <w:name w:val="09BC84DA4F6A41D899B538D41AB222AE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3">
    <w:name w:val="47096391C853432C9DF57236F1FCB919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3">
    <w:name w:val="995CBCAA2E504F74A7F03BC02608F5FF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3">
    <w:name w:val="8248BEFA35D34B778D76A636CB746815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3">
    <w:name w:val="6573410664A74AF1B636A349EC9D7539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3">
    <w:name w:val="F4B868D6BAC2405A8E8720864AA6C55C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3">
    <w:name w:val="E1E557C1F28647B68553AA9992BE50B8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3">
    <w:name w:val="5033AC209ECF4385B13C18E6915FF0B013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4">
    <w:name w:val="E22A2904E426493FA4012C942F15680B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9">
    <w:name w:val="0897D0A5BA1A4693B7F0FB994FD89E6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5">
    <w:name w:val="0C5A02C868244DA0A331DE9E0F3A3EB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5">
    <w:name w:val="6B511EA28017498381B123CE920E454F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5">
    <w:name w:val="9626AF2C9CF24539A42E2AFB701294E8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5">
    <w:name w:val="6136D6FAC8544BAF95E09F109CF487DA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8">
    <w:name w:val="F5F6DFA4E1444A3E9206E29511E98564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8">
    <w:name w:val="57B9CB7B006046FBB0FD92F4E7D1F003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4">
    <w:name w:val="A1E633995EB94A19A898A78C727D20FE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4">
    <w:name w:val="D190E40CD52640BBB5BCEB5B0D3934BD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4">
    <w:name w:val="562A64687BAF4C46992E79F5E888A228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4">
    <w:name w:val="B8952BA1FE4B46FCB790E695B299A2A74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8">
    <w:name w:val="D612D3AC802447C08FD2C10DDBA38043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8">
    <w:name w:val="918B1F803E0C4568A04DD2D729D0220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8">
    <w:name w:val="28B308F7DB904A2499489ECEC1E4B240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8">
    <w:name w:val="930B5B1ABB7048B1A4E4368AF95CA89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8">
    <w:name w:val="400654BC69C04F14980AA372564E4E2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8">
    <w:name w:val="D44F3A5FD22440B489799E7FB5E3E16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8">
    <w:name w:val="D3ED655F9493464AAA243EA56B45F19E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8">
    <w:name w:val="51B6EE21CC6E45BFA0E8AAA64D40561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8">
    <w:name w:val="B33B6DE86F774EA999A02496CAE033AC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8">
    <w:name w:val="9D52CD261C214B64A1C455E57F9BFFC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8">
    <w:name w:val="9523F4A08ED54F108C7956F0B1ACC88C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8">
    <w:name w:val="B0A24DCBBC0842399D4739AC71CFDCB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8">
    <w:name w:val="5F5CD91063344C5080541353C3E1A22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8">
    <w:name w:val="1A0F1E8B1134463EBB99E8AB8539BE47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8">
    <w:name w:val="FF984B051729410CB4215CF02BF56DF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8">
    <w:name w:val="327A93338C1B41B7B7E45447BE7A434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8">
    <w:name w:val="7A7C0F7D8C3A4497B4CA8B8E49AE5565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8">
    <w:name w:val="C13E08BBEF804D8D8D82214C7A94447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8">
    <w:name w:val="70C586A1F3534659B8E430235ECB7B5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8">
    <w:name w:val="C073766D9BB24018A2530B8BFEFC389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8">
    <w:name w:val="B79FF90997554BEEBD0C42A8232064AE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8">
    <w:name w:val="00A1958F54BC4418BEEFC75BDD708759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8">
    <w:name w:val="4D75D062FAF04AE7BA1B64350B7E0BFB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8">
    <w:name w:val="A06A5C4816E143EBB468AC671F04260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8">
    <w:name w:val="36C1956C05BA4C15BD5EE014A94042E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8">
    <w:name w:val="6F9C1C04DC074BF58587C0E65C4A29E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8">
    <w:name w:val="7B16F47F58A44E0C964802268791A16D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8">
    <w:name w:val="9A6E803DCF2F49AAB95AE71BC499DCA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8">
    <w:name w:val="6F90D460F91640169869B0F438A26C45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8">
    <w:name w:val="1CE9178A49624614872759707D2973DE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8">
    <w:name w:val="3D9A549FC85F46E69B203D8D5A22634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8">
    <w:name w:val="F2EBCB84BCDA478D92CCA002347514E2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8">
    <w:name w:val="D07AFDF051604184947AB4D9D1667BE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8">
    <w:name w:val="B094E883E62E4D71A60AE52B3437B63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8">
    <w:name w:val="E6C777DC50E1412994BB2CF685E87A39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8">
    <w:name w:val="FC9CB20B90534B319FC73B5862A6FD4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8">
    <w:name w:val="8EFD31382BAF46769B35AA3D265F69F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8">
    <w:name w:val="E9354CAFD36C4CACB554CD3DA886A70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8">
    <w:name w:val="4F9CF8770D544DB98FFBFE423AEF65B6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5">
    <w:name w:val="AA0577EB02854C228BF062B8A6B9D6AF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4">
    <w:name w:val="71E4FEACF55245F5951A7234329D22445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6">
    <w:name w:val="E4F8E18E8D4343AAB9772F5F9EDB530B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6">
    <w:name w:val="5A3A22280F204C0095A22B35B3C078F3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6">
    <w:name w:val="F62CE51ACC144CF7915F2AE9574C0730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6">
    <w:name w:val="8126E8E251F14F8A827D218C00165FB6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5">
    <w:name w:val="86971B44A9B14F74AB5ED775AF4CB484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6">
    <w:name w:val="084A62F7281C430EA74EADC8E232883C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6">
    <w:name w:val="5592F940EEA64D6780213EE5982E3464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6">
    <w:name w:val="07395ADFC80348F5A6E3AF8013474B56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6">
    <w:name w:val="062E3A9861D04803B5BA6AF23897DF76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6">
    <w:name w:val="2B81FD317A3A4A72AF6F747B98323E5E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6">
    <w:name w:val="30440DC8C8B14E10B7C39C990B53F99E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4">
    <w:name w:val="058D9B0BC3974437A469932DAE8A7437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4">
    <w:name w:val="09BC84DA4F6A41D899B538D41AB222AE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4">
    <w:name w:val="47096391C853432C9DF57236F1FCB919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4">
    <w:name w:val="995CBCAA2E504F74A7F03BC02608F5FF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4">
    <w:name w:val="8248BEFA35D34B778D76A636CB746815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4">
    <w:name w:val="6573410664A74AF1B636A349EC9D7539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4">
    <w:name w:val="F4B868D6BAC2405A8E8720864AA6C55C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4">
    <w:name w:val="E1E557C1F28647B68553AA9992BE50B8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4">
    <w:name w:val="5033AC209ECF4385B13C18E6915FF0B014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5">
    <w:name w:val="E22A2904E426493FA4012C942F15680B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0">
    <w:name w:val="0897D0A5BA1A4693B7F0FB994FD89E6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6">
    <w:name w:val="0C5A02C868244DA0A331DE9E0F3A3EB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6">
    <w:name w:val="6B511EA28017498381B123CE920E454F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6">
    <w:name w:val="9626AF2C9CF24539A42E2AFB701294E8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6">
    <w:name w:val="6136D6FAC8544BAF95E09F109CF487DA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9">
    <w:name w:val="F5F6DFA4E1444A3E9206E29511E98564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9">
    <w:name w:val="57B9CB7B006046FBB0FD92F4E7D1F003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5">
    <w:name w:val="A1E633995EB94A19A898A78C727D20FE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5">
    <w:name w:val="D190E40CD52640BBB5BCEB5B0D3934BD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5">
    <w:name w:val="562A64687BAF4C46992E79F5E888A228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5">
    <w:name w:val="B8952BA1FE4B46FCB790E695B299A2A74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9">
    <w:name w:val="D612D3AC802447C08FD2C10DDBA38043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9">
    <w:name w:val="918B1F803E0C4568A04DD2D729D0220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9">
    <w:name w:val="28B308F7DB904A2499489ECEC1E4B240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9">
    <w:name w:val="930B5B1ABB7048B1A4E4368AF95CA89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9">
    <w:name w:val="400654BC69C04F14980AA372564E4E2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9">
    <w:name w:val="D44F3A5FD22440B489799E7FB5E3E16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9">
    <w:name w:val="D3ED655F9493464AAA243EA56B45F19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9">
    <w:name w:val="51B6EE21CC6E45BFA0E8AAA64D40561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9">
    <w:name w:val="B33B6DE86F774EA999A02496CAE033AC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9">
    <w:name w:val="9D52CD261C214B64A1C455E57F9BFFC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9">
    <w:name w:val="9523F4A08ED54F108C7956F0B1ACC88C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9">
    <w:name w:val="B0A24DCBBC0842399D4739AC71CFDCB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9">
    <w:name w:val="5F5CD91063344C5080541353C3E1A22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9">
    <w:name w:val="1A0F1E8B1134463EBB99E8AB8539BE47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9">
    <w:name w:val="FF984B051729410CB4215CF02BF56DF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9">
    <w:name w:val="327A93338C1B41B7B7E45447BE7A434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9">
    <w:name w:val="7A7C0F7D8C3A4497B4CA8B8E49AE5565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9">
    <w:name w:val="C13E08BBEF804D8D8D82214C7A94447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9">
    <w:name w:val="70C586A1F3534659B8E430235ECB7B5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9">
    <w:name w:val="C073766D9BB24018A2530B8BFEFC389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9">
    <w:name w:val="B79FF90997554BEEBD0C42A8232064A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9">
    <w:name w:val="00A1958F54BC4418BEEFC75BDD70875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9">
    <w:name w:val="4D75D062FAF04AE7BA1B64350B7E0BFB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9">
    <w:name w:val="A06A5C4816E143EBB468AC671F042608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9">
    <w:name w:val="36C1956C05BA4C15BD5EE014A94042E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9">
    <w:name w:val="6F9C1C04DC074BF58587C0E65C4A29E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9">
    <w:name w:val="7B16F47F58A44E0C964802268791A16D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9">
    <w:name w:val="9A6E803DCF2F49AAB95AE71BC499DCA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9">
    <w:name w:val="6F90D460F91640169869B0F438A26C45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9">
    <w:name w:val="1CE9178A49624614872759707D2973DE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9">
    <w:name w:val="3D9A549FC85F46E69B203D8D5A22634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9">
    <w:name w:val="F2EBCB84BCDA478D92CCA002347514E2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9">
    <w:name w:val="D07AFDF051604184947AB4D9D1667BE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9">
    <w:name w:val="B094E883E62E4D71A60AE52B3437B63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9">
    <w:name w:val="E6C777DC50E1412994BB2CF685E87A39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9">
    <w:name w:val="FC9CB20B90534B319FC73B5862A6FD4A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9">
    <w:name w:val="8EFD31382BAF46769B35AA3D265F69F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9">
    <w:name w:val="E9354CAFD36C4CACB554CD3DA886A70F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9">
    <w:name w:val="4F9CF8770D544DB98FFBFE423AEF65B6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81E54F28DA40809DE0DC7B0D7D10A4">
    <w:name w:val="E681E54F28DA40809DE0DC7B0D7D10A4"/>
    <w:rsid w:val="00740B31"/>
  </w:style>
  <w:style w:type="paragraph" w:customStyle="1" w:styleId="16A01D71B0084138BC2108DD0E1B2544">
    <w:name w:val="16A01D71B0084138BC2108DD0E1B2544"/>
    <w:rsid w:val="00740B31"/>
  </w:style>
  <w:style w:type="paragraph" w:customStyle="1" w:styleId="10CFC05E87614775A489DFDA8DA38B94">
    <w:name w:val="10CFC05E87614775A489DFDA8DA38B94"/>
    <w:rsid w:val="00740B31"/>
  </w:style>
  <w:style w:type="paragraph" w:customStyle="1" w:styleId="AA0577EB02854C228BF062B8A6B9D6AF46">
    <w:name w:val="AA0577EB02854C228BF062B8A6B9D6AF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5">
    <w:name w:val="71E4FEACF55245F5951A7234329D22445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7">
    <w:name w:val="E4F8E18E8D4343AAB9772F5F9EDB530B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7">
    <w:name w:val="5A3A22280F204C0095A22B35B3C078F3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7">
    <w:name w:val="F62CE51ACC144CF7915F2AE9574C0730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7">
    <w:name w:val="8126E8E251F14F8A827D218C00165FB6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6">
    <w:name w:val="86971B44A9B14F74AB5ED775AF4CB484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7">
    <w:name w:val="084A62F7281C430EA74EADC8E232883C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7">
    <w:name w:val="5592F940EEA64D6780213EE5982E3464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7">
    <w:name w:val="07395ADFC80348F5A6E3AF8013474B56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7">
    <w:name w:val="062E3A9861D04803B5BA6AF23897DF76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7">
    <w:name w:val="2B81FD317A3A4A72AF6F747B98323E5E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7">
    <w:name w:val="30440DC8C8B14E10B7C39C990B53F99E1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5">
    <w:name w:val="058D9B0BC3974437A469932DAE8A7437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5">
    <w:name w:val="09BC84DA4F6A41D899B538D41AB222AE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5">
    <w:name w:val="47096391C853432C9DF57236F1FCB919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5">
    <w:name w:val="995CBCAA2E504F74A7F03BC02608F5FF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5">
    <w:name w:val="8248BEFA35D34B778D76A636CB746815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5">
    <w:name w:val="6573410664A74AF1B636A349EC9D7539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5">
    <w:name w:val="F4B868D6BAC2405A8E8720864AA6C55C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5">
    <w:name w:val="E1E557C1F28647B68553AA9992BE50B8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5">
    <w:name w:val="5033AC209ECF4385B13C18E6915FF0B015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6">
    <w:name w:val="E22A2904E426493FA4012C942F15680B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1">
    <w:name w:val="0897D0A5BA1A4693B7F0FB994FD89E6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7">
    <w:name w:val="0C5A02C868244DA0A331DE9E0F3A3EB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7">
    <w:name w:val="6B511EA28017498381B123CE920E454F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7">
    <w:name w:val="9626AF2C9CF24539A42E2AFB701294E8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7">
    <w:name w:val="6136D6FAC8544BAF95E09F109CF487DA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10">
    <w:name w:val="F5F6DFA4E1444A3E9206E29511E98564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10">
    <w:name w:val="57B9CB7B006046FBB0FD92F4E7D1F003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CFC05E87614775A489DFDA8DA38B941">
    <w:name w:val="10CFC05E87614775A489DFDA8DA38B94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6">
    <w:name w:val="A1E633995EB94A19A898A78C727D20FE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6">
    <w:name w:val="D190E40CD52640BBB5BCEB5B0D3934BD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6">
    <w:name w:val="562A64687BAF4C46992E79F5E888A228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6">
    <w:name w:val="B8952BA1FE4B46FCB790E695B299A2A74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10">
    <w:name w:val="D612D3AC802447C08FD2C10DDBA38043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10">
    <w:name w:val="918B1F803E0C4568A04DD2D729D0220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10">
    <w:name w:val="28B308F7DB904A2499489ECEC1E4B240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10">
    <w:name w:val="930B5B1ABB7048B1A4E4368AF95CA89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10">
    <w:name w:val="400654BC69C04F14980AA372564E4E2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10">
    <w:name w:val="D44F3A5FD22440B489799E7FB5E3E16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10">
    <w:name w:val="D3ED655F9493464AAA243EA56B45F19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10">
    <w:name w:val="51B6EE21CC6E45BFA0E8AAA64D40561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10">
    <w:name w:val="B33B6DE86F774EA999A02496CAE033AC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10">
    <w:name w:val="9D52CD261C214B64A1C455E57F9BFFC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10">
    <w:name w:val="9523F4A08ED54F108C7956F0B1ACC88C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10">
    <w:name w:val="B0A24DCBBC0842399D4739AC71CFDCB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10">
    <w:name w:val="5F5CD91063344C5080541353C3E1A22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10">
    <w:name w:val="1A0F1E8B1134463EBB99E8AB8539BE47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10">
    <w:name w:val="FF984B051729410CB4215CF02BF56DF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10">
    <w:name w:val="327A93338C1B41B7B7E45447BE7A434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10">
    <w:name w:val="7A7C0F7D8C3A4497B4CA8B8E49AE5565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10">
    <w:name w:val="C13E08BBEF804D8D8D82214C7A94447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10">
    <w:name w:val="70C586A1F3534659B8E430235ECB7B5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10">
    <w:name w:val="C073766D9BB24018A2530B8BFEFC389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10">
    <w:name w:val="B79FF90997554BEEBD0C42A8232064A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10">
    <w:name w:val="00A1958F54BC4418BEEFC75BDD70875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10">
    <w:name w:val="4D75D062FAF04AE7BA1B64350B7E0BFB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10">
    <w:name w:val="A06A5C4816E143EBB468AC671F042608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10">
    <w:name w:val="36C1956C05BA4C15BD5EE014A94042E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10">
    <w:name w:val="6F9C1C04DC074BF58587C0E65C4A29E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10">
    <w:name w:val="7B16F47F58A44E0C964802268791A16D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10">
    <w:name w:val="9A6E803DCF2F49AAB95AE71BC499DCA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10">
    <w:name w:val="6F90D460F91640169869B0F438A26C45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10">
    <w:name w:val="1CE9178A49624614872759707D2973DE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10">
    <w:name w:val="3D9A549FC85F46E69B203D8D5A22634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10">
    <w:name w:val="F2EBCB84BCDA478D92CCA002347514E2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10">
    <w:name w:val="D07AFDF051604184947AB4D9D1667BE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10">
    <w:name w:val="B094E883E62E4D71A60AE52B3437B63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10">
    <w:name w:val="E6C777DC50E1412994BB2CF685E87A39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10">
    <w:name w:val="FC9CB20B90534B319FC73B5862A6FD4A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10">
    <w:name w:val="8EFD31382BAF46769B35AA3D265F69F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10">
    <w:name w:val="E9354CAFD36C4CACB554CD3DA886A70F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10">
    <w:name w:val="4F9CF8770D544DB98FFBFE423AEF65B610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ED64FDC0FE4F6EB850E308B2282349">
    <w:name w:val="B7ED64FDC0FE4F6EB850E308B2282349"/>
    <w:rsid w:val="00740B31"/>
  </w:style>
  <w:style w:type="paragraph" w:customStyle="1" w:styleId="AA0577EB02854C228BF062B8A6B9D6AF47">
    <w:name w:val="AA0577EB02854C228BF062B8A6B9D6AF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6">
    <w:name w:val="71E4FEACF55245F5951A7234329D22445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8">
    <w:name w:val="E4F8E18E8D4343AAB9772F5F9EDB530B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8">
    <w:name w:val="5A3A22280F204C0095A22B35B3C078F3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62CE51ACC144CF7915F2AE9574C073018">
    <w:name w:val="F62CE51ACC144CF7915F2AE9574C0730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26E8E251F14F8A827D218C00165FB618">
    <w:name w:val="8126E8E251F14F8A827D218C00165FB6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7">
    <w:name w:val="86971B44A9B14F74AB5ED775AF4CB484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4A62F7281C430EA74EADC8E232883C18">
    <w:name w:val="084A62F7281C430EA74EADC8E232883C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592F940EEA64D6780213EE5982E346418">
    <w:name w:val="5592F940EEA64D6780213EE5982E3464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395ADFC80348F5A6E3AF8013474B5618">
    <w:name w:val="07395ADFC80348F5A6E3AF8013474B56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E3A9861D04803B5BA6AF23897DF7618">
    <w:name w:val="062E3A9861D04803B5BA6AF23897DF76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81FD317A3A4A72AF6F747B98323E5E18">
    <w:name w:val="2B81FD317A3A4A72AF6F747B98323E5E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0440DC8C8B14E10B7C39C990B53F99E18">
    <w:name w:val="30440DC8C8B14E10B7C39C990B53F99E1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8D9B0BC3974437A469932DAE8A743716">
    <w:name w:val="058D9B0BC3974437A469932DAE8A7437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BC84DA4F6A41D899B538D41AB222AE16">
    <w:name w:val="09BC84DA4F6A41D899B538D41AB222AE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096391C853432C9DF57236F1FCB91916">
    <w:name w:val="47096391C853432C9DF57236F1FCB919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95CBCAA2E504F74A7F03BC02608F5FF16">
    <w:name w:val="995CBCAA2E504F74A7F03BC02608F5FF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48BEFA35D34B778D76A636CB74681516">
    <w:name w:val="8248BEFA35D34B778D76A636CB746815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73410664A74AF1B636A349EC9D753916">
    <w:name w:val="6573410664A74AF1B636A349EC9D7539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B868D6BAC2405A8E8720864AA6C55C16">
    <w:name w:val="F4B868D6BAC2405A8E8720864AA6C55C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1E557C1F28647B68553AA9992BE50B816">
    <w:name w:val="E1E557C1F28647B68553AA9992BE50B8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033AC209ECF4385B13C18E6915FF0B016">
    <w:name w:val="5033AC209ECF4385B13C18E6915FF0B016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7">
    <w:name w:val="E22A2904E426493FA4012C942F15680B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97D0A5BA1A4693B7F0FB994FD89E6D12">
    <w:name w:val="0897D0A5BA1A4693B7F0FB994FD89E6D1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5A02C868244DA0A331DE9E0F3A3EB58">
    <w:name w:val="0C5A02C868244DA0A331DE9E0F3A3EB5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511EA28017498381B123CE920E454F8">
    <w:name w:val="6B511EA28017498381B123CE920E454F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626AF2C9CF24539A42E2AFB701294E88">
    <w:name w:val="9626AF2C9CF24539A42E2AFB701294E8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136D6FAC8544BAF95E09F109CF487DA8">
    <w:name w:val="6136D6FAC8544BAF95E09F109CF487DA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F6DFA4E1444A3E9206E29511E9856411">
    <w:name w:val="F5F6DFA4E1444A3E9206E29511E98564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B9CB7B006046FBB0FD92F4E7D1F00311">
    <w:name w:val="57B9CB7B006046FBB0FD92F4E7D1F003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CFC05E87614775A489DFDA8DA38B942">
    <w:name w:val="10CFC05E87614775A489DFDA8DA38B942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7">
    <w:name w:val="A1E633995EB94A19A898A78C727D20FE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7">
    <w:name w:val="D190E40CD52640BBB5BCEB5B0D3934BD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7">
    <w:name w:val="562A64687BAF4C46992E79F5E888A228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7">
    <w:name w:val="B8952BA1FE4B46FCB790E695B299A2A74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12D3AC802447C08FD2C10DDBA3804311">
    <w:name w:val="D612D3AC802447C08FD2C10DDBA38043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18B1F803E0C4568A04DD2D729D0220F11">
    <w:name w:val="918B1F803E0C4568A04DD2D729D0220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B308F7DB904A2499489ECEC1E4B24011">
    <w:name w:val="28B308F7DB904A2499489ECEC1E4B240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30B5B1ABB7048B1A4E4368AF95CA89711">
    <w:name w:val="930B5B1ABB7048B1A4E4368AF95CA89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0654BC69C04F14980AA372564E4E2711">
    <w:name w:val="400654BC69C04F14980AA372564E4E2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4F3A5FD22440B489799E7FB5E3E16A11">
    <w:name w:val="D44F3A5FD22440B489799E7FB5E3E16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ED655F9493464AAA243EA56B45F19E11">
    <w:name w:val="D3ED655F9493464AAA243EA56B45F19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B6EE21CC6E45BFA0E8AAA64D40561811">
    <w:name w:val="51B6EE21CC6E45BFA0E8AAA64D40561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33B6DE86F774EA999A02496CAE033AC11">
    <w:name w:val="B33B6DE86F774EA999A02496CAE033A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52CD261C214B64A1C455E57F9BFFCD11">
    <w:name w:val="9D52CD261C214B64A1C455E57F9BFFC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3F4A08ED54F108C7956F0B1ACC88C11">
    <w:name w:val="9523F4A08ED54F108C7956F0B1ACC88C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A24DCBBC0842399D4739AC71CFDCB711">
    <w:name w:val="B0A24DCBBC0842399D4739AC71CFDCB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5CD91063344C5080541353C3E1A22A11">
    <w:name w:val="5F5CD91063344C5080541353C3E1A22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0F1E8B1134463EBB99E8AB8539BE4711">
    <w:name w:val="1A0F1E8B1134463EBB99E8AB8539BE47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84B051729410CB4215CF02BF56DF611">
    <w:name w:val="FF984B051729410CB4215CF02BF56DF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7A93338C1B41B7B7E45447BE7A434D11">
    <w:name w:val="327A93338C1B41B7B7E45447BE7A434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A7C0F7D8C3A4497B4CA8B8E49AE556511">
    <w:name w:val="7A7C0F7D8C3A4497B4CA8B8E49AE5565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3E08BBEF804D8D8D82214C7A94447611">
    <w:name w:val="C13E08BBEF804D8D8D82214C7A94447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C586A1F3534659B8E430235ECB7B5811">
    <w:name w:val="70C586A1F3534659B8E430235ECB7B5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73766D9BB24018A2530B8BFEFC389A11">
    <w:name w:val="C073766D9BB24018A2530B8BFEFC389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9FF90997554BEEBD0C42A8232064AE11">
    <w:name w:val="B79FF90997554BEEBD0C42A8232064A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0A1958F54BC4418BEEFC75BDD70875911">
    <w:name w:val="00A1958F54BC4418BEEFC75BDD70875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D75D062FAF04AE7BA1B64350B7E0BFB11">
    <w:name w:val="4D75D062FAF04AE7BA1B64350B7E0BFB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06A5C4816E143EBB468AC671F04260811">
    <w:name w:val="A06A5C4816E143EBB468AC671F042608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C1956C05BA4C15BD5EE014A94042EF11">
    <w:name w:val="36C1956C05BA4C15BD5EE014A94042E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C1C04DC074BF58587C0E65C4A29E611">
    <w:name w:val="6F9C1C04DC074BF58587C0E65C4A29E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16F47F58A44E0C964802268791A16D11">
    <w:name w:val="7B16F47F58A44E0C964802268791A16D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6E803DCF2F49AAB95AE71BC499DCAA11">
    <w:name w:val="9A6E803DCF2F49AAB95AE71BC499DCA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F90D460F91640169869B0F438A26C4511">
    <w:name w:val="6F90D460F91640169869B0F438A26C45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E9178A49624614872759707D2973DE11">
    <w:name w:val="1CE9178A49624614872759707D2973DE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D9A549FC85F46E69B203D8D5A22634611">
    <w:name w:val="3D9A549FC85F46E69B203D8D5A22634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2EBCB84BCDA478D92CCA002347514E211">
    <w:name w:val="F2EBCB84BCDA478D92CCA002347514E2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7AFDF051604184947AB4D9D1667BEF11">
    <w:name w:val="D07AFDF051604184947AB4D9D1667BE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94E883E62E4D71A60AE52B3437B63A11">
    <w:name w:val="B094E883E62E4D71A60AE52B3437B63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C777DC50E1412994BB2CF685E87A3911">
    <w:name w:val="E6C777DC50E1412994BB2CF685E87A39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CB20B90534B319FC73B5862A6FD4A11">
    <w:name w:val="FC9CB20B90534B319FC73B5862A6FD4A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FD31382BAF46769B35AA3D265F69F611">
    <w:name w:val="8EFD31382BAF46769B35AA3D265F69F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354CAFD36C4CACB554CD3DA886A70F11">
    <w:name w:val="E9354CAFD36C4CACB554CD3DA886A70F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9CF8770D544DB98FFBFE423AEF65B611">
    <w:name w:val="4F9CF8770D544DB98FFBFE423AEF65B61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7ED64FDC0FE4F6EB850E308B22823491">
    <w:name w:val="B7ED64FDC0FE4F6EB850E308B22823491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8">
    <w:name w:val="AA0577EB02854C228BF062B8A6B9D6AF48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7">
    <w:name w:val="71E4FEACF55245F5951A7234329D224457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F8E18E8D4343AAB9772F5F9EDB530B19">
    <w:name w:val="E4F8E18E8D4343AAB9772F5F9EDB530B1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3A22280F204C0095A22B35B3C078F319">
    <w:name w:val="5A3A22280F204C0095A22B35B3C078F319"/>
    <w:rsid w:val="00740B3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EC596DC-0BFB-4C0B-88CA-4575256C1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voluntariado.dotx</Template>
  <TotalTime>0</TotalTime>
  <Pages>2</Pages>
  <Words>331</Words>
  <Characters>1821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2019-03-04T18:12:00Z</dcterms:created>
  <dcterms:modified xsi:type="dcterms:W3CDTF">2019-03-28T16:17:00Z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