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832" w:rsidRDefault="00C14832" w:rsidP="00C14832">
      <w:pPr>
        <w:rPr>
          <w:sz w:val="16"/>
          <w:szCs w:val="16"/>
        </w:rPr>
      </w:pPr>
      <w:bookmarkStart w:id="0" w:name="_GoBack"/>
      <w:bookmarkEnd w:id="0"/>
    </w:p>
    <w:sdt>
      <w:sdtPr>
        <w:rPr>
          <w:sz w:val="16"/>
          <w:szCs w:val="16"/>
        </w:rPr>
        <w:id w:val="-1010910868"/>
        <w:placeholder>
          <w:docPart w:val="AA0577EB02854C228BF062B8A6B9D6AF"/>
        </w:placeholder>
        <w:showingPlcHdr/>
        <w:date w:fullDate="2018-12-31T00:00:00Z">
          <w:dateFormat w:val="dddd, d' de 'MMMM' de 'yyyy"/>
          <w:lid w:val="es-MX"/>
          <w:storeMappedDataAs w:val="dateTime"/>
          <w:calendar w:val="gregorian"/>
        </w:date>
      </w:sdtPr>
      <w:sdtEndPr/>
      <w:sdtContent>
        <w:p w:rsidR="00C26402" w:rsidRPr="00C26402" w:rsidRDefault="004D55C0" w:rsidP="00056AE7">
          <w:pPr>
            <w:jc w:val="right"/>
            <w:rPr>
              <w:sz w:val="16"/>
              <w:szCs w:val="16"/>
            </w:rPr>
          </w:pPr>
          <w:r w:rsidRPr="00116F11">
            <w:rPr>
              <w:rStyle w:val="Textodelmarcadordeposicin"/>
            </w:rPr>
            <w:t>Haga clic aquí o pulse para escribir una fecha.</w:t>
          </w:r>
        </w:p>
      </w:sdtContent>
    </w:sdt>
    <w:tbl>
      <w:tblPr>
        <w:tblStyle w:val="Tablaconcuadrcula"/>
        <w:tblW w:w="5113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5"/>
        <w:gridCol w:w="271"/>
        <w:gridCol w:w="631"/>
        <w:gridCol w:w="292"/>
        <w:gridCol w:w="1060"/>
        <w:gridCol w:w="1082"/>
        <w:gridCol w:w="1593"/>
        <w:gridCol w:w="941"/>
        <w:gridCol w:w="794"/>
        <w:gridCol w:w="1078"/>
        <w:gridCol w:w="773"/>
      </w:tblGrid>
      <w:tr w:rsidR="00B61486" w:rsidRPr="00846B76" w:rsidTr="007456F2">
        <w:trPr>
          <w:trHeight w:val="340"/>
          <w:jc w:val="center"/>
        </w:trPr>
        <w:tc>
          <w:tcPr>
            <w:tcW w:w="5000" w:type="pct"/>
            <w:gridSpan w:val="11"/>
            <w:shd w:val="clear" w:color="auto" w:fill="auto"/>
            <w:vAlign w:val="bottom"/>
          </w:tcPr>
          <w:p w:rsidR="00B61486" w:rsidRPr="00893B6C" w:rsidRDefault="00DB2EC9" w:rsidP="007456F2">
            <w:pPr>
              <w:jc w:val="center"/>
              <w:rPr>
                <w:rFonts w:ascii="Segoe UI Emoji" w:hAnsi="Segoe UI Emoji" w:cs="Arial"/>
                <w:b/>
                <w:szCs w:val="24"/>
              </w:rPr>
            </w:pPr>
            <w:r>
              <w:rPr>
                <w:rFonts w:ascii="Segoe UI Emoji" w:hAnsi="Segoe UI Emoji" w:cs="Arial"/>
                <w:b/>
                <w:szCs w:val="24"/>
              </w:rPr>
              <w:t>Croquis</w:t>
            </w:r>
          </w:p>
        </w:tc>
      </w:tr>
      <w:tr w:rsidR="0073675A" w:rsidRPr="00846B76" w:rsidTr="007456F2">
        <w:trPr>
          <w:trHeight w:val="307"/>
          <w:jc w:val="center"/>
        </w:trPr>
        <w:sdt>
          <w:sdtPr>
            <w:rPr>
              <w:sz w:val="24"/>
              <w:szCs w:val="24"/>
            </w:rPr>
            <w:id w:val="-503521038"/>
            <w:placeholder>
              <w:docPart w:val="E22A2904E426493FA4012C942F15680B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11"/>
                <w:shd w:val="clear" w:color="auto" w:fill="1E73AC" w:themeFill="accent2" w:themeFillTint="BF"/>
                <w:vAlign w:val="bottom"/>
              </w:tcPr>
              <w:p w:rsidR="0015054A" w:rsidRDefault="0015054A" w:rsidP="007456F2">
                <w:pPr>
                  <w:jc w:val="center"/>
                </w:pPr>
                <w:r>
                  <w:rPr>
                    <w:b/>
                    <w:color w:val="FFFFFF" w:themeColor="background1"/>
                    <w:szCs w:val="24"/>
                    <w:lang w:bidi="es-ES"/>
                  </w:rPr>
                  <w:t>Ubicación del</w:t>
                </w:r>
                <w:r w:rsidR="007456F2">
                  <w:rPr>
                    <w:b/>
                    <w:color w:val="FFFFFF" w:themeColor="background1"/>
                    <w:szCs w:val="24"/>
                    <w:lang w:bidi="es-ES"/>
                  </w:rPr>
                  <w:t xml:space="preserve"> local</w:t>
                </w:r>
              </w:p>
            </w:tc>
          </w:sdtContent>
        </w:sdt>
      </w:tr>
      <w:bookmarkStart w:id="1" w:name="_Hlk534892858"/>
      <w:bookmarkStart w:id="2" w:name="_Hlk533770975"/>
      <w:tr w:rsidR="00072740" w:rsidRPr="00846B76" w:rsidTr="00072740">
        <w:trPr>
          <w:trHeight w:val="405"/>
          <w:jc w:val="center"/>
        </w:trPr>
        <w:tc>
          <w:tcPr>
            <w:tcW w:w="534" w:type="pct"/>
            <w:gridSpan w:val="2"/>
            <w:vAlign w:val="bottom"/>
          </w:tcPr>
          <w:p w:rsidR="0015054A" w:rsidRPr="005036A3" w:rsidRDefault="00D7388A" w:rsidP="00072740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143390743"/>
                <w:placeholder>
                  <w:docPart w:val="52CC68B3CFF7491BB5527609FFDC64FF"/>
                </w:placeholder>
                <w:temporary/>
                <w:showingPlcHdr/>
                <w15:appearance w15:val="hidden"/>
              </w:sdtPr>
              <w:sdtEndPr/>
              <w:sdtContent>
                <w:r w:rsidR="0015054A" w:rsidRPr="005036A3">
                  <w:rPr>
                    <w:sz w:val="24"/>
                    <w:szCs w:val="24"/>
                  </w:rPr>
                  <w:t>Calle</w:t>
                </w:r>
                <w:r w:rsidR="0015054A">
                  <w:rPr>
                    <w:sz w:val="24"/>
                    <w:szCs w:val="24"/>
                  </w:rPr>
                  <w:t>:</w:t>
                </w:r>
              </w:sdtContent>
            </w:sdt>
          </w:p>
        </w:tc>
        <w:tc>
          <w:tcPr>
            <w:tcW w:w="2523" w:type="pct"/>
            <w:gridSpan w:val="5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15054A" w:rsidRPr="005036A3" w:rsidRDefault="0015054A" w:rsidP="00072740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425224140"/>
            <w:placeholder>
              <w:docPart w:val="8B01BFDFDD514EF1930F08921FD4BF73"/>
            </w:placeholder>
            <w:temporary/>
            <w:showingPlcHdr/>
            <w15:appearance w15:val="hidden"/>
          </w:sdtPr>
          <w:sdtEndPr/>
          <w:sdtContent>
            <w:tc>
              <w:tcPr>
                <w:tcW w:w="510" w:type="pct"/>
                <w:vAlign w:val="bottom"/>
              </w:tcPr>
              <w:p w:rsidR="0015054A" w:rsidRPr="005036A3" w:rsidRDefault="0015054A" w:rsidP="00072740">
                <w:pPr>
                  <w:jc w:val="right"/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</w:rPr>
                  <w:t>N</w:t>
                </w:r>
                <w:r w:rsidRPr="005036A3">
                  <w:rPr>
                    <w:sz w:val="24"/>
                    <w:szCs w:val="24"/>
                    <w:lang w:bidi="es-ES"/>
                  </w:rPr>
                  <w:t>o.</w:t>
                </w:r>
              </w:p>
            </w:tc>
          </w:sdtContent>
        </w:sdt>
        <w:tc>
          <w:tcPr>
            <w:tcW w:w="1433" w:type="pct"/>
            <w:gridSpan w:val="3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15054A" w:rsidRPr="005036A3" w:rsidRDefault="0015054A" w:rsidP="00072740">
            <w:pPr>
              <w:rPr>
                <w:sz w:val="24"/>
                <w:szCs w:val="24"/>
              </w:rPr>
            </w:pPr>
          </w:p>
        </w:tc>
      </w:tr>
      <w:bookmarkEnd w:id="1"/>
      <w:tr w:rsidR="003F3F4A" w:rsidRPr="00846B76" w:rsidTr="00072740">
        <w:trPr>
          <w:trHeight w:val="359"/>
          <w:jc w:val="center"/>
        </w:trPr>
        <w:tc>
          <w:tcPr>
            <w:tcW w:w="534" w:type="pct"/>
            <w:gridSpan w:val="2"/>
            <w:vAlign w:val="bottom"/>
          </w:tcPr>
          <w:p w:rsidR="003E40C8" w:rsidRPr="005036A3" w:rsidRDefault="00D7388A" w:rsidP="00072740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57844654"/>
                <w:placeholder>
                  <w:docPart w:val="403809AEFDE149E6A8BDFF6F0AE79111"/>
                </w:placeholder>
                <w:temporary/>
                <w:showingPlcHdr/>
                <w15:appearance w15:val="hidden"/>
              </w:sdtPr>
              <w:sdtEndPr/>
              <w:sdtContent>
                <w:r w:rsidR="003E40C8" w:rsidRPr="005036A3">
                  <w:rPr>
                    <w:sz w:val="24"/>
                    <w:szCs w:val="24"/>
                    <w:lang w:bidi="es-ES"/>
                  </w:rPr>
                  <w:t>Entre</w:t>
                </w:r>
                <w:r w:rsidR="003E40C8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4466" w:type="pct"/>
            <w:gridSpan w:val="9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3E40C8" w:rsidRPr="005036A3" w:rsidRDefault="003E40C8" w:rsidP="00072740">
            <w:pPr>
              <w:rPr>
                <w:sz w:val="24"/>
                <w:szCs w:val="24"/>
              </w:rPr>
            </w:pPr>
          </w:p>
        </w:tc>
      </w:tr>
      <w:bookmarkEnd w:id="2"/>
      <w:tr w:rsidR="003F3F4A" w:rsidRPr="00846B76" w:rsidTr="00072740">
        <w:trPr>
          <w:trHeight w:val="350"/>
          <w:jc w:val="center"/>
        </w:trPr>
        <w:tc>
          <w:tcPr>
            <w:tcW w:w="1034" w:type="pct"/>
            <w:gridSpan w:val="4"/>
            <w:vAlign w:val="bottom"/>
          </w:tcPr>
          <w:p w:rsidR="003E40C8" w:rsidRPr="005036A3" w:rsidRDefault="00D7388A" w:rsidP="00072740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89292364"/>
                <w:placeholder>
                  <w:docPart w:val="65A42A54B8094820A6CC86000ADB433F"/>
                </w:placeholder>
                <w:temporary/>
                <w:showingPlcHdr/>
                <w15:appearance w15:val="hidden"/>
              </w:sdtPr>
              <w:sdtEndPr/>
              <w:sdtContent>
                <w:r w:rsidR="003E40C8" w:rsidRPr="005036A3">
                  <w:rPr>
                    <w:sz w:val="24"/>
                    <w:szCs w:val="24"/>
                    <w:lang w:bidi="es-ES"/>
                  </w:rPr>
                  <w:t>Fracc. o Colonia</w:t>
                </w:r>
                <w:r w:rsidR="003E40C8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3966" w:type="pct"/>
            <w:gridSpan w:val="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3E40C8" w:rsidRPr="005036A3" w:rsidRDefault="003E40C8" w:rsidP="00072740">
            <w:pPr>
              <w:rPr>
                <w:sz w:val="24"/>
                <w:szCs w:val="24"/>
              </w:rPr>
            </w:pPr>
          </w:p>
        </w:tc>
      </w:tr>
      <w:tr w:rsidR="00072740" w:rsidRPr="00846B76" w:rsidTr="00072740">
        <w:trPr>
          <w:trHeight w:val="350"/>
          <w:jc w:val="center"/>
        </w:trPr>
        <w:bookmarkStart w:id="3" w:name="_Hlk534893479" w:displacedByCustomXml="next"/>
        <w:sdt>
          <w:sdtPr>
            <w:rPr>
              <w:sz w:val="24"/>
              <w:szCs w:val="24"/>
            </w:rPr>
            <w:id w:val="1175921250"/>
            <w:placeholder>
              <w:docPart w:val="CF6045A527DC41CBB42BE6E9435505F8"/>
            </w:placeholder>
            <w:temporary/>
            <w:showingPlcHdr/>
            <w15:appearance w15:val="hidden"/>
          </w:sdtPr>
          <w:sdtEndPr/>
          <w:sdtContent>
            <w:tc>
              <w:tcPr>
                <w:tcW w:w="387" w:type="pct"/>
                <w:vAlign w:val="bottom"/>
              </w:tcPr>
              <w:p w:rsidR="00072740" w:rsidRPr="005036A3" w:rsidRDefault="00072740" w:rsidP="00072740">
                <w:pPr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  <w:lang w:bidi="es-ES"/>
                  </w:rPr>
                  <w:t>Lote</w:t>
                </w:r>
                <w:r>
                  <w:rPr>
                    <w:sz w:val="24"/>
                    <w:szCs w:val="24"/>
                    <w:lang w:bidi="es-ES"/>
                  </w:rPr>
                  <w:t>:</w:t>
                </w:r>
              </w:p>
            </w:tc>
          </w:sdtContent>
        </w:sdt>
        <w:tc>
          <w:tcPr>
            <w:tcW w:w="489" w:type="pct"/>
            <w:gridSpan w:val="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072740" w:rsidRPr="005036A3" w:rsidRDefault="00072740" w:rsidP="00072740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589502757"/>
            <w:placeholder>
              <w:docPart w:val="D38FF6FE29A542D584F2FDD651953E82"/>
            </w:placeholder>
            <w:temporary/>
            <w:showingPlcHdr/>
            <w15:appearance w15:val="hidden"/>
          </w:sdtPr>
          <w:sdtEndPr/>
          <w:sdtContent>
            <w:tc>
              <w:tcPr>
                <w:tcW w:w="732" w:type="pct"/>
                <w:gridSpan w:val="2"/>
                <w:vAlign w:val="bottom"/>
              </w:tcPr>
              <w:p w:rsidR="00072740" w:rsidRPr="005036A3" w:rsidRDefault="00072740" w:rsidP="00072740">
                <w:pPr>
                  <w:jc w:val="right"/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  <w:lang w:bidi="es-ES"/>
                  </w:rPr>
                  <w:t>Manzana</w:t>
                </w:r>
                <w:r>
                  <w:rPr>
                    <w:sz w:val="24"/>
                    <w:szCs w:val="24"/>
                    <w:lang w:bidi="es-ES"/>
                  </w:rPr>
                  <w:t>:</w:t>
                </w:r>
              </w:p>
            </w:tc>
          </w:sdtContent>
        </w:sdt>
        <w:tc>
          <w:tcPr>
            <w:tcW w:w="586" w:type="pct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072740" w:rsidRPr="005036A3" w:rsidRDefault="00072740" w:rsidP="00072740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627442566"/>
            <w:placeholder>
              <w:docPart w:val="0EDD16EEC87F4287A4AB0EBFB8B6B461"/>
            </w:placeholder>
            <w:temporary/>
            <w:showingPlcHdr/>
            <w15:appearance w15:val="hidden"/>
          </w:sdtPr>
          <w:sdtEndPr/>
          <w:sdtContent>
            <w:tc>
              <w:tcPr>
                <w:tcW w:w="1803" w:type="pct"/>
                <w:gridSpan w:val="3"/>
                <w:vAlign w:val="bottom"/>
              </w:tcPr>
              <w:p w:rsidR="00072740" w:rsidRPr="005036A3" w:rsidRDefault="00072740" w:rsidP="00072740">
                <w:pPr>
                  <w:jc w:val="right"/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  <w:lang w:bidi="es-ES"/>
                  </w:rPr>
                  <w:t xml:space="preserve">Superficie </w:t>
                </w:r>
                <w:r>
                  <w:rPr>
                    <w:sz w:val="24"/>
                    <w:szCs w:val="24"/>
                    <w:lang w:bidi="es-ES"/>
                  </w:rPr>
                  <w:t>del local exacta</w:t>
                </w:r>
              </w:p>
            </w:tc>
          </w:sdtContent>
        </w:sdt>
        <w:tc>
          <w:tcPr>
            <w:tcW w:w="584" w:type="pct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072740" w:rsidRPr="005036A3" w:rsidRDefault="00072740" w:rsidP="00072740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886287970"/>
            <w:placeholder>
              <w:docPart w:val="11E80F0F285A495E935AEDEBF7657929"/>
            </w:placeholder>
            <w:temporary/>
            <w:showingPlcHdr/>
            <w15:appearance w15:val="hidden"/>
          </w:sdtPr>
          <w:sdtEndPr/>
          <w:sdtContent>
            <w:tc>
              <w:tcPr>
                <w:tcW w:w="419" w:type="pct"/>
                <w:shd w:val="clear" w:color="auto" w:fill="auto"/>
                <w:vAlign w:val="bottom"/>
              </w:tcPr>
              <w:p w:rsidR="00072740" w:rsidRPr="005036A3" w:rsidRDefault="00072740" w:rsidP="00072740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>m</w:t>
                </w:r>
                <w:r>
                  <w:rPr>
                    <w:rFonts w:ascii="Arial" w:hAnsi="Arial" w:cs="Arial"/>
                    <w:color w:val="545454"/>
                    <w:shd w:val="clear" w:color="auto" w:fill="FFFFFF"/>
                  </w:rPr>
                  <w:t xml:space="preserve"> ²</w:t>
                </w:r>
                <w:r>
                  <w:rPr>
                    <w:rFonts w:ascii="Arial" w:hAnsi="Arial" w:cs="Arial"/>
                    <w:color w:val="222222"/>
                    <w:sz w:val="20"/>
                    <w:szCs w:val="20"/>
                    <w:shd w:val="clear" w:color="auto" w:fill="FFFFFF"/>
                  </w:rPr>
                  <w:t xml:space="preserve">  </w:t>
                </w:r>
              </w:p>
            </w:tc>
          </w:sdtContent>
        </w:sdt>
      </w:tr>
      <w:tr w:rsidR="00072740" w:rsidRPr="00846B76" w:rsidTr="007456F2">
        <w:trPr>
          <w:trHeight w:val="322"/>
          <w:jc w:val="center"/>
        </w:trPr>
        <w:tc>
          <w:tcPr>
            <w:tcW w:w="5000" w:type="pct"/>
            <w:gridSpan w:val="11"/>
            <w:shd w:val="clear" w:color="auto" w:fill="auto"/>
            <w:vAlign w:val="bottom"/>
          </w:tcPr>
          <w:tbl>
            <w:tblPr>
              <w:tblStyle w:val="Tablaconcuadrcula"/>
              <w:tblpPr w:leftFromText="141" w:rightFromText="141" w:vertAnchor="page" w:horzAnchor="margin" w:tblpY="1"/>
              <w:tblOverlap w:val="never"/>
              <w:tblW w:w="920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208"/>
            </w:tblGrid>
            <w:tr w:rsidR="00072740" w:rsidTr="007456F2">
              <w:trPr>
                <w:trHeight w:val="260"/>
              </w:trPr>
              <w:bookmarkEnd w:id="3" w:displacedByCustomXml="next"/>
              <w:bookmarkStart w:id="4" w:name="_Hlk534013453" w:displacedByCustomXml="next"/>
              <w:sdt>
                <w:sdtPr>
                  <w:rPr>
                    <w:sz w:val="24"/>
                    <w:szCs w:val="24"/>
                  </w:rPr>
                  <w:id w:val="1819914916"/>
                  <w:placeholder>
                    <w:docPart w:val="C38EE5E3D1FE4E2B8D82622121993EF6"/>
                  </w:placeholder>
                  <w:temporary/>
                  <w:showingPlcHdr/>
                  <w15:appearance w15:val="hidden"/>
                </w:sdtPr>
                <w:sdtEndPr/>
                <w:sdtContent>
                  <w:tc>
                    <w:tcPr>
                      <w:tcW w:w="5000" w:type="pct"/>
                      <w:shd w:val="clear" w:color="auto" w:fill="1E73AC" w:themeFill="accent2" w:themeFillTint="BF"/>
                      <w:vAlign w:val="bottom"/>
                    </w:tcPr>
                    <w:p w:rsidR="00072740" w:rsidRDefault="00072740" w:rsidP="00072740">
                      <w:pPr>
                        <w:jc w:val="center"/>
                      </w:pPr>
                      <w:r>
                        <w:rPr>
                          <w:b/>
                          <w:color w:val="FFFFFF" w:themeColor="background1"/>
                          <w:szCs w:val="24"/>
                          <w:lang w:bidi="es-ES"/>
                        </w:rPr>
                        <w:t>Croquis de Ubicación</w:t>
                      </w:r>
                    </w:p>
                  </w:tc>
                </w:sdtContent>
              </w:sdt>
              <w:bookmarkEnd w:id="4" w:displacedByCustomXml="prev"/>
            </w:tr>
          </w:tbl>
          <w:p w:rsidR="00072740" w:rsidRPr="00056AE7" w:rsidRDefault="00072740" w:rsidP="00072740">
            <w:pPr>
              <w:rPr>
                <w:rFonts w:asciiTheme="majorHAnsi" w:hAnsiTheme="majorHAnsi"/>
                <w:b/>
                <w:sz w:val="24"/>
              </w:rPr>
            </w:pPr>
          </w:p>
        </w:tc>
      </w:tr>
      <w:tr w:rsidR="00072740" w:rsidRPr="00846B76" w:rsidTr="007456F2">
        <w:trPr>
          <w:trHeight w:val="322"/>
          <w:jc w:val="center"/>
        </w:trPr>
        <w:tc>
          <w:tcPr>
            <w:tcW w:w="5000" w:type="pct"/>
            <w:gridSpan w:val="11"/>
            <w:shd w:val="clear" w:color="auto" w:fill="auto"/>
            <w:vAlign w:val="bottom"/>
          </w:tcPr>
          <w:tbl>
            <w:tblPr>
              <w:tblStyle w:val="Tablaconcuadrcula"/>
              <w:tblpPr w:leftFromText="141" w:rightFromText="141" w:vertAnchor="page" w:horzAnchor="margin" w:tblpY="1"/>
              <w:tblOverlap w:val="never"/>
              <w:tblW w:w="921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65"/>
              <w:gridCol w:w="634"/>
              <w:gridCol w:w="1247"/>
              <w:gridCol w:w="1222"/>
              <w:gridCol w:w="1320"/>
              <w:gridCol w:w="664"/>
              <w:gridCol w:w="2064"/>
            </w:tblGrid>
            <w:tr w:rsidR="00072740" w:rsidRPr="005036A3" w:rsidTr="007456F2">
              <w:trPr>
                <w:trHeight w:val="1299"/>
              </w:trPr>
              <w:tc>
                <w:tcPr>
                  <w:tcW w:w="20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B01F70" w:rsidRDefault="00072740" w:rsidP="00072740">
                  <w:pPr>
                    <w:jc w:val="center"/>
                    <w:rPr>
                      <w:sz w:val="24"/>
                      <w:szCs w:val="24"/>
                    </w:rPr>
                  </w:pPr>
                  <w:bookmarkStart w:id="5" w:name="_Hlk534015363"/>
                </w:p>
              </w:tc>
              <w:tc>
                <w:tcPr>
                  <w:tcW w:w="63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  <w:textDirection w:val="btLr"/>
                </w:tcPr>
                <w:p w:rsidR="00072740" w:rsidRPr="00106528" w:rsidRDefault="00072740" w:rsidP="00072740">
                  <w:pPr>
                    <w:spacing w:before="240"/>
                    <w:ind w:left="113" w:right="113"/>
                    <w:jc w:val="center"/>
                    <w:rPr>
                      <w:color w:val="FF0000"/>
                      <w:sz w:val="24"/>
                      <w:szCs w:val="16"/>
                    </w:rPr>
                  </w:pPr>
                  <w:r w:rsidRPr="00106528">
                    <w:rPr>
                      <w:color w:val="FF0000"/>
                      <w:sz w:val="24"/>
                      <w:szCs w:val="16"/>
                    </w:rPr>
                    <w:t>Ingrese nombre de calle</w:t>
                  </w:r>
                </w:p>
              </w:tc>
              <w:tc>
                <w:tcPr>
                  <w:tcW w:w="378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106528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  <w:textDirection w:val="btLr"/>
                </w:tcPr>
                <w:p w:rsidR="00072740" w:rsidRPr="00106528" w:rsidRDefault="00072740" w:rsidP="00072740">
                  <w:pPr>
                    <w:spacing w:before="240"/>
                    <w:ind w:left="113" w:right="113"/>
                    <w:jc w:val="center"/>
                    <w:rPr>
                      <w:color w:val="FF0000"/>
                      <w:sz w:val="24"/>
                      <w:szCs w:val="44"/>
                    </w:rPr>
                  </w:pPr>
                  <w:r w:rsidRPr="00106528">
                    <w:rPr>
                      <w:color w:val="FF0000"/>
                      <w:sz w:val="24"/>
                      <w:szCs w:val="44"/>
                    </w:rPr>
                    <w:t>Ingrese nombre de calle</w:t>
                  </w:r>
                </w:p>
              </w:tc>
              <w:tc>
                <w:tcPr>
                  <w:tcW w:w="20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  <w:p w:rsidR="00072740" w:rsidRDefault="00072740" w:rsidP="00072740">
                  <w:pPr>
                    <w:rPr>
                      <w:sz w:val="24"/>
                      <w:szCs w:val="24"/>
                    </w:rPr>
                  </w:pPr>
                </w:p>
                <w:p w:rsidR="00072740" w:rsidRPr="004D55C0" w:rsidRDefault="00072740" w:rsidP="00072740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641"/>
              </w:trPr>
              <w:tc>
                <w:tcPr>
                  <w:tcW w:w="2065" w:type="dxa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789" w:type="dxa"/>
                  <w:gridSpan w:val="3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697087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  <w:r w:rsidRPr="000B43B7">
                    <w:rPr>
                      <w:color w:val="FF0000"/>
                      <w:sz w:val="24"/>
                      <w:szCs w:val="24"/>
                    </w:rPr>
                    <w:t>Ingrese nombre de calle</w:t>
                  </w:r>
                </w:p>
              </w:tc>
              <w:tc>
                <w:tcPr>
                  <w:tcW w:w="664" w:type="dxa"/>
                  <w:vMerge/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434"/>
              </w:trPr>
              <w:tc>
                <w:tcPr>
                  <w:tcW w:w="206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4"/>
                    <w:szCs w:val="24"/>
                  </w:rPr>
                  <w:id w:val="-41516273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47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-164465819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22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77329238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319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66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451"/>
              </w:trPr>
              <w:tc>
                <w:tcPr>
                  <w:tcW w:w="206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4"/>
                    <w:szCs w:val="24"/>
                  </w:rPr>
                  <w:id w:val="19905476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47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-136089321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22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-117881102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319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66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491"/>
              </w:trPr>
              <w:tc>
                <w:tcPr>
                  <w:tcW w:w="206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4"/>
                    <w:szCs w:val="24"/>
                  </w:rPr>
                  <w:id w:val="-123846840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47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-78935775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22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112342706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319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66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173"/>
              </w:trPr>
              <w:tc>
                <w:tcPr>
                  <w:tcW w:w="206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789" w:type="dxa"/>
                  <w:gridSpan w:val="3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3113FB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  <w:r w:rsidRPr="00D0671B">
                    <w:rPr>
                      <w:color w:val="FF0000"/>
                      <w:sz w:val="24"/>
                      <w:szCs w:val="24"/>
                    </w:rPr>
                    <w:t>Ingrese nombre de calle</w:t>
                  </w:r>
                </w:p>
              </w:tc>
              <w:tc>
                <w:tcPr>
                  <w:tcW w:w="664" w:type="dxa"/>
                  <w:vMerge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1296"/>
              </w:trPr>
              <w:tc>
                <w:tcPr>
                  <w:tcW w:w="20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78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bookmarkEnd w:id="5"/>
          </w:tbl>
          <w:p w:rsidR="00072740" w:rsidRDefault="00072740" w:rsidP="00072740">
            <w:pPr>
              <w:jc w:val="center"/>
              <w:rPr>
                <w:sz w:val="24"/>
                <w:szCs w:val="24"/>
              </w:rPr>
            </w:pPr>
          </w:p>
        </w:tc>
      </w:tr>
    </w:tbl>
    <w:p w:rsidR="00E25D72" w:rsidRPr="00A37E7B" w:rsidRDefault="00E25D72" w:rsidP="007456F2">
      <w:pPr>
        <w:tabs>
          <w:tab w:val="left" w:pos="7224"/>
        </w:tabs>
        <w:rPr>
          <w:sz w:val="16"/>
          <w:szCs w:val="16"/>
        </w:rPr>
      </w:pPr>
      <w:r w:rsidRPr="000B43B7">
        <w:rPr>
          <w:sz w:val="20"/>
          <w:szCs w:val="16"/>
        </w:rPr>
        <w:t>Favor de ingresar los nombres de las 4 calles, y marcar la casilla donde se encuentra exactamente</w:t>
      </w:r>
      <w:r>
        <w:rPr>
          <w:sz w:val="20"/>
          <w:szCs w:val="16"/>
        </w:rPr>
        <w:t xml:space="preserve"> el predio.</w:t>
      </w:r>
    </w:p>
    <w:tbl>
      <w:tblPr>
        <w:tblStyle w:val="Tablaconcuadrcula"/>
        <w:tblpPr w:leftFromText="141" w:rightFromText="141" w:vertAnchor="page" w:horzAnchor="margin" w:tblpXSpec="center" w:tblpY="1144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2"/>
        <w:gridCol w:w="1863"/>
        <w:gridCol w:w="720"/>
      </w:tblGrid>
      <w:tr w:rsidR="00072740" w:rsidRPr="004D55C0" w:rsidTr="00AD73F8">
        <w:trPr>
          <w:trHeight w:val="527"/>
        </w:trPr>
        <w:sdt>
          <w:sdtPr>
            <w:rPr>
              <w:sz w:val="24"/>
              <w:szCs w:val="24"/>
            </w:rPr>
            <w:id w:val="8475253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B01F70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2710885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6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2D5BA6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020512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4D55C0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072740" w:rsidRPr="005036A3" w:rsidTr="00AD73F8">
        <w:trPr>
          <w:trHeight w:val="1784"/>
        </w:trPr>
        <w:sdt>
          <w:sdtPr>
            <w:rPr>
              <w:sz w:val="24"/>
              <w:szCs w:val="24"/>
            </w:rPr>
            <w:id w:val="445283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2D5BA6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18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072740" w:rsidRPr="005036A3" w:rsidRDefault="00072740" w:rsidP="00AD73F8">
            <w:pPr>
              <w:spacing w:before="240"/>
              <w:jc w:val="center"/>
              <w:rPr>
                <w:sz w:val="24"/>
                <w:szCs w:val="24"/>
              </w:rPr>
            </w:pPr>
            <w:r w:rsidRPr="00A37E7B">
              <w:rPr>
                <w:noProof/>
                <w:lang w:eastAsia="es-ES"/>
              </w:rPr>
              <w:drawing>
                <wp:anchor distT="0" distB="0" distL="114300" distR="114300" simplePos="0" relativeHeight="251659264" behindDoc="0" locked="0" layoutInCell="1" allowOverlap="1" wp14:anchorId="306C66CF" wp14:editId="49B0EB8A">
                  <wp:simplePos x="0" y="0"/>
                  <wp:positionH relativeFrom="margin">
                    <wp:posOffset>-44450</wp:posOffset>
                  </wp:positionH>
                  <wp:positionV relativeFrom="paragraph">
                    <wp:posOffset>6350</wp:posOffset>
                  </wp:positionV>
                  <wp:extent cx="1135380" cy="1127760"/>
                  <wp:effectExtent l="0" t="0" r="7620" b="0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ackgroundRemoval t="10000" b="90000" l="10000" r="9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630" t="15616" r="15616" b="17808"/>
                          <a:stretch/>
                        </pic:blipFill>
                        <pic:spPr bwMode="auto">
                          <a:xfrm>
                            <a:off x="0" y="0"/>
                            <a:ext cx="1135380" cy="11277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sdt>
          <w:sdtPr>
            <w:rPr>
              <w:sz w:val="24"/>
              <w:szCs w:val="24"/>
            </w:rPr>
            <w:id w:val="-11777293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2D5BA6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072740" w:rsidRPr="005036A3" w:rsidTr="00AD73F8">
        <w:trPr>
          <w:trHeight w:val="536"/>
        </w:trPr>
        <w:sdt>
          <w:sdtPr>
            <w:rPr>
              <w:sz w:val="24"/>
              <w:szCs w:val="24"/>
            </w:rPr>
            <w:id w:val="17904701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5036A3" w:rsidRDefault="00072740" w:rsidP="00AD73F8">
                <w:pPr>
                  <w:spacing w:before="24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1700260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6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5036A3" w:rsidRDefault="00072740" w:rsidP="00AD73F8">
                <w:pPr>
                  <w:spacing w:before="24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512754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5036A3" w:rsidRDefault="00072740" w:rsidP="00AD73F8">
                <w:pPr>
                  <w:spacing w:before="24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:rsidR="00A37E7B" w:rsidRPr="00A37E7B" w:rsidRDefault="00A37E7B" w:rsidP="00D70608">
      <w:pPr>
        <w:jc w:val="center"/>
        <w:rPr>
          <w:sz w:val="16"/>
          <w:szCs w:val="16"/>
        </w:rPr>
      </w:pPr>
    </w:p>
    <w:p w:rsidR="00E25D72" w:rsidRDefault="00E25D72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spacing w:after="0"/>
        <w:jc w:val="center"/>
        <w:rPr>
          <w:sz w:val="22"/>
          <w:szCs w:val="16"/>
        </w:rPr>
      </w:pPr>
    </w:p>
    <w:p w:rsidR="00E25D72" w:rsidRPr="00942C83" w:rsidRDefault="00E25D72" w:rsidP="00D70608">
      <w:pPr>
        <w:spacing w:after="0"/>
        <w:jc w:val="center"/>
        <w:rPr>
          <w:sz w:val="22"/>
          <w:szCs w:val="16"/>
        </w:rPr>
      </w:pPr>
      <w:r w:rsidRPr="00942C83">
        <w:rPr>
          <w:sz w:val="22"/>
          <w:szCs w:val="16"/>
        </w:rPr>
        <w:t>Marque en la casilla según el mapa anterior donde se ubica el norte</w:t>
      </w:r>
    </w:p>
    <w:p w:rsidR="00E25D72" w:rsidRDefault="00E25D72" w:rsidP="0062300A">
      <w:pPr>
        <w:jc w:val="center"/>
        <w:rPr>
          <w:sz w:val="22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sectPr w:rsidR="00A37E7B" w:rsidRPr="00A37E7B" w:rsidSect="00721F61">
      <w:headerReference w:type="default" r:id="rId13"/>
      <w:pgSz w:w="11906" w:h="16838" w:code="9"/>
      <w:pgMar w:top="1440" w:right="1440" w:bottom="1008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388A" w:rsidRDefault="00D7388A" w:rsidP="00650259">
      <w:pPr>
        <w:spacing w:after="0" w:line="240" w:lineRule="auto"/>
      </w:pPr>
      <w:r>
        <w:separator/>
      </w:r>
    </w:p>
  </w:endnote>
  <w:endnote w:type="continuationSeparator" w:id="0">
    <w:p w:rsidR="00D7388A" w:rsidRDefault="00D7388A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FA71FB99-C286-43A9-BD3F-56B2A0AE4318}"/>
    <w:embedBold r:id="rId2" w:fontKey="{1433053F-5AF6-42DF-96D9-2C58EA0FFA88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E5518D34-5A1F-4779-B550-FA5F6DC9A15E}"/>
    <w:embedBold r:id="rId4" w:fontKey="{5F748E67-87BE-4E99-8C10-0729F2777811}"/>
    <w:embedItalic r:id="rId5" w:fontKey="{C9F6D54F-C509-4DB5-81C1-466AD41BE24D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210B04D7-24BD-46D9-9F28-F752C41C7129}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  <w:embedBold r:id="rId7" w:fontKey="{C0EEED67-4D2C-4C70-A8D8-393BEF7EA85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8" w:subsetted="1" w:fontKey="{AC6F23DA-7DCF-42AD-A731-03653875600A}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388A" w:rsidRDefault="00D7388A" w:rsidP="00650259">
      <w:pPr>
        <w:spacing w:after="0" w:line="240" w:lineRule="auto"/>
      </w:pPr>
      <w:r>
        <w:separator/>
      </w:r>
    </w:p>
  </w:footnote>
  <w:footnote w:type="continuationSeparator" w:id="0">
    <w:p w:rsidR="00D7388A" w:rsidRDefault="00D7388A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0339" w:rsidRDefault="00320339" w:rsidP="0062446E">
    <w:pPr>
      <w:pStyle w:val="Sinespaciado"/>
      <w:jc w:val="center"/>
    </w:pPr>
    <w:r>
      <w:rPr>
        <w:noProof/>
        <w:lang w:eastAsia="es-ES"/>
      </w:rPr>
      <w:drawing>
        <wp:inline distT="0" distB="0" distL="0" distR="0">
          <wp:extent cx="4818952" cy="586740"/>
          <wp:effectExtent l="0" t="0" r="1270" b="381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rosarito-0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2419" cy="63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trackedChange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F54"/>
    <w:rsid w:val="00032973"/>
    <w:rsid w:val="000477C0"/>
    <w:rsid w:val="00052382"/>
    <w:rsid w:val="00056AE7"/>
    <w:rsid w:val="0006568A"/>
    <w:rsid w:val="00072740"/>
    <w:rsid w:val="00076F0F"/>
    <w:rsid w:val="00084253"/>
    <w:rsid w:val="000A6F04"/>
    <w:rsid w:val="000B43B7"/>
    <w:rsid w:val="000D1F49"/>
    <w:rsid w:val="0015054A"/>
    <w:rsid w:val="00162D48"/>
    <w:rsid w:val="001727CA"/>
    <w:rsid w:val="001A0C32"/>
    <w:rsid w:val="001C4A3D"/>
    <w:rsid w:val="001C50F2"/>
    <w:rsid w:val="002462F3"/>
    <w:rsid w:val="00295EEC"/>
    <w:rsid w:val="002B0A01"/>
    <w:rsid w:val="002C56E6"/>
    <w:rsid w:val="002D5BA6"/>
    <w:rsid w:val="002E25BE"/>
    <w:rsid w:val="003113FB"/>
    <w:rsid w:val="00320339"/>
    <w:rsid w:val="00346DE2"/>
    <w:rsid w:val="00361E11"/>
    <w:rsid w:val="003A4B4B"/>
    <w:rsid w:val="003B4744"/>
    <w:rsid w:val="003E40C8"/>
    <w:rsid w:val="003F0847"/>
    <w:rsid w:val="003F2B32"/>
    <w:rsid w:val="003F3F4A"/>
    <w:rsid w:val="0040090B"/>
    <w:rsid w:val="00434227"/>
    <w:rsid w:val="0046302A"/>
    <w:rsid w:val="00471CAF"/>
    <w:rsid w:val="00480539"/>
    <w:rsid w:val="00487D2D"/>
    <w:rsid w:val="004A17CC"/>
    <w:rsid w:val="004D55C0"/>
    <w:rsid w:val="004D5D62"/>
    <w:rsid w:val="004F1A13"/>
    <w:rsid w:val="005036A3"/>
    <w:rsid w:val="005112D0"/>
    <w:rsid w:val="00520F9A"/>
    <w:rsid w:val="00525079"/>
    <w:rsid w:val="00577E06"/>
    <w:rsid w:val="005A3BF7"/>
    <w:rsid w:val="005D4C07"/>
    <w:rsid w:val="005E6425"/>
    <w:rsid w:val="005F2035"/>
    <w:rsid w:val="005F7990"/>
    <w:rsid w:val="00607CA6"/>
    <w:rsid w:val="00611E5E"/>
    <w:rsid w:val="0062300A"/>
    <w:rsid w:val="0062446E"/>
    <w:rsid w:val="00627A3A"/>
    <w:rsid w:val="0063739C"/>
    <w:rsid w:val="00650259"/>
    <w:rsid w:val="00664EFF"/>
    <w:rsid w:val="0066614F"/>
    <w:rsid w:val="00697087"/>
    <w:rsid w:val="006D2D35"/>
    <w:rsid w:val="006E629B"/>
    <w:rsid w:val="0072036A"/>
    <w:rsid w:val="00721F61"/>
    <w:rsid w:val="00731F26"/>
    <w:rsid w:val="0073675A"/>
    <w:rsid w:val="00744F2D"/>
    <w:rsid w:val="007456F2"/>
    <w:rsid w:val="00760D65"/>
    <w:rsid w:val="00770F25"/>
    <w:rsid w:val="0078685B"/>
    <w:rsid w:val="0079181A"/>
    <w:rsid w:val="007A35A8"/>
    <w:rsid w:val="007B0A85"/>
    <w:rsid w:val="007C6A52"/>
    <w:rsid w:val="0082043E"/>
    <w:rsid w:val="008443FF"/>
    <w:rsid w:val="00847E44"/>
    <w:rsid w:val="0086369C"/>
    <w:rsid w:val="00893B6C"/>
    <w:rsid w:val="00894048"/>
    <w:rsid w:val="008D03ED"/>
    <w:rsid w:val="008E203A"/>
    <w:rsid w:val="008E2DA4"/>
    <w:rsid w:val="0091229C"/>
    <w:rsid w:val="009176CE"/>
    <w:rsid w:val="00925A6F"/>
    <w:rsid w:val="00940E73"/>
    <w:rsid w:val="00942C83"/>
    <w:rsid w:val="00956E1C"/>
    <w:rsid w:val="00964E58"/>
    <w:rsid w:val="0098597D"/>
    <w:rsid w:val="009E7194"/>
    <w:rsid w:val="009F619A"/>
    <w:rsid w:val="009F6DDE"/>
    <w:rsid w:val="00A07415"/>
    <w:rsid w:val="00A370A8"/>
    <w:rsid w:val="00A37E7B"/>
    <w:rsid w:val="00A51621"/>
    <w:rsid w:val="00A65D5E"/>
    <w:rsid w:val="00A829AD"/>
    <w:rsid w:val="00AA59E1"/>
    <w:rsid w:val="00AD73F8"/>
    <w:rsid w:val="00B01F70"/>
    <w:rsid w:val="00B01F72"/>
    <w:rsid w:val="00B25CE8"/>
    <w:rsid w:val="00B5017C"/>
    <w:rsid w:val="00B53287"/>
    <w:rsid w:val="00B61486"/>
    <w:rsid w:val="00B65A9B"/>
    <w:rsid w:val="00B82180"/>
    <w:rsid w:val="00BA627D"/>
    <w:rsid w:val="00BB4CF3"/>
    <w:rsid w:val="00BD0DFA"/>
    <w:rsid w:val="00BD4753"/>
    <w:rsid w:val="00BD5CB1"/>
    <w:rsid w:val="00BE62EE"/>
    <w:rsid w:val="00BF19A3"/>
    <w:rsid w:val="00C003BA"/>
    <w:rsid w:val="00C10F4B"/>
    <w:rsid w:val="00C14832"/>
    <w:rsid w:val="00C26402"/>
    <w:rsid w:val="00C46878"/>
    <w:rsid w:val="00CB4A51"/>
    <w:rsid w:val="00CD4532"/>
    <w:rsid w:val="00CD47B0"/>
    <w:rsid w:val="00CE3ACA"/>
    <w:rsid w:val="00CE6104"/>
    <w:rsid w:val="00CE62BA"/>
    <w:rsid w:val="00CE7918"/>
    <w:rsid w:val="00CF178A"/>
    <w:rsid w:val="00D16163"/>
    <w:rsid w:val="00D23BAD"/>
    <w:rsid w:val="00D27C15"/>
    <w:rsid w:val="00D70608"/>
    <w:rsid w:val="00D7388A"/>
    <w:rsid w:val="00D75663"/>
    <w:rsid w:val="00DA25BC"/>
    <w:rsid w:val="00DB1C76"/>
    <w:rsid w:val="00DB2EC9"/>
    <w:rsid w:val="00DB3FAD"/>
    <w:rsid w:val="00DF56A1"/>
    <w:rsid w:val="00E0128F"/>
    <w:rsid w:val="00E25D72"/>
    <w:rsid w:val="00E32E17"/>
    <w:rsid w:val="00E51A53"/>
    <w:rsid w:val="00E61C09"/>
    <w:rsid w:val="00E6551A"/>
    <w:rsid w:val="00E677FE"/>
    <w:rsid w:val="00E71F54"/>
    <w:rsid w:val="00EB3B58"/>
    <w:rsid w:val="00EB563B"/>
    <w:rsid w:val="00EB58E5"/>
    <w:rsid w:val="00EC7359"/>
    <w:rsid w:val="00ED6D79"/>
    <w:rsid w:val="00EE3054"/>
    <w:rsid w:val="00F00606"/>
    <w:rsid w:val="00F01256"/>
    <w:rsid w:val="00F62A1B"/>
    <w:rsid w:val="00F80463"/>
    <w:rsid w:val="00FC7475"/>
    <w:rsid w:val="00FD229D"/>
    <w:rsid w:val="00FD34A1"/>
    <w:rsid w:val="00FE78A0"/>
    <w:rsid w:val="00FF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62D48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customStyle="1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microsoft.com/office/2007/relationships/hdphoto" Target="media/hdphoto1.wdp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nsparencia\AppData\Roaming\Microsoft\Templates\Formulario%20de%20voluntariad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A0577EB02854C228BF062B8A6B9D6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5DC10-00FD-4328-9A60-F46ADEDF76AD}"/>
      </w:docPartPr>
      <w:docPartBody>
        <w:p w:rsidR="00150414" w:rsidRDefault="00C83B3D" w:rsidP="00C83B3D">
          <w:pPr>
            <w:pStyle w:val="AA0577EB02854C228BF062B8A6B9D6AF31"/>
          </w:pPr>
          <w:r w:rsidRPr="00116F1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E22A2904E426493FA4012C942F1568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1351DC-9C4D-4F63-91B9-CF8CACC5032F}"/>
      </w:docPartPr>
      <w:docPartBody>
        <w:p w:rsidR="007C4187" w:rsidRDefault="00C83B3D" w:rsidP="00C83B3D">
          <w:pPr>
            <w:pStyle w:val="E22A2904E426493FA4012C942F15680B31"/>
          </w:pPr>
          <w:r>
            <w:rPr>
              <w:b/>
              <w:color w:val="FFFFFF" w:themeColor="background1"/>
              <w:szCs w:val="24"/>
              <w:lang w:bidi="es-ES"/>
            </w:rPr>
            <w:t>Ubicación del local</w:t>
          </w:r>
        </w:p>
      </w:docPartBody>
    </w:docPart>
    <w:docPart>
      <w:docPartPr>
        <w:name w:val="52CC68B3CFF7491BB5527609FFDC64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38BA2-104A-4A43-A629-C36DF48D4502}"/>
      </w:docPartPr>
      <w:docPartBody>
        <w:p w:rsidR="007C4187" w:rsidRDefault="00C83B3D" w:rsidP="00C83B3D">
          <w:pPr>
            <w:pStyle w:val="52CC68B3CFF7491BB5527609FFDC64FF31"/>
          </w:pPr>
          <w:r w:rsidRPr="005036A3">
            <w:rPr>
              <w:sz w:val="24"/>
              <w:szCs w:val="24"/>
            </w:rPr>
            <w:t>Calle</w:t>
          </w:r>
          <w:r>
            <w:rPr>
              <w:sz w:val="24"/>
              <w:szCs w:val="24"/>
            </w:rPr>
            <w:t>:</w:t>
          </w:r>
        </w:p>
      </w:docPartBody>
    </w:docPart>
    <w:docPart>
      <w:docPartPr>
        <w:name w:val="8B01BFDFDD514EF1930F08921FD4B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5318C2-B799-483B-B892-1FFD4DC0CC72}"/>
      </w:docPartPr>
      <w:docPartBody>
        <w:p w:rsidR="007C4187" w:rsidRDefault="00C83B3D" w:rsidP="00C83B3D">
          <w:pPr>
            <w:pStyle w:val="8B01BFDFDD514EF1930F08921FD4BF7331"/>
          </w:pPr>
          <w:r w:rsidRPr="005036A3">
            <w:rPr>
              <w:sz w:val="24"/>
              <w:szCs w:val="24"/>
            </w:rPr>
            <w:t>N</w:t>
          </w:r>
          <w:r w:rsidRPr="005036A3">
            <w:rPr>
              <w:sz w:val="24"/>
              <w:szCs w:val="24"/>
              <w:lang w:bidi="es-ES"/>
            </w:rPr>
            <w:t>o.</w:t>
          </w:r>
        </w:p>
      </w:docPartBody>
    </w:docPart>
    <w:docPart>
      <w:docPartPr>
        <w:name w:val="403809AEFDE149E6A8BDFF6F0AE791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8E3E4E-153F-468F-9683-FC35AA9A55F6}"/>
      </w:docPartPr>
      <w:docPartBody>
        <w:p w:rsidR="007C4187" w:rsidRDefault="00C83B3D" w:rsidP="00C83B3D">
          <w:pPr>
            <w:pStyle w:val="403809AEFDE149E6A8BDFF6F0AE7911131"/>
          </w:pPr>
          <w:r w:rsidRPr="005036A3">
            <w:rPr>
              <w:sz w:val="24"/>
              <w:szCs w:val="24"/>
              <w:lang w:bidi="es-ES"/>
            </w:rPr>
            <w:t>Entre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65A42A54B8094820A6CC86000ADB43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307210-44CF-4648-BE77-33BE3B909343}"/>
      </w:docPartPr>
      <w:docPartBody>
        <w:p w:rsidR="007C4187" w:rsidRDefault="00C83B3D" w:rsidP="00C83B3D">
          <w:pPr>
            <w:pStyle w:val="65A42A54B8094820A6CC86000ADB433F31"/>
          </w:pPr>
          <w:r w:rsidRPr="005036A3">
            <w:rPr>
              <w:sz w:val="24"/>
              <w:szCs w:val="24"/>
              <w:lang w:bidi="es-ES"/>
            </w:rPr>
            <w:t>Fracc. o Colonia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CF6045A527DC41CBB42BE6E9435505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925C2-AE6B-47E1-98E1-7D9ABAAD399B}"/>
      </w:docPartPr>
      <w:docPartBody>
        <w:p w:rsidR="00C83B3D" w:rsidRDefault="00C83B3D" w:rsidP="00C83B3D">
          <w:pPr>
            <w:pStyle w:val="CF6045A527DC41CBB42BE6E9435505F81"/>
          </w:pPr>
          <w:r w:rsidRPr="005036A3">
            <w:rPr>
              <w:sz w:val="24"/>
              <w:szCs w:val="24"/>
              <w:lang w:bidi="es-ES"/>
            </w:rPr>
            <w:t>Lote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D38FF6FE29A542D584F2FDD651953E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ABB961-292B-45B8-91FA-2005E69C0677}"/>
      </w:docPartPr>
      <w:docPartBody>
        <w:p w:rsidR="00C83B3D" w:rsidRDefault="00C83B3D" w:rsidP="00C83B3D">
          <w:pPr>
            <w:pStyle w:val="D38FF6FE29A542D584F2FDD651953E821"/>
          </w:pPr>
          <w:r w:rsidRPr="005036A3">
            <w:rPr>
              <w:sz w:val="24"/>
              <w:szCs w:val="24"/>
              <w:lang w:bidi="es-ES"/>
            </w:rPr>
            <w:t>Manzana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0EDD16EEC87F4287A4AB0EBFB8B6B4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29FFA3-236D-481D-BCEE-CE74F4FD1AB2}"/>
      </w:docPartPr>
      <w:docPartBody>
        <w:p w:rsidR="00C83B3D" w:rsidRDefault="00C83B3D" w:rsidP="00C83B3D">
          <w:pPr>
            <w:pStyle w:val="0EDD16EEC87F4287A4AB0EBFB8B6B4611"/>
          </w:pPr>
          <w:r w:rsidRPr="005036A3">
            <w:rPr>
              <w:sz w:val="24"/>
              <w:szCs w:val="24"/>
              <w:lang w:bidi="es-ES"/>
            </w:rPr>
            <w:t xml:space="preserve">Superficie </w:t>
          </w:r>
          <w:r>
            <w:rPr>
              <w:sz w:val="24"/>
              <w:szCs w:val="24"/>
              <w:lang w:bidi="es-ES"/>
            </w:rPr>
            <w:t>del local exacta</w:t>
          </w:r>
        </w:p>
      </w:docPartBody>
    </w:docPart>
    <w:docPart>
      <w:docPartPr>
        <w:name w:val="11E80F0F285A495E935AEDEBF76579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D04A14-1EFC-471E-85ED-0A1EFD58D890}"/>
      </w:docPartPr>
      <w:docPartBody>
        <w:p w:rsidR="00C83B3D" w:rsidRDefault="00C83B3D" w:rsidP="00C83B3D">
          <w:pPr>
            <w:pStyle w:val="11E80F0F285A495E935AEDEBF76579291"/>
          </w:pPr>
          <w:r>
            <w:rPr>
              <w:sz w:val="24"/>
              <w:szCs w:val="24"/>
              <w:lang w:bidi="es-ES"/>
            </w:rPr>
            <w:t>m</w:t>
          </w:r>
          <w:r>
            <w:rPr>
              <w:rFonts w:ascii="Arial" w:hAnsi="Arial" w:cs="Arial"/>
              <w:color w:val="545454"/>
              <w:shd w:val="clear" w:color="auto" w:fill="FFFFFF"/>
            </w:rPr>
            <w:t xml:space="preserve"> ²</w:t>
          </w:r>
          <w:r>
            <w:rPr>
              <w:rFonts w:ascii="Arial" w:hAnsi="Arial" w:cs="Arial"/>
              <w:color w:val="222222"/>
              <w:sz w:val="20"/>
              <w:szCs w:val="20"/>
              <w:shd w:val="clear" w:color="auto" w:fill="FFFFFF"/>
            </w:rPr>
            <w:t xml:space="preserve">  </w:t>
          </w:r>
        </w:p>
      </w:docPartBody>
    </w:docPart>
    <w:docPart>
      <w:docPartPr>
        <w:name w:val="C38EE5E3D1FE4E2B8D82622121993E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8D6F40-F0CA-41E3-A821-945DED9C0FEB}"/>
      </w:docPartPr>
      <w:docPartBody>
        <w:p w:rsidR="00C83B3D" w:rsidRDefault="00C83B3D" w:rsidP="00C83B3D">
          <w:pPr>
            <w:pStyle w:val="C38EE5E3D1FE4E2B8D82622121993EF61"/>
          </w:pPr>
          <w:r>
            <w:rPr>
              <w:b/>
              <w:color w:val="FFFFFF" w:themeColor="background1"/>
              <w:szCs w:val="24"/>
              <w:lang w:bidi="es-ES"/>
            </w:rPr>
            <w:t>Croquis de Ubicación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D24"/>
    <w:rsid w:val="00082EEF"/>
    <w:rsid w:val="00150414"/>
    <w:rsid w:val="004C435B"/>
    <w:rsid w:val="005C1F04"/>
    <w:rsid w:val="005E73D0"/>
    <w:rsid w:val="00641C76"/>
    <w:rsid w:val="00645D24"/>
    <w:rsid w:val="00686F5F"/>
    <w:rsid w:val="006A2134"/>
    <w:rsid w:val="007C4187"/>
    <w:rsid w:val="007D2E4C"/>
    <w:rsid w:val="0083645C"/>
    <w:rsid w:val="00A5316F"/>
    <w:rsid w:val="00BE4958"/>
    <w:rsid w:val="00C83B3D"/>
    <w:rsid w:val="00C851DD"/>
    <w:rsid w:val="00CE5FA6"/>
    <w:rsid w:val="00D37275"/>
    <w:rsid w:val="00DA72F0"/>
    <w:rsid w:val="00DD7B41"/>
    <w:rsid w:val="00F9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54D9FC3C7DD489F8028C880722409F3">
    <w:name w:val="054D9FC3C7DD489F8028C880722409F3"/>
  </w:style>
  <w:style w:type="paragraph" w:customStyle="1" w:styleId="DB5546A5C7944FEBBB19D1888F5AB6AF">
    <w:name w:val="DB5546A5C7944FEBBB19D1888F5AB6AF"/>
  </w:style>
  <w:style w:type="paragraph" w:customStyle="1" w:styleId="1815206494AD475D8759E54F2FEA8C3E">
    <w:name w:val="1815206494AD475D8759E54F2FEA8C3E"/>
  </w:style>
  <w:style w:type="paragraph" w:customStyle="1" w:styleId="DFC2F3371C1E4EA3A66C31EE4051740B">
    <w:name w:val="DFC2F3371C1E4EA3A66C31EE4051740B"/>
  </w:style>
  <w:style w:type="paragraph" w:customStyle="1" w:styleId="8B0A7E2987DE46FAAD086D4D7334F4DE">
    <w:name w:val="8B0A7E2987DE46FAAD086D4D7334F4DE"/>
  </w:style>
  <w:style w:type="paragraph" w:customStyle="1" w:styleId="2BF30549FB8D4D45818200124D91393B">
    <w:name w:val="2BF30549FB8D4D45818200124D91393B"/>
  </w:style>
  <w:style w:type="paragraph" w:customStyle="1" w:styleId="4776B8FFC7974D7D8901B945A4DF4416">
    <w:name w:val="4776B8FFC7974D7D8901B945A4DF4416"/>
  </w:style>
  <w:style w:type="paragraph" w:customStyle="1" w:styleId="B945E4CF0ECC40A7B3677F082D32FD96">
    <w:name w:val="B945E4CF0ECC40A7B3677F082D32FD96"/>
  </w:style>
  <w:style w:type="paragraph" w:customStyle="1" w:styleId="7162870D80594187A5B47EAAAFF3813D">
    <w:name w:val="7162870D80594187A5B47EAAAFF3813D"/>
  </w:style>
  <w:style w:type="paragraph" w:customStyle="1" w:styleId="D1A192E19E1A4F228FC848D960FA27CB">
    <w:name w:val="D1A192E19E1A4F228FC848D960FA27CB"/>
  </w:style>
  <w:style w:type="paragraph" w:customStyle="1" w:styleId="22EF4ECD645C461088BFF32317CF452F">
    <w:name w:val="22EF4ECD645C461088BFF32317CF452F"/>
  </w:style>
  <w:style w:type="paragraph" w:customStyle="1" w:styleId="B07EBF14FA624F57833DBAA7308F5C5A">
    <w:name w:val="B07EBF14FA624F57833DBAA7308F5C5A"/>
  </w:style>
  <w:style w:type="paragraph" w:customStyle="1" w:styleId="19E92D3EDF7B40F787405D2DAE886DFF">
    <w:name w:val="19E92D3EDF7B40F787405D2DAE886DFF"/>
  </w:style>
  <w:style w:type="paragraph" w:customStyle="1" w:styleId="76F03F57573C4891994BEAD0ECA4352D">
    <w:name w:val="76F03F57573C4891994BEAD0ECA4352D"/>
  </w:style>
  <w:style w:type="paragraph" w:customStyle="1" w:styleId="155D5C37940B41DF93E8CEEACF3FF231">
    <w:name w:val="155D5C37940B41DF93E8CEEACF3FF231"/>
  </w:style>
  <w:style w:type="paragraph" w:customStyle="1" w:styleId="73E3F32165674A1F8E9E16280DC4B50A">
    <w:name w:val="73E3F32165674A1F8E9E16280DC4B50A"/>
  </w:style>
  <w:style w:type="paragraph" w:customStyle="1" w:styleId="2222F97270E9428F8130A36AAA83DADF">
    <w:name w:val="2222F97270E9428F8130A36AAA83DADF"/>
  </w:style>
  <w:style w:type="paragraph" w:customStyle="1" w:styleId="A7FC1123E085413ABB3F1E98462F0214">
    <w:name w:val="A7FC1123E085413ABB3F1E98462F0214"/>
  </w:style>
  <w:style w:type="paragraph" w:customStyle="1" w:styleId="61E738C628914A448487B04C73FCD5A7">
    <w:name w:val="61E738C628914A448487B04C73FCD5A7"/>
  </w:style>
  <w:style w:type="paragraph" w:customStyle="1" w:styleId="EFCE9C58F1034E789F9DEE3C8AEA7C03">
    <w:name w:val="EFCE9C58F1034E789F9DEE3C8AEA7C03"/>
  </w:style>
  <w:style w:type="paragraph" w:customStyle="1" w:styleId="BD20E4AE69804D8180B43A6764FD3778">
    <w:name w:val="BD20E4AE69804D8180B43A6764FD3778"/>
  </w:style>
  <w:style w:type="paragraph" w:customStyle="1" w:styleId="FD7348A5DC7745D581B213D2A57EA763">
    <w:name w:val="FD7348A5DC7745D581B213D2A57EA763"/>
  </w:style>
  <w:style w:type="paragraph" w:customStyle="1" w:styleId="50EE4CA1DEE94CE0BADAC3ABA078A289">
    <w:name w:val="50EE4CA1DEE94CE0BADAC3ABA078A289"/>
  </w:style>
  <w:style w:type="paragraph" w:customStyle="1" w:styleId="81864B5FABE64F7B82B3645CA4AD08F1">
    <w:name w:val="81864B5FABE64F7B82B3645CA4AD08F1"/>
    <w:rsid w:val="00645D24"/>
  </w:style>
  <w:style w:type="paragraph" w:customStyle="1" w:styleId="E15D399B8F2A448A9A51C53E2C1DEEB6">
    <w:name w:val="E15D399B8F2A448A9A51C53E2C1DEEB6"/>
    <w:rsid w:val="00645D24"/>
  </w:style>
  <w:style w:type="paragraph" w:customStyle="1" w:styleId="82F07F426A8B4FAA986399DEF0E7D588">
    <w:name w:val="82F07F426A8B4FAA986399DEF0E7D588"/>
    <w:rsid w:val="00645D24"/>
  </w:style>
  <w:style w:type="paragraph" w:customStyle="1" w:styleId="81FEF30779364B7699C32E564F2C544B">
    <w:name w:val="81FEF30779364B7699C32E564F2C544B"/>
    <w:rsid w:val="00645D24"/>
  </w:style>
  <w:style w:type="paragraph" w:customStyle="1" w:styleId="41A3153A39644F47974010EA2EB41316">
    <w:name w:val="41A3153A39644F47974010EA2EB41316"/>
    <w:rsid w:val="00645D24"/>
  </w:style>
  <w:style w:type="paragraph" w:customStyle="1" w:styleId="58A60F78887E46F3A836EBC7BF49B656">
    <w:name w:val="58A60F78887E46F3A836EBC7BF49B656"/>
    <w:rsid w:val="00645D24"/>
  </w:style>
  <w:style w:type="paragraph" w:customStyle="1" w:styleId="3F2D2EBB69964BA2BE6FA17163EEFB9D">
    <w:name w:val="3F2D2EBB69964BA2BE6FA17163EEFB9D"/>
    <w:rsid w:val="00645D24"/>
  </w:style>
  <w:style w:type="paragraph" w:customStyle="1" w:styleId="128A9F905C734218B5F392365BB6DB08">
    <w:name w:val="128A9F905C734218B5F392365BB6DB08"/>
    <w:rsid w:val="00645D24"/>
  </w:style>
  <w:style w:type="paragraph" w:customStyle="1" w:styleId="419027A48D9E4C17A009BB02E5B45EE1">
    <w:name w:val="419027A48D9E4C17A009BB02E5B45EE1"/>
    <w:rsid w:val="00645D24"/>
  </w:style>
  <w:style w:type="paragraph" w:customStyle="1" w:styleId="621299F13C0643D99EDFEF22DC3C3C6B">
    <w:name w:val="621299F13C0643D99EDFEF22DC3C3C6B"/>
    <w:rsid w:val="00645D24"/>
  </w:style>
  <w:style w:type="paragraph" w:customStyle="1" w:styleId="397FF9346A924295A06A5033D113BAAA">
    <w:name w:val="397FF9346A924295A06A5033D113BAAA"/>
    <w:rsid w:val="00645D24"/>
  </w:style>
  <w:style w:type="paragraph" w:customStyle="1" w:styleId="4B58EE881CCA4D73B5FCB0A5668B8887">
    <w:name w:val="4B58EE881CCA4D73B5FCB0A5668B8887"/>
    <w:rsid w:val="00645D24"/>
  </w:style>
  <w:style w:type="paragraph" w:customStyle="1" w:styleId="DB08CEF7109C4E63B11959B1E3533383">
    <w:name w:val="DB08CEF7109C4E63B11959B1E3533383"/>
    <w:rsid w:val="00645D24"/>
  </w:style>
  <w:style w:type="paragraph" w:customStyle="1" w:styleId="5C27CBFA05C74E4691B7956509B3BDBB">
    <w:name w:val="5C27CBFA05C74E4691B7956509B3BDBB"/>
    <w:rsid w:val="00645D24"/>
  </w:style>
  <w:style w:type="paragraph" w:customStyle="1" w:styleId="3563FC288522441EA22DCFF99217D508">
    <w:name w:val="3563FC288522441EA22DCFF99217D508"/>
    <w:rsid w:val="00645D24"/>
  </w:style>
  <w:style w:type="paragraph" w:customStyle="1" w:styleId="A937D02F31504977AF32D325336953D1">
    <w:name w:val="A937D02F31504977AF32D325336953D1"/>
    <w:rsid w:val="00645D24"/>
  </w:style>
  <w:style w:type="paragraph" w:customStyle="1" w:styleId="D2950A9C52CA429E8B497235A4296529">
    <w:name w:val="D2950A9C52CA429E8B497235A4296529"/>
    <w:rsid w:val="00645D24"/>
  </w:style>
  <w:style w:type="paragraph" w:customStyle="1" w:styleId="B611A001FB93452EBF285DF26F6784F8">
    <w:name w:val="B611A001FB93452EBF285DF26F6784F8"/>
    <w:rsid w:val="00645D24"/>
  </w:style>
  <w:style w:type="paragraph" w:customStyle="1" w:styleId="D347D61D127F45419D4480FEE6B98908">
    <w:name w:val="D347D61D127F45419D4480FEE6B98908"/>
    <w:rsid w:val="00645D24"/>
  </w:style>
  <w:style w:type="paragraph" w:customStyle="1" w:styleId="E0D31ABF3095488294B7ED869D4241D5">
    <w:name w:val="E0D31ABF3095488294B7ED869D4241D5"/>
    <w:rsid w:val="00645D24"/>
  </w:style>
  <w:style w:type="paragraph" w:customStyle="1" w:styleId="C0D5C6D8F87F466D898C323E507697C3">
    <w:name w:val="C0D5C6D8F87F466D898C323E507697C3"/>
    <w:rsid w:val="00645D24"/>
  </w:style>
  <w:style w:type="paragraph" w:customStyle="1" w:styleId="6726343E7D8A469DA67EF7A89AA2F245">
    <w:name w:val="6726343E7D8A469DA67EF7A89AA2F245"/>
    <w:rsid w:val="00645D24"/>
  </w:style>
  <w:style w:type="paragraph" w:customStyle="1" w:styleId="0946220314944070AE4080002940B5FF">
    <w:name w:val="0946220314944070AE4080002940B5FF"/>
    <w:rsid w:val="00645D24"/>
  </w:style>
  <w:style w:type="paragraph" w:customStyle="1" w:styleId="F8D1E24C828B4637B402A6377D025D41">
    <w:name w:val="F8D1E24C828B4637B402A6377D025D41"/>
    <w:rsid w:val="00645D24"/>
  </w:style>
  <w:style w:type="paragraph" w:customStyle="1" w:styleId="82A1DD1627634A63916D6472FFA9B1F7">
    <w:name w:val="82A1DD1627634A63916D6472FFA9B1F7"/>
    <w:rsid w:val="00645D24"/>
  </w:style>
  <w:style w:type="paragraph" w:customStyle="1" w:styleId="8664630427F446E2AF8A2075993EB927">
    <w:name w:val="8664630427F446E2AF8A2075993EB927"/>
    <w:rsid w:val="00645D24"/>
  </w:style>
  <w:style w:type="paragraph" w:customStyle="1" w:styleId="D8D6BDF6BC314A81A0B07CD3E31FC3E2">
    <w:name w:val="D8D6BDF6BC314A81A0B07CD3E31FC3E2"/>
    <w:rsid w:val="00645D24"/>
  </w:style>
  <w:style w:type="paragraph" w:customStyle="1" w:styleId="AA9AAEA5670C48CCB81E76093DDFCCF1">
    <w:name w:val="AA9AAEA5670C48CCB81E76093DDFCCF1"/>
    <w:rsid w:val="00645D24"/>
  </w:style>
  <w:style w:type="paragraph" w:customStyle="1" w:styleId="506E128807CD405683C6A7DD75518161">
    <w:name w:val="506E128807CD405683C6A7DD75518161"/>
    <w:rsid w:val="00645D24"/>
  </w:style>
  <w:style w:type="paragraph" w:customStyle="1" w:styleId="D79B066472034BE681EF5B5D9B893ED6">
    <w:name w:val="D79B066472034BE681EF5B5D9B893ED6"/>
    <w:rsid w:val="00645D24"/>
  </w:style>
  <w:style w:type="paragraph" w:customStyle="1" w:styleId="093C7A00D9F44BACB62F451DFF69211E">
    <w:name w:val="093C7A00D9F44BACB62F451DFF69211E"/>
    <w:rsid w:val="00645D24"/>
  </w:style>
  <w:style w:type="paragraph" w:customStyle="1" w:styleId="17EF53AFF66D4723A801CE02295976DF">
    <w:name w:val="17EF53AFF66D4723A801CE02295976DF"/>
    <w:rsid w:val="00645D24"/>
  </w:style>
  <w:style w:type="paragraph" w:customStyle="1" w:styleId="9459E9CE6CF44625A631AC891BDEA59A">
    <w:name w:val="9459E9CE6CF44625A631AC891BDEA59A"/>
    <w:rsid w:val="00645D24"/>
  </w:style>
  <w:style w:type="paragraph" w:customStyle="1" w:styleId="FC557EFBC7FF40448E5B89EE26F9A47F">
    <w:name w:val="FC557EFBC7FF40448E5B89EE26F9A47F"/>
    <w:rsid w:val="00645D24"/>
  </w:style>
  <w:style w:type="paragraph" w:customStyle="1" w:styleId="AABD4C3ABF0E467A984B9DFC52D68FF3">
    <w:name w:val="AABD4C3ABF0E467A984B9DFC52D68FF3"/>
    <w:rsid w:val="00645D24"/>
  </w:style>
  <w:style w:type="paragraph" w:customStyle="1" w:styleId="A87E69AAA2AE4FE193FFD4AA6D7DD8FA">
    <w:name w:val="A87E69AAA2AE4FE193FFD4AA6D7DD8FA"/>
    <w:rsid w:val="00645D24"/>
  </w:style>
  <w:style w:type="paragraph" w:customStyle="1" w:styleId="4BC4220CC7A340CB8ECD0BD855457B79">
    <w:name w:val="4BC4220CC7A340CB8ECD0BD855457B79"/>
    <w:rsid w:val="00645D24"/>
  </w:style>
  <w:style w:type="paragraph" w:customStyle="1" w:styleId="6CCB0728266D456CAE77275A3A57D242">
    <w:name w:val="6CCB0728266D456CAE77275A3A57D242"/>
    <w:rsid w:val="00645D24"/>
  </w:style>
  <w:style w:type="paragraph" w:customStyle="1" w:styleId="69067BCB58D443B187B33FA77AE46BA1">
    <w:name w:val="69067BCB58D443B187B33FA77AE46BA1"/>
    <w:rsid w:val="00645D24"/>
  </w:style>
  <w:style w:type="paragraph" w:customStyle="1" w:styleId="2D80F3471A774D01AE808E95970F3700">
    <w:name w:val="2D80F3471A774D01AE808E95970F3700"/>
    <w:rsid w:val="00645D24"/>
  </w:style>
  <w:style w:type="paragraph" w:customStyle="1" w:styleId="059AADA1DAED48AEAE997A938696038A">
    <w:name w:val="059AADA1DAED48AEAE997A938696038A"/>
    <w:rsid w:val="00645D24"/>
  </w:style>
  <w:style w:type="paragraph" w:customStyle="1" w:styleId="FF157A72BF4B4C14B37AB1B691400953">
    <w:name w:val="FF157A72BF4B4C14B37AB1B691400953"/>
    <w:rsid w:val="00645D24"/>
  </w:style>
  <w:style w:type="paragraph" w:customStyle="1" w:styleId="CBB8BEBE8E004E7187225EB80A579817">
    <w:name w:val="CBB8BEBE8E004E7187225EB80A579817"/>
    <w:rsid w:val="00645D24"/>
  </w:style>
  <w:style w:type="paragraph" w:customStyle="1" w:styleId="CE4AE7285CEA49719147128D247118D6">
    <w:name w:val="CE4AE7285CEA49719147128D247118D6"/>
    <w:rsid w:val="00645D24"/>
  </w:style>
  <w:style w:type="paragraph" w:customStyle="1" w:styleId="7E3114E6F82C461B9570F0ED5392DFF3">
    <w:name w:val="7E3114E6F82C461B9570F0ED5392DFF3"/>
    <w:rsid w:val="00645D24"/>
  </w:style>
  <w:style w:type="paragraph" w:customStyle="1" w:styleId="AD5479B9943D418A9048BEEAC914F047">
    <w:name w:val="AD5479B9943D418A9048BEEAC914F047"/>
    <w:rsid w:val="00645D24"/>
  </w:style>
  <w:style w:type="paragraph" w:customStyle="1" w:styleId="1432C009C81148438EC02D52AB05841D">
    <w:name w:val="1432C009C81148438EC02D52AB05841D"/>
    <w:rsid w:val="00645D24"/>
  </w:style>
  <w:style w:type="paragraph" w:customStyle="1" w:styleId="1A84E5E3195A4900AE1DBA2371B76914">
    <w:name w:val="1A84E5E3195A4900AE1DBA2371B76914"/>
    <w:rsid w:val="00645D24"/>
  </w:style>
  <w:style w:type="paragraph" w:customStyle="1" w:styleId="B575D8624E6E4BA6A58535272945890D">
    <w:name w:val="B575D8624E6E4BA6A58535272945890D"/>
    <w:rsid w:val="00645D24"/>
  </w:style>
  <w:style w:type="paragraph" w:customStyle="1" w:styleId="7D699A1B64BD4AD7A667186F0AD03D6C">
    <w:name w:val="7D699A1B64BD4AD7A667186F0AD03D6C"/>
    <w:rsid w:val="00645D24"/>
  </w:style>
  <w:style w:type="paragraph" w:customStyle="1" w:styleId="84897965D8524DF681F2FA718179B075">
    <w:name w:val="84897965D8524DF681F2FA718179B075"/>
    <w:rsid w:val="00645D24"/>
  </w:style>
  <w:style w:type="paragraph" w:customStyle="1" w:styleId="20A2E2160E1948C598B0D42403928374">
    <w:name w:val="20A2E2160E1948C598B0D42403928374"/>
    <w:rsid w:val="00645D24"/>
  </w:style>
  <w:style w:type="paragraph" w:customStyle="1" w:styleId="7012392D6B5F4513A05F3DD576E4E15A">
    <w:name w:val="7012392D6B5F4513A05F3DD576E4E15A"/>
    <w:rsid w:val="00645D24"/>
  </w:style>
  <w:style w:type="paragraph" w:customStyle="1" w:styleId="BF106B0515214ADE814105D22C38CB29">
    <w:name w:val="BF106B0515214ADE814105D22C38CB29"/>
    <w:rsid w:val="00645D24"/>
  </w:style>
  <w:style w:type="paragraph" w:customStyle="1" w:styleId="76EDB79022364BDFB32E4FF4297EE23A">
    <w:name w:val="76EDB79022364BDFB32E4FF4297EE23A"/>
    <w:rsid w:val="00645D24"/>
  </w:style>
  <w:style w:type="paragraph" w:customStyle="1" w:styleId="A83DB2749F6E476AABB06DA8087F1E2D">
    <w:name w:val="A83DB2749F6E476AABB06DA8087F1E2D"/>
    <w:rsid w:val="00645D24"/>
  </w:style>
  <w:style w:type="paragraph" w:customStyle="1" w:styleId="A6AA9B017DBC4B39A96D5322DCC85FA7">
    <w:name w:val="A6AA9B017DBC4B39A96D5322DCC85FA7"/>
    <w:rsid w:val="00645D24"/>
  </w:style>
  <w:style w:type="paragraph" w:customStyle="1" w:styleId="73D66E773F5944D0B4507823805DD6D9">
    <w:name w:val="73D66E773F5944D0B4507823805DD6D9"/>
    <w:rsid w:val="00645D24"/>
  </w:style>
  <w:style w:type="paragraph" w:customStyle="1" w:styleId="2A385043418E407DA0747BD4C19E8EB2">
    <w:name w:val="2A385043418E407DA0747BD4C19E8EB2"/>
    <w:rsid w:val="00645D24"/>
  </w:style>
  <w:style w:type="paragraph" w:customStyle="1" w:styleId="D5B7134E6E664E29A369CC2A74CC2C42">
    <w:name w:val="D5B7134E6E664E29A369CC2A74CC2C42"/>
    <w:rsid w:val="00645D24"/>
  </w:style>
  <w:style w:type="paragraph" w:customStyle="1" w:styleId="DA7355115E6B4BA1A1F349F5A9B6673D">
    <w:name w:val="DA7355115E6B4BA1A1F349F5A9B6673D"/>
    <w:rsid w:val="00645D24"/>
  </w:style>
  <w:style w:type="paragraph" w:customStyle="1" w:styleId="2A18C59D8E3B466AA8189D49F26CD038">
    <w:name w:val="2A18C59D8E3B466AA8189D49F26CD038"/>
    <w:rsid w:val="00645D24"/>
  </w:style>
  <w:style w:type="paragraph" w:customStyle="1" w:styleId="76D8537D7C814C089E62D32F5DE747F0">
    <w:name w:val="76D8537D7C814C089E62D32F5DE747F0"/>
    <w:rsid w:val="00645D24"/>
  </w:style>
  <w:style w:type="paragraph" w:customStyle="1" w:styleId="8CB35EDADDC24726895BD2B5FAE217D9">
    <w:name w:val="8CB35EDADDC24726895BD2B5FAE217D9"/>
    <w:rsid w:val="00645D24"/>
  </w:style>
  <w:style w:type="paragraph" w:customStyle="1" w:styleId="558C40951AB84470A319D558C7A743B6">
    <w:name w:val="558C40951AB84470A319D558C7A743B6"/>
    <w:rsid w:val="00645D24"/>
  </w:style>
  <w:style w:type="paragraph" w:customStyle="1" w:styleId="71E4FEACF55245F5951A7234329D2244">
    <w:name w:val="71E4FEACF55245F5951A7234329D2244"/>
    <w:rsid w:val="00645D24"/>
  </w:style>
  <w:style w:type="paragraph" w:customStyle="1" w:styleId="E015DCFB32194117903BFE3468530D64">
    <w:name w:val="E015DCFB32194117903BFE3468530D64"/>
    <w:rsid w:val="00645D24"/>
  </w:style>
  <w:style w:type="paragraph" w:customStyle="1" w:styleId="CC419E3719C44085945559AEF192C954">
    <w:name w:val="CC419E3719C44085945559AEF192C954"/>
    <w:rsid w:val="00645D24"/>
  </w:style>
  <w:style w:type="character" w:styleId="Textodelmarcadordeposicin">
    <w:name w:val="Placeholder Text"/>
    <w:basedOn w:val="Fuentedeprrafopredeter"/>
    <w:uiPriority w:val="99"/>
    <w:semiHidden/>
    <w:rsid w:val="00C83B3D"/>
    <w:rPr>
      <w:color w:val="808080"/>
    </w:rPr>
  </w:style>
  <w:style w:type="paragraph" w:customStyle="1" w:styleId="71E4FEACF55245F5951A7234329D22441">
    <w:name w:val="71E4FEACF55245F5951A7234329D224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">
    <w:name w:val="81864B5FABE64F7B82B3645CA4AD08F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1">
    <w:name w:val="1A84E5E3195A4900AE1DBA2371B7691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">
    <w:name w:val="B611A001FB93452EBF285DF26F6784F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">
    <w:name w:val="D347D61D127F45419D4480FEE6B9890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">
    <w:name w:val="A937D02F31504977AF32D325336953D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">
    <w:name w:val="D2950A9C52CA429E8B497235A4296529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">
    <w:name w:val="DFC2F3371C1E4EA3A66C31EE4051740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">
    <w:name w:val="8B0A7E2987DE46FAAD086D4D7334F4DE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">
    <w:name w:val="2BF30549FB8D4D45818200124D91393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">
    <w:name w:val="4776B8FFC7974D7D8901B945A4DF441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">
    <w:name w:val="E015DCFB32194117903BFE3468530D6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">
    <w:name w:val="CC419E3719C44085945559AEF192C95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">
    <w:name w:val="B945E4CF0ECC40A7B3677F082D32FD9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">
    <w:name w:val="7162870D80594187A5B47EAAAFF3813D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">
    <w:name w:val="D1A192E19E1A4F228FC848D960FA27C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">
    <w:name w:val="22EF4ECD645C461088BFF32317CF452F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">
    <w:name w:val="B07EBF14FA624F57833DBAA7308F5C5A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">
    <w:name w:val="CE4AE7285CEA49719147128D247118D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">
    <w:name w:val="7E3114E6F82C461B9570F0ED5392DFF3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BA4DA5AD0C42899947D2E28FD50E68">
    <w:name w:val="02BA4DA5AD0C42899947D2E28FD50E68"/>
    <w:rsid w:val="00645D24"/>
  </w:style>
  <w:style w:type="paragraph" w:customStyle="1" w:styleId="33C7B58EA16743EEA43329A2B4E0D0A3">
    <w:name w:val="33C7B58EA16743EEA43329A2B4E0D0A3"/>
    <w:rsid w:val="00645D24"/>
  </w:style>
  <w:style w:type="paragraph" w:customStyle="1" w:styleId="F758131BA31E416BA12D053EDBC5491B">
    <w:name w:val="F758131BA31E416BA12D053EDBC5491B"/>
    <w:rsid w:val="00645D24"/>
  </w:style>
  <w:style w:type="paragraph" w:customStyle="1" w:styleId="0D4B8162B631478F8C27554D9FBFE7C1">
    <w:name w:val="0D4B8162B631478F8C27554D9FBFE7C1"/>
    <w:rsid w:val="00645D24"/>
  </w:style>
  <w:style w:type="paragraph" w:customStyle="1" w:styleId="D8E604106C1648DC92E0D146D5AC15B5">
    <w:name w:val="D8E604106C1648DC92E0D146D5AC15B5"/>
    <w:rsid w:val="00645D24"/>
  </w:style>
  <w:style w:type="paragraph" w:customStyle="1" w:styleId="BEB531DBED034B27B5CB14EADD1D8FA3">
    <w:name w:val="BEB531DBED034B27B5CB14EADD1D8FA3"/>
    <w:rsid w:val="00645D24"/>
  </w:style>
  <w:style w:type="paragraph" w:customStyle="1" w:styleId="71E4FEACF55245F5951A7234329D22442">
    <w:name w:val="71E4FEACF55245F5951A7234329D224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">
    <w:name w:val="81864B5FABE64F7B82B3645CA4AD08F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2">
    <w:name w:val="1A84E5E3195A4900AE1DBA2371B7691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2">
    <w:name w:val="B611A001FB93452EBF285DF26F6784F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2">
    <w:name w:val="D347D61D127F45419D4480FEE6B9890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2">
    <w:name w:val="A937D02F31504977AF32D325336953D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2">
    <w:name w:val="D2950A9C52CA429E8B497235A4296529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2">
    <w:name w:val="DFC2F3371C1E4EA3A66C31EE4051740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2">
    <w:name w:val="8B0A7E2987DE46FAAD086D4D7334F4DE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2">
    <w:name w:val="2BF30549FB8D4D45818200124D91393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2">
    <w:name w:val="4776B8FFC7974D7D8901B945A4DF441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">
    <w:name w:val="E015DCFB32194117903BFE3468530D6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2">
    <w:name w:val="CC419E3719C44085945559AEF192C95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2">
    <w:name w:val="B945E4CF0ECC40A7B3677F082D32FD9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2">
    <w:name w:val="7162870D80594187A5B47EAAAFF3813D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2">
    <w:name w:val="D1A192E19E1A4F228FC848D960FA27C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2">
    <w:name w:val="22EF4ECD645C461088BFF32317CF452F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2">
    <w:name w:val="B07EBF14FA624F57833DBAA7308F5C5A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2">
    <w:name w:val="CE4AE7285CEA49719147128D247118D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2">
    <w:name w:val="7E3114E6F82C461B9570F0ED5392DFF3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">
    <w:name w:val="71E4FEACF55245F5951A7234329D224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">
    <w:name w:val="81864B5FABE64F7B82B3645CA4AD08F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3">
    <w:name w:val="1A84E5E3195A4900AE1DBA2371B7691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3">
    <w:name w:val="B611A001FB93452EBF285DF26F6784F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3">
    <w:name w:val="D347D61D127F45419D4480FEE6B9890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3">
    <w:name w:val="A937D02F31504977AF32D325336953D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3">
    <w:name w:val="D2950A9C52CA429E8B497235A4296529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3">
    <w:name w:val="DFC2F3371C1E4EA3A66C31EE4051740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3">
    <w:name w:val="8B0A7E2987DE46FAAD086D4D7334F4DE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3">
    <w:name w:val="2BF30549FB8D4D45818200124D91393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3">
    <w:name w:val="4776B8FFC7974D7D8901B945A4DF441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3">
    <w:name w:val="E015DCFB32194117903BFE3468530D6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3">
    <w:name w:val="CC419E3719C44085945559AEF192C95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3">
    <w:name w:val="B945E4CF0ECC40A7B3677F082D32FD9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3">
    <w:name w:val="7162870D80594187A5B47EAAAFF3813D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3">
    <w:name w:val="D1A192E19E1A4F228FC848D960FA27C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3">
    <w:name w:val="22EF4ECD645C461088BFF32317CF452F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3">
    <w:name w:val="B07EBF14FA624F57833DBAA7308F5C5A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3">
    <w:name w:val="CE4AE7285CEA49719147128D247118D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3">
    <w:name w:val="7E3114E6F82C461B9570F0ED5392DFF3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9C4503717F4564B0DC626EB8EEAE51">
    <w:name w:val="169C4503717F4564B0DC626EB8EEAE51"/>
    <w:rsid w:val="007D2E4C"/>
  </w:style>
  <w:style w:type="paragraph" w:customStyle="1" w:styleId="5E25C9EB15B147848F4705E2AE5889A6">
    <w:name w:val="5E25C9EB15B147848F4705E2AE5889A6"/>
    <w:rsid w:val="007D2E4C"/>
  </w:style>
  <w:style w:type="paragraph" w:customStyle="1" w:styleId="5E25C9EB15B147848F4705E2AE5889A61">
    <w:name w:val="5E25C9EB15B147848F4705E2AE5889A6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">
    <w:name w:val="71E4FEACF55245F5951A7234329D224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">
    <w:name w:val="81864B5FABE64F7B82B3645CA4AD08F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4">
    <w:name w:val="1A84E5E3195A4900AE1DBA2371B7691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4">
    <w:name w:val="B611A001FB93452EBF285DF26F6784F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4">
    <w:name w:val="D347D61D127F45419D4480FEE6B9890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4">
    <w:name w:val="A937D02F31504977AF32D325336953D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4">
    <w:name w:val="D2950A9C52CA429E8B497235A4296529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4">
    <w:name w:val="DFC2F3371C1E4EA3A66C31EE4051740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4">
    <w:name w:val="8B0A7E2987DE46FAAD086D4D7334F4DE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4">
    <w:name w:val="2BF30549FB8D4D45818200124D91393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4">
    <w:name w:val="4776B8FFC7974D7D8901B945A4DF441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4">
    <w:name w:val="E015DCFB32194117903BFE3468530D6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4">
    <w:name w:val="CC419E3719C44085945559AEF192C95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4">
    <w:name w:val="B945E4CF0ECC40A7B3677F082D32FD9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4">
    <w:name w:val="7162870D80594187A5B47EAAAFF3813D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4">
    <w:name w:val="D1A192E19E1A4F228FC848D960FA27C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4">
    <w:name w:val="22EF4ECD645C461088BFF32317CF452F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4">
    <w:name w:val="B07EBF14FA624F57833DBAA7308F5C5A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4">
    <w:name w:val="CE4AE7285CEA49719147128D247118D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4">
    <w:name w:val="7E3114E6F82C461B9570F0ED5392DFF3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1D04C6A3CA4CA9A80645A6767323E4">
    <w:name w:val="571D04C6A3CA4CA9A80645A6767323E4"/>
    <w:rsid w:val="007D2E4C"/>
  </w:style>
  <w:style w:type="paragraph" w:customStyle="1" w:styleId="2EB7198841474A6BA747AF041C146BD9">
    <w:name w:val="2EB7198841474A6BA747AF041C146BD9"/>
    <w:rsid w:val="007D2E4C"/>
  </w:style>
  <w:style w:type="paragraph" w:customStyle="1" w:styleId="DA60DC8D520143198724947B15EC1E52">
    <w:name w:val="DA60DC8D520143198724947B15EC1E52"/>
    <w:rsid w:val="007D2E4C"/>
  </w:style>
  <w:style w:type="paragraph" w:customStyle="1" w:styleId="C6D21B61F0154D4A9CB931BE6988CFBB">
    <w:name w:val="C6D21B61F0154D4A9CB931BE6988CFBB"/>
    <w:rsid w:val="007D2E4C"/>
  </w:style>
  <w:style w:type="paragraph" w:customStyle="1" w:styleId="55C3BDA569EA42D7B80E28EEDFD5420F">
    <w:name w:val="55C3BDA569EA42D7B80E28EEDFD5420F"/>
    <w:rsid w:val="007D2E4C"/>
  </w:style>
  <w:style w:type="paragraph" w:customStyle="1" w:styleId="321C22E0465D40B580B21AB326CDABB6">
    <w:name w:val="321C22E0465D40B580B21AB326CDABB6"/>
    <w:rsid w:val="007D2E4C"/>
  </w:style>
  <w:style w:type="paragraph" w:customStyle="1" w:styleId="5B26B24A9C1745B7BD1E470B86C3E6CE">
    <w:name w:val="5B26B24A9C1745B7BD1E470B86C3E6CE"/>
    <w:rsid w:val="007D2E4C"/>
  </w:style>
  <w:style w:type="paragraph" w:customStyle="1" w:styleId="875E46E5810941F7966557A97C6A1EA1">
    <w:name w:val="875E46E5810941F7966557A97C6A1EA1"/>
    <w:rsid w:val="007D2E4C"/>
  </w:style>
  <w:style w:type="paragraph" w:customStyle="1" w:styleId="80A599DC42174E299A79BB6ACA5FD14E">
    <w:name w:val="80A599DC42174E299A79BB6ACA5FD14E"/>
    <w:rsid w:val="007D2E4C"/>
  </w:style>
  <w:style w:type="paragraph" w:customStyle="1" w:styleId="39642444C56B4802B4CD7590A0E3F3E0">
    <w:name w:val="39642444C56B4802B4CD7590A0E3F3E0"/>
    <w:rsid w:val="007D2E4C"/>
  </w:style>
  <w:style w:type="paragraph" w:customStyle="1" w:styleId="AFEF0FF8AE4E44118E459428C0FC0310">
    <w:name w:val="AFEF0FF8AE4E44118E459428C0FC0310"/>
    <w:rsid w:val="007D2E4C"/>
  </w:style>
  <w:style w:type="paragraph" w:customStyle="1" w:styleId="825760DFE33A4E31BA8177BB03B03C7A">
    <w:name w:val="825760DFE33A4E31BA8177BB03B03C7A"/>
    <w:rsid w:val="007D2E4C"/>
  </w:style>
  <w:style w:type="paragraph" w:customStyle="1" w:styleId="9108B2A48E174E7EBA1F13E14ECA7C48">
    <w:name w:val="9108B2A48E174E7EBA1F13E14ECA7C48"/>
    <w:rsid w:val="007D2E4C"/>
  </w:style>
  <w:style w:type="paragraph" w:customStyle="1" w:styleId="4170A0BBBE2849B3A91A2D14E146869B">
    <w:name w:val="4170A0BBBE2849B3A91A2D14E146869B"/>
    <w:rsid w:val="007D2E4C"/>
  </w:style>
  <w:style w:type="paragraph" w:customStyle="1" w:styleId="975F1C7964A6444A890B93423B956E08">
    <w:name w:val="975F1C7964A6444A890B93423B956E08"/>
    <w:rsid w:val="007D2E4C"/>
  </w:style>
  <w:style w:type="paragraph" w:customStyle="1" w:styleId="11605943C47A4433AD78DC82870B6BB0">
    <w:name w:val="11605943C47A4433AD78DC82870B6BB0"/>
    <w:rsid w:val="007D2E4C"/>
  </w:style>
  <w:style w:type="paragraph" w:customStyle="1" w:styleId="AB002F1F7DD34F6EBCF9EB161281BC0C">
    <w:name w:val="AB002F1F7DD34F6EBCF9EB161281BC0C"/>
    <w:rsid w:val="007D2E4C"/>
  </w:style>
  <w:style w:type="paragraph" w:customStyle="1" w:styleId="7ED6363912674E7EAACF97F49EC1AB41">
    <w:name w:val="7ED6363912674E7EAACF97F49EC1AB41"/>
    <w:rsid w:val="007D2E4C"/>
  </w:style>
  <w:style w:type="paragraph" w:customStyle="1" w:styleId="D519DB07C3424582AC3E6411F5622DEB">
    <w:name w:val="D519DB07C3424582AC3E6411F5622DEB"/>
    <w:rsid w:val="007D2E4C"/>
  </w:style>
  <w:style w:type="paragraph" w:customStyle="1" w:styleId="74BD59E92D1B40EDB182BB585592A3F8">
    <w:name w:val="74BD59E92D1B40EDB182BB585592A3F8"/>
    <w:rsid w:val="007D2E4C"/>
  </w:style>
  <w:style w:type="paragraph" w:customStyle="1" w:styleId="A074054088394CD591EAD05D03BA6C84">
    <w:name w:val="A074054088394CD591EAD05D03BA6C84"/>
    <w:rsid w:val="007D2E4C"/>
  </w:style>
  <w:style w:type="paragraph" w:customStyle="1" w:styleId="3A575BED65F64377A1D64AE2C3E49609">
    <w:name w:val="3A575BED65F64377A1D64AE2C3E49609"/>
    <w:rsid w:val="007D2E4C"/>
  </w:style>
  <w:style w:type="paragraph" w:customStyle="1" w:styleId="032A1C8FD3FF42B79C647F11FEB7D107">
    <w:name w:val="032A1C8FD3FF42B79C647F11FEB7D107"/>
    <w:rsid w:val="007D2E4C"/>
  </w:style>
  <w:style w:type="paragraph" w:customStyle="1" w:styleId="633D97A81BBE4915AD3640EC59961DDC">
    <w:name w:val="633D97A81BBE4915AD3640EC59961DDC"/>
    <w:rsid w:val="007D2E4C"/>
  </w:style>
  <w:style w:type="paragraph" w:customStyle="1" w:styleId="8F8F26410BD14F69A58BBF7D46AAA839">
    <w:name w:val="8F8F26410BD14F69A58BBF7D46AAA839"/>
    <w:rsid w:val="007D2E4C"/>
  </w:style>
  <w:style w:type="paragraph" w:customStyle="1" w:styleId="20B70E60ADF549F8B208C8EE448865CA">
    <w:name w:val="20B70E60ADF549F8B208C8EE448865CA"/>
    <w:rsid w:val="007D2E4C"/>
  </w:style>
  <w:style w:type="paragraph" w:customStyle="1" w:styleId="2D7B25008558415DA2068B3E9E1814B8">
    <w:name w:val="2D7B25008558415DA2068B3E9E1814B8"/>
    <w:rsid w:val="007D2E4C"/>
  </w:style>
  <w:style w:type="paragraph" w:customStyle="1" w:styleId="A2CA7D343F98437BA96BD0B322519E9C">
    <w:name w:val="A2CA7D343F98437BA96BD0B322519E9C"/>
    <w:rsid w:val="007D2E4C"/>
  </w:style>
  <w:style w:type="paragraph" w:customStyle="1" w:styleId="83887100085342FCA89D30144AF66C77">
    <w:name w:val="83887100085342FCA89D30144AF66C77"/>
    <w:rsid w:val="007D2E4C"/>
  </w:style>
  <w:style w:type="paragraph" w:customStyle="1" w:styleId="AB791A5B3B204156804B27C03D186EAB">
    <w:name w:val="AB791A5B3B204156804B27C03D186EAB"/>
    <w:rsid w:val="007D2E4C"/>
  </w:style>
  <w:style w:type="paragraph" w:customStyle="1" w:styleId="764804A1C5874D3592AAC61D9CFCBB98">
    <w:name w:val="764804A1C5874D3592AAC61D9CFCBB98"/>
    <w:rsid w:val="007D2E4C"/>
  </w:style>
  <w:style w:type="paragraph" w:customStyle="1" w:styleId="449ACFD2089E4CF99244ACF07FBBDCDB">
    <w:name w:val="449ACFD2089E4CF99244ACF07FBBDCDB"/>
    <w:rsid w:val="007D2E4C"/>
  </w:style>
  <w:style w:type="paragraph" w:customStyle="1" w:styleId="FC9DA7E000F94C8D82E6DD70F4119385">
    <w:name w:val="FC9DA7E000F94C8D82E6DD70F4119385"/>
    <w:rsid w:val="007D2E4C"/>
  </w:style>
  <w:style w:type="paragraph" w:customStyle="1" w:styleId="3F597BBDB1FA45A2BAA0D0BD7F28B338">
    <w:name w:val="3F597BBDB1FA45A2BAA0D0BD7F28B338"/>
    <w:rsid w:val="007D2E4C"/>
  </w:style>
  <w:style w:type="paragraph" w:customStyle="1" w:styleId="141F46A21F16480AAAC1D6EB6905FC33">
    <w:name w:val="141F46A21F16480AAAC1D6EB6905FC33"/>
    <w:rsid w:val="007D2E4C"/>
  </w:style>
  <w:style w:type="paragraph" w:customStyle="1" w:styleId="1336A62712AC40E897616CB73CEB7C2A">
    <w:name w:val="1336A62712AC40E897616CB73CEB7C2A"/>
    <w:rsid w:val="007D2E4C"/>
  </w:style>
  <w:style w:type="paragraph" w:customStyle="1" w:styleId="5E1F373B72BD46368BDE865C39D0D974">
    <w:name w:val="5E1F373B72BD46368BDE865C39D0D974"/>
    <w:rsid w:val="007D2E4C"/>
  </w:style>
  <w:style w:type="paragraph" w:customStyle="1" w:styleId="145CA2786ACD47B3868B063E436272CB">
    <w:name w:val="145CA2786ACD47B3868B063E436272CB"/>
    <w:rsid w:val="007D2E4C"/>
  </w:style>
  <w:style w:type="paragraph" w:customStyle="1" w:styleId="599B7DA5E212448785372C96BB067194">
    <w:name w:val="599B7DA5E212448785372C96BB067194"/>
    <w:rsid w:val="007D2E4C"/>
  </w:style>
  <w:style w:type="paragraph" w:customStyle="1" w:styleId="0BB059D7330D4919AD5F7F53F9CA84C3">
    <w:name w:val="0BB059D7330D4919AD5F7F53F9CA84C3"/>
    <w:rsid w:val="007D2E4C"/>
  </w:style>
  <w:style w:type="paragraph" w:customStyle="1" w:styleId="BF1018035BD640E49AA96E9A48C7843D">
    <w:name w:val="BF1018035BD640E49AA96E9A48C7843D"/>
    <w:rsid w:val="007D2E4C"/>
  </w:style>
  <w:style w:type="paragraph" w:customStyle="1" w:styleId="049DE4E1EA4244BFAC4D135D03E506AE">
    <w:name w:val="049DE4E1EA4244BFAC4D135D03E506AE"/>
    <w:rsid w:val="007D2E4C"/>
  </w:style>
  <w:style w:type="paragraph" w:customStyle="1" w:styleId="E5F99DD833B64E5188124C63962B99E5">
    <w:name w:val="E5F99DD833B64E5188124C63962B99E5"/>
    <w:rsid w:val="007D2E4C"/>
  </w:style>
  <w:style w:type="paragraph" w:customStyle="1" w:styleId="151AFC21E10D4A959CF02106700160DD">
    <w:name w:val="151AFC21E10D4A959CF02106700160DD"/>
    <w:rsid w:val="007D2E4C"/>
  </w:style>
  <w:style w:type="paragraph" w:customStyle="1" w:styleId="7FD057BADC10436AA6F9DF2450326F2B">
    <w:name w:val="7FD057BADC10436AA6F9DF2450326F2B"/>
    <w:rsid w:val="007D2E4C"/>
  </w:style>
  <w:style w:type="paragraph" w:customStyle="1" w:styleId="D08CE13FBCF045668C76F49C081338C2">
    <w:name w:val="D08CE13FBCF045668C76F49C081338C2"/>
    <w:rsid w:val="007D2E4C"/>
  </w:style>
  <w:style w:type="paragraph" w:customStyle="1" w:styleId="F0305033D4B54427A163CBAC3A7E0A7D">
    <w:name w:val="F0305033D4B54427A163CBAC3A7E0A7D"/>
    <w:rsid w:val="007D2E4C"/>
  </w:style>
  <w:style w:type="paragraph" w:customStyle="1" w:styleId="59A6B160985E4BC8ACB2E10DBB4C06C0">
    <w:name w:val="59A6B160985E4BC8ACB2E10DBB4C06C0"/>
    <w:rsid w:val="007D2E4C"/>
  </w:style>
  <w:style w:type="paragraph" w:customStyle="1" w:styleId="C904A698DCFB4E289ECB047AE16A07C1">
    <w:name w:val="C904A698DCFB4E289ECB047AE16A07C1"/>
    <w:rsid w:val="007D2E4C"/>
  </w:style>
  <w:style w:type="paragraph" w:customStyle="1" w:styleId="21AC42207169472B8B1B431DA810896A">
    <w:name w:val="21AC42207169472B8B1B431DA810896A"/>
    <w:rsid w:val="007D2E4C"/>
  </w:style>
  <w:style w:type="paragraph" w:customStyle="1" w:styleId="477304B2EBA649E7A0D254AF0ADD4DC7">
    <w:name w:val="477304B2EBA649E7A0D254AF0ADD4DC7"/>
    <w:rsid w:val="007D2E4C"/>
  </w:style>
  <w:style w:type="paragraph" w:customStyle="1" w:styleId="68056C637F67455DAABBE4573B7576FB">
    <w:name w:val="68056C637F67455DAABBE4573B7576FB"/>
    <w:rsid w:val="007D2E4C"/>
  </w:style>
  <w:style w:type="paragraph" w:customStyle="1" w:styleId="78D2DFC4CDB64E1B9DDC447BF184EEF6">
    <w:name w:val="78D2DFC4CDB64E1B9DDC447BF184EEF6"/>
    <w:rsid w:val="007D2E4C"/>
  </w:style>
  <w:style w:type="paragraph" w:customStyle="1" w:styleId="51C0BC9A06C445B79E84EF0028B94443">
    <w:name w:val="51C0BC9A06C445B79E84EF0028B94443"/>
    <w:rsid w:val="007D2E4C"/>
  </w:style>
  <w:style w:type="paragraph" w:customStyle="1" w:styleId="B740E5659934421F933AD8DFF5A5C039">
    <w:name w:val="B740E5659934421F933AD8DFF5A5C039"/>
    <w:rsid w:val="007D2E4C"/>
  </w:style>
  <w:style w:type="paragraph" w:customStyle="1" w:styleId="7D61B43BC7AD4D148B61F0E8E1C70F73">
    <w:name w:val="7D61B43BC7AD4D148B61F0E8E1C70F73"/>
    <w:rsid w:val="007D2E4C"/>
  </w:style>
  <w:style w:type="paragraph" w:customStyle="1" w:styleId="3A3920E823D944A3B5F609EAB597797B">
    <w:name w:val="3A3920E823D944A3B5F609EAB597797B"/>
    <w:rsid w:val="007D2E4C"/>
  </w:style>
  <w:style w:type="paragraph" w:customStyle="1" w:styleId="0F770807C4E641C3B4C0E9EB64C6ED2A">
    <w:name w:val="0F770807C4E641C3B4C0E9EB64C6ED2A"/>
    <w:rsid w:val="007D2E4C"/>
  </w:style>
  <w:style w:type="paragraph" w:customStyle="1" w:styleId="7337F3EEAA4648A28B0BEB426931AB72">
    <w:name w:val="7337F3EEAA4648A28B0BEB426931AB72"/>
    <w:rsid w:val="007D2E4C"/>
  </w:style>
  <w:style w:type="paragraph" w:customStyle="1" w:styleId="79A23A125CB54DAAA2471D518C6FE30A">
    <w:name w:val="79A23A125CB54DAAA2471D518C6FE30A"/>
    <w:rsid w:val="007D2E4C"/>
  </w:style>
  <w:style w:type="paragraph" w:customStyle="1" w:styleId="A419E64B75804AAE8C1D4F945A75B73B">
    <w:name w:val="A419E64B75804AAE8C1D4F945A75B73B"/>
    <w:rsid w:val="007D2E4C"/>
  </w:style>
  <w:style w:type="paragraph" w:customStyle="1" w:styleId="25907A4502414E8B94FA0A782ACD5AE7">
    <w:name w:val="25907A4502414E8B94FA0A782ACD5AE7"/>
    <w:rsid w:val="007D2E4C"/>
  </w:style>
  <w:style w:type="paragraph" w:customStyle="1" w:styleId="1E7329F0E6664FC49D8837A15143B2AD">
    <w:name w:val="1E7329F0E6664FC49D8837A15143B2AD"/>
    <w:rsid w:val="007D2E4C"/>
  </w:style>
  <w:style w:type="paragraph" w:customStyle="1" w:styleId="868F47637AAD4BA1AA4FD53597BAD4FC">
    <w:name w:val="868F47637AAD4BA1AA4FD53597BAD4FC"/>
    <w:rsid w:val="007D2E4C"/>
  </w:style>
  <w:style w:type="paragraph" w:customStyle="1" w:styleId="FF49EBBE6746436AB5EC69EFD8973E2F">
    <w:name w:val="FF49EBBE6746436AB5EC69EFD8973E2F"/>
    <w:rsid w:val="007D2E4C"/>
  </w:style>
  <w:style w:type="paragraph" w:customStyle="1" w:styleId="7AA443E1D54B4A678D65EAC6560922FB">
    <w:name w:val="7AA443E1D54B4A678D65EAC6560922FB"/>
    <w:rsid w:val="007D2E4C"/>
  </w:style>
  <w:style w:type="paragraph" w:customStyle="1" w:styleId="A52C1B8D5D9640B684F220F49128E59A">
    <w:name w:val="A52C1B8D5D9640B684F220F49128E59A"/>
    <w:rsid w:val="007D2E4C"/>
  </w:style>
  <w:style w:type="paragraph" w:customStyle="1" w:styleId="27A93A3D04C94580B6B8462208A66AE4">
    <w:name w:val="27A93A3D04C94580B6B8462208A66AE4"/>
    <w:rsid w:val="007D2E4C"/>
  </w:style>
  <w:style w:type="paragraph" w:customStyle="1" w:styleId="DC56A97A75EC4D3A8C1CCDA3B82A151B">
    <w:name w:val="DC56A97A75EC4D3A8C1CCDA3B82A151B"/>
    <w:rsid w:val="007D2E4C"/>
  </w:style>
  <w:style w:type="paragraph" w:customStyle="1" w:styleId="50714652711744CA95612BC775C0FDF7">
    <w:name w:val="50714652711744CA95612BC775C0FDF7"/>
    <w:rsid w:val="007D2E4C"/>
  </w:style>
  <w:style w:type="paragraph" w:customStyle="1" w:styleId="494FD5C6292B434BACC1959C1A610CFF">
    <w:name w:val="494FD5C6292B434BACC1959C1A610CFF"/>
    <w:rsid w:val="007D2E4C"/>
  </w:style>
  <w:style w:type="paragraph" w:customStyle="1" w:styleId="483E12C163B741199387282C2B3B4049">
    <w:name w:val="483E12C163B741199387282C2B3B4049"/>
    <w:rsid w:val="007D2E4C"/>
  </w:style>
  <w:style w:type="paragraph" w:customStyle="1" w:styleId="C3779E8E9B9B4DBFA2FA7C230183BE22">
    <w:name w:val="C3779E8E9B9B4DBFA2FA7C230183BE22"/>
    <w:rsid w:val="007D2E4C"/>
  </w:style>
  <w:style w:type="paragraph" w:customStyle="1" w:styleId="D90E9BBB1E6244C180896B6BC6CB8B3B">
    <w:name w:val="D90E9BBB1E6244C180896B6BC6CB8B3B"/>
    <w:rsid w:val="007D2E4C"/>
  </w:style>
  <w:style w:type="paragraph" w:customStyle="1" w:styleId="0823924D20F14113A239197345143B2C">
    <w:name w:val="0823924D20F14113A239197345143B2C"/>
    <w:rsid w:val="007D2E4C"/>
  </w:style>
  <w:style w:type="paragraph" w:customStyle="1" w:styleId="5E25C9EB15B147848F4705E2AE5889A62">
    <w:name w:val="5E25C9EB15B147848F4705E2AE5889A6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">
    <w:name w:val="71E4FEACF55245F5951A7234329D224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">
    <w:name w:val="81864B5FABE64F7B82B3645CA4AD08F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5">
    <w:name w:val="1A84E5E3195A4900AE1DBA2371B7691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5">
    <w:name w:val="B611A001FB93452EBF285DF26F6784F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5">
    <w:name w:val="D347D61D127F45419D4480FEE6B9890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5">
    <w:name w:val="A937D02F31504977AF32D325336953D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5">
    <w:name w:val="D2950A9C52CA429E8B497235A4296529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5">
    <w:name w:val="DFC2F3371C1E4EA3A66C31EE4051740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5">
    <w:name w:val="8B0A7E2987DE46FAAD086D4D7334F4DE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5">
    <w:name w:val="2BF30549FB8D4D45818200124D91393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5">
    <w:name w:val="4776B8FFC7974D7D8901B945A4DF441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5">
    <w:name w:val="E015DCFB32194117903BFE3468530D6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5">
    <w:name w:val="CC419E3719C44085945559AEF192C95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5">
    <w:name w:val="B945E4CF0ECC40A7B3677F082D32FD9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5">
    <w:name w:val="7162870D80594187A5B47EAAAFF3813D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5">
    <w:name w:val="D1A192E19E1A4F228FC848D960FA27C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5">
    <w:name w:val="22EF4ECD645C461088BFF32317CF452F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5">
    <w:name w:val="B07EBF14FA624F57833DBAA7308F5C5A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5">
    <w:name w:val="CE4AE7285CEA49719147128D247118D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5">
    <w:name w:val="7E3114E6F82C461B9570F0ED5392DFF3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3">
    <w:name w:val="5E25C9EB15B147848F4705E2AE5889A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">
    <w:name w:val="71E4FEACF55245F5951A7234329D224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">
    <w:name w:val="81864B5FABE64F7B82B3645CA4AD08F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6">
    <w:name w:val="1A84E5E3195A4900AE1DBA2371B7691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6">
    <w:name w:val="B611A001FB93452EBF285DF26F6784F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6">
    <w:name w:val="D347D61D127F45419D4480FEE6B9890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6">
    <w:name w:val="A937D02F31504977AF32D325336953D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6">
    <w:name w:val="D2950A9C52CA429E8B497235A4296529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6">
    <w:name w:val="DFC2F3371C1E4EA3A66C31EE4051740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6">
    <w:name w:val="8B0A7E2987DE46FAAD086D4D7334F4DE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6">
    <w:name w:val="2BF30549FB8D4D45818200124D91393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6">
    <w:name w:val="4776B8FFC7974D7D8901B945A4DF441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6">
    <w:name w:val="E015DCFB32194117903BFE3468530D6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6">
    <w:name w:val="CC419E3719C44085945559AEF192C95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6">
    <w:name w:val="B945E4CF0ECC40A7B3677F082D32FD9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6">
    <w:name w:val="7162870D80594187A5B47EAAAFF3813D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6">
    <w:name w:val="D1A192E19E1A4F228FC848D960FA27C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6">
    <w:name w:val="22EF4ECD645C461088BFF32317CF452F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6">
    <w:name w:val="B07EBF14FA624F57833DBAA7308F5C5A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6">
    <w:name w:val="CE4AE7285CEA49719147128D247118D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6">
    <w:name w:val="7E3114E6F82C461B9570F0ED5392DFF3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">
    <w:name w:val="F433FC3F50B54D3E8AB4F38F6717F99C"/>
    <w:rsid w:val="007D2E4C"/>
  </w:style>
  <w:style w:type="paragraph" w:customStyle="1" w:styleId="5E25C9EB15B147848F4705E2AE5889A64">
    <w:name w:val="5E25C9EB15B147848F4705E2AE5889A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7">
    <w:name w:val="71E4FEACF55245F5951A7234329D224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7">
    <w:name w:val="81864B5FABE64F7B82B3645CA4AD08F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7">
    <w:name w:val="1A84E5E3195A4900AE1DBA2371B7691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7">
    <w:name w:val="B611A001FB93452EBF285DF26F6784F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7">
    <w:name w:val="D347D61D127F45419D4480FEE6B9890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7">
    <w:name w:val="A937D02F31504977AF32D325336953D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7">
    <w:name w:val="D2950A9C52CA429E8B497235A4296529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7">
    <w:name w:val="DFC2F3371C1E4EA3A66C31EE4051740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7">
    <w:name w:val="8B0A7E2987DE46FAAD086D4D7334F4DE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7">
    <w:name w:val="2BF30549FB8D4D45818200124D91393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7">
    <w:name w:val="4776B8FFC7974D7D8901B945A4DF441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7">
    <w:name w:val="E015DCFB32194117903BFE3468530D6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7">
    <w:name w:val="CC419E3719C44085945559AEF192C95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7">
    <w:name w:val="B945E4CF0ECC40A7B3677F082D32FD9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7">
    <w:name w:val="7162870D80594187A5B47EAAAFF3813D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7">
    <w:name w:val="D1A192E19E1A4F228FC848D960FA27C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7">
    <w:name w:val="22EF4ECD645C461088BFF32317CF452F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7">
    <w:name w:val="B07EBF14FA624F57833DBAA7308F5C5A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7">
    <w:name w:val="CE4AE7285CEA49719147128D247118D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7">
    <w:name w:val="7E3114E6F82C461B9570F0ED5392DFF3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1">
    <w:name w:val="F433FC3F50B54D3E8AB4F38F6717F99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">
    <w:name w:val="4F3DD5CAAA464B2DA5D745302078931C"/>
    <w:rsid w:val="007D2E4C"/>
  </w:style>
  <w:style w:type="paragraph" w:customStyle="1" w:styleId="8225C6B69EF145F189257CE60D6BFD87">
    <w:name w:val="8225C6B69EF145F189257CE60D6BFD87"/>
    <w:rsid w:val="007D2E4C"/>
  </w:style>
  <w:style w:type="paragraph" w:customStyle="1" w:styleId="A88EDD22F7FC4C7592FBB4CF943CD4F2">
    <w:name w:val="A88EDD22F7FC4C7592FBB4CF943CD4F2"/>
    <w:rsid w:val="007D2E4C"/>
  </w:style>
  <w:style w:type="paragraph" w:customStyle="1" w:styleId="DCD24737CCB54A6C8E7D3D849552DFBD">
    <w:name w:val="DCD24737CCB54A6C8E7D3D849552DFBD"/>
    <w:rsid w:val="007D2E4C"/>
  </w:style>
  <w:style w:type="paragraph" w:customStyle="1" w:styleId="5E25C9EB15B147848F4705E2AE5889A65">
    <w:name w:val="5E25C9EB15B147848F4705E2AE5889A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8">
    <w:name w:val="71E4FEACF55245F5951A7234329D224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8">
    <w:name w:val="81864B5FABE64F7B82B3645CA4AD08F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8">
    <w:name w:val="1A84E5E3195A4900AE1DBA2371B7691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8">
    <w:name w:val="B611A001FB93452EBF285DF26F6784F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8">
    <w:name w:val="D347D61D127F45419D4480FEE6B9890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8">
    <w:name w:val="A937D02F31504977AF32D325336953D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8">
    <w:name w:val="D2950A9C52CA429E8B497235A4296529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8">
    <w:name w:val="DFC2F3371C1E4EA3A66C31EE4051740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8">
    <w:name w:val="8B0A7E2987DE46FAAD086D4D7334F4DE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8">
    <w:name w:val="2BF30549FB8D4D45818200124D91393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8">
    <w:name w:val="4776B8FFC7974D7D8901B945A4DF441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8">
    <w:name w:val="E015DCFB32194117903BFE3468530D6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8">
    <w:name w:val="CC419E3719C44085945559AEF192C95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8">
    <w:name w:val="B945E4CF0ECC40A7B3677F082D32FD9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8">
    <w:name w:val="7162870D80594187A5B47EAAAFF3813D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8">
    <w:name w:val="D1A192E19E1A4F228FC848D960FA27C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8">
    <w:name w:val="22EF4ECD645C461088BFF32317CF452F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8">
    <w:name w:val="B07EBF14FA624F57833DBAA7308F5C5A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8">
    <w:name w:val="CE4AE7285CEA49719147128D247118D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8">
    <w:name w:val="7E3114E6F82C461B9570F0ED5392DFF3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2">
    <w:name w:val="F433FC3F50B54D3E8AB4F38F6717F99C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8EDD22F7FC4C7592FBB4CF943CD4F21">
    <w:name w:val="A88EDD22F7FC4C7592FBB4CF943CD4F2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D24737CCB54A6C8E7D3D849552DFBD1">
    <w:name w:val="DCD24737CCB54A6C8E7D3D849552DFBD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1">
    <w:name w:val="4F3DD5CAAA464B2DA5D745302078931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25C6B69EF145F189257CE60D6BFD871">
    <w:name w:val="8225C6B69EF145F189257CE60D6BFD87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6">
    <w:name w:val="5E25C9EB15B147848F4705E2AE5889A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9">
    <w:name w:val="71E4FEACF55245F5951A7234329D224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9">
    <w:name w:val="81864B5FABE64F7B82B3645CA4AD08F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9">
    <w:name w:val="1A84E5E3195A4900AE1DBA2371B7691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9">
    <w:name w:val="B611A001FB93452EBF285DF26F6784F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9">
    <w:name w:val="D347D61D127F45419D4480FEE6B9890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9">
    <w:name w:val="A937D02F31504977AF32D325336953D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9">
    <w:name w:val="D2950A9C52CA429E8B497235A4296529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9">
    <w:name w:val="DFC2F3371C1E4EA3A66C31EE4051740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9">
    <w:name w:val="8B0A7E2987DE46FAAD086D4D7334F4DE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9">
    <w:name w:val="2BF30549FB8D4D45818200124D91393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9">
    <w:name w:val="4776B8FFC7974D7D8901B945A4DF441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9">
    <w:name w:val="E015DCFB32194117903BFE3468530D6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9">
    <w:name w:val="CC419E3719C44085945559AEF192C95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9">
    <w:name w:val="B945E4CF0ECC40A7B3677F082D32FD9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9">
    <w:name w:val="7162870D80594187A5B47EAAAFF3813D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9">
    <w:name w:val="D1A192E19E1A4F228FC848D960FA27C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9">
    <w:name w:val="22EF4ECD645C461088BFF32317CF452F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9">
    <w:name w:val="B07EBF14FA624F57833DBAA7308F5C5A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9">
    <w:name w:val="CE4AE7285CEA49719147128D247118D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9">
    <w:name w:val="7E3114E6F82C461B9570F0ED5392DFF3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3">
    <w:name w:val="F433FC3F50B54D3E8AB4F38F6717F99C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">
    <w:name w:val="8A5FFA7B76144DB8AB5E94EA7D7AC1F8"/>
    <w:rsid w:val="007D2E4C"/>
  </w:style>
  <w:style w:type="paragraph" w:customStyle="1" w:styleId="AA0577EB02854C228BF062B8A6B9D6AF">
    <w:name w:val="AA0577EB02854C228BF062B8A6B9D6AF"/>
    <w:rsid w:val="007D2E4C"/>
  </w:style>
  <w:style w:type="paragraph" w:customStyle="1" w:styleId="7DC9DF5910674A2CB616C7E60DC3D498">
    <w:name w:val="7DC9DF5910674A2CB616C7E60DC3D498"/>
    <w:rsid w:val="00D37275"/>
  </w:style>
  <w:style w:type="paragraph" w:customStyle="1" w:styleId="4570CCF85E1B437B8DF0BF6E903E5C40">
    <w:name w:val="4570CCF85E1B437B8DF0BF6E903E5C40"/>
    <w:rsid w:val="00D37275"/>
  </w:style>
  <w:style w:type="paragraph" w:customStyle="1" w:styleId="951377C6C1DB43FA941E627D008E9B28">
    <w:name w:val="951377C6C1DB43FA941E627D008E9B28"/>
    <w:rsid w:val="00D37275"/>
  </w:style>
  <w:style w:type="paragraph" w:customStyle="1" w:styleId="64E7BCB698EB433BB3B8F5B47ED1CE55">
    <w:name w:val="64E7BCB698EB433BB3B8F5B47ED1CE55"/>
    <w:rsid w:val="00D37275"/>
  </w:style>
  <w:style w:type="paragraph" w:customStyle="1" w:styleId="29A918760C09440185990B06DC8CFDB3">
    <w:name w:val="29A918760C09440185990B06DC8CFDB3"/>
    <w:rsid w:val="00D37275"/>
  </w:style>
  <w:style w:type="paragraph" w:customStyle="1" w:styleId="F7276B628EE44A77AE659903608E2A57">
    <w:name w:val="F7276B628EE44A77AE659903608E2A57"/>
    <w:rsid w:val="00D37275"/>
  </w:style>
  <w:style w:type="paragraph" w:customStyle="1" w:styleId="2C7C940E7A0C4EAD92A9ABCB99B03E38">
    <w:name w:val="2C7C940E7A0C4EAD92A9ABCB99B03E38"/>
    <w:rsid w:val="00D37275"/>
  </w:style>
  <w:style w:type="paragraph" w:customStyle="1" w:styleId="1CE4FC1E9DE34D769C6FBFCDC4F2EF91">
    <w:name w:val="1CE4FC1E9DE34D769C6FBFCDC4F2EF91"/>
    <w:rsid w:val="00D37275"/>
  </w:style>
  <w:style w:type="paragraph" w:customStyle="1" w:styleId="2CA5340220094F27AB4210DE1303B3B1">
    <w:name w:val="2CA5340220094F27AB4210DE1303B3B1"/>
    <w:rsid w:val="00D37275"/>
  </w:style>
  <w:style w:type="paragraph" w:customStyle="1" w:styleId="95C0BECCCD4241CB8DE2915BC3183DFE">
    <w:name w:val="95C0BECCCD4241CB8DE2915BC3183DFE"/>
    <w:rsid w:val="00D37275"/>
  </w:style>
  <w:style w:type="paragraph" w:customStyle="1" w:styleId="F4679771B604487A8BF0A1E8B041169A">
    <w:name w:val="F4679771B604487A8BF0A1E8B041169A"/>
    <w:rsid w:val="00D37275"/>
  </w:style>
  <w:style w:type="paragraph" w:customStyle="1" w:styleId="9438809F962049F1A883150565140660">
    <w:name w:val="9438809F962049F1A883150565140660"/>
    <w:rsid w:val="00D37275"/>
  </w:style>
  <w:style w:type="paragraph" w:customStyle="1" w:styleId="D909352C0FDF4BA8908A41A4A3440C84">
    <w:name w:val="D909352C0FDF4BA8908A41A4A3440C84"/>
    <w:rsid w:val="00D37275"/>
  </w:style>
  <w:style w:type="paragraph" w:customStyle="1" w:styleId="1A76AAE2C8C04720944DD4DB03BA9070">
    <w:name w:val="1A76AAE2C8C04720944DD4DB03BA9070"/>
    <w:rsid w:val="00D37275"/>
  </w:style>
  <w:style w:type="paragraph" w:customStyle="1" w:styleId="81CDA2AE3DD041A39713659818B3C3AE">
    <w:name w:val="81CDA2AE3DD041A39713659818B3C3AE"/>
    <w:rsid w:val="00D37275"/>
  </w:style>
  <w:style w:type="paragraph" w:customStyle="1" w:styleId="74B80502966644588F9FEE3BCB342789">
    <w:name w:val="74B80502966644588F9FEE3BCB342789"/>
    <w:rsid w:val="00D37275"/>
  </w:style>
  <w:style w:type="paragraph" w:customStyle="1" w:styleId="D8A108D6079B4A5BBA4ADAE3D0C44C16">
    <w:name w:val="D8A108D6079B4A5BBA4ADAE3D0C44C16"/>
    <w:rsid w:val="00D37275"/>
  </w:style>
  <w:style w:type="paragraph" w:customStyle="1" w:styleId="FCBDC7EBAF6E44DDB71EC371556A19C7">
    <w:name w:val="FCBDC7EBAF6E44DDB71EC371556A19C7"/>
    <w:rsid w:val="00D37275"/>
  </w:style>
  <w:style w:type="paragraph" w:customStyle="1" w:styleId="720EDE5B5BD245D1965E9E11F805102B">
    <w:name w:val="720EDE5B5BD245D1965E9E11F805102B"/>
    <w:rsid w:val="00D37275"/>
  </w:style>
  <w:style w:type="paragraph" w:customStyle="1" w:styleId="04B1390AB1654618BB6FF55382EF1A0D">
    <w:name w:val="04B1390AB1654618BB6FF55382EF1A0D"/>
    <w:rsid w:val="00D37275"/>
  </w:style>
  <w:style w:type="paragraph" w:customStyle="1" w:styleId="EA4EE3C81AB34425936FC383675FEA9B">
    <w:name w:val="EA4EE3C81AB34425936FC383675FEA9B"/>
    <w:rsid w:val="00D37275"/>
  </w:style>
  <w:style w:type="paragraph" w:customStyle="1" w:styleId="14D5FBA8563B4DB89A78757F4DE61894">
    <w:name w:val="14D5FBA8563B4DB89A78757F4DE61894"/>
    <w:rsid w:val="00D37275"/>
  </w:style>
  <w:style w:type="paragraph" w:customStyle="1" w:styleId="726A890A5F284E1CAAC36299166E55F9">
    <w:name w:val="726A890A5F284E1CAAC36299166E55F9"/>
    <w:rsid w:val="00D37275"/>
  </w:style>
  <w:style w:type="paragraph" w:customStyle="1" w:styleId="6BB4BCB479CD40729E719B3482CC238C">
    <w:name w:val="6BB4BCB479CD40729E719B3482CC238C"/>
    <w:rsid w:val="00D37275"/>
  </w:style>
  <w:style w:type="paragraph" w:customStyle="1" w:styleId="52F7A960D9194F86B0E48780AC939A46">
    <w:name w:val="52F7A960D9194F86B0E48780AC939A46"/>
    <w:rsid w:val="00D37275"/>
  </w:style>
  <w:style w:type="paragraph" w:customStyle="1" w:styleId="2D489A80A2634999B6B64577CE85F24E">
    <w:name w:val="2D489A80A2634999B6B64577CE85F24E"/>
    <w:rsid w:val="00D37275"/>
  </w:style>
  <w:style w:type="paragraph" w:customStyle="1" w:styleId="264DFE14B7C54445BB6DCEBF234624EE">
    <w:name w:val="264DFE14B7C54445BB6DCEBF234624EE"/>
    <w:rsid w:val="00D37275"/>
  </w:style>
  <w:style w:type="paragraph" w:customStyle="1" w:styleId="0F457E16F28A4C2AAB6A17531BEB7898">
    <w:name w:val="0F457E16F28A4C2AAB6A17531BEB7898"/>
    <w:rsid w:val="00D37275"/>
  </w:style>
  <w:style w:type="paragraph" w:customStyle="1" w:styleId="6440C9AAF3D34B5F8248D9797C30654B">
    <w:name w:val="6440C9AAF3D34B5F8248D9797C30654B"/>
    <w:rsid w:val="00D37275"/>
  </w:style>
  <w:style w:type="paragraph" w:customStyle="1" w:styleId="4833AAC7A0E94629B6DD545BB89F1A66">
    <w:name w:val="4833AAC7A0E94629B6DD545BB89F1A66"/>
    <w:rsid w:val="00D37275"/>
  </w:style>
  <w:style w:type="paragraph" w:customStyle="1" w:styleId="86AD847C5BB24F96B9B65D91CE887ABB">
    <w:name w:val="86AD847C5BB24F96B9B65D91CE887ABB"/>
    <w:rsid w:val="00D37275"/>
  </w:style>
  <w:style w:type="paragraph" w:customStyle="1" w:styleId="33FDEF86409E4647A20296DC15FA82D2">
    <w:name w:val="33FDEF86409E4647A20296DC15FA82D2"/>
    <w:rsid w:val="00D37275"/>
  </w:style>
  <w:style w:type="paragraph" w:customStyle="1" w:styleId="1FA4DAB57E034F2CAF1AA9A8AEC171A8">
    <w:name w:val="1FA4DAB57E034F2CAF1AA9A8AEC171A8"/>
    <w:rsid w:val="00D37275"/>
  </w:style>
  <w:style w:type="paragraph" w:customStyle="1" w:styleId="9C5D851D97D74AF5AB51894FDF40F439">
    <w:name w:val="9C5D851D97D74AF5AB51894FDF40F439"/>
    <w:rsid w:val="00D37275"/>
  </w:style>
  <w:style w:type="paragraph" w:customStyle="1" w:styleId="8B6483DEB887456F9B531299F8D567E0">
    <w:name w:val="8B6483DEB887456F9B531299F8D567E0"/>
    <w:rsid w:val="00D37275"/>
  </w:style>
  <w:style w:type="paragraph" w:customStyle="1" w:styleId="D1C669E916BA4CDF97975985A91D49D1">
    <w:name w:val="D1C669E916BA4CDF97975985A91D49D1"/>
    <w:rsid w:val="00D37275"/>
  </w:style>
  <w:style w:type="paragraph" w:customStyle="1" w:styleId="551AF7525C9744F3B4E6745ACA9683FA">
    <w:name w:val="551AF7525C9744F3B4E6745ACA9683FA"/>
    <w:rsid w:val="00D37275"/>
  </w:style>
  <w:style w:type="paragraph" w:customStyle="1" w:styleId="1F3577233E52412CBFCE57A3DEEB7943">
    <w:name w:val="1F3577233E52412CBFCE57A3DEEB7943"/>
    <w:rsid w:val="00D37275"/>
  </w:style>
  <w:style w:type="paragraph" w:customStyle="1" w:styleId="E54138C092EA4D44A46324B2AB4D8194">
    <w:name w:val="E54138C092EA4D44A46324B2AB4D8194"/>
    <w:rsid w:val="00D37275"/>
  </w:style>
  <w:style w:type="paragraph" w:customStyle="1" w:styleId="0FD427B00DC04FBFBA676B3AF6B446BC">
    <w:name w:val="0FD427B00DC04FBFBA676B3AF6B446BC"/>
    <w:rsid w:val="00D37275"/>
  </w:style>
  <w:style w:type="paragraph" w:customStyle="1" w:styleId="01A0C5C86920431AB8D07E3F1E5ABEA1">
    <w:name w:val="01A0C5C86920431AB8D07E3F1E5ABEA1"/>
    <w:rsid w:val="00D37275"/>
  </w:style>
  <w:style w:type="paragraph" w:customStyle="1" w:styleId="331EAC345EDB45779B930CE553D9C5F7">
    <w:name w:val="331EAC345EDB45779B930CE553D9C5F7"/>
    <w:rsid w:val="00D37275"/>
  </w:style>
  <w:style w:type="paragraph" w:customStyle="1" w:styleId="2F63B3E0DCCE47DA989C6D3ED2AF8DFE">
    <w:name w:val="2F63B3E0DCCE47DA989C6D3ED2AF8DFE"/>
    <w:rsid w:val="00D37275"/>
  </w:style>
  <w:style w:type="paragraph" w:customStyle="1" w:styleId="B37B00DBECD64C8BA1BFD1FAE764B93A">
    <w:name w:val="B37B00DBECD64C8BA1BFD1FAE764B93A"/>
    <w:rsid w:val="00D37275"/>
  </w:style>
  <w:style w:type="paragraph" w:customStyle="1" w:styleId="ED4427F8A8B14F3695FEFE1968C290EA">
    <w:name w:val="ED4427F8A8B14F3695FEFE1968C290EA"/>
    <w:rsid w:val="00D37275"/>
  </w:style>
  <w:style w:type="paragraph" w:customStyle="1" w:styleId="5BD93BDB8CE345A88A34516735D0FDE1">
    <w:name w:val="5BD93BDB8CE345A88A34516735D0FDE1"/>
    <w:rsid w:val="00D37275"/>
  </w:style>
  <w:style w:type="paragraph" w:customStyle="1" w:styleId="326F23CB7E574F119934167B8E846B5A">
    <w:name w:val="326F23CB7E574F119934167B8E846B5A"/>
    <w:rsid w:val="00D37275"/>
  </w:style>
  <w:style w:type="paragraph" w:customStyle="1" w:styleId="D408348327364A108E85A1BAB7D3683D">
    <w:name w:val="D408348327364A108E85A1BAB7D3683D"/>
    <w:rsid w:val="00D37275"/>
  </w:style>
  <w:style w:type="paragraph" w:customStyle="1" w:styleId="5F2FB45BA7AC4AF0AFC5F0840513E7BD">
    <w:name w:val="5F2FB45BA7AC4AF0AFC5F0840513E7BD"/>
    <w:rsid w:val="00D37275"/>
  </w:style>
  <w:style w:type="paragraph" w:customStyle="1" w:styleId="CB2D774B59E24DCA9B7151ABE40BC854">
    <w:name w:val="CB2D774B59E24DCA9B7151ABE40BC854"/>
    <w:rsid w:val="00D37275"/>
  </w:style>
  <w:style w:type="paragraph" w:customStyle="1" w:styleId="906986C7C4EA4B66BE2BBAF4AC8CE3B9">
    <w:name w:val="906986C7C4EA4B66BE2BBAF4AC8CE3B9"/>
    <w:rsid w:val="00D37275"/>
  </w:style>
  <w:style w:type="paragraph" w:customStyle="1" w:styleId="9B66CDC127844319AA735B1E6AA17634">
    <w:name w:val="9B66CDC127844319AA735B1E6AA17634"/>
    <w:rsid w:val="00D37275"/>
  </w:style>
  <w:style w:type="paragraph" w:customStyle="1" w:styleId="92D425CC5669454BB89C85E7EF722087">
    <w:name w:val="92D425CC5669454BB89C85E7EF722087"/>
    <w:rsid w:val="00D37275"/>
  </w:style>
  <w:style w:type="paragraph" w:customStyle="1" w:styleId="99FB953E2D854391B483B3A4B8C19C21">
    <w:name w:val="99FB953E2D854391B483B3A4B8C19C21"/>
    <w:rsid w:val="00D37275"/>
  </w:style>
  <w:style w:type="paragraph" w:customStyle="1" w:styleId="91F92D18DF494206BFB9AC40483D95C6">
    <w:name w:val="91F92D18DF494206BFB9AC40483D95C6"/>
    <w:rsid w:val="00D37275"/>
  </w:style>
  <w:style w:type="paragraph" w:customStyle="1" w:styleId="962A961546E64D0C985C636AEF2C6622">
    <w:name w:val="962A961546E64D0C985C636AEF2C6622"/>
    <w:rsid w:val="00D37275"/>
  </w:style>
  <w:style w:type="paragraph" w:customStyle="1" w:styleId="73923F4DDA64469DBA4877315F312B51">
    <w:name w:val="73923F4DDA64469DBA4877315F312B51"/>
    <w:rsid w:val="00D37275"/>
  </w:style>
  <w:style w:type="paragraph" w:customStyle="1" w:styleId="CAB277714D254656857BFFCBA8E47936">
    <w:name w:val="CAB277714D254656857BFFCBA8E47936"/>
    <w:rsid w:val="00D37275"/>
  </w:style>
  <w:style w:type="paragraph" w:customStyle="1" w:styleId="183F1EC479A24FC0BC7A99907FF6DDA7">
    <w:name w:val="183F1EC479A24FC0BC7A99907FF6DDA7"/>
    <w:rsid w:val="00D37275"/>
  </w:style>
  <w:style w:type="paragraph" w:customStyle="1" w:styleId="6E05E702659B46D1AAF3A97D2D77A822">
    <w:name w:val="6E05E702659B46D1AAF3A97D2D77A822"/>
    <w:rsid w:val="00D37275"/>
  </w:style>
  <w:style w:type="paragraph" w:customStyle="1" w:styleId="E2CA2BBB16424AEA97C5D85D995E361A">
    <w:name w:val="E2CA2BBB16424AEA97C5D85D995E361A"/>
    <w:rsid w:val="00D37275"/>
  </w:style>
  <w:style w:type="paragraph" w:customStyle="1" w:styleId="8C4177F6DC27419F8F24B475EDD4282B">
    <w:name w:val="8C4177F6DC27419F8F24B475EDD4282B"/>
    <w:rsid w:val="00D37275"/>
  </w:style>
  <w:style w:type="paragraph" w:customStyle="1" w:styleId="EE86239AFA1548C388CA1C415A217CC5">
    <w:name w:val="EE86239AFA1548C388CA1C415A217CC5"/>
    <w:rsid w:val="00D37275"/>
  </w:style>
  <w:style w:type="paragraph" w:customStyle="1" w:styleId="9075F1E4C31D42FBBDF68E0F8F124872">
    <w:name w:val="9075F1E4C31D42FBBDF68E0F8F124872"/>
    <w:rsid w:val="00D37275"/>
  </w:style>
  <w:style w:type="paragraph" w:customStyle="1" w:styleId="46E58D6BB3CE485BBF7A1CB1C7F19859">
    <w:name w:val="46E58D6BB3CE485BBF7A1CB1C7F19859"/>
    <w:rsid w:val="00D37275"/>
  </w:style>
  <w:style w:type="paragraph" w:customStyle="1" w:styleId="F2C4BC29136E4F3F8BE278CFBB8CD178">
    <w:name w:val="F2C4BC29136E4F3F8BE278CFBB8CD178"/>
    <w:rsid w:val="00D37275"/>
  </w:style>
  <w:style w:type="paragraph" w:customStyle="1" w:styleId="F4A61DF2F3FF4AC0AF77C861B2098685">
    <w:name w:val="F4A61DF2F3FF4AC0AF77C861B2098685"/>
    <w:rsid w:val="00D37275"/>
  </w:style>
  <w:style w:type="paragraph" w:customStyle="1" w:styleId="09C06336E6F243928F86C167D1F17C1A">
    <w:name w:val="09C06336E6F243928F86C167D1F17C1A"/>
    <w:rsid w:val="00D37275"/>
  </w:style>
  <w:style w:type="paragraph" w:customStyle="1" w:styleId="2B3A031984BE45939C91790B9900EE9A">
    <w:name w:val="2B3A031984BE45939C91790B9900EE9A"/>
    <w:rsid w:val="00D37275"/>
  </w:style>
  <w:style w:type="paragraph" w:customStyle="1" w:styleId="3D4130E176BD4125BA58CD43EB47F120">
    <w:name w:val="3D4130E176BD4125BA58CD43EB47F120"/>
    <w:rsid w:val="00D37275"/>
  </w:style>
  <w:style w:type="paragraph" w:customStyle="1" w:styleId="43D09CDFC29E45AABB40A3797374CAD7">
    <w:name w:val="43D09CDFC29E45AABB40A3797374CAD7"/>
    <w:rsid w:val="00D37275"/>
  </w:style>
  <w:style w:type="paragraph" w:customStyle="1" w:styleId="3F3E577D9F1143CB93BED27929260D36">
    <w:name w:val="3F3E577D9F1143CB93BED27929260D36"/>
    <w:rsid w:val="00D37275"/>
  </w:style>
  <w:style w:type="paragraph" w:customStyle="1" w:styleId="8E9CE3044CBE44BEAB5FE5554DE51EC0">
    <w:name w:val="8E9CE3044CBE44BEAB5FE5554DE51EC0"/>
    <w:rsid w:val="00D37275"/>
  </w:style>
  <w:style w:type="paragraph" w:customStyle="1" w:styleId="9A2D99BC07B349269E683E877EA3CDF3">
    <w:name w:val="9A2D99BC07B349269E683E877EA3CDF3"/>
    <w:rsid w:val="00D37275"/>
  </w:style>
  <w:style w:type="paragraph" w:customStyle="1" w:styleId="4CC1A23CDED244D0A4A1CF2550ACF084">
    <w:name w:val="4CC1A23CDED244D0A4A1CF2550ACF084"/>
    <w:rsid w:val="00D37275"/>
  </w:style>
  <w:style w:type="paragraph" w:customStyle="1" w:styleId="3E0A191ED2F349F69583E8A82AD4F365">
    <w:name w:val="3E0A191ED2F349F69583E8A82AD4F365"/>
    <w:rsid w:val="00D37275"/>
  </w:style>
  <w:style w:type="paragraph" w:customStyle="1" w:styleId="213A8E19651044E6AE63BEBF185EE7EE">
    <w:name w:val="213A8E19651044E6AE63BEBF185EE7EE"/>
    <w:rsid w:val="00D37275"/>
  </w:style>
  <w:style w:type="paragraph" w:customStyle="1" w:styleId="BDE4A484B855476AAE60AC35A2C75B52">
    <w:name w:val="BDE4A484B855476AAE60AC35A2C75B52"/>
    <w:rsid w:val="00D37275"/>
  </w:style>
  <w:style w:type="paragraph" w:customStyle="1" w:styleId="1069A3CAC57240B1815AD75E132DC9BC">
    <w:name w:val="1069A3CAC57240B1815AD75E132DC9BC"/>
    <w:rsid w:val="00D37275"/>
  </w:style>
  <w:style w:type="paragraph" w:customStyle="1" w:styleId="539551D0BD254ECF98696B6519200054">
    <w:name w:val="539551D0BD254ECF98696B6519200054"/>
    <w:rsid w:val="00D37275"/>
  </w:style>
  <w:style w:type="paragraph" w:customStyle="1" w:styleId="D5DAE7DE19594C66B4751254BCB35A5C">
    <w:name w:val="D5DAE7DE19594C66B4751254BCB35A5C"/>
    <w:rsid w:val="00D37275"/>
  </w:style>
  <w:style w:type="paragraph" w:customStyle="1" w:styleId="2D34E546410144A19F4FF3F68F1AD369">
    <w:name w:val="2D34E546410144A19F4FF3F68F1AD369"/>
    <w:rsid w:val="00D37275"/>
  </w:style>
  <w:style w:type="paragraph" w:customStyle="1" w:styleId="65DB8B034136464383CFD03182A32C02">
    <w:name w:val="65DB8B034136464383CFD03182A32C02"/>
    <w:rsid w:val="00D37275"/>
  </w:style>
  <w:style w:type="paragraph" w:customStyle="1" w:styleId="3517DD4D2C2342C99480447A98DBC370">
    <w:name w:val="3517DD4D2C2342C99480447A98DBC370"/>
    <w:rsid w:val="00D37275"/>
  </w:style>
  <w:style w:type="paragraph" w:customStyle="1" w:styleId="BEE0DD14C99E46AB8E4A2CF316E2489E">
    <w:name w:val="BEE0DD14C99E46AB8E4A2CF316E2489E"/>
    <w:rsid w:val="00D37275"/>
  </w:style>
  <w:style w:type="paragraph" w:customStyle="1" w:styleId="105A16D3233248CF8417EF0ECDADC5B4">
    <w:name w:val="105A16D3233248CF8417EF0ECDADC5B4"/>
    <w:rsid w:val="00D37275"/>
  </w:style>
  <w:style w:type="paragraph" w:customStyle="1" w:styleId="F5F8B1B36F3942619F5EA1C12F428209">
    <w:name w:val="F5F8B1B36F3942619F5EA1C12F428209"/>
    <w:rsid w:val="00D37275"/>
  </w:style>
  <w:style w:type="paragraph" w:customStyle="1" w:styleId="55796DA009C44BA0BB18DFFFB28F860F">
    <w:name w:val="55796DA009C44BA0BB18DFFFB28F860F"/>
    <w:rsid w:val="00D37275"/>
  </w:style>
  <w:style w:type="paragraph" w:customStyle="1" w:styleId="7B03870268044A5EA56CE7BF3DFB8C8D">
    <w:name w:val="7B03870268044A5EA56CE7BF3DFB8C8D"/>
    <w:rsid w:val="00D37275"/>
  </w:style>
  <w:style w:type="paragraph" w:customStyle="1" w:styleId="0F892A59084A4E7A9C9D31CE3755FC10">
    <w:name w:val="0F892A59084A4E7A9C9D31CE3755FC10"/>
    <w:rsid w:val="00D37275"/>
  </w:style>
  <w:style w:type="paragraph" w:customStyle="1" w:styleId="5C19C6139E7542CD87492E0ACBCDD302">
    <w:name w:val="5C19C6139E7542CD87492E0ACBCDD302"/>
    <w:rsid w:val="00D37275"/>
  </w:style>
  <w:style w:type="paragraph" w:customStyle="1" w:styleId="F74BB5684F1F4432AFC15A65008F1445">
    <w:name w:val="F74BB5684F1F4432AFC15A65008F1445"/>
    <w:rsid w:val="00D37275"/>
  </w:style>
  <w:style w:type="paragraph" w:customStyle="1" w:styleId="C75C0C3B200D40C3840D4F5C58E0141E">
    <w:name w:val="C75C0C3B200D40C3840D4F5C58E0141E"/>
    <w:rsid w:val="00D37275"/>
  </w:style>
  <w:style w:type="paragraph" w:customStyle="1" w:styleId="C50EE7F1FF20418489EE07B7AF91A739">
    <w:name w:val="C50EE7F1FF20418489EE07B7AF91A739"/>
    <w:rsid w:val="00D37275"/>
  </w:style>
  <w:style w:type="paragraph" w:customStyle="1" w:styleId="4675FFB7582C4F57AD34D2A4D263AA8B">
    <w:name w:val="4675FFB7582C4F57AD34D2A4D263AA8B"/>
    <w:rsid w:val="00D37275"/>
  </w:style>
  <w:style w:type="paragraph" w:customStyle="1" w:styleId="8E7AE5CD57664DA28FB73C30A2703D14">
    <w:name w:val="8E7AE5CD57664DA28FB73C30A2703D14"/>
    <w:rsid w:val="00D37275"/>
  </w:style>
  <w:style w:type="paragraph" w:customStyle="1" w:styleId="284A5DE986B248198174144C835EEEBC">
    <w:name w:val="284A5DE986B248198174144C835EEEBC"/>
    <w:rsid w:val="00D37275"/>
  </w:style>
  <w:style w:type="paragraph" w:customStyle="1" w:styleId="B77A1953EB2F420B81CEA3735381AE89">
    <w:name w:val="B77A1953EB2F420B81CEA3735381AE89"/>
    <w:rsid w:val="00D37275"/>
  </w:style>
  <w:style w:type="paragraph" w:customStyle="1" w:styleId="E80ADC318C234E598E3A7C1395C4A4AA">
    <w:name w:val="E80ADC318C234E598E3A7C1395C4A4AA"/>
    <w:rsid w:val="00D37275"/>
  </w:style>
  <w:style w:type="paragraph" w:customStyle="1" w:styleId="A70B9D7912E647B3BC690B22B8F6ACB2">
    <w:name w:val="A70B9D7912E647B3BC690B22B8F6ACB2"/>
    <w:rsid w:val="00D37275"/>
  </w:style>
  <w:style w:type="paragraph" w:customStyle="1" w:styleId="DC21FADBA08B42EF82C7C6FFCF26B128">
    <w:name w:val="DC21FADBA08B42EF82C7C6FFCF26B128"/>
    <w:rsid w:val="00D37275"/>
  </w:style>
  <w:style w:type="paragraph" w:customStyle="1" w:styleId="D3693A6FEE134BF5BA21773293C9EEB6">
    <w:name w:val="D3693A6FEE134BF5BA21773293C9EEB6"/>
    <w:rsid w:val="00D37275"/>
  </w:style>
  <w:style w:type="paragraph" w:customStyle="1" w:styleId="BAB990510EF44D05A7D74EB4132B8CB5">
    <w:name w:val="BAB990510EF44D05A7D74EB4132B8CB5"/>
    <w:rsid w:val="00D37275"/>
  </w:style>
  <w:style w:type="paragraph" w:customStyle="1" w:styleId="ACAF2A33256941A79FB3ADC1F70F221F">
    <w:name w:val="ACAF2A33256941A79FB3ADC1F70F221F"/>
    <w:rsid w:val="00D37275"/>
  </w:style>
  <w:style w:type="paragraph" w:customStyle="1" w:styleId="1E2CE0CFAA7F42949474B78869A81CC3">
    <w:name w:val="1E2CE0CFAA7F42949474B78869A81CC3"/>
    <w:rsid w:val="00D37275"/>
  </w:style>
  <w:style w:type="paragraph" w:customStyle="1" w:styleId="4B3EFDF4B714405992BC51F5C58CAE66">
    <w:name w:val="4B3EFDF4B714405992BC51F5C58CAE66"/>
    <w:rsid w:val="00D37275"/>
  </w:style>
  <w:style w:type="paragraph" w:customStyle="1" w:styleId="338D5B4189AE43D5A98687E2B1D7719B">
    <w:name w:val="338D5B4189AE43D5A98687E2B1D7719B"/>
    <w:rsid w:val="00D37275"/>
  </w:style>
  <w:style w:type="paragraph" w:customStyle="1" w:styleId="98F3D1408AF847F9AE7B938D368C308D">
    <w:name w:val="98F3D1408AF847F9AE7B938D368C308D"/>
    <w:rsid w:val="00D37275"/>
  </w:style>
  <w:style w:type="paragraph" w:customStyle="1" w:styleId="6C53087161FC4633A50BDFFCCCE1F308">
    <w:name w:val="6C53087161FC4633A50BDFFCCCE1F308"/>
    <w:rsid w:val="00D37275"/>
  </w:style>
  <w:style w:type="paragraph" w:customStyle="1" w:styleId="B3DD855D3A7B45AD9E0C5378024E0A59">
    <w:name w:val="B3DD855D3A7B45AD9E0C5378024E0A59"/>
    <w:rsid w:val="00D37275"/>
  </w:style>
  <w:style w:type="paragraph" w:customStyle="1" w:styleId="B52FC5E8A7174FFEB14292599119BED5">
    <w:name w:val="B52FC5E8A7174FFEB14292599119BED5"/>
    <w:rsid w:val="00D37275"/>
  </w:style>
  <w:style w:type="paragraph" w:customStyle="1" w:styleId="DF814EF94FFB40B9AD805DB373CCF741">
    <w:name w:val="DF814EF94FFB40B9AD805DB373CCF741"/>
    <w:rsid w:val="00D37275"/>
  </w:style>
  <w:style w:type="paragraph" w:customStyle="1" w:styleId="A696175E049C44D4A98B0376C2F5A6BB">
    <w:name w:val="A696175E049C44D4A98B0376C2F5A6BB"/>
    <w:rsid w:val="00D37275"/>
  </w:style>
  <w:style w:type="paragraph" w:customStyle="1" w:styleId="F498B384F46B42DCB57DA10D73EBFE4A">
    <w:name w:val="F498B384F46B42DCB57DA10D73EBFE4A"/>
    <w:rsid w:val="00D37275"/>
  </w:style>
  <w:style w:type="paragraph" w:customStyle="1" w:styleId="25FFAA250E014843A274A96199377423">
    <w:name w:val="25FFAA250E014843A274A96199377423"/>
    <w:rsid w:val="00D37275"/>
  </w:style>
  <w:style w:type="paragraph" w:customStyle="1" w:styleId="404AF40813684C07B8110EBBE4E2E0D3">
    <w:name w:val="404AF40813684C07B8110EBBE4E2E0D3"/>
    <w:rsid w:val="00D37275"/>
  </w:style>
  <w:style w:type="paragraph" w:customStyle="1" w:styleId="2B8B2D6C20FB497CA221D55F03A34012">
    <w:name w:val="2B8B2D6C20FB497CA221D55F03A34012"/>
    <w:rsid w:val="00D37275"/>
  </w:style>
  <w:style w:type="paragraph" w:customStyle="1" w:styleId="EF216F70A200403C9532FF49FA55FE89">
    <w:name w:val="EF216F70A200403C9532FF49FA55FE89"/>
    <w:rsid w:val="00D37275"/>
  </w:style>
  <w:style w:type="paragraph" w:customStyle="1" w:styleId="5E09F80C89854377A8822D0D4F4EB279">
    <w:name w:val="5E09F80C89854377A8822D0D4F4EB279"/>
    <w:rsid w:val="00D37275"/>
  </w:style>
  <w:style w:type="paragraph" w:customStyle="1" w:styleId="6EE8D96674CE4F538A8FC877B9D6B616">
    <w:name w:val="6EE8D96674CE4F538A8FC877B9D6B616"/>
    <w:rsid w:val="00D37275"/>
  </w:style>
  <w:style w:type="paragraph" w:customStyle="1" w:styleId="3F9021EDEB3C45C58FF5A6234A2EE99B">
    <w:name w:val="3F9021EDEB3C45C58FF5A6234A2EE99B"/>
    <w:rsid w:val="00D37275"/>
  </w:style>
  <w:style w:type="paragraph" w:customStyle="1" w:styleId="C0C40F892DEA4D929F1C1243FD7D091D">
    <w:name w:val="C0C40F892DEA4D929F1C1243FD7D091D"/>
    <w:rsid w:val="00D37275"/>
  </w:style>
  <w:style w:type="paragraph" w:customStyle="1" w:styleId="2484B15E3D8441748B70F02E5EB4AD18">
    <w:name w:val="2484B15E3D8441748B70F02E5EB4AD18"/>
    <w:rsid w:val="00D37275"/>
  </w:style>
  <w:style w:type="paragraph" w:customStyle="1" w:styleId="86971B44A9B14F74AB5ED775AF4CB484">
    <w:name w:val="86971B44A9B14F74AB5ED775AF4CB484"/>
    <w:rsid w:val="00D37275"/>
  </w:style>
  <w:style w:type="paragraph" w:customStyle="1" w:styleId="40BFCB2B3222410192C680C158D15F31">
    <w:name w:val="40BFCB2B3222410192C680C158D15F31"/>
    <w:rsid w:val="00D37275"/>
  </w:style>
  <w:style w:type="paragraph" w:customStyle="1" w:styleId="AFF95DF3F92E42F28B109F57C67F1286">
    <w:name w:val="AFF95DF3F92E42F28B109F57C67F1286"/>
    <w:rsid w:val="00D37275"/>
  </w:style>
  <w:style w:type="paragraph" w:customStyle="1" w:styleId="54F633355EC9434CB883B3CE5E427624">
    <w:name w:val="54F633355EC9434CB883B3CE5E427624"/>
    <w:rsid w:val="00D37275"/>
  </w:style>
  <w:style w:type="paragraph" w:customStyle="1" w:styleId="E22A2904E426493FA4012C942F15680B">
    <w:name w:val="E22A2904E426493FA4012C942F15680B"/>
    <w:rsid w:val="00D37275"/>
  </w:style>
  <w:style w:type="paragraph" w:customStyle="1" w:styleId="52CC68B3CFF7491BB5527609FFDC64FF">
    <w:name w:val="52CC68B3CFF7491BB5527609FFDC64FF"/>
    <w:rsid w:val="00D37275"/>
  </w:style>
  <w:style w:type="paragraph" w:customStyle="1" w:styleId="8B01BFDFDD514EF1930F08921FD4BF73">
    <w:name w:val="8B01BFDFDD514EF1930F08921FD4BF73"/>
    <w:rsid w:val="00D37275"/>
  </w:style>
  <w:style w:type="paragraph" w:customStyle="1" w:styleId="B9A3D97CC06F4C7D921E2E9AAF72159F">
    <w:name w:val="B9A3D97CC06F4C7D921E2E9AAF72159F"/>
    <w:rsid w:val="00D37275"/>
  </w:style>
  <w:style w:type="paragraph" w:customStyle="1" w:styleId="E34EA34ADBEE4B37A8E1E49DF40CDCAD">
    <w:name w:val="E34EA34ADBEE4B37A8E1E49DF40CDCAD"/>
    <w:rsid w:val="00D37275"/>
  </w:style>
  <w:style w:type="paragraph" w:customStyle="1" w:styleId="F6047B4819C6403489297629C1DFF1BD">
    <w:name w:val="F6047B4819C6403489297629C1DFF1BD"/>
    <w:rsid w:val="00D37275"/>
  </w:style>
  <w:style w:type="paragraph" w:customStyle="1" w:styleId="3076D1E9382846389C18DBB675ACE5A5">
    <w:name w:val="3076D1E9382846389C18DBB675ACE5A5"/>
    <w:rsid w:val="00D37275"/>
  </w:style>
  <w:style w:type="paragraph" w:customStyle="1" w:styleId="1D73D4029DE64107A4BB561E74758B65">
    <w:name w:val="1D73D4029DE64107A4BB561E74758B65"/>
    <w:rsid w:val="00D37275"/>
  </w:style>
  <w:style w:type="paragraph" w:customStyle="1" w:styleId="0E77368CAB484194B4C0446BF7E00AAC">
    <w:name w:val="0E77368CAB484194B4C0446BF7E00AAC"/>
    <w:rsid w:val="00D37275"/>
  </w:style>
  <w:style w:type="paragraph" w:customStyle="1" w:styleId="BC24F25EB51D463B8C5A5E5A8FDA4964">
    <w:name w:val="BC24F25EB51D463B8C5A5E5A8FDA4964"/>
    <w:rsid w:val="00D37275"/>
  </w:style>
  <w:style w:type="paragraph" w:customStyle="1" w:styleId="9431452809BB4EF28E96BF2E6BACBF88">
    <w:name w:val="9431452809BB4EF28E96BF2E6BACBF88"/>
    <w:rsid w:val="00D37275"/>
  </w:style>
  <w:style w:type="paragraph" w:customStyle="1" w:styleId="A5245C05539747F58EF73074310B4A4F">
    <w:name w:val="A5245C05539747F58EF73074310B4A4F"/>
    <w:rsid w:val="00D37275"/>
  </w:style>
  <w:style w:type="paragraph" w:customStyle="1" w:styleId="1BD43159051E457BA74AECCF730CA7B1">
    <w:name w:val="1BD43159051E457BA74AECCF730CA7B1"/>
    <w:rsid w:val="00D37275"/>
  </w:style>
  <w:style w:type="paragraph" w:customStyle="1" w:styleId="029D00255F484DE8B0F2F739ACB80E90">
    <w:name w:val="029D00255F484DE8B0F2F739ACB80E90"/>
    <w:rsid w:val="00D37275"/>
  </w:style>
  <w:style w:type="paragraph" w:customStyle="1" w:styleId="917925301EDA402ABBB823A9DE924054">
    <w:name w:val="917925301EDA402ABBB823A9DE924054"/>
    <w:rsid w:val="00D37275"/>
  </w:style>
  <w:style w:type="paragraph" w:customStyle="1" w:styleId="A1E633995EB94A19A898A78C727D20FE">
    <w:name w:val="A1E633995EB94A19A898A78C727D20FE"/>
    <w:rsid w:val="00D37275"/>
  </w:style>
  <w:style w:type="paragraph" w:customStyle="1" w:styleId="D2E24B26531B4B5797B0A1058AB33CB7">
    <w:name w:val="D2E24B26531B4B5797B0A1058AB33CB7"/>
    <w:rsid w:val="00D37275"/>
  </w:style>
  <w:style w:type="paragraph" w:customStyle="1" w:styleId="0838526CA4FA479B90706FAC192B083D">
    <w:name w:val="0838526CA4FA479B90706FAC192B083D"/>
    <w:rsid w:val="00D37275"/>
  </w:style>
  <w:style w:type="paragraph" w:customStyle="1" w:styleId="629B8A1635BA42D097CC72F759B5D734">
    <w:name w:val="629B8A1635BA42D097CC72F759B5D734"/>
    <w:rsid w:val="00D37275"/>
  </w:style>
  <w:style w:type="paragraph" w:customStyle="1" w:styleId="01B6FB611FC04214A01FCD7E870839E8">
    <w:name w:val="01B6FB611FC04214A01FCD7E870839E8"/>
    <w:rsid w:val="00D37275"/>
  </w:style>
  <w:style w:type="paragraph" w:customStyle="1" w:styleId="4FA4C396BA23439CAB92649ACF73E7AA">
    <w:name w:val="4FA4C396BA23439CAB92649ACF73E7AA"/>
    <w:rsid w:val="00D37275"/>
  </w:style>
  <w:style w:type="paragraph" w:customStyle="1" w:styleId="234153840D5A4C85B0D105684D76C8CE">
    <w:name w:val="234153840D5A4C85B0D105684D76C8CE"/>
    <w:rsid w:val="00D37275"/>
  </w:style>
  <w:style w:type="paragraph" w:customStyle="1" w:styleId="6E856938379B47CB8431FBBB4163A73C">
    <w:name w:val="6E856938379B47CB8431FBBB4163A73C"/>
    <w:rsid w:val="00D37275"/>
  </w:style>
  <w:style w:type="paragraph" w:customStyle="1" w:styleId="403809AEFDE149E6A8BDFF6F0AE79111">
    <w:name w:val="403809AEFDE149E6A8BDFF6F0AE79111"/>
    <w:rsid w:val="00D37275"/>
  </w:style>
  <w:style w:type="paragraph" w:customStyle="1" w:styleId="65A42A54B8094820A6CC86000ADB433F">
    <w:name w:val="65A42A54B8094820A6CC86000ADB433F"/>
    <w:rsid w:val="00D37275"/>
  </w:style>
  <w:style w:type="paragraph" w:customStyle="1" w:styleId="6AD71C7A2BCA4B01A145A90CDDB8D57C">
    <w:name w:val="6AD71C7A2BCA4B01A145A90CDDB8D57C"/>
    <w:rsid w:val="00D37275"/>
  </w:style>
  <w:style w:type="paragraph" w:customStyle="1" w:styleId="931CC96592294C9F83D24BDF9D71BB5A">
    <w:name w:val="931CC96592294C9F83D24BDF9D71BB5A"/>
    <w:rsid w:val="00D37275"/>
  </w:style>
  <w:style w:type="paragraph" w:customStyle="1" w:styleId="26F932CCFC9B490C815DF468F7189BAC">
    <w:name w:val="26F932CCFC9B490C815DF468F7189BAC"/>
    <w:rsid w:val="00D37275"/>
  </w:style>
  <w:style w:type="paragraph" w:customStyle="1" w:styleId="BE85434C6B51458C97C48C711110AA13">
    <w:name w:val="BE85434C6B51458C97C48C711110AA13"/>
    <w:rsid w:val="00D37275"/>
  </w:style>
  <w:style w:type="paragraph" w:customStyle="1" w:styleId="D190E40CD52640BBB5BCEB5B0D3934BD">
    <w:name w:val="D190E40CD52640BBB5BCEB5B0D3934BD"/>
    <w:rsid w:val="00D37275"/>
  </w:style>
  <w:style w:type="paragraph" w:customStyle="1" w:styleId="562A64687BAF4C46992E79F5E888A228">
    <w:name w:val="562A64687BAF4C46992E79F5E888A228"/>
    <w:rsid w:val="00D37275"/>
  </w:style>
  <w:style w:type="paragraph" w:customStyle="1" w:styleId="B8952BA1FE4B46FCB790E695B299A2A7">
    <w:name w:val="B8952BA1FE4B46FCB790E695B299A2A7"/>
    <w:rsid w:val="00D37275"/>
  </w:style>
  <w:style w:type="paragraph" w:customStyle="1" w:styleId="F17F4A4AACA94D42827170EB08F4FA14">
    <w:name w:val="F17F4A4AACA94D42827170EB08F4FA14"/>
    <w:rsid w:val="00D37275"/>
  </w:style>
  <w:style w:type="paragraph" w:customStyle="1" w:styleId="49F74FFE62814D168EC6313122EC5FA6">
    <w:name w:val="49F74FFE62814D168EC6313122EC5FA6"/>
    <w:rsid w:val="00D37275"/>
  </w:style>
  <w:style w:type="paragraph" w:customStyle="1" w:styleId="AA0577EB02854C228BF062B8A6B9D6AF1">
    <w:name w:val="AA0577EB02854C228BF062B8A6B9D6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0">
    <w:name w:val="71E4FEACF55245F5951A7234329D224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0">
    <w:name w:val="81864B5FABE64F7B82B3645CA4AD08F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">
    <w:name w:val="2484B15E3D8441748B70F02E5EB4AD1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">
    <w:name w:val="86971B44A9B14F74AB5ED775AF4CB48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">
    <w:name w:val="40BFCB2B3222410192C680C158D15F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">
    <w:name w:val="AFF95DF3F92E42F28B109F57C67F128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">
    <w:name w:val="6E856938379B47CB8431FBBB4163A73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">
    <w:name w:val="E22A2904E426493FA4012C942F15680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">
    <w:name w:val="52CC68B3CFF7491BB5527609FFDC64F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">
    <w:name w:val="8B01BFDFDD514EF1930F08921FD4BF7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">
    <w:name w:val="403809AEFDE149E6A8BDFF6F0AE79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">
    <w:name w:val="65A42A54B8094820A6CC86000ADB433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">
    <w:name w:val="1D73D4029DE64107A4BB561E74758B6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">
    <w:name w:val="0E77368CAB484194B4C0446BF7E00AA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">
    <w:name w:val="1BD43159051E457BA74AECCF730CA7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">
    <w:name w:val="029D00255F484DE8B0F2F739ACB80E90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">
    <w:name w:val="A1E633995EB94A19A898A78C727D20F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">
    <w:name w:val="6AD71C7A2BCA4B01A145A90CDDB8D57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">
    <w:name w:val="D190E40CD52640BBB5BCEB5B0D3934B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">
    <w:name w:val="562A64687BAF4C46992E79F5E888A22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">
    <w:name w:val="B8952BA1FE4B46FCB790E695B299A2A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1">
    <w:name w:val="0838526CA4FA479B90706FAC192B083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1">
    <w:name w:val="629B8A1635BA42D097CC72F759B5D73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1">
    <w:name w:val="01B6FB611FC04214A01FCD7E870839E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1">
    <w:name w:val="4FA4C396BA23439CAB92649ACF73E7A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1">
    <w:name w:val="234153840D5A4C85B0D105684D76C8C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">
    <w:name w:val="49F74FFE62814D168EC6313122EC5FA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">
    <w:name w:val="AA0577EB02854C228BF062B8A6B9D6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1">
    <w:name w:val="71E4FEACF55245F5951A7234329D224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1">
    <w:name w:val="81864B5FABE64F7B82B3645CA4AD08F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">
    <w:name w:val="2484B15E3D8441748B70F02E5EB4AD1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">
    <w:name w:val="86971B44A9B14F74AB5ED775AF4CB48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">
    <w:name w:val="40BFCB2B3222410192C680C158D15F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">
    <w:name w:val="AFF95DF3F92E42F28B109F57C67F128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">
    <w:name w:val="6E856938379B47CB8431FBBB4163A73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">
    <w:name w:val="E22A2904E426493FA4012C942F15680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">
    <w:name w:val="52CC68B3CFF7491BB5527609FFDC64F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">
    <w:name w:val="8B01BFDFDD514EF1930F08921FD4BF7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">
    <w:name w:val="403809AEFDE149E6A8BDFF6F0AE79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">
    <w:name w:val="65A42A54B8094820A6CC86000ADB433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">
    <w:name w:val="1D73D4029DE64107A4BB561E74758B6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">
    <w:name w:val="0E77368CAB484194B4C0446BF7E00AA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">
    <w:name w:val="1BD43159051E457BA74AECCF730CA7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">
    <w:name w:val="029D00255F484DE8B0F2F739ACB80E90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">
    <w:name w:val="A1E633995EB94A19A898A78C727D20F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">
    <w:name w:val="6AD71C7A2BCA4B01A145A90CDDB8D57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">
    <w:name w:val="D190E40CD52640BBB5BCEB5B0D3934B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">
    <w:name w:val="562A64687BAF4C46992E79F5E888A22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">
    <w:name w:val="B8952BA1FE4B46FCB790E695B299A2A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2">
    <w:name w:val="0838526CA4FA479B90706FAC192B083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2">
    <w:name w:val="629B8A1635BA42D097CC72F759B5D73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2">
    <w:name w:val="01B6FB611FC04214A01FCD7E870839E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2">
    <w:name w:val="4FA4C396BA23439CAB92649ACF73E7A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2">
    <w:name w:val="234153840D5A4C85B0D105684D76C8C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2">
    <w:name w:val="49F74FFE62814D168EC6313122EC5FA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">
    <w:name w:val="AA0577EB02854C228BF062B8A6B9D6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2">
    <w:name w:val="71E4FEACF55245F5951A7234329D224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2">
    <w:name w:val="81864B5FABE64F7B82B3645CA4AD08F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3">
    <w:name w:val="2484B15E3D8441748B70F02E5EB4AD1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">
    <w:name w:val="86971B44A9B14F74AB5ED775AF4CB48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3">
    <w:name w:val="40BFCB2B3222410192C680C158D15F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3">
    <w:name w:val="AFF95DF3F92E42F28B109F57C67F128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3">
    <w:name w:val="6E856938379B47CB8431FBBB4163A73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">
    <w:name w:val="E22A2904E426493FA4012C942F15680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">
    <w:name w:val="52CC68B3CFF7491BB5527609FFDC64F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">
    <w:name w:val="8B01BFDFDD514EF1930F08921FD4BF7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">
    <w:name w:val="403809AEFDE149E6A8BDFF6F0AE79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">
    <w:name w:val="65A42A54B8094820A6CC86000ADB433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">
    <w:name w:val="1D73D4029DE64107A4BB561E74758B6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">
    <w:name w:val="0E77368CAB484194B4C0446BF7E00AA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">
    <w:name w:val="1BD43159051E457BA74AECCF730CA7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">
    <w:name w:val="029D00255F484DE8B0F2F739ACB80E90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">
    <w:name w:val="A1E633995EB94A19A898A78C727D20F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">
    <w:name w:val="6AD71C7A2BCA4B01A145A90CDDB8D57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">
    <w:name w:val="D190E40CD52640BBB5BCEB5B0D3934B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">
    <w:name w:val="562A64687BAF4C46992E79F5E888A22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">
    <w:name w:val="B8952BA1FE4B46FCB790E695B299A2A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3">
    <w:name w:val="0838526CA4FA479B90706FAC192B083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3">
    <w:name w:val="629B8A1635BA42D097CC72F759B5D73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3">
    <w:name w:val="01B6FB611FC04214A01FCD7E870839E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3">
    <w:name w:val="4FA4C396BA23439CAB92649ACF73E7A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3">
    <w:name w:val="234153840D5A4C85B0D105684D76C8C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3">
    <w:name w:val="49F74FFE62814D168EC6313122EC5FA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">
    <w:name w:val="AA0577EB02854C228BF062B8A6B9D6A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3">
    <w:name w:val="71E4FEACF55245F5951A7234329D224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3">
    <w:name w:val="81864B5FABE64F7B82B3645CA4AD08F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4">
    <w:name w:val="2484B15E3D8441748B70F02E5EB4AD1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">
    <w:name w:val="86971B44A9B14F74AB5ED775AF4CB48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4">
    <w:name w:val="40BFCB2B3222410192C680C158D15F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4">
    <w:name w:val="AFF95DF3F92E42F28B109F57C67F128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4">
    <w:name w:val="6E856938379B47CB8431FBBB4163A73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">
    <w:name w:val="E22A2904E426493FA4012C942F15680B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4">
    <w:name w:val="52CC68B3CFF7491BB5527609FFDC64F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4">
    <w:name w:val="8B01BFDFDD514EF1930F08921FD4BF7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4">
    <w:name w:val="403809AEFDE149E6A8BDFF6F0AE79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4">
    <w:name w:val="65A42A54B8094820A6CC86000ADB433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4">
    <w:name w:val="1D73D4029DE64107A4BB561E74758B6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4">
    <w:name w:val="0E77368CAB484194B4C0446BF7E00AA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4">
    <w:name w:val="1BD43159051E457BA74AECCF730CA7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4">
    <w:name w:val="029D00255F484DE8B0F2F739ACB80E90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">
    <w:name w:val="A1E633995EB94A19A898A78C727D20F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4">
    <w:name w:val="6AD71C7A2BCA4B01A145A90CDDB8D57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">
    <w:name w:val="D190E40CD52640BBB5BCEB5B0D3934B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">
    <w:name w:val="562A64687BAF4C46992E79F5E888A22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">
    <w:name w:val="B8952BA1FE4B46FCB790E695B299A2A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4">
    <w:name w:val="0838526CA4FA479B90706FAC192B083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4">
    <w:name w:val="629B8A1635BA42D097CC72F759B5D73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4">
    <w:name w:val="01B6FB611FC04214A01FCD7E870839E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4">
    <w:name w:val="4FA4C396BA23439CAB92649ACF73E7A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4">
    <w:name w:val="234153840D5A4C85B0D105684D76C8C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4">
    <w:name w:val="49F74FFE62814D168EC6313122EC5FA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">
    <w:name w:val="AA0577EB02854C228BF062B8A6B9D6A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4">
    <w:name w:val="71E4FEACF55245F5951A7234329D224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4">
    <w:name w:val="81864B5FABE64F7B82B3645CA4AD08F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5">
    <w:name w:val="2484B15E3D8441748B70F02E5EB4AD1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5">
    <w:name w:val="86971B44A9B14F74AB5ED775AF4CB48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5">
    <w:name w:val="40BFCB2B3222410192C680C158D15F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5">
    <w:name w:val="AFF95DF3F92E42F28B109F57C67F128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5">
    <w:name w:val="6E856938379B47CB8431FBBB4163A73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5">
    <w:name w:val="E22A2904E426493FA4012C942F15680B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5">
    <w:name w:val="52CC68B3CFF7491BB5527609FFDC64F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5">
    <w:name w:val="8B01BFDFDD514EF1930F08921FD4BF7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5">
    <w:name w:val="403809AEFDE149E6A8BDFF6F0AE79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5">
    <w:name w:val="65A42A54B8094820A6CC86000ADB433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5">
    <w:name w:val="1D73D4029DE64107A4BB561E74758B6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5">
    <w:name w:val="0E77368CAB484194B4C0446BF7E00AA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5">
    <w:name w:val="1BD43159051E457BA74AECCF730CA7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5">
    <w:name w:val="029D00255F484DE8B0F2F739ACB80E90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5">
    <w:name w:val="A1E633995EB94A19A898A78C727D20F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5">
    <w:name w:val="6AD71C7A2BCA4B01A145A90CDDB8D57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5">
    <w:name w:val="D190E40CD52640BBB5BCEB5B0D3934B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5">
    <w:name w:val="562A64687BAF4C46992E79F5E888A22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5">
    <w:name w:val="B8952BA1FE4B46FCB790E695B299A2A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5">
    <w:name w:val="0838526CA4FA479B90706FAC192B083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5">
    <w:name w:val="629B8A1635BA42D097CC72F759B5D73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5">
    <w:name w:val="01B6FB611FC04214A01FCD7E870839E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5">
    <w:name w:val="4FA4C396BA23439CAB92649ACF73E7AA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5">
    <w:name w:val="234153840D5A4C85B0D105684D76C8C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5">
    <w:name w:val="49F74FFE62814D168EC6313122EC5FA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6">
    <w:name w:val="AA0577EB02854C228BF062B8A6B9D6A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5">
    <w:name w:val="71E4FEACF55245F5951A7234329D224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5">
    <w:name w:val="81864B5FABE64F7B82B3645CA4AD08F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6">
    <w:name w:val="2484B15E3D8441748B70F02E5EB4AD1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6">
    <w:name w:val="86971B44A9B14F74AB5ED775AF4CB48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6">
    <w:name w:val="40BFCB2B3222410192C680C158D15F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6">
    <w:name w:val="AFF95DF3F92E42F28B109F57C67F128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6">
    <w:name w:val="6E856938379B47CB8431FBBB4163A73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6">
    <w:name w:val="E22A2904E426493FA4012C942F15680B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6">
    <w:name w:val="52CC68B3CFF7491BB5527609FFDC64F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6">
    <w:name w:val="8B01BFDFDD514EF1930F08921FD4BF7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6">
    <w:name w:val="403809AEFDE149E6A8BDFF6F0AE79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6">
    <w:name w:val="65A42A54B8094820A6CC86000ADB433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6">
    <w:name w:val="1D73D4029DE64107A4BB561E74758B6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6">
    <w:name w:val="0E77368CAB484194B4C0446BF7E00AA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6">
    <w:name w:val="1BD43159051E457BA74AECCF730CA7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6">
    <w:name w:val="029D00255F484DE8B0F2F739ACB80E90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6">
    <w:name w:val="A1E633995EB94A19A898A78C727D20F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6">
    <w:name w:val="6AD71C7A2BCA4B01A145A90CDDB8D57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6">
    <w:name w:val="D190E40CD52640BBB5BCEB5B0D3934B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6">
    <w:name w:val="562A64687BAF4C46992E79F5E888A22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6">
    <w:name w:val="B8952BA1FE4B46FCB790E695B299A2A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6">
    <w:name w:val="0838526CA4FA479B90706FAC192B083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6">
    <w:name w:val="629B8A1635BA42D097CC72F759B5D73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6">
    <w:name w:val="01B6FB611FC04214A01FCD7E870839E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6">
    <w:name w:val="4FA4C396BA23439CAB92649ACF73E7AA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6">
    <w:name w:val="234153840D5A4C85B0D105684D76C8C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6">
    <w:name w:val="49F74FFE62814D168EC6313122EC5FA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7">
    <w:name w:val="AA0577EB02854C228BF062B8A6B9D6A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6">
    <w:name w:val="71E4FEACF55245F5951A7234329D224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6">
    <w:name w:val="81864B5FABE64F7B82B3645CA4AD08F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7">
    <w:name w:val="2484B15E3D8441748B70F02E5EB4AD1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7">
    <w:name w:val="86971B44A9B14F74AB5ED775AF4CB48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7">
    <w:name w:val="40BFCB2B3222410192C680C158D15F3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7">
    <w:name w:val="AFF95DF3F92E42F28B109F57C67F128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7">
    <w:name w:val="6E856938379B47CB8431FBBB4163A73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7">
    <w:name w:val="E22A2904E426493FA4012C942F15680B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7">
    <w:name w:val="52CC68B3CFF7491BB5527609FFDC64F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7">
    <w:name w:val="8B01BFDFDD514EF1930F08921FD4BF7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7">
    <w:name w:val="403809AEFDE149E6A8BDFF6F0AE791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7">
    <w:name w:val="65A42A54B8094820A6CC86000ADB433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7">
    <w:name w:val="1D73D4029DE64107A4BB561E74758B6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7">
    <w:name w:val="0E77368CAB484194B4C0446BF7E00AA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7">
    <w:name w:val="1BD43159051E457BA74AECCF730CA7B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7">
    <w:name w:val="029D00255F484DE8B0F2F739ACB80E90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7">
    <w:name w:val="A1E633995EB94A19A898A78C727D20F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7">
    <w:name w:val="6AD71C7A2BCA4B01A145A90CDDB8D57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7">
    <w:name w:val="D190E40CD52640BBB5BCEB5B0D3934B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7">
    <w:name w:val="562A64687BAF4C46992E79F5E888A22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7">
    <w:name w:val="B8952BA1FE4B46FCB790E695B299A2A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7">
    <w:name w:val="0838526CA4FA479B90706FAC192B083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7">
    <w:name w:val="629B8A1635BA42D097CC72F759B5D73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7">
    <w:name w:val="01B6FB611FC04214A01FCD7E870839E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7">
    <w:name w:val="4FA4C396BA23439CAB92649ACF73E7AA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7">
    <w:name w:val="234153840D5A4C85B0D105684D76C8C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7">
    <w:name w:val="49F74FFE62814D168EC6313122EC5FA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8">
    <w:name w:val="AA0577EB02854C228BF062B8A6B9D6A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7">
    <w:name w:val="71E4FEACF55245F5951A7234329D2244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7">
    <w:name w:val="81864B5FABE64F7B82B3645CA4AD08F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8">
    <w:name w:val="2484B15E3D8441748B70F02E5EB4AD1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8">
    <w:name w:val="86971B44A9B14F74AB5ED775AF4CB48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8">
    <w:name w:val="40BFCB2B3222410192C680C158D15F3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8">
    <w:name w:val="AFF95DF3F92E42F28B109F57C67F128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8">
    <w:name w:val="6E856938379B47CB8431FBBB4163A73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8">
    <w:name w:val="E22A2904E426493FA4012C942F15680B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8">
    <w:name w:val="52CC68B3CFF7491BB5527609FFDC64F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8">
    <w:name w:val="8B01BFDFDD514EF1930F08921FD4BF73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8">
    <w:name w:val="403809AEFDE149E6A8BDFF6F0AE791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8">
    <w:name w:val="65A42A54B8094820A6CC86000ADB433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8">
    <w:name w:val="1D73D4029DE64107A4BB561E74758B65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8">
    <w:name w:val="0E77368CAB484194B4C0446BF7E00AA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8">
    <w:name w:val="1BD43159051E457BA74AECCF730CA7B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8">
    <w:name w:val="029D00255F484DE8B0F2F739ACB80E90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8">
    <w:name w:val="A1E633995EB94A19A898A78C727D20F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8">
    <w:name w:val="6AD71C7A2BCA4B01A145A90CDDB8D57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8">
    <w:name w:val="D190E40CD52640BBB5BCEB5B0D3934B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8">
    <w:name w:val="562A64687BAF4C46992E79F5E888A22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8">
    <w:name w:val="B8952BA1FE4B46FCB790E695B299A2A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8">
    <w:name w:val="0838526CA4FA479B90706FAC192B083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8">
    <w:name w:val="629B8A1635BA42D097CC72F759B5D73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8">
    <w:name w:val="01B6FB611FC04214A01FCD7E870839E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8">
    <w:name w:val="4FA4C396BA23439CAB92649ACF73E7AA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8">
    <w:name w:val="234153840D5A4C85B0D105684D76C8C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8">
    <w:name w:val="49F74FFE62814D168EC6313122EC5FA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AB01E25524E4CB2950B0DFB9B9C0E4A">
    <w:name w:val="2AB01E25524E4CB2950B0DFB9B9C0E4A"/>
    <w:rsid w:val="00D37275"/>
  </w:style>
  <w:style w:type="paragraph" w:customStyle="1" w:styleId="513244CC212644C0B63FFD523A5B655C">
    <w:name w:val="513244CC212644C0B63FFD523A5B655C"/>
    <w:rsid w:val="00D37275"/>
  </w:style>
  <w:style w:type="paragraph" w:customStyle="1" w:styleId="D47CB80B3B124A08B403A27ABBEBFE37">
    <w:name w:val="D47CB80B3B124A08B403A27ABBEBFE37"/>
    <w:rsid w:val="00D37275"/>
  </w:style>
  <w:style w:type="paragraph" w:customStyle="1" w:styleId="DD2E05C34E454D97BAD065C41C4B5C2B">
    <w:name w:val="DD2E05C34E454D97BAD065C41C4B5C2B"/>
    <w:rsid w:val="00D37275"/>
  </w:style>
  <w:style w:type="paragraph" w:customStyle="1" w:styleId="BA8325ACEB484DCABDDB7A3B00E6E1AE">
    <w:name w:val="BA8325ACEB484DCABDDB7A3B00E6E1AE"/>
    <w:rsid w:val="00D37275"/>
  </w:style>
  <w:style w:type="paragraph" w:customStyle="1" w:styleId="AA4EB7E46D0A4D6782253737AA827823">
    <w:name w:val="AA4EB7E46D0A4D6782253737AA827823"/>
    <w:rsid w:val="00D37275"/>
  </w:style>
  <w:style w:type="paragraph" w:customStyle="1" w:styleId="3B8B72C0C850470A9081AC0E04AB97B2">
    <w:name w:val="3B8B72C0C850470A9081AC0E04AB97B2"/>
    <w:rsid w:val="00D37275"/>
  </w:style>
  <w:style w:type="paragraph" w:customStyle="1" w:styleId="AA0577EB02854C228BF062B8A6B9D6AF9">
    <w:name w:val="AA0577EB02854C228BF062B8A6B9D6A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8">
    <w:name w:val="71E4FEACF55245F5951A7234329D2244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8">
    <w:name w:val="81864B5FABE64F7B82B3645CA4AD08F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9">
    <w:name w:val="2484B15E3D8441748B70F02E5EB4AD1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9">
    <w:name w:val="86971B44A9B14F74AB5ED775AF4CB484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9">
    <w:name w:val="40BFCB2B3222410192C680C158D15F3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9">
    <w:name w:val="AFF95DF3F92E42F28B109F57C67F128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9">
    <w:name w:val="6E856938379B47CB8431FBBB4163A73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9">
    <w:name w:val="E22A2904E426493FA4012C942F15680B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9">
    <w:name w:val="52CC68B3CFF7491BB5527609FFDC64F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9">
    <w:name w:val="8B01BFDFDD514EF1930F08921FD4BF73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9">
    <w:name w:val="403809AEFDE149E6A8BDFF6F0AE791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9">
    <w:name w:val="65A42A54B8094820A6CC86000ADB433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9">
    <w:name w:val="1D73D4029DE64107A4BB561E74758B65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9">
    <w:name w:val="0E77368CAB484194B4C0446BF7E00AA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9">
    <w:name w:val="1BD43159051E457BA74AECCF730CA7B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9">
    <w:name w:val="029D00255F484DE8B0F2F739ACB80E90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9">
    <w:name w:val="A1E633995EB94A19A898A78C727D20FE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9">
    <w:name w:val="6AD71C7A2BCA4B01A145A90CDDB8D57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9">
    <w:name w:val="D190E40CD52640BBB5BCEB5B0D3934BD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9">
    <w:name w:val="562A64687BAF4C46992E79F5E888A22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9">
    <w:name w:val="B8952BA1FE4B46FCB790E695B299A2A7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">
    <w:name w:val="513244CC212644C0B63FFD523A5B655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">
    <w:name w:val="D47CB80B3B124A08B403A27ABBEBFE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2E05C34E454D97BAD065C41C4B5C2B1">
    <w:name w:val="DD2E05C34E454D97BAD065C41C4B5C2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8325ACEB484DCABDDB7A3B00E6E1AE1">
    <w:name w:val="BA8325ACEB484DCABDDB7A3B00E6E1A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4EB7E46D0A4D6782253737AA8278231">
    <w:name w:val="AA4EB7E46D0A4D6782253737AA8278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8B72C0C850470A9081AC0E04AB97B21">
    <w:name w:val="3B8B72C0C850470A9081AC0E04AB97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9">
    <w:name w:val="49F74FFE62814D168EC6313122EC5FA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">
    <w:name w:val="54A15DFE44AE42A0AFAFFCAC568988B2"/>
    <w:rsid w:val="00D37275"/>
  </w:style>
  <w:style w:type="paragraph" w:customStyle="1" w:styleId="A513AEDEA00E48D0BB3D192C59992537">
    <w:name w:val="A513AEDEA00E48D0BB3D192C59992537"/>
    <w:rsid w:val="00D37275"/>
  </w:style>
  <w:style w:type="paragraph" w:customStyle="1" w:styleId="8F7CD9A179A744BFAA6FAB842D764D23">
    <w:name w:val="8F7CD9A179A744BFAA6FAB842D764D23"/>
    <w:rsid w:val="00D37275"/>
  </w:style>
  <w:style w:type="paragraph" w:customStyle="1" w:styleId="EA8DD9C936C9494CAE22D07C0CB02571">
    <w:name w:val="EA8DD9C936C9494CAE22D07C0CB02571"/>
    <w:rsid w:val="00D37275"/>
  </w:style>
  <w:style w:type="paragraph" w:customStyle="1" w:styleId="CA110662EB3B46FAA983298AE0CC2586">
    <w:name w:val="CA110662EB3B46FAA983298AE0CC2586"/>
    <w:rsid w:val="00D37275"/>
  </w:style>
  <w:style w:type="paragraph" w:customStyle="1" w:styleId="1E4F872A7B434832B5B0FAC44E867AE2">
    <w:name w:val="1E4F872A7B434832B5B0FAC44E867AE2"/>
    <w:rsid w:val="00D37275"/>
  </w:style>
  <w:style w:type="paragraph" w:customStyle="1" w:styleId="CD4A78869DEF4DA1919242FEE90137DA">
    <w:name w:val="CD4A78869DEF4DA1919242FEE90137DA"/>
    <w:rsid w:val="00D37275"/>
  </w:style>
  <w:style w:type="paragraph" w:customStyle="1" w:styleId="1EB19871C5AA41C4B2CEFA74309B3186">
    <w:name w:val="1EB19871C5AA41C4B2CEFA74309B3186"/>
    <w:rsid w:val="00D37275"/>
  </w:style>
  <w:style w:type="paragraph" w:customStyle="1" w:styleId="65DF9ABFE9C140E1BDC6F11BD249B367">
    <w:name w:val="65DF9ABFE9C140E1BDC6F11BD249B367"/>
    <w:rsid w:val="00D37275"/>
  </w:style>
  <w:style w:type="paragraph" w:customStyle="1" w:styleId="F52276FCF74144EDA83BD59216E17629">
    <w:name w:val="F52276FCF74144EDA83BD59216E17629"/>
    <w:rsid w:val="00D37275"/>
  </w:style>
  <w:style w:type="paragraph" w:customStyle="1" w:styleId="710FA02080B5424D969D7AAEC6CA0AC5">
    <w:name w:val="710FA02080B5424D969D7AAEC6CA0AC5"/>
    <w:rsid w:val="00D37275"/>
  </w:style>
  <w:style w:type="paragraph" w:customStyle="1" w:styleId="104332941B0F4F16BAEAF62575078BAF">
    <w:name w:val="104332941B0F4F16BAEAF62575078BAF"/>
    <w:rsid w:val="00D37275"/>
  </w:style>
  <w:style w:type="paragraph" w:customStyle="1" w:styleId="343C2BB6C48A4B17B53E38E6AAC920A3">
    <w:name w:val="343C2BB6C48A4B17B53E38E6AAC920A3"/>
    <w:rsid w:val="00D37275"/>
  </w:style>
  <w:style w:type="paragraph" w:customStyle="1" w:styleId="AA0577EB02854C228BF062B8A6B9D6AF10">
    <w:name w:val="AA0577EB02854C228BF062B8A6B9D6A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9">
    <w:name w:val="71E4FEACF55245F5951A7234329D2244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9">
    <w:name w:val="81864B5FABE64F7B82B3645CA4AD08F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0">
    <w:name w:val="2484B15E3D8441748B70F02E5EB4AD1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0">
    <w:name w:val="86971B44A9B14F74AB5ED775AF4CB48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0">
    <w:name w:val="40BFCB2B3222410192C680C158D15F3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0">
    <w:name w:val="AFF95DF3F92E42F28B109F57C67F128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0">
    <w:name w:val="6E856938379B47CB8431FBBB4163A73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0">
    <w:name w:val="E22A2904E426493FA4012C942F15680B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0">
    <w:name w:val="52CC68B3CFF7491BB5527609FFDC64F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0">
    <w:name w:val="8B01BFDFDD514EF1930F08921FD4BF73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0">
    <w:name w:val="403809AEFDE149E6A8BDFF6F0AE7911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0">
    <w:name w:val="65A42A54B8094820A6CC86000ADB433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0">
    <w:name w:val="1D73D4029DE64107A4BB561E74758B65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0">
    <w:name w:val="0E77368CAB484194B4C0446BF7E00AA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0">
    <w:name w:val="1BD43159051E457BA74AECCF730CA7B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0">
    <w:name w:val="029D00255F484DE8B0F2F739ACB80E90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0">
    <w:name w:val="A1E633995EB94A19A898A78C727D20FE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0">
    <w:name w:val="6AD71C7A2BCA4B01A145A90CDDB8D57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0">
    <w:name w:val="D190E40CD52640BBB5BCEB5B0D3934BD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0">
    <w:name w:val="562A64687BAF4C46992E79F5E888A22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0">
    <w:name w:val="B8952BA1FE4B46FCB790E695B299A2A7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">
    <w:name w:val="513244CC212644C0B63FFD523A5B655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">
    <w:name w:val="D47CB80B3B124A08B403A27ABBEBFE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">
    <w:name w:val="54A15DFE44AE42A0AFAFFCAC568988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">
    <w:name w:val="A513AEDEA00E48D0BB3D192C599925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">
    <w:name w:val="8F7CD9A179A744BFAA6FAB842D764D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">
    <w:name w:val="EA8DD9C936C9494CAE22D07C0CB025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">
    <w:name w:val="65DF9ABFE9C140E1BDC6F11BD249B36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">
    <w:name w:val="F52276FCF74144EDA83BD59216E17629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">
    <w:name w:val="710FA02080B5424D969D7AAEC6CA0AC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1">
    <w:name w:val="104332941B0F4F16BAEAF62575078B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1">
    <w:name w:val="343C2BB6C48A4B17B53E38E6AAC920A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0">
    <w:name w:val="49F74FFE62814D168EC6313122EC5FA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1">
    <w:name w:val="AA0577EB02854C228BF062B8A6B9D6A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0">
    <w:name w:val="71E4FEACF55245F5951A7234329D2244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0">
    <w:name w:val="81864B5FABE64F7B82B3645CA4AD08F1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1">
    <w:name w:val="2484B15E3D8441748B70F02E5EB4AD1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1">
    <w:name w:val="86971B44A9B14F74AB5ED775AF4CB48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1">
    <w:name w:val="40BFCB2B3222410192C680C158D15F3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1">
    <w:name w:val="AFF95DF3F92E42F28B109F57C67F128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1">
    <w:name w:val="6E856938379B47CB8431FBBB4163A73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1">
    <w:name w:val="E22A2904E426493FA4012C942F15680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1">
    <w:name w:val="52CC68B3CFF7491BB5527609FFDC64F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1">
    <w:name w:val="8B01BFDFDD514EF1930F08921FD4BF7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1">
    <w:name w:val="403809AEFDE149E6A8BDFF6F0AE791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1">
    <w:name w:val="65A42A54B8094820A6CC86000ADB433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1">
    <w:name w:val="1D73D4029DE64107A4BB561E74758B65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1">
    <w:name w:val="0E77368CAB484194B4C0446BF7E00AA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1">
    <w:name w:val="1BD43159051E457BA74AECCF730CA7B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1">
    <w:name w:val="029D00255F484DE8B0F2F739ACB80E90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1">
    <w:name w:val="A1E633995EB94A19A898A78C727D20FE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1">
    <w:name w:val="6AD71C7A2BCA4B01A145A90CDDB8D57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1">
    <w:name w:val="D190E40CD52640BBB5BCEB5B0D3934BD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1">
    <w:name w:val="562A64687BAF4C46992E79F5E888A22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1">
    <w:name w:val="B8952BA1FE4B46FCB790E695B299A2A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3">
    <w:name w:val="513244CC212644C0B63FFD523A5B655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3">
    <w:name w:val="D47CB80B3B124A08B403A27ABBEBFE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">
    <w:name w:val="54A15DFE44AE42A0AFAFFCAC568988B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">
    <w:name w:val="A513AEDEA00E48D0BB3D192C599925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">
    <w:name w:val="8F7CD9A179A744BFAA6FAB842D764D2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">
    <w:name w:val="EA8DD9C936C9494CAE22D07C0CB025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">
    <w:name w:val="65DF9ABFE9C140E1BDC6F11BD249B36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">
    <w:name w:val="F52276FCF74144EDA83BD59216E17629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">
    <w:name w:val="710FA02080B5424D969D7AAEC6CA0AC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2">
    <w:name w:val="104332941B0F4F16BAEAF62575078B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2">
    <w:name w:val="343C2BB6C48A4B17B53E38E6AAC920A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1">
    <w:name w:val="49F74FFE62814D168EC6313122EC5FA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2">
    <w:name w:val="AA0577EB02854C228BF062B8A6B9D6A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1">
    <w:name w:val="71E4FEACF55245F5951A7234329D2244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1">
    <w:name w:val="81864B5FABE64F7B82B3645CA4AD08F1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2">
    <w:name w:val="2484B15E3D8441748B70F02E5EB4AD1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2">
    <w:name w:val="86971B44A9B14F74AB5ED775AF4CB48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2">
    <w:name w:val="40BFCB2B3222410192C680C158D15F3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2">
    <w:name w:val="AFF95DF3F92E42F28B109F57C67F128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2">
    <w:name w:val="6E856938379B47CB8431FBBB4163A73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2">
    <w:name w:val="E22A2904E426493FA4012C942F15680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2">
    <w:name w:val="52CC68B3CFF7491BB5527609FFDC64F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2">
    <w:name w:val="8B01BFDFDD514EF1930F08921FD4BF7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2">
    <w:name w:val="403809AEFDE149E6A8BDFF6F0AE791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2">
    <w:name w:val="65A42A54B8094820A6CC86000ADB433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2">
    <w:name w:val="1D73D4029DE64107A4BB561E74758B65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2">
    <w:name w:val="0E77368CAB484194B4C0446BF7E00AA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2">
    <w:name w:val="1BD43159051E457BA74AECCF730CA7B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2">
    <w:name w:val="029D00255F484DE8B0F2F739ACB80E90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2">
    <w:name w:val="A1E633995EB94A19A898A78C727D20FE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2">
    <w:name w:val="6AD71C7A2BCA4B01A145A90CDDB8D57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2">
    <w:name w:val="D190E40CD52640BBB5BCEB5B0D3934BD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2">
    <w:name w:val="562A64687BAF4C46992E79F5E888A22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2">
    <w:name w:val="B8952BA1FE4B46FCB790E695B299A2A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4">
    <w:name w:val="513244CC212644C0B63FFD523A5B655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4">
    <w:name w:val="D47CB80B3B124A08B403A27ABBEBFE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3">
    <w:name w:val="54A15DFE44AE42A0AFAFFCAC568988B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3">
    <w:name w:val="A513AEDEA00E48D0BB3D192C599925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3">
    <w:name w:val="8F7CD9A179A744BFAA6FAB842D764D2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3">
    <w:name w:val="EA8DD9C936C9494CAE22D07C0CB025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3">
    <w:name w:val="65DF9ABFE9C140E1BDC6F11BD249B36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3">
    <w:name w:val="F52276FCF74144EDA83BD59216E17629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3">
    <w:name w:val="710FA02080B5424D969D7AAEC6CA0AC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3">
    <w:name w:val="104332941B0F4F16BAEAF62575078B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3">
    <w:name w:val="343C2BB6C48A4B17B53E38E6AAC920A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2">
    <w:name w:val="49F74FFE62814D168EC6313122EC5FA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">
    <w:name w:val="349532DEDFC0494C8F3B34174D10206A"/>
    <w:rsid w:val="00D37275"/>
  </w:style>
  <w:style w:type="paragraph" w:customStyle="1" w:styleId="48C24765FDAF4638AAE9B9D57BB56A5E">
    <w:name w:val="48C24765FDAF4638AAE9B9D57BB56A5E"/>
    <w:rsid w:val="00D37275"/>
  </w:style>
  <w:style w:type="paragraph" w:customStyle="1" w:styleId="DDAA65D832FD4F22BC734EF3E45DF915">
    <w:name w:val="DDAA65D832FD4F22BC734EF3E45DF915"/>
    <w:rsid w:val="00D37275"/>
  </w:style>
  <w:style w:type="paragraph" w:customStyle="1" w:styleId="249F7D055566473DB424DB0B4C9903CC">
    <w:name w:val="249F7D055566473DB424DB0B4C9903CC"/>
    <w:rsid w:val="00D37275"/>
  </w:style>
  <w:style w:type="paragraph" w:customStyle="1" w:styleId="C0B3C6151A044C76AF3003D82B959F0F">
    <w:name w:val="C0B3C6151A044C76AF3003D82B959F0F"/>
    <w:rsid w:val="00D37275"/>
  </w:style>
  <w:style w:type="paragraph" w:customStyle="1" w:styleId="C1194AD8B16641E19E8F1FA51C47604D">
    <w:name w:val="C1194AD8B16641E19E8F1FA51C47604D"/>
    <w:rsid w:val="00D37275"/>
  </w:style>
  <w:style w:type="paragraph" w:customStyle="1" w:styleId="AE0AB3CDCE9B482392CAC740A73045F3">
    <w:name w:val="AE0AB3CDCE9B482392CAC740A73045F3"/>
    <w:rsid w:val="00D37275"/>
  </w:style>
  <w:style w:type="paragraph" w:customStyle="1" w:styleId="AA0577EB02854C228BF062B8A6B9D6AF13">
    <w:name w:val="AA0577EB02854C228BF062B8A6B9D6A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2">
    <w:name w:val="71E4FEACF55245F5951A7234329D2244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2">
    <w:name w:val="81864B5FABE64F7B82B3645CA4AD08F1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3">
    <w:name w:val="2484B15E3D8441748B70F02E5EB4AD1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3">
    <w:name w:val="86971B44A9B14F74AB5ED775AF4CB48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3">
    <w:name w:val="40BFCB2B3222410192C680C158D15F3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3">
    <w:name w:val="AFF95DF3F92E42F28B109F57C67F128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3">
    <w:name w:val="6E856938379B47CB8431FBBB4163A73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3">
    <w:name w:val="E22A2904E426493FA4012C942F15680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3">
    <w:name w:val="52CC68B3CFF7491BB5527609FFDC64F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3">
    <w:name w:val="8B01BFDFDD514EF1930F08921FD4BF7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3">
    <w:name w:val="403809AEFDE149E6A8BDFF6F0AE791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3">
    <w:name w:val="65A42A54B8094820A6CC86000ADB433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3">
    <w:name w:val="1D73D4029DE64107A4BB561E74758B65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3">
    <w:name w:val="0E77368CAB484194B4C0446BF7E00AA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3">
    <w:name w:val="1BD43159051E457BA74AECCF730CA7B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3">
    <w:name w:val="029D00255F484DE8B0F2F739ACB80E90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3">
    <w:name w:val="A1E633995EB94A19A898A78C727D20FE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3">
    <w:name w:val="6AD71C7A2BCA4B01A145A90CDDB8D57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3">
    <w:name w:val="D190E40CD52640BBB5BCEB5B0D3934BD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3">
    <w:name w:val="562A64687BAF4C46992E79F5E888A22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3">
    <w:name w:val="B8952BA1FE4B46FCB790E695B299A2A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5">
    <w:name w:val="513244CC212644C0B63FFD523A5B655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5">
    <w:name w:val="D47CB80B3B124A08B403A27ABBEBFE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4">
    <w:name w:val="54A15DFE44AE42A0AFAFFCAC568988B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4">
    <w:name w:val="A513AEDEA00E48D0BB3D192C599925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4">
    <w:name w:val="8F7CD9A179A744BFAA6FAB842D764D2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4">
    <w:name w:val="EA8DD9C936C9494CAE22D07C0CB025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4">
    <w:name w:val="65DF9ABFE9C140E1BDC6F11BD249B36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4">
    <w:name w:val="F52276FCF74144EDA83BD59216E17629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4">
    <w:name w:val="710FA02080B5424D969D7AAEC6CA0AC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">
    <w:name w:val="349532DEDFC0494C8F3B34174D10206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1">
    <w:name w:val="48C24765FDAF4638AAE9B9D57BB56A5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1">
    <w:name w:val="DDAA65D832FD4F22BC734EF3E45DF91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1">
    <w:name w:val="249F7D055566473DB424DB0B4C9903C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1">
    <w:name w:val="C0B3C6151A044C76AF3003D82B959F0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1">
    <w:name w:val="C1194AD8B16641E19E8F1FA51C47604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1">
    <w:name w:val="AE0AB3CDCE9B482392CAC740A73045F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3">
    <w:name w:val="49F74FFE62814D168EC6313122EC5FA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">
    <w:name w:val="45251C8367924444AEFB27B696BA9B1D"/>
    <w:rsid w:val="00D37275"/>
  </w:style>
  <w:style w:type="paragraph" w:customStyle="1" w:styleId="B50F28AE41464ADA97B0710F893DFB3B">
    <w:name w:val="B50F28AE41464ADA97B0710F893DFB3B"/>
    <w:rsid w:val="00D37275"/>
  </w:style>
  <w:style w:type="paragraph" w:customStyle="1" w:styleId="5DD3911EFC114F50B8E1D5873BA14C17">
    <w:name w:val="5DD3911EFC114F50B8E1D5873BA14C17"/>
    <w:rsid w:val="00D37275"/>
  </w:style>
  <w:style w:type="paragraph" w:customStyle="1" w:styleId="A1465CB083AA4B1394D35DA1716F4D1B">
    <w:name w:val="A1465CB083AA4B1394D35DA1716F4D1B"/>
    <w:rsid w:val="00D37275"/>
  </w:style>
  <w:style w:type="paragraph" w:customStyle="1" w:styleId="33258A2033D3432DB286068BDE2EC7E2">
    <w:name w:val="33258A2033D3432DB286068BDE2EC7E2"/>
    <w:rsid w:val="00D37275"/>
  </w:style>
  <w:style w:type="paragraph" w:customStyle="1" w:styleId="AA0577EB02854C228BF062B8A6B9D6AF14">
    <w:name w:val="AA0577EB02854C228BF062B8A6B9D6A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3">
    <w:name w:val="71E4FEACF55245F5951A7234329D2244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3">
    <w:name w:val="81864B5FABE64F7B82B3645CA4AD08F1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4">
    <w:name w:val="2484B15E3D8441748B70F02E5EB4AD1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4">
    <w:name w:val="86971B44A9B14F74AB5ED775AF4CB48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4">
    <w:name w:val="40BFCB2B3222410192C680C158D15F3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4">
    <w:name w:val="AFF95DF3F92E42F28B109F57C67F1286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4">
    <w:name w:val="6E856938379B47CB8431FBBB4163A73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4">
    <w:name w:val="E22A2904E426493FA4012C942F15680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4">
    <w:name w:val="52CC68B3CFF7491BB5527609FFDC64F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4">
    <w:name w:val="8B01BFDFDD514EF1930F08921FD4BF7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4">
    <w:name w:val="403809AEFDE149E6A8BDFF6F0AE791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4">
    <w:name w:val="65A42A54B8094820A6CC86000ADB433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4">
    <w:name w:val="1D73D4029DE64107A4BB561E74758B65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4">
    <w:name w:val="0E77368CAB484194B4C0446BF7E00AA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4">
    <w:name w:val="1BD43159051E457BA74AECCF730CA7B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4">
    <w:name w:val="029D00255F484DE8B0F2F739ACB80E90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4">
    <w:name w:val="A1E633995EB94A19A898A78C727D20FE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4">
    <w:name w:val="6AD71C7A2BCA4B01A145A90CDDB8D57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4">
    <w:name w:val="D190E40CD52640BBB5BCEB5B0D3934BD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4">
    <w:name w:val="562A64687BAF4C46992E79F5E888A22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4">
    <w:name w:val="B8952BA1FE4B46FCB790E695B299A2A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6">
    <w:name w:val="513244CC212644C0B63FFD523A5B655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6">
    <w:name w:val="D47CB80B3B124A08B403A27ABBEBFE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5">
    <w:name w:val="54A15DFE44AE42A0AFAFFCAC568988B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5">
    <w:name w:val="A513AEDEA00E48D0BB3D192C599925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5">
    <w:name w:val="8F7CD9A179A744BFAA6FAB842D764D2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5">
    <w:name w:val="EA8DD9C936C9494CAE22D07C0CB025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5">
    <w:name w:val="65DF9ABFE9C140E1BDC6F11BD249B36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5">
    <w:name w:val="F52276FCF74144EDA83BD59216E17629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5">
    <w:name w:val="710FA02080B5424D969D7AAEC6CA0AC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">
    <w:name w:val="349532DEDFC0494C8F3B34174D10206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2">
    <w:name w:val="48C24765FDAF4638AAE9B9D57BB56A5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2">
    <w:name w:val="DDAA65D832FD4F22BC734EF3E45DF91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2">
    <w:name w:val="249F7D055566473DB424DB0B4C9903C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2">
    <w:name w:val="C0B3C6151A044C76AF3003D82B959F0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1">
    <w:name w:val="B50F28AE41464ADA97B0710F893DFB3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1">
    <w:name w:val="5DD3911EFC114F50B8E1D5873BA14C1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1">
    <w:name w:val="A1465CB083AA4B1394D35DA1716F4D1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1">
    <w:name w:val="33258A2033D3432DB286068BDE2EC7E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2">
    <w:name w:val="C1194AD8B16641E19E8F1FA51C47604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2">
    <w:name w:val="AE0AB3CDCE9B482392CAC740A73045F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1">
    <w:name w:val="45251C8367924444AEFB27B696BA9B1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5">
    <w:name w:val="AA0577EB02854C228BF062B8A6B9D6A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4">
    <w:name w:val="71E4FEACF55245F5951A7234329D2244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4">
    <w:name w:val="81864B5FABE64F7B82B3645CA4AD08F1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5">
    <w:name w:val="2484B15E3D8441748B70F02E5EB4AD1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5">
    <w:name w:val="86971B44A9B14F74AB5ED775AF4CB48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5">
    <w:name w:val="40BFCB2B3222410192C680C158D15F3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5">
    <w:name w:val="AFF95DF3F92E42F28B109F57C67F1286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5">
    <w:name w:val="6E856938379B47CB8431FBBB4163A73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5">
    <w:name w:val="E22A2904E426493FA4012C942F15680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5">
    <w:name w:val="52CC68B3CFF7491BB5527609FFDC64F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5">
    <w:name w:val="8B01BFDFDD514EF1930F08921FD4BF7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5">
    <w:name w:val="403809AEFDE149E6A8BDFF6F0AE791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5">
    <w:name w:val="65A42A54B8094820A6CC86000ADB433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5">
    <w:name w:val="1D73D4029DE64107A4BB561E74758B65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5">
    <w:name w:val="0E77368CAB484194B4C0446BF7E00AA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5">
    <w:name w:val="1BD43159051E457BA74AECCF730CA7B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5">
    <w:name w:val="029D00255F484DE8B0F2F739ACB80E90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5">
    <w:name w:val="A1E633995EB94A19A898A78C727D20FE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5">
    <w:name w:val="6AD71C7A2BCA4B01A145A90CDDB8D57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5">
    <w:name w:val="D190E40CD52640BBB5BCEB5B0D3934BD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5">
    <w:name w:val="562A64687BAF4C46992E79F5E888A22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5">
    <w:name w:val="B8952BA1FE4B46FCB790E695B299A2A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7">
    <w:name w:val="513244CC212644C0B63FFD523A5B655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7">
    <w:name w:val="D47CB80B3B124A08B403A27ABBEBFE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6">
    <w:name w:val="54A15DFE44AE42A0AFAFFCAC568988B2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6">
    <w:name w:val="A513AEDEA00E48D0BB3D192C599925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6">
    <w:name w:val="8F7CD9A179A744BFAA6FAB842D764D2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6">
    <w:name w:val="EA8DD9C936C9494CAE22D07C0CB025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6">
    <w:name w:val="65DF9ABFE9C140E1BDC6F11BD249B36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6">
    <w:name w:val="F52276FCF74144EDA83BD59216E17629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6">
    <w:name w:val="710FA02080B5424D969D7AAEC6CA0AC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3">
    <w:name w:val="349532DEDFC0494C8F3B34174D10206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3">
    <w:name w:val="48C24765FDAF4638AAE9B9D57BB56A5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3">
    <w:name w:val="DDAA65D832FD4F22BC734EF3E45DF91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3">
    <w:name w:val="249F7D055566473DB424DB0B4C9903C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3">
    <w:name w:val="C0B3C6151A044C76AF3003D82B959F0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2">
    <w:name w:val="B50F28AE41464ADA97B0710F893DFB3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2">
    <w:name w:val="5DD3911EFC114F50B8E1D5873BA14C1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2">
    <w:name w:val="A1465CB083AA4B1394D35DA1716F4D1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2">
    <w:name w:val="33258A2033D3432DB286068BDE2EC7E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3">
    <w:name w:val="C1194AD8B16641E19E8F1FA51C47604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3">
    <w:name w:val="AE0AB3CDCE9B482392CAC740A73045F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2">
    <w:name w:val="45251C8367924444AEFB27B696BA9B1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6">
    <w:name w:val="AA0577EB02854C228BF062B8A6B9D6A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5">
    <w:name w:val="71E4FEACF55245F5951A7234329D2244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5">
    <w:name w:val="81864B5FABE64F7B82B3645CA4AD08F1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6">
    <w:name w:val="2484B15E3D8441748B70F02E5EB4AD1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6">
    <w:name w:val="86971B44A9B14F74AB5ED775AF4CB48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6">
    <w:name w:val="40BFCB2B3222410192C680C158D15F3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6">
    <w:name w:val="AFF95DF3F92E42F28B109F57C67F1286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6">
    <w:name w:val="6E856938379B47CB8431FBBB4163A73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6">
    <w:name w:val="E22A2904E426493FA4012C942F15680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6">
    <w:name w:val="52CC68B3CFF7491BB5527609FFDC64F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6">
    <w:name w:val="8B01BFDFDD514EF1930F08921FD4BF7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6">
    <w:name w:val="403809AEFDE149E6A8BDFF6F0AE791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6">
    <w:name w:val="65A42A54B8094820A6CC86000ADB433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6">
    <w:name w:val="1D73D4029DE64107A4BB561E74758B65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6">
    <w:name w:val="0E77368CAB484194B4C0446BF7E00AA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6">
    <w:name w:val="1BD43159051E457BA74AECCF730CA7B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6">
    <w:name w:val="029D00255F484DE8B0F2F739ACB80E90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6">
    <w:name w:val="A1E633995EB94A19A898A78C727D20FE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6">
    <w:name w:val="6AD71C7A2BCA4B01A145A90CDDB8D57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6">
    <w:name w:val="D190E40CD52640BBB5BCEB5B0D3934BD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6">
    <w:name w:val="562A64687BAF4C46992E79F5E888A22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6">
    <w:name w:val="B8952BA1FE4B46FCB790E695B299A2A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8">
    <w:name w:val="513244CC212644C0B63FFD523A5B655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8">
    <w:name w:val="D47CB80B3B124A08B403A27ABBEBFE3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7">
    <w:name w:val="54A15DFE44AE42A0AFAFFCAC568988B2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7">
    <w:name w:val="A513AEDEA00E48D0BB3D192C599925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7">
    <w:name w:val="8F7CD9A179A744BFAA6FAB842D764D2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7">
    <w:name w:val="EA8DD9C936C9494CAE22D07C0CB0257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7">
    <w:name w:val="65DF9ABFE9C140E1BDC6F11BD249B36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7">
    <w:name w:val="F52276FCF74144EDA83BD59216E17629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7">
    <w:name w:val="710FA02080B5424D969D7AAEC6CA0AC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4">
    <w:name w:val="349532DEDFC0494C8F3B34174D10206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4">
    <w:name w:val="48C24765FDAF4638AAE9B9D57BB56A5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4">
    <w:name w:val="DDAA65D832FD4F22BC734EF3E45DF91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4">
    <w:name w:val="249F7D055566473DB424DB0B4C9903C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4">
    <w:name w:val="C0B3C6151A044C76AF3003D82B959F0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3">
    <w:name w:val="B50F28AE41464ADA97B0710F893DFB3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3">
    <w:name w:val="5DD3911EFC114F50B8E1D5873BA14C1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3">
    <w:name w:val="A1465CB083AA4B1394D35DA1716F4D1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3">
    <w:name w:val="33258A2033D3432DB286068BDE2EC7E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4">
    <w:name w:val="C1194AD8B16641E19E8F1FA51C47604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4">
    <w:name w:val="AE0AB3CDCE9B482392CAC740A73045F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3">
    <w:name w:val="45251C8367924444AEFB27B696BA9B1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">
    <w:name w:val="1EA1193BB51B4C048567FD2AE8BBD19E"/>
    <w:rsid w:val="00D37275"/>
  </w:style>
  <w:style w:type="paragraph" w:customStyle="1" w:styleId="AA0577EB02854C228BF062B8A6B9D6AF17">
    <w:name w:val="AA0577EB02854C228BF062B8A6B9D6A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6">
    <w:name w:val="71E4FEACF55245F5951A7234329D2244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6">
    <w:name w:val="81864B5FABE64F7B82B3645CA4AD08F1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7">
    <w:name w:val="2484B15E3D8441748B70F02E5EB4AD1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7">
    <w:name w:val="86971B44A9B14F74AB5ED775AF4CB484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7">
    <w:name w:val="40BFCB2B3222410192C680C158D15F3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7">
    <w:name w:val="AFF95DF3F92E42F28B109F57C67F1286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7">
    <w:name w:val="6E856938379B47CB8431FBBB4163A73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7">
    <w:name w:val="E22A2904E426493FA4012C942F15680B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7">
    <w:name w:val="52CC68B3CFF7491BB5527609FFDC64F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7">
    <w:name w:val="8B01BFDFDD514EF1930F08921FD4BF73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7">
    <w:name w:val="403809AEFDE149E6A8BDFF6F0AE7911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7">
    <w:name w:val="65A42A54B8094820A6CC86000ADB433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7">
    <w:name w:val="1D73D4029DE64107A4BB561E74758B65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7">
    <w:name w:val="0E77368CAB484194B4C0446BF7E00AA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7">
    <w:name w:val="1BD43159051E457BA74AECCF730CA7B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7">
    <w:name w:val="029D00255F484DE8B0F2F739ACB80E90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7">
    <w:name w:val="A1E633995EB94A19A898A78C727D20FE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7">
    <w:name w:val="6AD71C7A2BCA4B01A145A90CDDB8D57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7">
    <w:name w:val="D190E40CD52640BBB5BCEB5B0D3934BD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7">
    <w:name w:val="562A64687BAF4C46992E79F5E888A22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7">
    <w:name w:val="B8952BA1FE4B46FCB790E695B299A2A7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9">
    <w:name w:val="513244CC212644C0B63FFD523A5B655C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9">
    <w:name w:val="D47CB80B3B124A08B403A27ABBEBFE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8">
    <w:name w:val="54A15DFE44AE42A0AFAFFCAC568988B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8">
    <w:name w:val="A513AEDEA00E48D0BB3D192C5999253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8">
    <w:name w:val="8F7CD9A179A744BFAA6FAB842D764D23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8">
    <w:name w:val="EA8DD9C936C9494CAE22D07C0CB025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8">
    <w:name w:val="65DF9ABFE9C140E1BDC6F11BD249B36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8">
    <w:name w:val="F52276FCF74144EDA83BD59216E17629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8">
    <w:name w:val="710FA02080B5424D969D7AAEC6CA0AC5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5">
    <w:name w:val="349532DEDFC0494C8F3B34174D10206A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5">
    <w:name w:val="48C24765FDAF4638AAE9B9D57BB56A5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5">
    <w:name w:val="DDAA65D832FD4F22BC734EF3E45DF9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5">
    <w:name w:val="249F7D055566473DB424DB0B4C9903CC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5">
    <w:name w:val="C0B3C6151A044C76AF3003D82B959F0F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4">
    <w:name w:val="B50F28AE41464ADA97B0710F893DFB3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4">
    <w:name w:val="5DD3911EFC114F50B8E1D5873BA14C1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4">
    <w:name w:val="A1465CB083AA4B1394D35DA1716F4D1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4">
    <w:name w:val="33258A2033D3432DB286068BDE2EC7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5">
    <w:name w:val="C1194AD8B16641E19E8F1FA51C47604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5">
    <w:name w:val="AE0AB3CDCE9B482392CAC740A73045F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1">
    <w:name w:val="1EA1193BB51B4C048567FD2AE8BBD19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8">
    <w:name w:val="AA0577EB02854C228BF062B8A6B9D6A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7">
    <w:name w:val="71E4FEACF55245F5951A7234329D2244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7">
    <w:name w:val="81864B5FABE64F7B82B3645CA4AD08F1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8">
    <w:name w:val="2484B15E3D8441748B70F02E5EB4AD1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8">
    <w:name w:val="86971B44A9B14F74AB5ED775AF4CB484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8">
    <w:name w:val="40BFCB2B3222410192C680C158D15F3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8">
    <w:name w:val="AFF95DF3F92E42F28B109F57C67F1286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8">
    <w:name w:val="6E856938379B47CB8431FBBB4163A73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8">
    <w:name w:val="E22A2904E426493FA4012C942F15680B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8">
    <w:name w:val="52CC68B3CFF7491BB5527609FFDC64F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8">
    <w:name w:val="8B01BFDFDD514EF1930F08921FD4BF73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8">
    <w:name w:val="403809AEFDE149E6A8BDFF6F0AE7911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8">
    <w:name w:val="65A42A54B8094820A6CC86000ADB433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8">
    <w:name w:val="1D73D4029DE64107A4BB561E74758B65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8">
    <w:name w:val="0E77368CAB484194B4C0446BF7E00AA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8">
    <w:name w:val="1BD43159051E457BA74AECCF730CA7B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8">
    <w:name w:val="029D00255F484DE8B0F2F739ACB80E90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8">
    <w:name w:val="A1E633995EB94A19A898A78C727D20FE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8">
    <w:name w:val="6AD71C7A2BCA4B01A145A90CDDB8D57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8">
    <w:name w:val="D190E40CD52640BBB5BCEB5B0D3934BD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8">
    <w:name w:val="562A64687BAF4C46992E79F5E888A22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8">
    <w:name w:val="B8952BA1FE4B46FCB790E695B299A2A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0">
    <w:name w:val="513244CC212644C0B63FFD523A5B655C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0">
    <w:name w:val="D47CB80B3B124A08B403A27ABBEBFE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9">
    <w:name w:val="54A15DFE44AE42A0AFAFFCAC568988B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9">
    <w:name w:val="A513AEDEA00E48D0BB3D192C599925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9">
    <w:name w:val="8F7CD9A179A744BFAA6FAB842D764D23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9">
    <w:name w:val="EA8DD9C936C9494CAE22D07C0CB025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9">
    <w:name w:val="65DF9ABFE9C140E1BDC6F11BD249B36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9">
    <w:name w:val="F52276FCF74144EDA83BD59216E17629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9">
    <w:name w:val="710FA02080B5424D969D7AAEC6CA0AC5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6">
    <w:name w:val="349532DEDFC0494C8F3B34174D10206A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6">
    <w:name w:val="48C24765FDAF4638AAE9B9D57BB56A5E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6">
    <w:name w:val="DDAA65D832FD4F22BC734EF3E45DF915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6">
    <w:name w:val="249F7D055566473DB424DB0B4C9903CC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6">
    <w:name w:val="C0B3C6151A044C76AF3003D82B959F0F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5">
    <w:name w:val="B50F28AE41464ADA97B0710F893DFB3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5">
    <w:name w:val="5DD3911EFC114F50B8E1D5873BA14C1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5">
    <w:name w:val="A1465CB083AA4B1394D35DA1716F4D1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5">
    <w:name w:val="33258A2033D3432DB286068BDE2EC7E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6">
    <w:name w:val="C1194AD8B16641E19E8F1FA51C47604D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6">
    <w:name w:val="AE0AB3CDCE9B482392CAC740A73045F3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2">
    <w:name w:val="1EA1193BB51B4C048567FD2AE8BBD19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F82CCC718F4B29993DC84F0F055BB9">
    <w:name w:val="3BF82CCC718F4B29993DC84F0F055BB9"/>
    <w:rsid w:val="007C4187"/>
  </w:style>
  <w:style w:type="paragraph" w:customStyle="1" w:styleId="3FB6DCA7D050488A80ABC33ECD8E5E51">
    <w:name w:val="3FB6DCA7D050488A80ABC33ECD8E5E51"/>
    <w:rsid w:val="007C4187"/>
  </w:style>
  <w:style w:type="paragraph" w:customStyle="1" w:styleId="384CE4E006AB470AAB861999F240FC6B">
    <w:name w:val="384CE4E006AB470AAB861999F240FC6B"/>
    <w:rsid w:val="007C4187"/>
  </w:style>
  <w:style w:type="paragraph" w:customStyle="1" w:styleId="F8ACFA1ADD924C1AA822DF0CB3F1C2D5">
    <w:name w:val="F8ACFA1ADD924C1AA822DF0CB3F1C2D5"/>
    <w:rsid w:val="007C4187"/>
  </w:style>
  <w:style w:type="paragraph" w:customStyle="1" w:styleId="373239515A4948C4BF015372BBA357E3">
    <w:name w:val="373239515A4948C4BF015372BBA357E3"/>
    <w:rsid w:val="007C4187"/>
  </w:style>
  <w:style w:type="paragraph" w:customStyle="1" w:styleId="F7CA385790194585A15F77761EE64213">
    <w:name w:val="F7CA385790194585A15F77761EE64213"/>
    <w:rsid w:val="007C4187"/>
  </w:style>
  <w:style w:type="paragraph" w:customStyle="1" w:styleId="34735055732C484883FA6CDF88DE0B3F">
    <w:name w:val="34735055732C484883FA6CDF88DE0B3F"/>
    <w:rsid w:val="007C4187"/>
  </w:style>
  <w:style w:type="paragraph" w:customStyle="1" w:styleId="E57A35DE89EA4A19B9B5C89B5B29A6DB">
    <w:name w:val="E57A35DE89EA4A19B9B5C89B5B29A6DB"/>
    <w:rsid w:val="007C4187"/>
  </w:style>
  <w:style w:type="paragraph" w:customStyle="1" w:styleId="22A7745A732C4F90B36F5BADF5EF6DDE">
    <w:name w:val="22A7745A732C4F90B36F5BADF5EF6DDE"/>
    <w:rsid w:val="007C4187"/>
  </w:style>
  <w:style w:type="paragraph" w:customStyle="1" w:styleId="B3C6D280BC9548029FFBC4A7C87CCA59">
    <w:name w:val="B3C6D280BC9548029FFBC4A7C87CCA59"/>
    <w:rsid w:val="007C4187"/>
  </w:style>
  <w:style w:type="paragraph" w:customStyle="1" w:styleId="016EA2AA6B4C4712832365A43EB160B0">
    <w:name w:val="016EA2AA6B4C4712832365A43EB160B0"/>
    <w:rsid w:val="007C4187"/>
  </w:style>
  <w:style w:type="paragraph" w:customStyle="1" w:styleId="EA4F881B01A84B3D9E54264F307C2AC1">
    <w:name w:val="EA4F881B01A84B3D9E54264F307C2AC1"/>
    <w:rsid w:val="007C4187"/>
  </w:style>
  <w:style w:type="paragraph" w:customStyle="1" w:styleId="D952A605FF9F470091FDF240A709D276">
    <w:name w:val="D952A605FF9F470091FDF240A709D276"/>
    <w:rsid w:val="007C4187"/>
  </w:style>
  <w:style w:type="paragraph" w:customStyle="1" w:styleId="C91638D1A53044D7B3C21DCB99B4058B">
    <w:name w:val="C91638D1A53044D7B3C21DCB99B4058B"/>
    <w:rsid w:val="007C4187"/>
  </w:style>
  <w:style w:type="paragraph" w:customStyle="1" w:styleId="5D4CF22BB1EF415C9C97D0233E264403">
    <w:name w:val="5D4CF22BB1EF415C9C97D0233E264403"/>
    <w:rsid w:val="007C4187"/>
  </w:style>
  <w:style w:type="paragraph" w:customStyle="1" w:styleId="0814BDD897404126BEDAB4DAF0C8BC6A">
    <w:name w:val="0814BDD897404126BEDAB4DAF0C8BC6A"/>
    <w:rsid w:val="007C4187"/>
  </w:style>
  <w:style w:type="paragraph" w:customStyle="1" w:styleId="D9C161AA1BA34B75972A90C006811FAF">
    <w:name w:val="D9C161AA1BA34B75972A90C006811FAF"/>
    <w:rsid w:val="007C4187"/>
  </w:style>
  <w:style w:type="paragraph" w:customStyle="1" w:styleId="BC74F48EED8B470BAFD58DD4C5DBC87C">
    <w:name w:val="BC74F48EED8B470BAFD58DD4C5DBC87C"/>
    <w:rsid w:val="007C4187"/>
  </w:style>
  <w:style w:type="paragraph" w:customStyle="1" w:styleId="44050FD606324525AA3CE8E39D8A2DBC">
    <w:name w:val="44050FD606324525AA3CE8E39D8A2DBC"/>
    <w:rsid w:val="007C4187"/>
  </w:style>
  <w:style w:type="paragraph" w:customStyle="1" w:styleId="3A7772938D0F470FB40AEAFA0CA260F4">
    <w:name w:val="3A7772938D0F470FB40AEAFA0CA260F4"/>
    <w:rsid w:val="007C4187"/>
  </w:style>
  <w:style w:type="paragraph" w:customStyle="1" w:styleId="E2B2E3062D7D4720BC2FFA8345E6E808">
    <w:name w:val="E2B2E3062D7D4720BC2FFA8345E6E808"/>
    <w:rsid w:val="007C4187"/>
  </w:style>
  <w:style w:type="paragraph" w:customStyle="1" w:styleId="3ED5912045854D4BBA53B8E9D4C6F0F3">
    <w:name w:val="3ED5912045854D4BBA53B8E9D4C6F0F3"/>
    <w:rsid w:val="007C4187"/>
  </w:style>
  <w:style w:type="paragraph" w:customStyle="1" w:styleId="F93FF351424449B1860392699322EF7D">
    <w:name w:val="F93FF351424449B1860392699322EF7D"/>
    <w:rsid w:val="007C4187"/>
  </w:style>
  <w:style w:type="paragraph" w:customStyle="1" w:styleId="1796F39E877E4E82909B22B664F12FCF">
    <w:name w:val="1796F39E877E4E82909B22B664F12FCF"/>
    <w:rsid w:val="007C4187"/>
  </w:style>
  <w:style w:type="paragraph" w:customStyle="1" w:styleId="55853A7129E14B8D831CF5D8B602E162">
    <w:name w:val="55853A7129E14B8D831CF5D8B602E162"/>
    <w:rsid w:val="007C4187"/>
  </w:style>
  <w:style w:type="paragraph" w:customStyle="1" w:styleId="64507855A6414CA89A2481C75A24DDBF">
    <w:name w:val="64507855A6414CA89A2481C75A24DDBF"/>
    <w:rsid w:val="007C4187"/>
  </w:style>
  <w:style w:type="paragraph" w:customStyle="1" w:styleId="FD4FCA4A113B480F8B5404EE689C60B6">
    <w:name w:val="FD4FCA4A113B480F8B5404EE689C60B6"/>
    <w:rsid w:val="007C4187"/>
  </w:style>
  <w:style w:type="paragraph" w:customStyle="1" w:styleId="6854561004AC46379AAB23C8F2BE26A3">
    <w:name w:val="6854561004AC46379AAB23C8F2BE26A3"/>
    <w:rsid w:val="007C4187"/>
  </w:style>
  <w:style w:type="paragraph" w:customStyle="1" w:styleId="BB9DFD968DE54ACE81B787C1570C3820">
    <w:name w:val="BB9DFD968DE54ACE81B787C1570C3820"/>
    <w:rsid w:val="007C4187"/>
  </w:style>
  <w:style w:type="paragraph" w:customStyle="1" w:styleId="EFF6D3AD5A8B4175AA4116C2F5A893C4">
    <w:name w:val="EFF6D3AD5A8B4175AA4116C2F5A893C4"/>
    <w:rsid w:val="007C4187"/>
  </w:style>
  <w:style w:type="paragraph" w:customStyle="1" w:styleId="3DB8E70F071740F8A5C3ECEDE70D19F6">
    <w:name w:val="3DB8E70F071740F8A5C3ECEDE70D19F6"/>
    <w:rsid w:val="007C4187"/>
  </w:style>
  <w:style w:type="paragraph" w:customStyle="1" w:styleId="B54A9DE6EF4D4C3BA29B14D810CBA11C">
    <w:name w:val="B54A9DE6EF4D4C3BA29B14D810CBA11C"/>
    <w:rsid w:val="007C4187"/>
  </w:style>
  <w:style w:type="paragraph" w:customStyle="1" w:styleId="1DC772B7E47F4017B46CC613B9EC6DFE">
    <w:name w:val="1DC772B7E47F4017B46CC613B9EC6DFE"/>
    <w:rsid w:val="007C4187"/>
  </w:style>
  <w:style w:type="paragraph" w:customStyle="1" w:styleId="8429B56761634C2BB3FB132F7297D98A">
    <w:name w:val="8429B56761634C2BB3FB132F7297D98A"/>
    <w:rsid w:val="007C4187"/>
  </w:style>
  <w:style w:type="paragraph" w:customStyle="1" w:styleId="2A681EC7AAA747F0BB87F43CD4AC2235">
    <w:name w:val="2A681EC7AAA747F0BB87F43CD4AC2235"/>
    <w:rsid w:val="007C4187"/>
  </w:style>
  <w:style w:type="paragraph" w:customStyle="1" w:styleId="C01E34D459CA471C9553E8073CC02E5F">
    <w:name w:val="C01E34D459CA471C9553E8073CC02E5F"/>
    <w:rsid w:val="007C4187"/>
  </w:style>
  <w:style w:type="paragraph" w:customStyle="1" w:styleId="B39D5A366C1F4356AE5446A151A4588C">
    <w:name w:val="B39D5A366C1F4356AE5446A151A4588C"/>
    <w:rsid w:val="007C4187"/>
  </w:style>
  <w:style w:type="paragraph" w:customStyle="1" w:styleId="059C4F217BAB4AE6AF7E580E445976C1">
    <w:name w:val="059C4F217BAB4AE6AF7E580E445976C1"/>
    <w:rsid w:val="007C4187"/>
  </w:style>
  <w:style w:type="paragraph" w:customStyle="1" w:styleId="AF12F5E695AC4D328C735CC178FB22F3">
    <w:name w:val="AF12F5E695AC4D328C735CC178FB22F3"/>
    <w:rsid w:val="007C4187"/>
  </w:style>
  <w:style w:type="paragraph" w:customStyle="1" w:styleId="BAC0865B30034FF0892C341CB17C8696">
    <w:name w:val="BAC0865B30034FF0892C341CB17C8696"/>
    <w:rsid w:val="007C4187"/>
  </w:style>
  <w:style w:type="paragraph" w:customStyle="1" w:styleId="CFD0D797588241F583A7795945AF4D76">
    <w:name w:val="CFD0D797588241F583A7795945AF4D76"/>
    <w:rsid w:val="007C4187"/>
  </w:style>
  <w:style w:type="paragraph" w:customStyle="1" w:styleId="0F81EE7EEDD94A9BACEF9E917E28782B">
    <w:name w:val="0F81EE7EEDD94A9BACEF9E917E28782B"/>
    <w:rsid w:val="007C4187"/>
  </w:style>
  <w:style w:type="paragraph" w:customStyle="1" w:styleId="B65A0B7ADA844AE1BF1AAB90CF7AACF1">
    <w:name w:val="B65A0B7ADA844AE1BF1AAB90CF7AACF1"/>
    <w:rsid w:val="007C4187"/>
  </w:style>
  <w:style w:type="paragraph" w:customStyle="1" w:styleId="D57D698668104762B6959DF7EB87C3F4">
    <w:name w:val="D57D698668104762B6959DF7EB87C3F4"/>
    <w:rsid w:val="007C4187"/>
  </w:style>
  <w:style w:type="paragraph" w:customStyle="1" w:styleId="7F5D2EBB832347ADBDD47E6E1A7DE41E">
    <w:name w:val="7F5D2EBB832347ADBDD47E6E1A7DE41E"/>
    <w:rsid w:val="007C4187"/>
  </w:style>
  <w:style w:type="paragraph" w:customStyle="1" w:styleId="08B8A0E4E9534E19AE3233673AF9F6C0">
    <w:name w:val="08B8A0E4E9534E19AE3233673AF9F6C0"/>
    <w:rsid w:val="007C4187"/>
  </w:style>
  <w:style w:type="paragraph" w:customStyle="1" w:styleId="71AF7C0DE1684E15AAECF987DCAD3E04">
    <w:name w:val="71AF7C0DE1684E15AAECF987DCAD3E04"/>
    <w:rsid w:val="007C4187"/>
  </w:style>
  <w:style w:type="paragraph" w:customStyle="1" w:styleId="1828FA06FB3B43948BE88A61BD13F11C">
    <w:name w:val="1828FA06FB3B43948BE88A61BD13F11C"/>
    <w:rsid w:val="007C4187"/>
  </w:style>
  <w:style w:type="paragraph" w:customStyle="1" w:styleId="DC80DDC5D035496DA0D715C01D5CA9D6">
    <w:name w:val="DC80DDC5D035496DA0D715C01D5CA9D6"/>
    <w:rsid w:val="007C4187"/>
  </w:style>
  <w:style w:type="paragraph" w:customStyle="1" w:styleId="FBAA11AFC30B476C83B79B845619F71F">
    <w:name w:val="FBAA11AFC30B476C83B79B845619F71F"/>
    <w:rsid w:val="007C4187"/>
  </w:style>
  <w:style w:type="paragraph" w:customStyle="1" w:styleId="AA0577EB02854C228BF062B8A6B9D6AF19">
    <w:name w:val="AA0577EB02854C228BF062B8A6B9D6A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8">
    <w:name w:val="71E4FEACF55245F5951A7234329D2244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8">
    <w:name w:val="81864B5FABE64F7B82B3645CA4AD08F1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9">
    <w:name w:val="2484B15E3D8441748B70F02E5EB4AD1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9">
    <w:name w:val="86971B44A9B14F74AB5ED775AF4CB484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9">
    <w:name w:val="40BFCB2B3222410192C680C158D15F3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9">
    <w:name w:val="AFF95DF3F92E42F28B109F57C67F1286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9">
    <w:name w:val="6E856938379B47CB8431FBBB4163A73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9">
    <w:name w:val="E22A2904E426493FA4012C942F15680B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9">
    <w:name w:val="52CC68B3CFF7491BB5527609FFDC64F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9">
    <w:name w:val="8B01BFDFDD514EF1930F08921FD4BF73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9">
    <w:name w:val="403809AEFDE149E6A8BDFF6F0AE7911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9">
    <w:name w:val="65A42A54B8094820A6CC86000ADB433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9">
    <w:name w:val="1D73D4029DE64107A4BB561E74758B65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9">
    <w:name w:val="0E77368CAB484194B4C0446BF7E00AA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9">
    <w:name w:val="1BD43159051E457BA74AECCF730CA7B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9">
    <w:name w:val="029D00255F484DE8B0F2F739ACB80E90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9">
    <w:name w:val="A1E633995EB94A19A898A78C727D20FE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9">
    <w:name w:val="6AD71C7A2BCA4B01A145A90CDDB8D57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9">
    <w:name w:val="D190E40CD52640BBB5BCEB5B0D3934BD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9">
    <w:name w:val="562A64687BAF4C46992E79F5E888A22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9">
    <w:name w:val="B8952BA1FE4B46FCB790E695B299A2A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1">
    <w:name w:val="513244CC212644C0B63FFD523A5B655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1">
    <w:name w:val="D47CB80B3B124A08B403A27ABBEBFE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0">
    <w:name w:val="54A15DFE44AE42A0AFAFFCAC568988B2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0">
    <w:name w:val="A513AEDEA00E48D0BB3D192C599925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0">
    <w:name w:val="8F7CD9A179A744BFAA6FAB842D764D23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0">
    <w:name w:val="EA8DD9C936C9494CAE22D07C0CB02571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0">
    <w:name w:val="65DF9ABFE9C140E1BDC6F11BD249B36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0">
    <w:name w:val="F52276FCF74144EDA83BD59216E17629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0">
    <w:name w:val="710FA02080B5424D969D7AAEC6CA0AC5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7">
    <w:name w:val="349532DEDFC0494C8F3B34174D10206A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7">
    <w:name w:val="48C24765FDAF4638AAE9B9D57BB56A5E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7">
    <w:name w:val="DDAA65D832FD4F22BC734EF3E45DF915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7">
    <w:name w:val="249F7D055566473DB424DB0B4C9903CC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7">
    <w:name w:val="C0B3C6151A044C76AF3003D82B959F0F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6">
    <w:name w:val="B50F28AE41464ADA97B0710F893DFB3B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F5D2EBB832347ADBDD47E6E1A7DE41E1">
    <w:name w:val="7F5D2EBB832347ADBDD47E6E1A7DE41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B8A0E4E9534E19AE3233673AF9F6C01">
    <w:name w:val="08B8A0E4E9534E19AE3233673AF9F6C0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AF7C0DE1684E15AAECF987DCAD3E041">
    <w:name w:val="71AF7C0DE1684E15AAECF987DCAD3E0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28FA06FB3B43948BE88A61BD13F11C1">
    <w:name w:val="1828FA06FB3B43948BE88A61BD13F11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80DDC5D035496DA0D715C01D5CA9D61">
    <w:name w:val="DC80DDC5D035496DA0D715C01D5CA9D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BAA11AFC30B476C83B79B845619F71F1">
    <w:name w:val="FBAA11AFC30B476C83B79B845619F71F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3">
    <w:name w:val="1EA1193BB51B4C048567FD2AE8BBD19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2ED0030757A4B54A57032BB41F688AC">
    <w:name w:val="72ED0030757A4B54A57032BB41F688AC"/>
    <w:rsid w:val="007C4187"/>
  </w:style>
  <w:style w:type="paragraph" w:customStyle="1" w:styleId="084E5FEBCE8647509D86A8308ECBA6B7">
    <w:name w:val="084E5FEBCE8647509D86A8308ECBA6B7"/>
    <w:rsid w:val="007C4187"/>
  </w:style>
  <w:style w:type="paragraph" w:customStyle="1" w:styleId="81213AA737524E36A6F07ADDD8D3A9D2">
    <w:name w:val="81213AA737524E36A6F07ADDD8D3A9D2"/>
    <w:rsid w:val="007C4187"/>
  </w:style>
  <w:style w:type="paragraph" w:customStyle="1" w:styleId="A0C40A366C8A4B02B7F24CDB9F09ADFA">
    <w:name w:val="A0C40A366C8A4B02B7F24CDB9F09ADFA"/>
    <w:rsid w:val="007C4187"/>
  </w:style>
  <w:style w:type="paragraph" w:customStyle="1" w:styleId="8F403F53B53B4A91A6803150597CE28C">
    <w:name w:val="8F403F53B53B4A91A6803150597CE28C"/>
    <w:rsid w:val="007C4187"/>
  </w:style>
  <w:style w:type="paragraph" w:customStyle="1" w:styleId="7AEF317BA06D4F1EB6FBA75F9CEF2B38">
    <w:name w:val="7AEF317BA06D4F1EB6FBA75F9CEF2B38"/>
    <w:rsid w:val="007C4187"/>
  </w:style>
  <w:style w:type="paragraph" w:customStyle="1" w:styleId="461E220F60514161A4C34FF4D1664456">
    <w:name w:val="461E220F60514161A4C34FF4D1664456"/>
    <w:rsid w:val="007C4187"/>
  </w:style>
  <w:style w:type="paragraph" w:customStyle="1" w:styleId="D197238EB936499684A5E8A1181F40B8">
    <w:name w:val="D197238EB936499684A5E8A1181F40B8"/>
    <w:rsid w:val="007C4187"/>
  </w:style>
  <w:style w:type="paragraph" w:customStyle="1" w:styleId="FA2445D82A974B309EBD32F98DB36B68">
    <w:name w:val="FA2445D82A974B309EBD32F98DB36B68"/>
    <w:rsid w:val="007C4187"/>
  </w:style>
  <w:style w:type="paragraph" w:customStyle="1" w:styleId="BF0123331874490D919ED1F0F7E9BA4F">
    <w:name w:val="BF0123331874490D919ED1F0F7E9BA4F"/>
    <w:rsid w:val="007C4187"/>
  </w:style>
  <w:style w:type="paragraph" w:customStyle="1" w:styleId="249D8E47F7C54474A9A3935D102029C7">
    <w:name w:val="249D8E47F7C54474A9A3935D102029C7"/>
    <w:rsid w:val="007C4187"/>
  </w:style>
  <w:style w:type="paragraph" w:customStyle="1" w:styleId="68B3626D41EC4A208BC1667C91254AFA">
    <w:name w:val="68B3626D41EC4A208BC1667C91254AFA"/>
    <w:rsid w:val="007C4187"/>
  </w:style>
  <w:style w:type="paragraph" w:customStyle="1" w:styleId="12D090BCEC6E47D3BF044C839AA7FF94">
    <w:name w:val="12D090BCEC6E47D3BF044C839AA7FF94"/>
    <w:rsid w:val="007C4187"/>
  </w:style>
  <w:style w:type="paragraph" w:customStyle="1" w:styleId="CC8C376F9C3145DCA7377F40779D2226">
    <w:name w:val="CC8C376F9C3145DCA7377F40779D2226"/>
    <w:rsid w:val="007C4187"/>
  </w:style>
  <w:style w:type="paragraph" w:customStyle="1" w:styleId="F4AAF4E6B8C24914A40DC26F83DDAEDF">
    <w:name w:val="F4AAF4E6B8C24914A40DC26F83DDAEDF"/>
    <w:rsid w:val="007C4187"/>
  </w:style>
  <w:style w:type="paragraph" w:customStyle="1" w:styleId="6F124A3842B44300AB57095DC46D9DD3">
    <w:name w:val="6F124A3842B44300AB57095DC46D9DD3"/>
    <w:rsid w:val="007C4187"/>
  </w:style>
  <w:style w:type="paragraph" w:customStyle="1" w:styleId="1D01FF1798904A0C8A24A4146D797072">
    <w:name w:val="1D01FF1798904A0C8A24A4146D797072"/>
    <w:rsid w:val="007C4187"/>
  </w:style>
  <w:style w:type="paragraph" w:customStyle="1" w:styleId="F359B98F443B4D98B1BACABE42035B49">
    <w:name w:val="F359B98F443B4D98B1BACABE42035B49"/>
    <w:rsid w:val="007C4187"/>
  </w:style>
  <w:style w:type="paragraph" w:customStyle="1" w:styleId="9AEBA34075074C0C83181878DEEFBF25">
    <w:name w:val="9AEBA34075074C0C83181878DEEFBF25"/>
    <w:rsid w:val="007C4187"/>
  </w:style>
  <w:style w:type="paragraph" w:customStyle="1" w:styleId="A9F0359C43E748F1A3D3E78005905A7D">
    <w:name w:val="A9F0359C43E748F1A3D3E78005905A7D"/>
    <w:rsid w:val="007C4187"/>
  </w:style>
  <w:style w:type="paragraph" w:customStyle="1" w:styleId="EFD7E618099C496CA23F6C6440694717">
    <w:name w:val="EFD7E618099C496CA23F6C6440694717"/>
    <w:rsid w:val="007C4187"/>
  </w:style>
  <w:style w:type="paragraph" w:customStyle="1" w:styleId="1AB19A455F7F4EF8BDA39A6B4839E8D2">
    <w:name w:val="1AB19A455F7F4EF8BDA39A6B4839E8D2"/>
    <w:rsid w:val="007C4187"/>
  </w:style>
  <w:style w:type="paragraph" w:customStyle="1" w:styleId="95B41DCFAE564C859B9A1503D3A1595D">
    <w:name w:val="95B41DCFAE564C859B9A1503D3A1595D"/>
    <w:rsid w:val="007C4187"/>
  </w:style>
  <w:style w:type="paragraph" w:customStyle="1" w:styleId="D732A737301C4AB18B522EEB49770DBC">
    <w:name w:val="D732A737301C4AB18B522EEB49770DBC"/>
    <w:rsid w:val="007C4187"/>
  </w:style>
  <w:style w:type="paragraph" w:customStyle="1" w:styleId="34056D52FC72493EA6CD22F526A662D9">
    <w:name w:val="34056D52FC72493EA6CD22F526A662D9"/>
    <w:rsid w:val="007C4187"/>
  </w:style>
  <w:style w:type="paragraph" w:customStyle="1" w:styleId="C367614FE7544C69AC2058917B654CC0">
    <w:name w:val="C367614FE7544C69AC2058917B654CC0"/>
    <w:rsid w:val="007C4187"/>
  </w:style>
  <w:style w:type="paragraph" w:customStyle="1" w:styleId="12B4475540064C62896406759CE6D5D2">
    <w:name w:val="12B4475540064C62896406759CE6D5D2"/>
    <w:rsid w:val="007C4187"/>
  </w:style>
  <w:style w:type="paragraph" w:customStyle="1" w:styleId="6A76048E02FC40C4BB8D60DEBC8AC97B">
    <w:name w:val="6A76048E02FC40C4BB8D60DEBC8AC97B"/>
    <w:rsid w:val="007C4187"/>
  </w:style>
  <w:style w:type="paragraph" w:customStyle="1" w:styleId="FA236EA448E84CE5839BEF83347C2DA9">
    <w:name w:val="FA236EA448E84CE5839BEF83347C2DA9"/>
    <w:rsid w:val="007C4187"/>
  </w:style>
  <w:style w:type="paragraph" w:customStyle="1" w:styleId="6FAFD107C587423699C69F3CB101DC1D">
    <w:name w:val="6FAFD107C587423699C69F3CB101DC1D"/>
    <w:rsid w:val="007C4187"/>
  </w:style>
  <w:style w:type="paragraph" w:customStyle="1" w:styleId="937AC1273BF9470CAAA6DCD9CCEA8C69">
    <w:name w:val="937AC1273BF9470CAAA6DCD9CCEA8C69"/>
    <w:rsid w:val="007C4187"/>
  </w:style>
  <w:style w:type="paragraph" w:customStyle="1" w:styleId="0212BC278F55420DA1A72BDBC69CE4CC">
    <w:name w:val="0212BC278F55420DA1A72BDBC69CE4CC"/>
    <w:rsid w:val="007C4187"/>
  </w:style>
  <w:style w:type="paragraph" w:customStyle="1" w:styleId="D4EEC86169F14EFD9B96AFB3A61B8261">
    <w:name w:val="D4EEC86169F14EFD9B96AFB3A61B8261"/>
    <w:rsid w:val="007C4187"/>
  </w:style>
  <w:style w:type="paragraph" w:customStyle="1" w:styleId="E9F51ABE78844D25B5F55EE9B42D859F">
    <w:name w:val="E9F51ABE78844D25B5F55EE9B42D859F"/>
    <w:rsid w:val="007C4187"/>
  </w:style>
  <w:style w:type="paragraph" w:customStyle="1" w:styleId="DFC532BE0BD549F99FDD46D9CC774AB3">
    <w:name w:val="DFC532BE0BD549F99FDD46D9CC774AB3"/>
    <w:rsid w:val="007C4187"/>
  </w:style>
  <w:style w:type="paragraph" w:customStyle="1" w:styleId="EEBAC39AE82D42E4B6004AD2BE14F937">
    <w:name w:val="EEBAC39AE82D42E4B6004AD2BE14F937"/>
    <w:rsid w:val="007C4187"/>
  </w:style>
  <w:style w:type="paragraph" w:customStyle="1" w:styleId="DDF56BC4535B4176B855A390FCA70FF8">
    <w:name w:val="DDF56BC4535B4176B855A390FCA70FF8"/>
    <w:rsid w:val="007C4187"/>
  </w:style>
  <w:style w:type="paragraph" w:customStyle="1" w:styleId="0BD0845961344011A7BE1D9A2A19E4FB">
    <w:name w:val="0BD0845961344011A7BE1D9A2A19E4FB"/>
    <w:rsid w:val="007C4187"/>
  </w:style>
  <w:style w:type="paragraph" w:customStyle="1" w:styleId="2114090A869D4054A60BAA0394397BA1">
    <w:name w:val="2114090A869D4054A60BAA0394397BA1"/>
    <w:rsid w:val="007C4187"/>
  </w:style>
  <w:style w:type="paragraph" w:customStyle="1" w:styleId="02D34551FCB44EA0A6E1A91BCE202E98">
    <w:name w:val="02D34551FCB44EA0A6E1A91BCE202E98"/>
    <w:rsid w:val="007C4187"/>
  </w:style>
  <w:style w:type="paragraph" w:customStyle="1" w:styleId="E45666012D954509853FC627AA328DB0">
    <w:name w:val="E45666012D954509853FC627AA328DB0"/>
    <w:rsid w:val="007C4187"/>
  </w:style>
  <w:style w:type="paragraph" w:customStyle="1" w:styleId="FFE3477107E441D3A475B8968D0EFC4F">
    <w:name w:val="FFE3477107E441D3A475B8968D0EFC4F"/>
    <w:rsid w:val="007C4187"/>
  </w:style>
  <w:style w:type="paragraph" w:customStyle="1" w:styleId="A3BF699526DB4E38806C1051E3141AEF">
    <w:name w:val="A3BF699526DB4E38806C1051E3141AEF"/>
    <w:rsid w:val="007C4187"/>
  </w:style>
  <w:style w:type="paragraph" w:customStyle="1" w:styleId="EBFE8A6F3EDE4F7B995E0084174C669A">
    <w:name w:val="EBFE8A6F3EDE4F7B995E0084174C669A"/>
    <w:rsid w:val="007C4187"/>
  </w:style>
  <w:style w:type="paragraph" w:customStyle="1" w:styleId="B6A0220A347E49C2A8D2447CF62F7401">
    <w:name w:val="B6A0220A347E49C2A8D2447CF62F7401"/>
    <w:rsid w:val="007C4187"/>
  </w:style>
  <w:style w:type="paragraph" w:customStyle="1" w:styleId="93670F1C3C4A43E2826A071FA2E0F7FE">
    <w:name w:val="93670F1C3C4A43E2826A071FA2E0F7FE"/>
    <w:rsid w:val="007C4187"/>
  </w:style>
  <w:style w:type="paragraph" w:customStyle="1" w:styleId="B464DC1D22EC40FC88F15F5E6E63EDFB">
    <w:name w:val="B464DC1D22EC40FC88F15F5E6E63EDFB"/>
    <w:rsid w:val="007C4187"/>
  </w:style>
  <w:style w:type="paragraph" w:customStyle="1" w:styleId="D98C8EFB515F4CCF9CAFFA626759FBFD">
    <w:name w:val="D98C8EFB515F4CCF9CAFFA626759FBFD"/>
    <w:rsid w:val="007C4187"/>
  </w:style>
  <w:style w:type="paragraph" w:customStyle="1" w:styleId="92783B38C6CF4EC88E8035D5A434B415">
    <w:name w:val="92783B38C6CF4EC88E8035D5A434B415"/>
    <w:rsid w:val="007C4187"/>
  </w:style>
  <w:style w:type="paragraph" w:customStyle="1" w:styleId="D3A9D90101504AB89DFE7C71A5BAC986">
    <w:name w:val="D3A9D90101504AB89DFE7C71A5BAC986"/>
    <w:rsid w:val="007C4187"/>
  </w:style>
  <w:style w:type="paragraph" w:customStyle="1" w:styleId="2225CC37C67646B5B62AD552A444F423">
    <w:name w:val="2225CC37C67646B5B62AD552A444F423"/>
    <w:rsid w:val="007C4187"/>
  </w:style>
  <w:style w:type="paragraph" w:customStyle="1" w:styleId="1C9F27CEB41047ED804A3CFD2840DD3E">
    <w:name w:val="1C9F27CEB41047ED804A3CFD2840DD3E"/>
    <w:rsid w:val="007C4187"/>
  </w:style>
  <w:style w:type="paragraph" w:customStyle="1" w:styleId="F5965BE18D5948B4924783DC683EEB62">
    <w:name w:val="F5965BE18D5948B4924783DC683EEB62"/>
    <w:rsid w:val="007C4187"/>
  </w:style>
  <w:style w:type="paragraph" w:customStyle="1" w:styleId="5C03F609E62143CAA14B627F353280B8">
    <w:name w:val="5C03F609E62143CAA14B627F353280B8"/>
    <w:rsid w:val="007C4187"/>
  </w:style>
  <w:style w:type="paragraph" w:customStyle="1" w:styleId="F3CEAD0049764D78911581799A34B4C3">
    <w:name w:val="F3CEAD0049764D78911581799A34B4C3"/>
    <w:rsid w:val="007C4187"/>
  </w:style>
  <w:style w:type="paragraph" w:customStyle="1" w:styleId="21DC66DB56C94DB1836DACB2925B3807">
    <w:name w:val="21DC66DB56C94DB1836DACB2925B3807"/>
    <w:rsid w:val="007C4187"/>
  </w:style>
  <w:style w:type="paragraph" w:customStyle="1" w:styleId="353B6E64099E485497552F93E4FB6AF3">
    <w:name w:val="353B6E64099E485497552F93E4FB6AF3"/>
    <w:rsid w:val="007C4187"/>
  </w:style>
  <w:style w:type="paragraph" w:customStyle="1" w:styleId="2D884B4FE57C4E71B4DB0BEBDBEB369B">
    <w:name w:val="2D884B4FE57C4E71B4DB0BEBDBEB369B"/>
    <w:rsid w:val="007C4187"/>
  </w:style>
  <w:style w:type="paragraph" w:customStyle="1" w:styleId="AA0577EB02854C228BF062B8A6B9D6AF20">
    <w:name w:val="AA0577EB02854C228BF062B8A6B9D6A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9">
    <w:name w:val="71E4FEACF55245F5951A7234329D2244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9">
    <w:name w:val="81864B5FABE64F7B82B3645CA4AD08F1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0">
    <w:name w:val="2484B15E3D8441748B70F02E5EB4AD1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0">
    <w:name w:val="86971B44A9B14F74AB5ED775AF4CB484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0">
    <w:name w:val="40BFCB2B3222410192C680C158D15F3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0">
    <w:name w:val="AFF95DF3F92E42F28B109F57C67F1286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0">
    <w:name w:val="6E856938379B47CB8431FBBB4163A73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0">
    <w:name w:val="E22A2904E426493FA4012C942F15680B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0">
    <w:name w:val="52CC68B3CFF7491BB5527609FFDC64F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0">
    <w:name w:val="8B01BFDFDD514EF1930F08921FD4BF73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0">
    <w:name w:val="403809AEFDE149E6A8BDFF6F0AE7911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0">
    <w:name w:val="65A42A54B8094820A6CC86000ADB433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0">
    <w:name w:val="1D73D4029DE64107A4BB561E74758B65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0">
    <w:name w:val="0E77368CAB484194B4C0446BF7E00AA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0">
    <w:name w:val="1BD43159051E457BA74AECCF730CA7B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0">
    <w:name w:val="029D00255F484DE8B0F2F739ACB80E90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0">
    <w:name w:val="A1E633995EB94A19A898A78C727D20FE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0">
    <w:name w:val="6AD71C7A2BCA4B01A145A90CDDB8D57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0">
    <w:name w:val="D190E40CD52640BBB5BCEB5B0D3934BD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0">
    <w:name w:val="562A64687BAF4C46992E79F5E888A22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0">
    <w:name w:val="B8952BA1FE4B46FCB790E695B299A2A7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2">
    <w:name w:val="513244CC212644C0B63FFD523A5B655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2">
    <w:name w:val="D47CB80B3B124A08B403A27ABBEBFE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1">
    <w:name w:val="54A15DFE44AE42A0AFAFFCAC568988B2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1">
    <w:name w:val="A513AEDEA00E48D0BB3D192C599925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1">
    <w:name w:val="8F7CD9A179A744BFAA6FAB842D764D23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1">
    <w:name w:val="EA8DD9C936C9494CAE22D07C0CB02571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1">
    <w:name w:val="65DF9ABFE9C140E1BDC6F11BD249B36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1">
    <w:name w:val="F52276FCF74144EDA83BD59216E17629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1">
    <w:name w:val="710FA02080B5424D969D7AAEC6CA0AC5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8">
    <w:name w:val="349532DEDFC0494C8F3B34174D10206A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">
    <w:name w:val="B464DC1D22EC40FC88F15F5E6E63EDF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">
    <w:name w:val="D98C8EFB515F4CCF9CAFFA626759FBF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">
    <w:name w:val="92783B38C6CF4EC88E8035D5A434B41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">
    <w:name w:val="D3A9D90101504AB89DFE7C71A5BAC98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25CC37C67646B5B62AD552A444F4231">
    <w:name w:val="2225CC37C67646B5B62AD552A444F42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">
    <w:name w:val="1C9F27CEB41047ED804A3CFD2840DD3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">
    <w:name w:val="F5965BE18D5948B4924783DC683EEB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">
    <w:name w:val="5C03F609E62143CAA14B627F353280B8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">
    <w:name w:val="F3CEAD0049764D78911581799A34B4C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">
    <w:name w:val="21DC66DB56C94DB1836DACB2925B3807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3B6E64099E485497552F93E4FB6AF31">
    <w:name w:val="353B6E64099E485497552F93E4FB6AF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884B4FE57C4E71B4DB0BEBDBEB369B1">
    <w:name w:val="2D884B4FE57C4E71B4DB0BEBDBEB369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4">
    <w:name w:val="1EA1193BB51B4C048567FD2AE8BBD19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6F2E4287524AC1A1840092F94BA3D2">
    <w:name w:val="CA6F2E4287524AC1A1840092F94BA3D2"/>
    <w:rsid w:val="007C4187"/>
  </w:style>
  <w:style w:type="paragraph" w:customStyle="1" w:styleId="FBD762A10F76445E9E34BA321B55EEA3">
    <w:name w:val="FBD762A10F76445E9E34BA321B55EEA3"/>
    <w:rsid w:val="007C4187"/>
  </w:style>
  <w:style w:type="paragraph" w:customStyle="1" w:styleId="A7EDE93690F74BB692DB5A58CBA4EC68">
    <w:name w:val="A7EDE93690F74BB692DB5A58CBA4EC68"/>
    <w:rsid w:val="007C4187"/>
  </w:style>
  <w:style w:type="paragraph" w:customStyle="1" w:styleId="8AA78F7D250C4065B861FDFAE87F6AAF">
    <w:name w:val="8AA78F7D250C4065B861FDFAE87F6AAF"/>
    <w:rsid w:val="007C4187"/>
  </w:style>
  <w:style w:type="paragraph" w:customStyle="1" w:styleId="43AF41B3B6D941739B8D5C87F00496C6">
    <w:name w:val="43AF41B3B6D941739B8D5C87F00496C6"/>
    <w:rsid w:val="007C4187"/>
  </w:style>
  <w:style w:type="paragraph" w:customStyle="1" w:styleId="925A2186D4C9439587ADFB425D6545A8">
    <w:name w:val="925A2186D4C9439587ADFB425D6545A8"/>
    <w:rsid w:val="007C4187"/>
  </w:style>
  <w:style w:type="paragraph" w:customStyle="1" w:styleId="70714152F4DE467388D61839B467C101">
    <w:name w:val="70714152F4DE467388D61839B467C101"/>
    <w:rsid w:val="007C4187"/>
  </w:style>
  <w:style w:type="paragraph" w:customStyle="1" w:styleId="FE51C6E7CF064DFF9B88D0517DFA9225">
    <w:name w:val="FE51C6E7CF064DFF9B88D0517DFA9225"/>
    <w:rsid w:val="007C4187"/>
  </w:style>
  <w:style w:type="paragraph" w:customStyle="1" w:styleId="062DDFA62A444E6E94B4DC80D3FC0FC2">
    <w:name w:val="062DDFA62A444E6E94B4DC80D3FC0FC2"/>
    <w:rsid w:val="007C4187"/>
  </w:style>
  <w:style w:type="paragraph" w:customStyle="1" w:styleId="1398EB84A45C4D4D8AD9BE14A949044E">
    <w:name w:val="1398EB84A45C4D4D8AD9BE14A949044E"/>
    <w:rsid w:val="007C4187"/>
  </w:style>
  <w:style w:type="paragraph" w:customStyle="1" w:styleId="146CB737262448F4A06633E170C9710B">
    <w:name w:val="146CB737262448F4A06633E170C9710B"/>
    <w:rsid w:val="007C4187"/>
  </w:style>
  <w:style w:type="paragraph" w:customStyle="1" w:styleId="8DBD902B2EEB4D0489802D9A8D03B92A">
    <w:name w:val="8DBD902B2EEB4D0489802D9A8D03B92A"/>
    <w:rsid w:val="007C4187"/>
  </w:style>
  <w:style w:type="paragraph" w:customStyle="1" w:styleId="477EAAAC2A184BFDB5629789C0C76044">
    <w:name w:val="477EAAAC2A184BFDB5629789C0C76044"/>
    <w:rsid w:val="007C4187"/>
  </w:style>
  <w:style w:type="paragraph" w:customStyle="1" w:styleId="6BC1C99836CC415F88BF000793B9913C">
    <w:name w:val="6BC1C99836CC415F88BF000793B9913C"/>
    <w:rsid w:val="007C4187"/>
  </w:style>
  <w:style w:type="paragraph" w:customStyle="1" w:styleId="673591361A09412C93BA7166EEA91FCB">
    <w:name w:val="673591361A09412C93BA7166EEA91FCB"/>
    <w:rsid w:val="007C4187"/>
  </w:style>
  <w:style w:type="paragraph" w:customStyle="1" w:styleId="AF28FFBE725345A59204350616C185D9">
    <w:name w:val="AF28FFBE725345A59204350616C185D9"/>
    <w:rsid w:val="007C4187"/>
  </w:style>
  <w:style w:type="paragraph" w:customStyle="1" w:styleId="AA0577EB02854C228BF062B8A6B9D6AF21">
    <w:name w:val="AA0577EB02854C228BF062B8A6B9D6A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0">
    <w:name w:val="71E4FEACF55245F5951A7234329D2244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0">
    <w:name w:val="81864B5FABE64F7B82B3645CA4AD08F1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1">
    <w:name w:val="2484B15E3D8441748B70F02E5EB4AD1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1">
    <w:name w:val="86971B44A9B14F74AB5ED775AF4CB484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1">
    <w:name w:val="40BFCB2B3222410192C680C158D15F3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1">
    <w:name w:val="AFF95DF3F92E42F28B109F57C67F128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1">
    <w:name w:val="6E856938379B47CB8431FBBB4163A73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1">
    <w:name w:val="E22A2904E426493FA4012C942F15680B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1">
    <w:name w:val="52CC68B3CFF7491BB5527609FFDC64F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1">
    <w:name w:val="8B01BFDFDD514EF1930F08921FD4BF73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1">
    <w:name w:val="403809AEFDE149E6A8BDFF6F0AE7911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1">
    <w:name w:val="65A42A54B8094820A6CC86000ADB433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1">
    <w:name w:val="1D73D4029DE64107A4BB561E74758B65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1">
    <w:name w:val="0E77368CAB484194B4C0446BF7E00AA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1">
    <w:name w:val="1BD43159051E457BA74AECCF730CA7B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1">
    <w:name w:val="029D00255F484DE8B0F2F739ACB80E90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1">
    <w:name w:val="A1E633995EB94A19A898A78C727D20FE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1">
    <w:name w:val="6AD71C7A2BCA4B01A145A90CDDB8D57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1">
    <w:name w:val="D190E40CD52640BBB5BCEB5B0D3934BD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1">
    <w:name w:val="562A64687BAF4C46992E79F5E888A22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1">
    <w:name w:val="B8952BA1FE4B46FCB790E695B299A2A7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3">
    <w:name w:val="513244CC212644C0B63FFD523A5B655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3">
    <w:name w:val="D47CB80B3B124A08B403A27ABBEBFE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2">
    <w:name w:val="54A15DFE44AE42A0AFAFFCAC568988B2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2">
    <w:name w:val="A513AEDEA00E48D0BB3D192C599925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2">
    <w:name w:val="8F7CD9A179A744BFAA6FAB842D764D23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2">
    <w:name w:val="EA8DD9C936C9494CAE22D07C0CB02571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2">
    <w:name w:val="65DF9ABFE9C140E1BDC6F11BD249B36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2">
    <w:name w:val="F52276FCF74144EDA83BD59216E17629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2">
    <w:name w:val="710FA02080B5424D969D7AAEC6CA0AC5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9">
    <w:name w:val="349532DEDFC0494C8F3B34174D10206A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2">
    <w:name w:val="B464DC1D22EC40FC88F15F5E6E63EDF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2">
    <w:name w:val="D98C8EFB515F4CCF9CAFFA626759FBF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2">
    <w:name w:val="92783B38C6CF4EC88E8035D5A434B41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2">
    <w:name w:val="D3A9D90101504AB89DFE7C71A5BAC98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2">
    <w:name w:val="1C9F27CEB41047ED804A3CFD2840DD3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2">
    <w:name w:val="F5965BE18D5948B4924783DC683EEB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2">
    <w:name w:val="5C03F609E62143CAA14B627F353280B8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2">
    <w:name w:val="F3CEAD0049764D78911581799A34B4C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2">
    <w:name w:val="21DC66DB56C94DB1836DACB2925B3807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">
    <w:name w:val="FE51C6E7CF064DFF9B88D0517DFA922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">
    <w:name w:val="6BC1C99836CC415F88BF000793B9913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">
    <w:name w:val="673591361A09412C93BA7166EEA91FC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28FFBE725345A59204350616C185D91">
    <w:name w:val="AF28FFBE725345A59204350616C185D9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1">
    <w:name w:val="062DDFA62A444E6E94B4DC80D3FC0F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">
    <w:name w:val="35035D7CED4147C7B22465C9E28280F6"/>
    <w:rsid w:val="007C4187"/>
  </w:style>
  <w:style w:type="paragraph" w:customStyle="1" w:styleId="0B9423F8C63C4CE0AF50D61F68408C74">
    <w:name w:val="0B9423F8C63C4CE0AF50D61F68408C74"/>
    <w:rsid w:val="007C4187"/>
  </w:style>
  <w:style w:type="paragraph" w:customStyle="1" w:styleId="9F7A07F219F743BA89036EBD52B0D385">
    <w:name w:val="9F7A07F219F743BA89036EBD52B0D385"/>
    <w:rsid w:val="007C4187"/>
  </w:style>
  <w:style w:type="paragraph" w:customStyle="1" w:styleId="9C8845F69A7D4B0B9AF50266A2E0D47E">
    <w:name w:val="9C8845F69A7D4B0B9AF50266A2E0D47E"/>
    <w:rsid w:val="007C4187"/>
  </w:style>
  <w:style w:type="paragraph" w:customStyle="1" w:styleId="C2D7217BC2734E84B07A111429FEEDC1">
    <w:name w:val="C2D7217BC2734E84B07A111429FEEDC1"/>
    <w:rsid w:val="007C4187"/>
  </w:style>
  <w:style w:type="paragraph" w:customStyle="1" w:styleId="75C4C3EBCB8B45BE99EF97509AEF2894">
    <w:name w:val="75C4C3EBCB8B45BE99EF97509AEF2894"/>
    <w:rsid w:val="007C4187"/>
  </w:style>
  <w:style w:type="paragraph" w:customStyle="1" w:styleId="D687981654EC431DAAF97A384255168A">
    <w:name w:val="D687981654EC431DAAF97A384255168A"/>
    <w:rsid w:val="007C4187"/>
  </w:style>
  <w:style w:type="paragraph" w:customStyle="1" w:styleId="42E3AD31D9EE4D0883515489C95E9D03">
    <w:name w:val="42E3AD31D9EE4D0883515489C95E9D03"/>
    <w:rsid w:val="007C4187"/>
  </w:style>
  <w:style w:type="paragraph" w:customStyle="1" w:styleId="66F41305EF6546DD8364C7BFDAC2939D">
    <w:name w:val="66F41305EF6546DD8364C7BFDAC2939D"/>
    <w:rsid w:val="007C4187"/>
  </w:style>
  <w:style w:type="paragraph" w:customStyle="1" w:styleId="768387F50DA4401CBAAE5A8F77FA4E1B">
    <w:name w:val="768387F50DA4401CBAAE5A8F77FA4E1B"/>
    <w:rsid w:val="007C4187"/>
  </w:style>
  <w:style w:type="paragraph" w:customStyle="1" w:styleId="AA0577EB02854C228BF062B8A6B9D6AF22">
    <w:name w:val="AA0577EB02854C228BF062B8A6B9D6A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1">
    <w:name w:val="71E4FEACF55245F5951A7234329D2244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1">
    <w:name w:val="81864B5FABE64F7B82B3645CA4AD08F1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2">
    <w:name w:val="2484B15E3D8441748B70F02E5EB4AD1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2">
    <w:name w:val="86971B44A9B14F74AB5ED775AF4CB484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2">
    <w:name w:val="40BFCB2B3222410192C680C158D15F3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2">
    <w:name w:val="AFF95DF3F92E42F28B109F57C67F128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2">
    <w:name w:val="6E856938379B47CB8431FBBB4163A73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2">
    <w:name w:val="E22A2904E426493FA4012C942F15680B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2">
    <w:name w:val="52CC68B3CFF7491BB5527609FFDC64F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2">
    <w:name w:val="8B01BFDFDD514EF1930F08921FD4BF73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2">
    <w:name w:val="403809AEFDE149E6A8BDFF6F0AE7911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2">
    <w:name w:val="65A42A54B8094820A6CC86000ADB433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2">
    <w:name w:val="1D73D4029DE64107A4BB561E74758B65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2">
    <w:name w:val="0E77368CAB484194B4C0446BF7E00AA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2">
    <w:name w:val="1BD43159051E457BA74AECCF730CA7B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2">
    <w:name w:val="029D00255F484DE8B0F2F739ACB80E90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2">
    <w:name w:val="A1E633995EB94A19A898A78C727D20FE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2">
    <w:name w:val="6AD71C7A2BCA4B01A145A90CDDB8D57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2">
    <w:name w:val="D190E40CD52640BBB5BCEB5B0D3934BD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2">
    <w:name w:val="562A64687BAF4C46992E79F5E888A22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2">
    <w:name w:val="B8952BA1FE4B46FCB790E695B299A2A7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4">
    <w:name w:val="513244CC212644C0B63FFD523A5B655C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4">
    <w:name w:val="D47CB80B3B124A08B403A27ABBEBFE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3">
    <w:name w:val="54A15DFE44AE42A0AFAFFCAC568988B2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3">
    <w:name w:val="A513AEDEA00E48D0BB3D192C599925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3">
    <w:name w:val="8F7CD9A179A744BFAA6FAB842D764D23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3">
    <w:name w:val="EA8DD9C936C9494CAE22D07C0CB02571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3">
    <w:name w:val="65DF9ABFE9C140E1BDC6F11BD249B36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3">
    <w:name w:val="F52276FCF74144EDA83BD59216E17629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3">
    <w:name w:val="710FA02080B5424D969D7AAEC6CA0AC5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0">
    <w:name w:val="349532DEDFC0494C8F3B34174D10206A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3">
    <w:name w:val="B464DC1D22EC40FC88F15F5E6E63EDF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3">
    <w:name w:val="D98C8EFB515F4CCF9CAFFA626759FBF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3">
    <w:name w:val="92783B38C6CF4EC88E8035D5A434B41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3">
    <w:name w:val="D3A9D90101504AB89DFE7C71A5BAC98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3">
    <w:name w:val="1C9F27CEB41047ED804A3CFD2840DD3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3">
    <w:name w:val="F5965BE18D5948B4924783DC683EEB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3">
    <w:name w:val="5C03F609E62143CAA14B627F353280B8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3">
    <w:name w:val="F3CEAD0049764D78911581799A34B4C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3">
    <w:name w:val="21DC66DB56C94DB1836DACB2925B3807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2">
    <w:name w:val="FE51C6E7CF064DFF9B88D0517DFA922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2">
    <w:name w:val="6BC1C99836CC415F88BF000793B9913C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2">
    <w:name w:val="673591361A09412C93BA7166EEA91FC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">
    <w:name w:val="35035D7CED4147C7B22465C9E28280F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">
    <w:name w:val="0B9423F8C63C4CE0AF50D61F68408C7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">
    <w:name w:val="9F7A07F219F743BA89036EBD52B0D38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">
    <w:name w:val="9C8845F69A7D4B0B9AF50266A2E0D47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">
    <w:name w:val="C2D7217BC2734E84B07A111429FEED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">
    <w:name w:val="75C4C3EBCB8B45BE99EF97509AEF289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">
    <w:name w:val="D687981654EC431DAAF97A384255168A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">
    <w:name w:val="42E3AD31D9EE4D0883515489C95E9D0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">
    <w:name w:val="66F41305EF6546DD8364C7BFDAC2939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">
    <w:name w:val="768387F50DA4401CBAAE5A8F77FA4E1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2">
    <w:name w:val="062DDFA62A444E6E94B4DC80D3FC0F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3">
    <w:name w:val="AA0577EB02854C228BF062B8A6B9D6A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2">
    <w:name w:val="71E4FEACF55245F5951A7234329D2244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2">
    <w:name w:val="81864B5FABE64F7B82B3645CA4AD08F1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3">
    <w:name w:val="2484B15E3D8441748B70F02E5EB4AD1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3">
    <w:name w:val="86971B44A9B14F74AB5ED775AF4CB484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3">
    <w:name w:val="40BFCB2B3222410192C680C158D15F3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3">
    <w:name w:val="AFF95DF3F92E42F28B109F57C67F128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3">
    <w:name w:val="6E856938379B47CB8431FBBB4163A73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3">
    <w:name w:val="E22A2904E426493FA4012C942F15680B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3">
    <w:name w:val="52CC68B3CFF7491BB5527609FFDC64F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3">
    <w:name w:val="8B01BFDFDD514EF1930F08921FD4BF73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3">
    <w:name w:val="403809AEFDE149E6A8BDFF6F0AE7911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3">
    <w:name w:val="65A42A54B8094820A6CC86000ADB433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3">
    <w:name w:val="1D73D4029DE64107A4BB561E74758B65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3">
    <w:name w:val="0E77368CAB484194B4C0446BF7E00AA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3">
    <w:name w:val="1BD43159051E457BA74AECCF730CA7B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3">
    <w:name w:val="029D00255F484DE8B0F2F739ACB80E90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3">
    <w:name w:val="A1E633995EB94A19A898A78C727D20FE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3">
    <w:name w:val="6AD71C7A2BCA4B01A145A90CDDB8D57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3">
    <w:name w:val="D190E40CD52640BBB5BCEB5B0D3934BD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3">
    <w:name w:val="562A64687BAF4C46992E79F5E888A22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3">
    <w:name w:val="B8952BA1FE4B46FCB790E695B299A2A7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5">
    <w:name w:val="513244CC212644C0B63FFD523A5B655C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5">
    <w:name w:val="D47CB80B3B124A08B403A27ABBEBFE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4">
    <w:name w:val="54A15DFE44AE42A0AFAFFCAC568988B2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4">
    <w:name w:val="A513AEDEA00E48D0BB3D192C599925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4">
    <w:name w:val="8F7CD9A179A744BFAA6FAB842D764D23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4">
    <w:name w:val="EA8DD9C936C9494CAE22D07C0CB02571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4">
    <w:name w:val="65DF9ABFE9C140E1BDC6F11BD249B36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4">
    <w:name w:val="F52276FCF74144EDA83BD59216E17629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4">
    <w:name w:val="710FA02080B5424D969D7AAEC6CA0AC5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1">
    <w:name w:val="349532DEDFC0494C8F3B34174D10206A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4">
    <w:name w:val="B464DC1D22EC40FC88F15F5E6E63EDF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4">
    <w:name w:val="D98C8EFB515F4CCF9CAFFA626759FBFD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4">
    <w:name w:val="92783B38C6CF4EC88E8035D5A434B41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4">
    <w:name w:val="D3A9D90101504AB89DFE7C71A5BAC986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4">
    <w:name w:val="1C9F27CEB41047ED804A3CFD2840DD3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4">
    <w:name w:val="F5965BE18D5948B4924783DC683EEB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4">
    <w:name w:val="5C03F609E62143CAA14B627F353280B8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4">
    <w:name w:val="F3CEAD0049764D78911581799A34B4C3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4">
    <w:name w:val="21DC66DB56C94DB1836DACB2925B380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3">
    <w:name w:val="FE51C6E7CF064DFF9B88D0517DFA922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3">
    <w:name w:val="6BC1C99836CC415F88BF000793B9913C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3">
    <w:name w:val="673591361A09412C93BA7166EEA91FC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2">
    <w:name w:val="35035D7CED4147C7B22465C9E28280F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2">
    <w:name w:val="0B9423F8C63C4CE0AF50D61F68408C7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2">
    <w:name w:val="9F7A07F219F743BA89036EBD52B0D38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2">
    <w:name w:val="9C8845F69A7D4B0B9AF50266A2E0D47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2">
    <w:name w:val="C2D7217BC2734E84B07A111429FEED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2">
    <w:name w:val="75C4C3EBCB8B45BE99EF97509AEF289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2">
    <w:name w:val="D687981654EC431DAAF97A384255168A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2">
    <w:name w:val="42E3AD31D9EE4D0883515489C95E9D0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2">
    <w:name w:val="66F41305EF6546DD8364C7BFDAC2939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2">
    <w:name w:val="768387F50DA4401CBAAE5A8F77FA4E1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3">
    <w:name w:val="062DDFA62A444E6E94B4DC80D3FC0F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4">
    <w:name w:val="AA0577EB02854C228BF062B8A6B9D6A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3">
    <w:name w:val="71E4FEACF55245F5951A7234329D2244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3">
    <w:name w:val="81864B5FABE64F7B82B3645CA4AD08F1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4">
    <w:name w:val="2484B15E3D8441748B70F02E5EB4AD1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4">
    <w:name w:val="86971B44A9B14F74AB5ED775AF4CB484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4">
    <w:name w:val="40BFCB2B3222410192C680C158D15F3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4">
    <w:name w:val="AFF95DF3F92E42F28B109F57C67F128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4">
    <w:name w:val="6E856938379B47CB8431FBBB4163A73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4">
    <w:name w:val="E22A2904E426493FA4012C942F15680B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4">
    <w:name w:val="52CC68B3CFF7491BB5527609FFDC64F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4">
    <w:name w:val="8B01BFDFDD514EF1930F08921FD4BF73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4">
    <w:name w:val="403809AEFDE149E6A8BDFF6F0AE7911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4">
    <w:name w:val="65A42A54B8094820A6CC86000ADB433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4">
    <w:name w:val="1D73D4029DE64107A4BB561E74758B65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4">
    <w:name w:val="0E77368CAB484194B4C0446BF7E00AA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4">
    <w:name w:val="1BD43159051E457BA74AECCF730CA7B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4">
    <w:name w:val="029D00255F484DE8B0F2F739ACB80E90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4">
    <w:name w:val="A1E633995EB94A19A898A78C727D20F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4">
    <w:name w:val="6AD71C7A2BCA4B01A145A90CDDB8D57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4">
    <w:name w:val="D190E40CD52640BBB5BCEB5B0D3934BD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4">
    <w:name w:val="562A64687BAF4C46992E79F5E888A22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4">
    <w:name w:val="B8952BA1FE4B46FCB790E695B299A2A7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6">
    <w:name w:val="513244CC212644C0B63FFD523A5B655C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6">
    <w:name w:val="D47CB80B3B124A08B403A27ABBEBFE37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5">
    <w:name w:val="54A15DFE44AE42A0AFAFFCAC568988B2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5">
    <w:name w:val="A513AEDEA00E48D0BB3D192C599925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5">
    <w:name w:val="8F7CD9A179A744BFAA6FAB842D764D23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5">
    <w:name w:val="EA8DD9C936C9494CAE22D07C0CB02571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5">
    <w:name w:val="65DF9ABFE9C140E1BDC6F11BD249B36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5">
    <w:name w:val="F52276FCF74144EDA83BD59216E17629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5">
    <w:name w:val="710FA02080B5424D969D7AAEC6CA0AC5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2">
    <w:name w:val="349532DEDFC0494C8F3B34174D10206A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5">
    <w:name w:val="B464DC1D22EC40FC88F15F5E6E63EDF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5">
    <w:name w:val="D98C8EFB515F4CCF9CAFFA626759FBF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5">
    <w:name w:val="92783B38C6CF4EC88E8035D5A434B4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5">
    <w:name w:val="D3A9D90101504AB89DFE7C71A5BAC986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5">
    <w:name w:val="1C9F27CEB41047ED804A3CFD2840DD3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5">
    <w:name w:val="F5965BE18D5948B4924783DC683EEB6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5">
    <w:name w:val="5C03F609E62143CAA14B627F353280B8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5">
    <w:name w:val="F3CEAD0049764D78911581799A34B4C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5">
    <w:name w:val="21DC66DB56C94DB1836DACB2925B380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4">
    <w:name w:val="FE51C6E7CF064DFF9B88D0517DFA922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4">
    <w:name w:val="6BC1C99836CC415F88BF000793B9913C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4">
    <w:name w:val="673591361A09412C93BA7166EEA91FC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3">
    <w:name w:val="35035D7CED4147C7B22465C9E28280F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3">
    <w:name w:val="0B9423F8C63C4CE0AF50D61F68408C7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3">
    <w:name w:val="9F7A07F219F743BA89036EBD52B0D38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3">
    <w:name w:val="9C8845F69A7D4B0B9AF50266A2E0D47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3">
    <w:name w:val="C2D7217BC2734E84B07A111429FEED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3">
    <w:name w:val="75C4C3EBCB8B45BE99EF97509AEF289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3">
    <w:name w:val="D687981654EC431DAAF97A384255168A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3">
    <w:name w:val="42E3AD31D9EE4D0883515489C95E9D0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3">
    <w:name w:val="66F41305EF6546DD8364C7BFDAC2939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3">
    <w:name w:val="768387F50DA4401CBAAE5A8F77FA4E1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4">
    <w:name w:val="062DDFA62A444E6E94B4DC80D3FC0F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">
    <w:name w:val="3652C1AB90EA489AA93C0806D34469BA"/>
    <w:rsid w:val="0083645C"/>
  </w:style>
  <w:style w:type="paragraph" w:customStyle="1" w:styleId="0C28CC301EA447498691D3D8E85EAAC3">
    <w:name w:val="0C28CC301EA447498691D3D8E85EAAC3"/>
    <w:rsid w:val="0083645C"/>
  </w:style>
  <w:style w:type="paragraph" w:customStyle="1" w:styleId="84E45DBB81C24193A109FF9AE30616A7">
    <w:name w:val="84E45DBB81C24193A109FF9AE30616A7"/>
    <w:rsid w:val="0083645C"/>
  </w:style>
  <w:style w:type="paragraph" w:customStyle="1" w:styleId="326ADECA0DEE43ADA62F030ADE603E86">
    <w:name w:val="326ADECA0DEE43ADA62F030ADE603E86"/>
    <w:rsid w:val="0083645C"/>
  </w:style>
  <w:style w:type="paragraph" w:customStyle="1" w:styleId="A8C697DF9371473FA8B382C30C828D68">
    <w:name w:val="A8C697DF9371473FA8B382C30C828D68"/>
    <w:rsid w:val="0083645C"/>
  </w:style>
  <w:style w:type="paragraph" w:customStyle="1" w:styleId="C55EF00C97914027AE2ED259B5405D49">
    <w:name w:val="C55EF00C97914027AE2ED259B5405D49"/>
    <w:rsid w:val="0083645C"/>
  </w:style>
  <w:style w:type="paragraph" w:customStyle="1" w:styleId="187CCB156DCB4AB2951BB942F3D27017">
    <w:name w:val="187CCB156DCB4AB2951BB942F3D27017"/>
    <w:rsid w:val="0083645C"/>
  </w:style>
  <w:style w:type="paragraph" w:customStyle="1" w:styleId="E6756BEA7B314D11B8FE752F94FF5343">
    <w:name w:val="E6756BEA7B314D11B8FE752F94FF5343"/>
    <w:rsid w:val="0083645C"/>
  </w:style>
  <w:style w:type="paragraph" w:customStyle="1" w:styleId="FBF374BAB37D419B90EEBD6BFCF6F8EE">
    <w:name w:val="FBF374BAB37D419B90EEBD6BFCF6F8EE"/>
    <w:rsid w:val="0083645C"/>
  </w:style>
  <w:style w:type="paragraph" w:customStyle="1" w:styleId="94576CE25C3B4CA0939478A4C9A696DF">
    <w:name w:val="94576CE25C3B4CA0939478A4C9A696DF"/>
    <w:rsid w:val="0083645C"/>
  </w:style>
  <w:style w:type="paragraph" w:customStyle="1" w:styleId="AA0577EB02854C228BF062B8A6B9D6AF25">
    <w:name w:val="AA0577EB02854C228BF062B8A6B9D6A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4">
    <w:name w:val="71E4FEACF55245F5951A7234329D224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4">
    <w:name w:val="81864B5FABE64F7B82B3645CA4AD08F1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5">
    <w:name w:val="2484B15E3D8441748B70F02E5EB4AD1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5">
    <w:name w:val="86971B44A9B14F74AB5ED775AF4CB484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5">
    <w:name w:val="40BFCB2B3222410192C680C158D15F3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5">
    <w:name w:val="AFF95DF3F92E42F28B109F57C67F1286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5">
    <w:name w:val="6E856938379B47CB8431FBBB4163A73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5">
    <w:name w:val="E22A2904E426493FA4012C942F15680B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5">
    <w:name w:val="52CC68B3CFF7491BB5527609FFDC64F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5">
    <w:name w:val="8B01BFDFDD514EF1930F08921FD4BF73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5">
    <w:name w:val="403809AEFDE149E6A8BDFF6F0AE7911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5">
    <w:name w:val="65A42A54B8094820A6CC86000ADB433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5">
    <w:name w:val="1D73D4029DE64107A4BB561E74758B65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5">
    <w:name w:val="0E77368CAB484194B4C0446BF7E00AA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5">
    <w:name w:val="1BD43159051E457BA74AECCF730CA7B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5">
    <w:name w:val="029D00255F484DE8B0F2F739ACB80E90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5">
    <w:name w:val="A1E633995EB94A19A898A78C727D20FE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5">
    <w:name w:val="6AD71C7A2BCA4B01A145A90CDDB8D57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5">
    <w:name w:val="D190E40CD52640BBB5BCEB5B0D3934BD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5">
    <w:name w:val="562A64687BAF4C46992E79F5E888A22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5">
    <w:name w:val="B8952BA1FE4B46FCB790E695B299A2A7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7">
    <w:name w:val="513244CC212644C0B63FFD523A5B655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7">
    <w:name w:val="D47CB80B3B124A08B403A27ABBEBFE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6">
    <w:name w:val="54A15DFE44AE42A0AFAFFCAC568988B2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6">
    <w:name w:val="A513AEDEA00E48D0BB3D192C5999253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6">
    <w:name w:val="8F7CD9A179A744BFAA6FAB842D764D23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6">
    <w:name w:val="EA8DD9C936C9494CAE22D07C0CB02571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6">
    <w:name w:val="65DF9ABFE9C140E1BDC6F11BD249B36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6">
    <w:name w:val="F52276FCF74144EDA83BD59216E17629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6">
    <w:name w:val="710FA02080B5424D969D7AAEC6CA0AC5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3">
    <w:name w:val="349532DEDFC0494C8F3B34174D10206A1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6">
    <w:name w:val="B464DC1D22EC40FC88F15F5E6E63EDF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6">
    <w:name w:val="D98C8EFB515F4CCF9CAFFA626759FBF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6">
    <w:name w:val="92783B38C6CF4EC88E8035D5A434B41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6">
    <w:name w:val="D3A9D90101504AB89DFE7C71A5BAC98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6">
    <w:name w:val="1C9F27CEB41047ED804A3CFD2840DD3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6">
    <w:name w:val="F5965BE18D5948B4924783DC683EEB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6">
    <w:name w:val="5C03F609E62143CAA14B627F353280B8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6">
    <w:name w:val="F3CEAD0049764D78911581799A34B4C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6">
    <w:name w:val="21DC66DB56C94DB1836DACB2925B3807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5">
    <w:name w:val="FE51C6E7CF064DFF9B88D0517DFA922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5">
    <w:name w:val="6BC1C99836CC415F88BF000793B9913C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5">
    <w:name w:val="673591361A09412C93BA7166EEA91FC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4">
    <w:name w:val="35035D7CED4147C7B22465C9E28280F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4">
    <w:name w:val="0B9423F8C63C4CE0AF50D61F68408C7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4">
    <w:name w:val="9F7A07F219F743BA89036EBD52B0D385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4">
    <w:name w:val="9C8845F69A7D4B0B9AF50266A2E0D47E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4">
    <w:name w:val="C2D7217BC2734E84B07A111429FEEDC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4">
    <w:name w:val="75C4C3EBCB8B45BE99EF97509AEF289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4">
    <w:name w:val="D687981654EC431DAAF97A384255168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4">
    <w:name w:val="42E3AD31D9EE4D0883515489C95E9D0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4">
    <w:name w:val="66F41305EF6546DD8364C7BFDAC2939D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4">
    <w:name w:val="768387F50DA4401CBAAE5A8F77FA4E1B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">
    <w:name w:val="3652C1AB90EA489AA93C0806D34469B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">
    <w:name w:val="0C28CC301EA447498691D3D8E85EAAC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">
    <w:name w:val="84E45DBB81C24193A109FF9AE30616A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">
    <w:name w:val="326ADECA0DEE43ADA62F030ADE603E86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">
    <w:name w:val="A8C697DF9371473FA8B382C30C828D6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">
    <w:name w:val="C55EF00C97914027AE2ED259B5405D4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">
    <w:name w:val="187CCB156DCB4AB2951BB942F3D2701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">
    <w:name w:val="E6756BEA7B314D11B8FE752F94FF534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5">
    <w:name w:val="062DDFA62A444E6E94B4DC80D3FC0F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6">
    <w:name w:val="AA0577EB02854C228BF062B8A6B9D6A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5">
    <w:name w:val="71E4FEACF55245F5951A7234329D2244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5">
    <w:name w:val="81864B5FABE64F7B82B3645CA4AD08F1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6">
    <w:name w:val="2484B15E3D8441748B70F02E5EB4AD1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6">
    <w:name w:val="86971B44A9B14F74AB5ED775AF4CB484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6">
    <w:name w:val="40BFCB2B3222410192C680C158D15F3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6">
    <w:name w:val="AFF95DF3F92E42F28B109F57C67F128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6">
    <w:name w:val="6E856938379B47CB8431FBBB4163A73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6">
    <w:name w:val="E22A2904E426493FA4012C942F15680B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6">
    <w:name w:val="52CC68B3CFF7491BB5527609FFDC64F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6">
    <w:name w:val="8B01BFDFDD514EF1930F08921FD4BF73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6">
    <w:name w:val="403809AEFDE149E6A8BDFF6F0AE7911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6">
    <w:name w:val="65A42A54B8094820A6CC86000ADB433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6">
    <w:name w:val="1D73D4029DE64107A4BB561E74758B65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6">
    <w:name w:val="0E77368CAB484194B4C0446BF7E00AA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6">
    <w:name w:val="1BD43159051E457BA74AECCF730CA7B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6">
    <w:name w:val="029D00255F484DE8B0F2F739ACB80E90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6">
    <w:name w:val="A1E633995EB94A19A898A78C727D20FE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6">
    <w:name w:val="6AD71C7A2BCA4B01A145A90CDDB8D57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6">
    <w:name w:val="D190E40CD52640BBB5BCEB5B0D3934BD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6">
    <w:name w:val="562A64687BAF4C46992E79F5E888A22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6">
    <w:name w:val="B8952BA1FE4B46FCB790E695B299A2A7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8">
    <w:name w:val="513244CC212644C0B63FFD523A5B655C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8">
    <w:name w:val="D47CB80B3B124A08B403A27ABBEBFE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7">
    <w:name w:val="54A15DFE44AE42A0AFAFFCAC568988B2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7">
    <w:name w:val="A513AEDEA00E48D0BB3D192C599925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7">
    <w:name w:val="8F7CD9A179A744BFAA6FAB842D764D23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7">
    <w:name w:val="EA8DD9C936C9494CAE22D07C0CB02571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7">
    <w:name w:val="65DF9ABFE9C140E1BDC6F11BD249B36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7">
    <w:name w:val="F52276FCF74144EDA83BD59216E17629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7">
    <w:name w:val="710FA02080B5424D969D7AAEC6CA0AC5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4">
    <w:name w:val="349532DEDFC0494C8F3B34174D10206A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7">
    <w:name w:val="B464DC1D22EC40FC88F15F5E6E63EDF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7">
    <w:name w:val="D98C8EFB515F4CCF9CAFFA626759FBF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7">
    <w:name w:val="92783B38C6CF4EC88E8035D5A434B41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7">
    <w:name w:val="D3A9D90101504AB89DFE7C71A5BAC98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7">
    <w:name w:val="1C9F27CEB41047ED804A3CFD2840DD3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7">
    <w:name w:val="F5965BE18D5948B4924783DC683EEB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7">
    <w:name w:val="5C03F609E62143CAA14B627F353280B8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7">
    <w:name w:val="F3CEAD0049764D78911581799A34B4C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7">
    <w:name w:val="21DC66DB56C94DB1836DACB2925B3807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6">
    <w:name w:val="FE51C6E7CF064DFF9B88D0517DFA922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6">
    <w:name w:val="6BC1C99836CC415F88BF000793B9913C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6">
    <w:name w:val="673591361A09412C93BA7166EEA91FC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5">
    <w:name w:val="35035D7CED4147C7B22465C9E28280F6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5">
    <w:name w:val="0B9423F8C63C4CE0AF50D61F68408C7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5">
    <w:name w:val="9F7A07F219F743BA89036EBD52B0D38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5">
    <w:name w:val="9C8845F69A7D4B0B9AF50266A2E0D47E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5">
    <w:name w:val="C2D7217BC2734E84B07A111429FEEDC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5">
    <w:name w:val="75C4C3EBCB8B45BE99EF97509AEF289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5">
    <w:name w:val="D687981654EC431DAAF97A384255168A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5">
    <w:name w:val="42E3AD31D9EE4D0883515489C95E9D0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5">
    <w:name w:val="66F41305EF6546DD8364C7BFDAC2939D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5">
    <w:name w:val="768387F50DA4401CBAAE5A8F77FA4E1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2">
    <w:name w:val="3652C1AB90EA489AA93C0806D34469BA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2">
    <w:name w:val="0C28CC301EA447498691D3D8E85EAAC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2">
    <w:name w:val="84E45DBB81C24193A109FF9AE30616A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2">
    <w:name w:val="326ADECA0DEE43ADA62F030ADE603E86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2">
    <w:name w:val="A8C697DF9371473FA8B382C30C828D6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2">
    <w:name w:val="C55EF00C97914027AE2ED259B5405D4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2">
    <w:name w:val="187CCB156DCB4AB2951BB942F3D2701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2">
    <w:name w:val="E6756BEA7B314D11B8FE752F94FF534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6">
    <w:name w:val="062DDFA62A444E6E94B4DC80D3FC0F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">
    <w:name w:val="5CC0AA7437994AFC9A38B01EB95B9CCB"/>
    <w:rsid w:val="0083645C"/>
  </w:style>
  <w:style w:type="paragraph" w:customStyle="1" w:styleId="952FAA1991114C23A21A75C0087C58A9">
    <w:name w:val="952FAA1991114C23A21A75C0087C58A9"/>
    <w:rsid w:val="0083645C"/>
  </w:style>
  <w:style w:type="paragraph" w:customStyle="1" w:styleId="9E4FB30ECB8D4942A0EE3CA7BFA69A14">
    <w:name w:val="9E4FB30ECB8D4942A0EE3CA7BFA69A14"/>
    <w:rsid w:val="0083645C"/>
  </w:style>
  <w:style w:type="paragraph" w:customStyle="1" w:styleId="A5C937DA16DC4B8DA68315E25B2723A1">
    <w:name w:val="A5C937DA16DC4B8DA68315E25B2723A1"/>
    <w:rsid w:val="0083645C"/>
  </w:style>
  <w:style w:type="paragraph" w:customStyle="1" w:styleId="1288B0D3687D487182B325212B96B84D">
    <w:name w:val="1288B0D3687D487182B325212B96B84D"/>
    <w:rsid w:val="0083645C"/>
  </w:style>
  <w:style w:type="paragraph" w:customStyle="1" w:styleId="6C12BFBCA9A14F3082674D4B807291C0">
    <w:name w:val="6C12BFBCA9A14F3082674D4B807291C0"/>
    <w:rsid w:val="0083645C"/>
  </w:style>
  <w:style w:type="paragraph" w:customStyle="1" w:styleId="D46DB3EE6D874001B2315CA6CCDE3021">
    <w:name w:val="D46DB3EE6D874001B2315CA6CCDE3021"/>
    <w:rsid w:val="0083645C"/>
  </w:style>
  <w:style w:type="paragraph" w:customStyle="1" w:styleId="076CC054D9D24E79B1632DE8A5D66128">
    <w:name w:val="076CC054D9D24E79B1632DE8A5D66128"/>
    <w:rsid w:val="0083645C"/>
  </w:style>
  <w:style w:type="paragraph" w:customStyle="1" w:styleId="0242C9732B324500B2EEEF7228418A67">
    <w:name w:val="0242C9732B324500B2EEEF7228418A67"/>
    <w:rsid w:val="0083645C"/>
  </w:style>
  <w:style w:type="paragraph" w:customStyle="1" w:styleId="A141C2174DB0451B938F8F21D3209378">
    <w:name w:val="A141C2174DB0451B938F8F21D3209378"/>
    <w:rsid w:val="0083645C"/>
  </w:style>
  <w:style w:type="paragraph" w:customStyle="1" w:styleId="AA0577EB02854C228BF062B8A6B9D6AF27">
    <w:name w:val="AA0577EB02854C228BF062B8A6B9D6A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6">
    <w:name w:val="71E4FEACF55245F5951A7234329D2244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6">
    <w:name w:val="81864B5FABE64F7B82B3645CA4AD08F1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7">
    <w:name w:val="2484B15E3D8441748B70F02E5EB4AD1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7">
    <w:name w:val="86971B44A9B14F74AB5ED775AF4CB484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7">
    <w:name w:val="40BFCB2B3222410192C680C158D15F3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7">
    <w:name w:val="AFF95DF3F92E42F28B109F57C67F128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7">
    <w:name w:val="6E856938379B47CB8431FBBB4163A73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7">
    <w:name w:val="E22A2904E426493FA4012C942F15680B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7">
    <w:name w:val="52CC68B3CFF7491BB5527609FFDC64F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7">
    <w:name w:val="8B01BFDFDD514EF1930F08921FD4BF73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7">
    <w:name w:val="403809AEFDE149E6A8BDFF6F0AE7911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7">
    <w:name w:val="65A42A54B8094820A6CC86000ADB433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7">
    <w:name w:val="1D73D4029DE64107A4BB561E74758B65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7">
    <w:name w:val="0E77368CAB484194B4C0446BF7E00AA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7">
    <w:name w:val="1BD43159051E457BA74AECCF730CA7B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7">
    <w:name w:val="029D00255F484DE8B0F2F739ACB80E90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7">
    <w:name w:val="A1E633995EB94A19A898A78C727D20FE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7">
    <w:name w:val="6AD71C7A2BCA4B01A145A90CDDB8D57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7">
    <w:name w:val="D190E40CD52640BBB5BCEB5B0D3934BD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7">
    <w:name w:val="562A64687BAF4C46992E79F5E888A22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7">
    <w:name w:val="B8952BA1FE4B46FCB790E695B299A2A7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9">
    <w:name w:val="513244CC212644C0B63FFD523A5B655C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9">
    <w:name w:val="D47CB80B3B124A08B403A27ABBEBFE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8">
    <w:name w:val="54A15DFE44AE42A0AFAFFCAC568988B2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8">
    <w:name w:val="A513AEDEA00E48D0BB3D192C599925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8">
    <w:name w:val="8F7CD9A179A744BFAA6FAB842D764D23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8">
    <w:name w:val="EA8DD9C936C9494CAE22D07C0CB02571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8">
    <w:name w:val="65DF9ABFE9C140E1BDC6F11BD249B36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8">
    <w:name w:val="F52276FCF74144EDA83BD59216E17629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8">
    <w:name w:val="710FA02080B5424D969D7AAEC6CA0AC5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5">
    <w:name w:val="349532DEDFC0494C8F3B34174D10206A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8">
    <w:name w:val="B464DC1D22EC40FC88F15F5E6E63EDF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8">
    <w:name w:val="D98C8EFB515F4CCF9CAFFA626759FBFD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8">
    <w:name w:val="92783B38C6CF4EC88E8035D5A434B41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8">
    <w:name w:val="D3A9D90101504AB89DFE7C71A5BAC986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8">
    <w:name w:val="1C9F27CEB41047ED804A3CFD2840DD3E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8">
    <w:name w:val="F5965BE18D5948B4924783DC683EEB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8">
    <w:name w:val="5C03F609E62143CAA14B627F353280B8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8">
    <w:name w:val="F3CEAD0049764D78911581799A34B4C3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8">
    <w:name w:val="21DC66DB56C94DB1836DACB2925B3807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7">
    <w:name w:val="FE51C6E7CF064DFF9B88D0517DFA922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7">
    <w:name w:val="6BC1C99836CC415F88BF000793B9913C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7">
    <w:name w:val="673591361A09412C93BA7166EEA91FC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6">
    <w:name w:val="35035D7CED4147C7B22465C9E28280F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6">
    <w:name w:val="0B9423F8C63C4CE0AF50D61F68408C7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6">
    <w:name w:val="9F7A07F219F743BA89036EBD52B0D38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6">
    <w:name w:val="9C8845F69A7D4B0B9AF50266A2E0D47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6">
    <w:name w:val="C2D7217BC2734E84B07A111429FEEDC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6">
    <w:name w:val="75C4C3EBCB8B45BE99EF97509AEF289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6">
    <w:name w:val="D687981654EC431DAAF97A384255168A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6">
    <w:name w:val="42E3AD31D9EE4D0883515489C95E9D0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6">
    <w:name w:val="66F41305EF6546DD8364C7BFDAC2939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6">
    <w:name w:val="768387F50DA4401CBAAE5A8F77FA4E1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3">
    <w:name w:val="3652C1AB90EA489AA93C0806D34469BA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3">
    <w:name w:val="0C28CC301EA447498691D3D8E85EAAC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3">
    <w:name w:val="84E45DBB81C24193A109FF9AE30616A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3">
    <w:name w:val="326ADECA0DEE43ADA62F030ADE603E86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3">
    <w:name w:val="A8C697DF9371473FA8B382C30C828D68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3">
    <w:name w:val="C55EF00C97914027AE2ED259B5405D49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3">
    <w:name w:val="187CCB156DCB4AB2951BB942F3D2701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3">
    <w:name w:val="E6756BEA7B314D11B8FE752F94FF534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1">
    <w:name w:val="952FAA1991114C23A21A75C0087C58A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1">
    <w:name w:val="5CC0AA7437994AFC9A38B01EB95B9CCB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1">
    <w:name w:val="9E4FB30ECB8D4942A0EE3CA7BFA69A14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1">
    <w:name w:val="A5C937DA16DC4B8DA68315E25B2723A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1">
    <w:name w:val="1288B0D3687D487182B325212B96B84D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1">
    <w:name w:val="6C12BFBCA9A14F3082674D4B807291C0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1">
    <w:name w:val="D46DB3EE6D874001B2315CA6CCDE302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1">
    <w:name w:val="076CC054D9D24E79B1632DE8A5D6612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1">
    <w:name w:val="0242C9732B324500B2EEEF7228418A6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1">
    <w:name w:val="A141C2174DB0451B938F8F21D320937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7">
    <w:name w:val="062DDFA62A444E6E94B4DC80D3FC0F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04F1304EB6490998F7A8229EA8F54D">
    <w:name w:val="4604F1304EB6490998F7A8229EA8F54D"/>
    <w:rsid w:val="0083645C"/>
  </w:style>
  <w:style w:type="paragraph" w:customStyle="1" w:styleId="C71C100704874069BA8E1A5EB67BCAFA">
    <w:name w:val="C71C100704874069BA8E1A5EB67BCAFA"/>
    <w:rsid w:val="0083645C"/>
  </w:style>
  <w:style w:type="paragraph" w:customStyle="1" w:styleId="AA0577EB02854C228BF062B8A6B9D6AF28">
    <w:name w:val="AA0577EB02854C228BF062B8A6B9D6A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7">
    <w:name w:val="71E4FEACF55245F5951A7234329D2244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7">
    <w:name w:val="81864B5FABE64F7B82B3645CA4AD08F1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8">
    <w:name w:val="2484B15E3D8441748B70F02E5EB4AD1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8">
    <w:name w:val="86971B44A9B14F74AB5ED775AF4CB484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8">
    <w:name w:val="40BFCB2B3222410192C680C158D15F3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8">
    <w:name w:val="AFF95DF3F92E42F28B109F57C67F128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8">
    <w:name w:val="6E856938379B47CB8431FBBB4163A73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8">
    <w:name w:val="E22A2904E426493FA4012C942F15680B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8">
    <w:name w:val="52CC68B3CFF7491BB5527609FFDC64F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8">
    <w:name w:val="8B01BFDFDD514EF1930F08921FD4BF73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8">
    <w:name w:val="403809AEFDE149E6A8BDFF6F0AE7911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8">
    <w:name w:val="65A42A54B8094820A6CC86000ADB433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8">
    <w:name w:val="1D73D4029DE64107A4BB561E74758B65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8">
    <w:name w:val="0E77368CAB484194B4C0446BF7E00AA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8">
    <w:name w:val="1BD43159051E457BA74AECCF730CA7B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8">
    <w:name w:val="029D00255F484DE8B0F2F739ACB80E90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8">
    <w:name w:val="A1E633995EB94A19A898A78C727D20FE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8">
    <w:name w:val="6AD71C7A2BCA4B01A145A90CDDB8D57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8">
    <w:name w:val="D190E40CD52640BBB5BCEB5B0D3934BD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8">
    <w:name w:val="562A64687BAF4C46992E79F5E888A22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8">
    <w:name w:val="B8952BA1FE4B46FCB790E695B299A2A7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0">
    <w:name w:val="513244CC212644C0B63FFD523A5B655C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0">
    <w:name w:val="D47CB80B3B124A08B403A27ABBEBFE37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9">
    <w:name w:val="54A15DFE44AE42A0AFAFFCAC568988B2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9">
    <w:name w:val="A513AEDEA00E48D0BB3D192C599925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9">
    <w:name w:val="8F7CD9A179A744BFAA6FAB842D764D23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9">
    <w:name w:val="EA8DD9C936C9494CAE22D07C0CB02571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9">
    <w:name w:val="65DF9ABFE9C140E1BDC6F11BD249B36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9">
    <w:name w:val="F52276FCF74144EDA83BD59216E17629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9">
    <w:name w:val="710FA02080B5424D969D7AAEC6CA0AC5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6">
    <w:name w:val="349532DEDFC0494C8F3B34174D10206A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9">
    <w:name w:val="B464DC1D22EC40FC88F15F5E6E63EDFB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9">
    <w:name w:val="D98C8EFB515F4CCF9CAFFA626759FBFD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9">
    <w:name w:val="92783B38C6CF4EC88E8035D5A434B415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9">
    <w:name w:val="D3A9D90101504AB89DFE7C71A5BAC986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9">
    <w:name w:val="1C9F27CEB41047ED804A3CFD2840DD3E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9">
    <w:name w:val="F5965BE18D5948B4924783DC683EEB62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9">
    <w:name w:val="5C03F609E62143CAA14B627F353280B8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9">
    <w:name w:val="F3CEAD0049764D78911581799A34B4C3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9">
    <w:name w:val="21DC66DB56C94DB1836DACB2925B3807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8">
    <w:name w:val="FE51C6E7CF064DFF9B88D0517DFA922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8">
    <w:name w:val="6BC1C99836CC415F88BF000793B9913C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8">
    <w:name w:val="673591361A09412C93BA7166EEA91FC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7">
    <w:name w:val="35035D7CED4147C7B22465C9E28280F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7">
    <w:name w:val="0B9423F8C63C4CE0AF50D61F68408C7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7">
    <w:name w:val="9F7A07F219F743BA89036EBD52B0D38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7">
    <w:name w:val="9C8845F69A7D4B0B9AF50266A2E0D47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7">
    <w:name w:val="C2D7217BC2734E84B07A111429FEED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7">
    <w:name w:val="75C4C3EBCB8B45BE99EF97509AEF289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7">
    <w:name w:val="D687981654EC431DAAF97A384255168A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7">
    <w:name w:val="42E3AD31D9EE4D0883515489C95E9D0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7">
    <w:name w:val="66F41305EF6546DD8364C7BFDAC2939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7">
    <w:name w:val="768387F50DA4401CBAAE5A8F77FA4E1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4">
    <w:name w:val="3652C1AB90EA489AA93C0806D34469B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4">
    <w:name w:val="0C28CC301EA447498691D3D8E85EAAC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4">
    <w:name w:val="84E45DBB81C24193A109FF9AE30616A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4">
    <w:name w:val="326ADECA0DEE43ADA62F030ADE603E8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4">
    <w:name w:val="A8C697DF9371473FA8B382C30C828D68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4">
    <w:name w:val="C55EF00C97914027AE2ED259B5405D49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4">
    <w:name w:val="187CCB156DCB4AB2951BB942F3D2701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4">
    <w:name w:val="E6756BEA7B314D11B8FE752F94FF53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2">
    <w:name w:val="952FAA1991114C23A21A75C0087C58A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2">
    <w:name w:val="5CC0AA7437994AFC9A38B01EB95B9CCB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2">
    <w:name w:val="9E4FB30ECB8D4942A0EE3CA7BFA69A14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2">
    <w:name w:val="A5C937DA16DC4B8DA68315E25B2723A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2">
    <w:name w:val="1288B0D3687D487182B325212B96B84D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2">
    <w:name w:val="6C12BFBCA9A14F3082674D4B807291C0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2">
    <w:name w:val="D46DB3EE6D874001B2315CA6CCDE302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2">
    <w:name w:val="076CC054D9D24E79B1632DE8A5D6612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2">
    <w:name w:val="0242C9732B324500B2EEEF7228418A6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2">
    <w:name w:val="A141C2174DB0451B938F8F21D320937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1">
    <w:name w:val="C71C100704874069BA8E1A5EB67BCAF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8">
    <w:name w:val="062DDFA62A444E6E94B4DC80D3FC0F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8F385A94C7D4780B399226A02B79475">
    <w:name w:val="98F385A94C7D4780B399226A02B79475"/>
    <w:rsid w:val="0083645C"/>
  </w:style>
  <w:style w:type="paragraph" w:customStyle="1" w:styleId="BCD82484C0D54710A37CB01115B08EC2">
    <w:name w:val="BCD82484C0D54710A37CB01115B08EC2"/>
    <w:rsid w:val="0083645C"/>
  </w:style>
  <w:style w:type="paragraph" w:customStyle="1" w:styleId="1834638BA2A74B5DA6035DD9D438F741">
    <w:name w:val="1834638BA2A74B5DA6035DD9D438F741"/>
    <w:rsid w:val="0083645C"/>
  </w:style>
  <w:style w:type="paragraph" w:customStyle="1" w:styleId="AA0577EB02854C228BF062B8A6B9D6AF29">
    <w:name w:val="AA0577EB02854C228BF062B8A6B9D6A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8">
    <w:name w:val="71E4FEACF55245F5951A7234329D2244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8">
    <w:name w:val="81864B5FABE64F7B82B3645CA4AD08F1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9">
    <w:name w:val="2484B15E3D8441748B70F02E5EB4AD1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9">
    <w:name w:val="86971B44A9B14F74AB5ED775AF4CB484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9">
    <w:name w:val="40BFCB2B3222410192C680C158D15F3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9">
    <w:name w:val="AFF95DF3F92E42F28B109F57C67F1286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9">
    <w:name w:val="6E856938379B47CB8431FBBB4163A73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9">
    <w:name w:val="E22A2904E426493FA4012C942F15680B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9">
    <w:name w:val="52CC68B3CFF7491BB5527609FFDC64F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9">
    <w:name w:val="8B01BFDFDD514EF1930F08921FD4BF73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9">
    <w:name w:val="403809AEFDE149E6A8BDFF6F0AE7911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9">
    <w:name w:val="65A42A54B8094820A6CC86000ADB433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9">
    <w:name w:val="1D73D4029DE64107A4BB561E74758B65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9">
    <w:name w:val="0E77368CAB484194B4C0446BF7E00AA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9">
    <w:name w:val="1BD43159051E457BA74AECCF730CA7B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9">
    <w:name w:val="029D00255F484DE8B0F2F739ACB80E90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9">
    <w:name w:val="A1E633995EB94A19A898A78C727D20FE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9">
    <w:name w:val="6AD71C7A2BCA4B01A145A90CDDB8D57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9">
    <w:name w:val="D190E40CD52640BBB5BCEB5B0D3934BD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9">
    <w:name w:val="562A64687BAF4C46992E79F5E888A22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9">
    <w:name w:val="B8952BA1FE4B46FCB790E695B299A2A7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1">
    <w:name w:val="513244CC212644C0B63FFD523A5B655C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1">
    <w:name w:val="D47CB80B3B124A08B403A27ABBEBFE37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0">
    <w:name w:val="54A15DFE44AE42A0AFAFFCAC568988B2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0">
    <w:name w:val="A513AEDEA00E48D0BB3D192C5999253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0">
    <w:name w:val="8F7CD9A179A744BFAA6FAB842D764D23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0">
    <w:name w:val="EA8DD9C936C9494CAE22D07C0CB02571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0">
    <w:name w:val="65DF9ABFE9C140E1BDC6F11BD249B36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0">
    <w:name w:val="F52276FCF74144EDA83BD59216E17629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0">
    <w:name w:val="710FA02080B5424D969D7AAEC6CA0AC5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7">
    <w:name w:val="349532DEDFC0494C8F3B34174D10206A17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0">
    <w:name w:val="B464DC1D22EC40FC88F15F5E6E63EDFB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0">
    <w:name w:val="D98C8EFB515F4CCF9CAFFA626759FBFD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0">
    <w:name w:val="92783B38C6CF4EC88E8035D5A434B415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0">
    <w:name w:val="D3A9D90101504AB89DFE7C71A5BAC986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0">
    <w:name w:val="1C9F27CEB41047ED804A3CFD2840DD3E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0">
    <w:name w:val="F5965BE18D5948B4924783DC683EEB62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0">
    <w:name w:val="5C03F609E62143CAA14B627F353280B8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0">
    <w:name w:val="F3CEAD0049764D78911581799A34B4C3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0">
    <w:name w:val="21DC66DB56C94DB1836DACB2925B3807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9">
    <w:name w:val="FE51C6E7CF064DFF9B88D0517DFA9225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9">
    <w:name w:val="6BC1C99836CC415F88BF000793B9913C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9">
    <w:name w:val="673591361A09412C93BA7166EEA91FCB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8">
    <w:name w:val="35035D7CED4147C7B22465C9E28280F6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8">
    <w:name w:val="0B9423F8C63C4CE0AF50D61F68408C7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8">
    <w:name w:val="9F7A07F219F743BA89036EBD52B0D385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8">
    <w:name w:val="9C8845F69A7D4B0B9AF50266A2E0D47E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8">
    <w:name w:val="C2D7217BC2734E84B07A111429FEEDC1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8">
    <w:name w:val="75C4C3EBCB8B45BE99EF97509AEF289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8">
    <w:name w:val="D687981654EC431DAAF97A384255168A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8">
    <w:name w:val="42E3AD31D9EE4D0883515489C95E9D0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8">
    <w:name w:val="66F41305EF6546DD8364C7BFDAC2939D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8">
    <w:name w:val="768387F50DA4401CBAAE5A8F77FA4E1B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5">
    <w:name w:val="3652C1AB90EA489AA93C0806D34469BA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5">
    <w:name w:val="0C28CC301EA447498691D3D8E85EAAC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5">
    <w:name w:val="84E45DBB81C24193A109FF9AE30616A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5">
    <w:name w:val="326ADECA0DEE43ADA62F030ADE603E86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5">
    <w:name w:val="A8C697DF9371473FA8B382C30C828D68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5">
    <w:name w:val="C55EF00C97914027AE2ED259B5405D49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5">
    <w:name w:val="187CCB156DCB4AB2951BB942F3D2701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5">
    <w:name w:val="E6756BEA7B314D11B8FE752F94FF534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3">
    <w:name w:val="952FAA1991114C23A21A75C0087C58A9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3">
    <w:name w:val="5CC0AA7437994AFC9A38B01EB95B9CCB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3">
    <w:name w:val="9E4FB30ECB8D4942A0EE3CA7BFA69A14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3">
    <w:name w:val="A5C937DA16DC4B8DA68315E25B2723A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3">
    <w:name w:val="1288B0D3687D487182B325212B96B84D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3">
    <w:name w:val="6C12BFBCA9A14F3082674D4B807291C0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3">
    <w:name w:val="D46DB3EE6D874001B2315CA6CCDE302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3">
    <w:name w:val="076CC054D9D24E79B1632DE8A5D6612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3">
    <w:name w:val="0242C9732B324500B2EEEF7228418A67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3">
    <w:name w:val="A141C2174DB0451B938F8F21D320937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2">
    <w:name w:val="C71C100704874069BA8E1A5EB67BCAFA2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">
    <w:name w:val="1834638BA2A74B5DA6035DD9D438F741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DBCBF46F2A3432EA4C63ED41F1E36D8">
    <w:name w:val="6DBCBF46F2A3432EA4C63ED41F1E36D8"/>
    <w:rsid w:val="00A5316F"/>
  </w:style>
  <w:style w:type="paragraph" w:customStyle="1" w:styleId="079B6045793B42809905D506C7336710">
    <w:name w:val="079B6045793B42809905D506C7336710"/>
    <w:rsid w:val="00A5316F"/>
  </w:style>
  <w:style w:type="paragraph" w:customStyle="1" w:styleId="67F0F0D15BA94DDF91053A73248EE9CE">
    <w:name w:val="67F0F0D15BA94DDF91053A73248EE9CE"/>
    <w:rsid w:val="00A5316F"/>
  </w:style>
  <w:style w:type="paragraph" w:customStyle="1" w:styleId="AA0577EB02854C228BF062B8A6B9D6AF30">
    <w:name w:val="AA0577EB02854C228BF062B8A6B9D6AF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9">
    <w:name w:val="71E4FEACF55245F5951A7234329D224439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9">
    <w:name w:val="81864B5FABE64F7B82B3645CA4AD08F139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0">
    <w:name w:val="E22A2904E426493FA4012C942F15680B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0">
    <w:name w:val="52CC68B3CFF7491BB5527609FFDC64FF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0">
    <w:name w:val="8B01BFDFDD514EF1930F08921FD4BF73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0">
    <w:name w:val="403809AEFDE149E6A8BDFF6F0AE79111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0">
    <w:name w:val="65A42A54B8094820A6CC86000ADB433F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0">
    <w:name w:val="1D73D4029DE64107A4BB561E74758B65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0">
    <w:name w:val="0E77368CAB484194B4C0446BF7E00AAC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B6045793B42809905D506C73367101">
    <w:name w:val="079B6045793B42809905D506C73367101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F0F0D15BA94DDF91053A73248EE9CE1">
    <w:name w:val="67F0F0D15BA94DDF91053A73248EE9CE1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DBCBF46F2A3432EA4C63ED41F1E36D81">
    <w:name w:val="6DBCBF46F2A3432EA4C63ED41F1E36D81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3ED6D27706401DACB65F305D7B751C">
    <w:name w:val="9E3ED6D27706401DACB65F305D7B751C"/>
    <w:rsid w:val="00A5316F"/>
  </w:style>
  <w:style w:type="paragraph" w:customStyle="1" w:styleId="4917ABC595684BB5B36D1606F5303347">
    <w:name w:val="4917ABC595684BB5B36D1606F5303347"/>
    <w:rsid w:val="00A5316F"/>
  </w:style>
  <w:style w:type="paragraph" w:customStyle="1" w:styleId="24E313C47E49466D95E17763E2EACA02">
    <w:name w:val="24E313C47E49466D95E17763E2EACA02"/>
    <w:rsid w:val="00A5316F"/>
  </w:style>
  <w:style w:type="paragraph" w:customStyle="1" w:styleId="08B647059AA0467A94674DA38846A693">
    <w:name w:val="08B647059AA0467A94674DA38846A693"/>
    <w:rsid w:val="00A5316F"/>
  </w:style>
  <w:style w:type="paragraph" w:customStyle="1" w:styleId="34704F3BBF4E49349B09037A92F954C2">
    <w:name w:val="34704F3BBF4E49349B09037A92F954C2"/>
    <w:rsid w:val="00A5316F"/>
  </w:style>
  <w:style w:type="paragraph" w:customStyle="1" w:styleId="1E67471C89794CF0A639827C4BD1EEAA">
    <w:name w:val="1E67471C89794CF0A639827C4BD1EEAA"/>
    <w:rsid w:val="00A5316F"/>
  </w:style>
  <w:style w:type="paragraph" w:customStyle="1" w:styleId="BFE17DF0650447428B5AF7A457ED0903">
    <w:name w:val="BFE17DF0650447428B5AF7A457ED0903"/>
    <w:rsid w:val="00A5316F"/>
  </w:style>
  <w:style w:type="paragraph" w:customStyle="1" w:styleId="CF6045A527DC41CBB42BE6E9435505F8">
    <w:name w:val="CF6045A527DC41CBB42BE6E9435505F8"/>
    <w:rsid w:val="00A5316F"/>
  </w:style>
  <w:style w:type="paragraph" w:customStyle="1" w:styleId="D38FF6FE29A542D584F2FDD651953E82">
    <w:name w:val="D38FF6FE29A542D584F2FDD651953E82"/>
    <w:rsid w:val="00A5316F"/>
  </w:style>
  <w:style w:type="paragraph" w:customStyle="1" w:styleId="0EDD16EEC87F4287A4AB0EBFB8B6B461">
    <w:name w:val="0EDD16EEC87F4287A4AB0EBFB8B6B461"/>
    <w:rsid w:val="00A5316F"/>
  </w:style>
  <w:style w:type="paragraph" w:customStyle="1" w:styleId="11E80F0F285A495E935AEDEBF7657929">
    <w:name w:val="11E80F0F285A495E935AEDEBF7657929"/>
    <w:rsid w:val="00A5316F"/>
  </w:style>
  <w:style w:type="paragraph" w:customStyle="1" w:styleId="D12483704B384816BD911ADB31EEFC4A">
    <w:name w:val="D12483704B384816BD911ADB31EEFC4A"/>
    <w:rsid w:val="00A5316F"/>
  </w:style>
  <w:style w:type="paragraph" w:customStyle="1" w:styleId="CA56F666B8694799BB67D158BC004782">
    <w:name w:val="CA56F666B8694799BB67D158BC004782"/>
    <w:rsid w:val="00A5316F"/>
  </w:style>
  <w:style w:type="paragraph" w:customStyle="1" w:styleId="C38EE5E3D1FE4E2B8D82622121993EF6">
    <w:name w:val="C38EE5E3D1FE4E2B8D82622121993EF6"/>
    <w:rsid w:val="00A5316F"/>
  </w:style>
  <w:style w:type="paragraph" w:customStyle="1" w:styleId="AA0577EB02854C228BF062B8A6B9D6AF31">
    <w:name w:val="AA0577EB02854C228BF062B8A6B9D6AF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1">
    <w:name w:val="E22A2904E426493FA4012C942F15680B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1">
    <w:name w:val="52CC68B3CFF7491BB5527609FFDC64FF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1">
    <w:name w:val="8B01BFDFDD514EF1930F08921FD4BF73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1">
    <w:name w:val="403809AEFDE149E6A8BDFF6F0AE79111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1">
    <w:name w:val="65A42A54B8094820A6CC86000ADB433F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F6045A527DC41CBB42BE6E9435505F81">
    <w:name w:val="CF6045A527DC41CBB42BE6E9435505F8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8FF6FE29A542D584F2FDD651953E821">
    <w:name w:val="D38FF6FE29A542D584F2FDD651953E82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DD16EEC87F4287A4AB0EBFB8B6B4611">
    <w:name w:val="0EDD16EEC87F4287A4AB0EBFB8B6B461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E80F0F285A495E935AEDEBF76579291">
    <w:name w:val="11E80F0F285A495E935AEDEBF7657929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8EE5E3D1FE4E2B8D82622121993EF61">
    <w:name w:val="C38EE5E3D1FE4E2B8D82622121993EF6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AEC81A27-3C93-412C-B3AF-85606DBD8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</Template>
  <TotalTime>0</TotalTime>
  <Pages>1</Pages>
  <Words>94</Words>
  <Characters>521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2019-03-13T18:08:00Z</dcterms:created>
  <dcterms:modified xsi:type="dcterms:W3CDTF">2019-03-13T18:08:00Z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