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aconcuadrcula"/>
        <w:tblpPr w:leftFromText="141" w:rightFromText="141" w:vertAnchor="text" w:horzAnchor="page" w:tblpX="8078" w:tblpY="79"/>
        <w:tblW w:w="0" w:type="auto"/>
        <w:tblLook w:val="04A0" w:firstRow="1" w:lastRow="0" w:firstColumn="1" w:lastColumn="0" w:noHBand="0" w:noVBand="1"/>
      </w:tblPr>
      <w:tblGrid>
        <w:gridCol w:w="1112"/>
        <w:gridCol w:w="1557"/>
      </w:tblGrid>
      <w:tr w:rsidR="002B35E0" w:rsidTr="002B35E0">
        <w:trPr>
          <w:trHeight w:val="282"/>
        </w:trPr>
        <w:bookmarkStart w:id="0" w:name="_GoBack" w:displacedByCustomXml="next"/>
        <w:bookmarkEnd w:id="0" w:displacedByCustomXml="next"/>
        <w:sdt>
          <w:sdtPr>
            <w:rPr>
              <w:b/>
              <w:sz w:val="24"/>
              <w:szCs w:val="24"/>
            </w:rPr>
            <w:id w:val="-1084599090"/>
            <w:placeholder>
              <w:docPart w:val="1AADE7C8CD754461917904FBCD9FD703"/>
            </w:placeholder>
            <w:temporary/>
            <w:showingPlcHdr/>
            <w15:appearance w15:val="hidden"/>
          </w:sdtPr>
          <w:sdtEndPr/>
          <w:sdtContent>
            <w:tc>
              <w:tcPr>
                <w:tcW w:w="1112" w:type="dxa"/>
              </w:tcPr>
              <w:p w:rsidR="002B35E0" w:rsidRDefault="002B35E0" w:rsidP="002B35E0">
                <w:pPr>
                  <w:rPr>
                    <w:sz w:val="16"/>
                    <w:szCs w:val="16"/>
                  </w:rPr>
                </w:pPr>
                <w:r w:rsidRPr="00E53D80">
                  <w:rPr>
                    <w:b/>
                    <w:sz w:val="24"/>
                    <w:szCs w:val="24"/>
                  </w:rPr>
                  <w:t>N</w:t>
                </w:r>
                <w:r>
                  <w:rPr>
                    <w:b/>
                    <w:sz w:val="24"/>
                    <w:szCs w:val="24"/>
                  </w:rPr>
                  <w:t>. EXP</w:t>
                </w:r>
              </w:p>
            </w:tc>
          </w:sdtContent>
        </w:sdt>
        <w:tc>
          <w:tcPr>
            <w:tcW w:w="1557" w:type="dxa"/>
          </w:tcPr>
          <w:p w:rsidR="002B35E0" w:rsidRDefault="002B35E0" w:rsidP="002B35E0">
            <w:pPr>
              <w:rPr>
                <w:sz w:val="16"/>
                <w:szCs w:val="16"/>
              </w:rPr>
            </w:pPr>
          </w:p>
        </w:tc>
      </w:tr>
    </w:tbl>
    <w:p w:rsidR="002B35E0" w:rsidRPr="00CB685D" w:rsidRDefault="002B35E0" w:rsidP="00CB685D">
      <w:pPr>
        <w:rPr>
          <w:sz w:val="16"/>
          <w:szCs w:val="16"/>
        </w:rPr>
      </w:pPr>
      <w:r>
        <w:rPr>
          <w:sz w:val="16"/>
          <w:szCs w:val="16"/>
        </w:rPr>
        <w:t xml:space="preserve"> </w:t>
      </w:r>
      <w:sdt>
        <w:sdtPr>
          <w:rPr>
            <w:sz w:val="16"/>
            <w:szCs w:val="16"/>
          </w:rPr>
          <w:id w:val="-1010910868"/>
          <w:placeholder>
            <w:docPart w:val="A982233D14B44EFEAA7A389A503AF396"/>
          </w:placeholder>
          <w:showingPlcHdr/>
          <w:date w:fullDate="2018-12-31T00:00:00Z">
            <w:dateFormat w:val="dddd, d' de 'MMMM' de 'yyyy"/>
            <w:lid w:val="es-MX"/>
            <w:storeMappedDataAs w:val="dateTime"/>
            <w:calendar w:val="gregorian"/>
          </w:date>
        </w:sdtPr>
        <w:sdtEndPr/>
        <w:sdtContent>
          <w:r w:rsidRPr="00116F11">
            <w:rPr>
              <w:rStyle w:val="Textodelmarcadordeposicin"/>
            </w:rPr>
            <w:t>Haga clic aquí o pulse para escribir una fecha.</w:t>
          </w:r>
        </w:sdtContent>
      </w:sdt>
      <w:r>
        <w:rPr>
          <w:sz w:val="16"/>
          <w:szCs w:val="16"/>
        </w:rPr>
        <w:t xml:space="preserve">        </w:t>
      </w:r>
    </w:p>
    <w:tbl>
      <w:tblPr>
        <w:tblStyle w:val="Tablaconcuadrcula"/>
        <w:tblW w:w="5101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61"/>
        <w:gridCol w:w="709"/>
        <w:gridCol w:w="897"/>
        <w:gridCol w:w="27"/>
        <w:gridCol w:w="1267"/>
        <w:gridCol w:w="382"/>
        <w:gridCol w:w="1590"/>
      </w:tblGrid>
      <w:tr w:rsidR="00B61486" w:rsidRPr="00846B76" w:rsidTr="005757F5">
        <w:trPr>
          <w:trHeight w:val="531"/>
          <w:jc w:val="center"/>
        </w:trPr>
        <w:tc>
          <w:tcPr>
            <w:tcW w:w="5000" w:type="pct"/>
            <w:gridSpan w:val="7"/>
            <w:shd w:val="clear" w:color="auto" w:fill="auto"/>
            <w:vAlign w:val="center"/>
          </w:tcPr>
          <w:sdt>
            <w:sdtPr>
              <w:rPr>
                <w:b/>
              </w:rPr>
              <w:id w:val="-1557849804"/>
              <w:placeholder>
                <w:docPart w:val="979F5157AC1F4FBEAC17DF02C3F85DF9"/>
              </w:placeholder>
              <w:temporary/>
              <w:showingPlcHdr/>
              <w15:appearance w15:val="hidden"/>
            </w:sdtPr>
            <w:sdtEndPr/>
            <w:sdtContent>
              <w:p w:rsidR="00B61486" w:rsidRPr="00EB00F5" w:rsidRDefault="00EB00F5" w:rsidP="00EB00F5">
                <w:pPr>
                  <w:jc w:val="center"/>
                  <w:rPr>
                    <w:b/>
                  </w:rPr>
                </w:pPr>
                <w:r>
                  <w:rPr>
                    <w:rFonts w:ascii="Segoe UI Emoji" w:hAnsi="Segoe UI Emoji" w:cs="Arial"/>
                    <w:b/>
                    <w:szCs w:val="24"/>
                  </w:rPr>
                  <w:t xml:space="preserve">Solicitud </w:t>
                </w:r>
                <w:r w:rsidR="00605D68">
                  <w:rPr>
                    <w:rFonts w:ascii="Segoe UI Emoji" w:hAnsi="Segoe UI Emoji" w:cs="Arial"/>
                    <w:b/>
                    <w:szCs w:val="24"/>
                  </w:rPr>
                  <w:t>para</w:t>
                </w:r>
                <w:r>
                  <w:rPr>
                    <w:rFonts w:ascii="Segoe UI Emoji" w:hAnsi="Segoe UI Emoji" w:cs="Arial"/>
                    <w:b/>
                    <w:szCs w:val="24"/>
                  </w:rPr>
                  <w:t xml:space="preserve"> Inspección</w:t>
                </w:r>
                <w:r w:rsidR="00605D68">
                  <w:rPr>
                    <w:rFonts w:ascii="Segoe UI Emoji" w:hAnsi="Segoe UI Emoji" w:cs="Arial"/>
                    <w:b/>
                    <w:szCs w:val="24"/>
                  </w:rPr>
                  <w:t xml:space="preserve"> de bomberos</w:t>
                </w:r>
              </w:p>
            </w:sdtContent>
          </w:sdt>
        </w:tc>
      </w:tr>
      <w:tr w:rsidR="0073675A" w:rsidRPr="00846B76" w:rsidTr="005757F5">
        <w:trPr>
          <w:trHeight w:val="266"/>
          <w:jc w:val="center"/>
        </w:trPr>
        <w:bookmarkStart w:id="1" w:name="_Hlk534011040" w:displacedByCustomXml="next"/>
        <w:sdt>
          <w:sdtPr>
            <w:rPr>
              <w:b/>
              <w:sz w:val="24"/>
              <w:szCs w:val="24"/>
            </w:rPr>
            <w:id w:val="1834872901"/>
            <w:placeholder>
              <w:docPart w:val="71E4FEACF55245F5951A7234329D2244"/>
            </w:placeholder>
            <w:temporary/>
            <w:showingPlcHdr/>
            <w15:appearance w15:val="hidden"/>
          </w:sdtPr>
          <w:sdtEndPr/>
          <w:sdtContent>
            <w:tc>
              <w:tcPr>
                <w:tcW w:w="5000" w:type="pct"/>
                <w:gridSpan w:val="7"/>
                <w:shd w:val="clear" w:color="auto" w:fill="1E73AC" w:themeFill="accent2" w:themeFillTint="BF"/>
                <w:vAlign w:val="bottom"/>
              </w:tcPr>
              <w:p w:rsidR="00F80463" w:rsidRPr="00EB00F5" w:rsidRDefault="00EB00F5" w:rsidP="00CB685D">
                <w:pPr>
                  <w:jc w:val="center"/>
                  <w:rPr>
                    <w:b/>
                  </w:rPr>
                </w:pPr>
                <w:r w:rsidRPr="00EB00F5">
                  <w:rPr>
                    <w:b/>
                    <w:color w:val="FFFFFF" w:themeColor="background1"/>
                    <w:szCs w:val="24"/>
                  </w:rPr>
                  <w:t>DATOS GENERALES</w:t>
                </w:r>
              </w:p>
            </w:tc>
          </w:sdtContent>
        </w:sdt>
      </w:tr>
      <w:tr w:rsidR="00EB00F5" w:rsidRPr="00846B76" w:rsidTr="005757F5">
        <w:trPr>
          <w:trHeight w:val="266"/>
          <w:jc w:val="center"/>
        </w:trPr>
        <w:bookmarkEnd w:id="1" w:displacedByCustomXml="next"/>
        <w:sdt>
          <w:sdtPr>
            <w:rPr>
              <w:b/>
              <w:sz w:val="24"/>
              <w:szCs w:val="24"/>
            </w:rPr>
            <w:id w:val="2121798439"/>
            <w:placeholder>
              <w:docPart w:val="B952CAAB41EC4FA598A4EA8941AFE2C6"/>
            </w:placeholder>
            <w:temporary/>
            <w:showingPlcHdr/>
            <w15:appearance w15:val="hidden"/>
          </w:sdtPr>
          <w:sdtEndPr/>
          <w:sdtContent>
            <w:tc>
              <w:tcPr>
                <w:tcW w:w="5000" w:type="pct"/>
                <w:gridSpan w:val="7"/>
                <w:shd w:val="clear" w:color="auto" w:fill="A7D2EF" w:themeFill="accent2" w:themeFillTint="40"/>
                <w:vAlign w:val="bottom"/>
              </w:tcPr>
              <w:p w:rsidR="00EB00F5" w:rsidRPr="00EB00F5" w:rsidRDefault="00EB00F5" w:rsidP="00EB00F5">
                <w:pPr>
                  <w:jc w:val="center"/>
                  <w:rPr>
                    <w:b/>
                  </w:rPr>
                </w:pPr>
                <w:r>
                  <w:rPr>
                    <w:b/>
                    <w:sz w:val="24"/>
                    <w:szCs w:val="24"/>
                  </w:rPr>
                  <w:t>NOMBRE DE LA EMPRESA/ COMPAÑÍA Y/O RAZÓN SOCIAL</w:t>
                </w:r>
              </w:p>
            </w:tc>
          </w:sdtContent>
        </w:sdt>
      </w:tr>
      <w:tr w:rsidR="00EB00F5" w:rsidRPr="00846B76" w:rsidTr="005757F5">
        <w:trPr>
          <w:trHeight w:val="507"/>
          <w:jc w:val="center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EB00F5" w:rsidRPr="00846B76" w:rsidRDefault="00EB00F5" w:rsidP="00EB00F5">
            <w:pPr>
              <w:spacing w:before="240"/>
            </w:pPr>
            <w:bookmarkStart w:id="2" w:name="_Hlk534893281"/>
          </w:p>
        </w:tc>
      </w:tr>
      <w:tr w:rsidR="00EB00F5" w:rsidRPr="00846B76" w:rsidTr="005757F5">
        <w:trPr>
          <w:trHeight w:val="257"/>
          <w:jc w:val="center"/>
        </w:trPr>
        <w:bookmarkEnd w:id="2" w:displacedByCustomXml="next"/>
        <w:sdt>
          <w:sdtPr>
            <w:rPr>
              <w:color w:val="FFFFFF" w:themeColor="background1"/>
            </w:rPr>
            <w:id w:val="1612939802"/>
            <w:placeholder>
              <w:docPart w:val="0B969726B3E94A25B4B42505D7118E85"/>
            </w:placeholder>
            <w:temporary/>
            <w:showingPlcHdr/>
            <w15:appearance w15:val="hidden"/>
          </w:sdtPr>
          <w:sdtEndPr/>
          <w:sdtContent>
            <w:tc>
              <w:tcPr>
                <w:tcW w:w="5000" w:type="pct"/>
                <w:gridSpan w:val="7"/>
                <w:tcBorders>
                  <w:bottom w:val="single" w:sz="4" w:space="0" w:color="auto"/>
                </w:tcBorders>
                <w:shd w:val="clear" w:color="auto" w:fill="A7D2EF" w:themeFill="accent2" w:themeFillTint="40"/>
                <w:vAlign w:val="bottom"/>
              </w:tcPr>
              <w:p w:rsidR="00EB00F5" w:rsidRDefault="00EB00F5" w:rsidP="00EB00F5">
                <w:pPr>
                  <w:jc w:val="center"/>
                </w:pPr>
                <w:r w:rsidRPr="00056AE7">
                  <w:rPr>
                    <w:b/>
                    <w:color w:val="FFFFFF" w:themeColor="background1"/>
                    <w:lang w:bidi="es-ES"/>
                  </w:rPr>
                  <w:t>DIRECCIÓN</w:t>
                </w:r>
              </w:p>
            </w:tc>
          </w:sdtContent>
        </w:sdt>
      </w:tr>
      <w:tr w:rsidR="00EB00F5" w:rsidRPr="00846B76" w:rsidTr="002B35E0">
        <w:trPr>
          <w:trHeight w:val="389"/>
          <w:jc w:val="center"/>
        </w:trPr>
        <w:tc>
          <w:tcPr>
            <w:tcW w:w="3336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CF8" w:themeFill="accent2" w:themeFillTint="1A"/>
            <w:vAlign w:val="center"/>
          </w:tcPr>
          <w:p w:rsidR="00EB00F5" w:rsidRPr="00E53D80" w:rsidRDefault="00F41BEE" w:rsidP="00EB00F5">
            <w:pPr>
              <w:jc w:val="center"/>
              <w:rPr>
                <w:b/>
                <w:sz w:val="24"/>
                <w:szCs w:val="24"/>
              </w:rPr>
            </w:pPr>
            <w:sdt>
              <w:sdtPr>
                <w:rPr>
                  <w:b/>
                  <w:sz w:val="24"/>
                  <w:szCs w:val="24"/>
                </w:rPr>
                <w:id w:val="1340966714"/>
                <w:placeholder>
                  <w:docPart w:val="EB05B5E0B3034314AF3C1E21F034FD5D"/>
                </w:placeholder>
                <w:temporary/>
                <w:showingPlcHdr/>
                <w15:appearance w15:val="hidden"/>
              </w:sdtPr>
              <w:sdtEndPr/>
              <w:sdtContent>
                <w:r w:rsidR="00EB00F5" w:rsidRPr="00E53D80">
                  <w:rPr>
                    <w:b/>
                    <w:sz w:val="24"/>
                    <w:szCs w:val="24"/>
                  </w:rPr>
                  <w:t>Calle</w:t>
                </w:r>
              </w:sdtContent>
            </w:sdt>
          </w:p>
        </w:tc>
        <w:sdt>
          <w:sdtPr>
            <w:rPr>
              <w:b/>
              <w:sz w:val="24"/>
              <w:szCs w:val="24"/>
            </w:rPr>
            <w:id w:val="417759131"/>
            <w:placeholder>
              <w:docPart w:val="5B6686B82E2641AD95B50BBADFD8DB15"/>
            </w:placeholder>
            <w:temporary/>
            <w:showingPlcHdr/>
            <w15:appearance w15:val="hidden"/>
          </w:sdtPr>
          <w:sdtEndPr/>
          <w:sdtContent>
            <w:tc>
              <w:tcPr>
                <w:tcW w:w="847" w:type="pct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BECF8" w:themeFill="accent2" w:themeFillTint="1A"/>
                <w:vAlign w:val="center"/>
              </w:tcPr>
              <w:p w:rsidR="00EB00F5" w:rsidRPr="00E53D80" w:rsidRDefault="00EB00F5" w:rsidP="00EB00F5">
                <w:pPr>
                  <w:jc w:val="center"/>
                  <w:rPr>
                    <w:b/>
                    <w:sz w:val="24"/>
                    <w:szCs w:val="24"/>
                  </w:rPr>
                </w:pPr>
                <w:r w:rsidRPr="00E53D80">
                  <w:rPr>
                    <w:b/>
                    <w:sz w:val="24"/>
                    <w:szCs w:val="24"/>
                  </w:rPr>
                  <w:t>N</w:t>
                </w:r>
                <w:r>
                  <w:rPr>
                    <w:b/>
                    <w:sz w:val="24"/>
                    <w:szCs w:val="24"/>
                  </w:rPr>
                  <w:t>umero</w:t>
                </w:r>
              </w:p>
            </w:tc>
          </w:sdtContent>
        </w:sdt>
        <w:sdt>
          <w:sdtPr>
            <w:rPr>
              <w:b/>
              <w:sz w:val="24"/>
              <w:szCs w:val="24"/>
            </w:rPr>
            <w:id w:val="-1071570666"/>
            <w:placeholder>
              <w:docPart w:val="1C9D7EB7E7D14E7C9AC8FDF506A33CBF"/>
            </w:placeholder>
            <w:temporary/>
            <w:showingPlcHdr/>
            <w15:appearance w15:val="hidden"/>
          </w:sdtPr>
          <w:sdtEndPr/>
          <w:sdtContent>
            <w:tc>
              <w:tcPr>
                <w:tcW w:w="817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BECF8" w:themeFill="accent2" w:themeFillTint="1A"/>
                <w:vAlign w:val="center"/>
              </w:tcPr>
              <w:p w:rsidR="00EB00F5" w:rsidRPr="00E53D80" w:rsidRDefault="00EB00F5" w:rsidP="00EB00F5">
                <w:pPr>
                  <w:jc w:val="center"/>
                  <w:rPr>
                    <w:b/>
                    <w:sz w:val="24"/>
                    <w:szCs w:val="24"/>
                  </w:rPr>
                </w:pPr>
                <w:r w:rsidRPr="00E53D80">
                  <w:rPr>
                    <w:b/>
                    <w:sz w:val="24"/>
                    <w:szCs w:val="24"/>
                  </w:rPr>
                  <w:t>Interior</w:t>
                </w:r>
              </w:p>
            </w:tc>
          </w:sdtContent>
        </w:sdt>
      </w:tr>
      <w:tr w:rsidR="00EB00F5" w:rsidRPr="00846B76" w:rsidTr="002B35E0">
        <w:trPr>
          <w:trHeight w:val="355"/>
          <w:jc w:val="center"/>
        </w:trPr>
        <w:tc>
          <w:tcPr>
            <w:tcW w:w="3336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00F5" w:rsidRDefault="00EB00F5" w:rsidP="00EB00F5">
            <w:pPr>
              <w:spacing w:before="240"/>
              <w:jc w:val="center"/>
              <w:rPr>
                <w:sz w:val="24"/>
                <w:szCs w:val="24"/>
              </w:rPr>
            </w:pPr>
          </w:p>
        </w:tc>
        <w:tc>
          <w:tcPr>
            <w:tcW w:w="84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00F5" w:rsidRDefault="00EB00F5" w:rsidP="00EB00F5">
            <w:pPr>
              <w:spacing w:before="240"/>
              <w:jc w:val="center"/>
              <w:rPr>
                <w:sz w:val="24"/>
                <w:szCs w:val="24"/>
              </w:rPr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00F5" w:rsidRDefault="00EB00F5" w:rsidP="00EB00F5">
            <w:pPr>
              <w:spacing w:before="240"/>
              <w:jc w:val="center"/>
              <w:rPr>
                <w:sz w:val="24"/>
                <w:szCs w:val="24"/>
              </w:rPr>
            </w:pPr>
          </w:p>
        </w:tc>
      </w:tr>
      <w:tr w:rsidR="00EB00F5" w:rsidRPr="00846B76" w:rsidTr="005757F5">
        <w:trPr>
          <w:trHeight w:val="381"/>
          <w:jc w:val="center"/>
        </w:trPr>
        <w:tc>
          <w:tcPr>
            <w:tcW w:w="286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CF8" w:themeFill="accent2" w:themeFillTint="1A"/>
            <w:vAlign w:val="center"/>
          </w:tcPr>
          <w:p w:rsidR="00EB00F5" w:rsidRPr="00E53D80" w:rsidRDefault="00F41BEE" w:rsidP="00EB00F5">
            <w:pPr>
              <w:jc w:val="center"/>
              <w:rPr>
                <w:b/>
                <w:sz w:val="24"/>
                <w:szCs w:val="24"/>
              </w:rPr>
            </w:pPr>
            <w:sdt>
              <w:sdtPr>
                <w:rPr>
                  <w:b/>
                  <w:sz w:val="24"/>
                  <w:szCs w:val="24"/>
                </w:rPr>
                <w:id w:val="1744749549"/>
                <w:placeholder>
                  <w:docPart w:val="0C91E727BEFB4CAC9CA4DCE8D6FCF0F3"/>
                </w:placeholder>
                <w:temporary/>
                <w:showingPlcHdr/>
                <w15:appearance w15:val="hidden"/>
              </w:sdtPr>
              <w:sdtEndPr/>
              <w:sdtContent>
                <w:r w:rsidR="00EB00F5" w:rsidRPr="00E53D80">
                  <w:rPr>
                    <w:b/>
                    <w:sz w:val="24"/>
                    <w:szCs w:val="24"/>
                  </w:rPr>
                  <w:t>Colonia</w:t>
                </w:r>
              </w:sdtContent>
            </w:sdt>
          </w:p>
        </w:tc>
        <w:tc>
          <w:tcPr>
            <w:tcW w:w="112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CF8" w:themeFill="accent2" w:themeFillTint="1A"/>
            <w:vAlign w:val="center"/>
          </w:tcPr>
          <w:p w:rsidR="00EB00F5" w:rsidRPr="00E53D80" w:rsidRDefault="00F41BEE" w:rsidP="00EB00F5">
            <w:pPr>
              <w:jc w:val="center"/>
              <w:rPr>
                <w:b/>
                <w:sz w:val="24"/>
                <w:szCs w:val="24"/>
              </w:rPr>
            </w:pPr>
            <w:sdt>
              <w:sdtPr>
                <w:rPr>
                  <w:b/>
                  <w:sz w:val="24"/>
                  <w:szCs w:val="24"/>
                </w:rPr>
                <w:id w:val="2016643861"/>
                <w:placeholder>
                  <w:docPart w:val="6BFA9C5B0EDE4C79B73C69E867A192C6"/>
                </w:placeholder>
                <w:temporary/>
                <w:showingPlcHdr/>
                <w15:appearance w15:val="hidden"/>
              </w:sdtPr>
              <w:sdtEndPr/>
              <w:sdtContent>
                <w:r w:rsidR="00EB00F5" w:rsidRPr="00E53D80">
                  <w:rPr>
                    <w:b/>
                    <w:sz w:val="24"/>
                    <w:szCs w:val="24"/>
                  </w:rPr>
                  <w:t>Delegación</w:t>
                </w:r>
              </w:sdtContent>
            </w:sdt>
          </w:p>
        </w:tc>
        <w:tc>
          <w:tcPr>
            <w:tcW w:w="10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CF8" w:themeFill="accent2" w:themeFillTint="1A"/>
            <w:vAlign w:val="center"/>
          </w:tcPr>
          <w:p w:rsidR="00EB00F5" w:rsidRPr="00E53D80" w:rsidRDefault="00F41BEE" w:rsidP="00EB00F5">
            <w:pPr>
              <w:jc w:val="center"/>
              <w:rPr>
                <w:b/>
                <w:sz w:val="24"/>
                <w:szCs w:val="24"/>
              </w:rPr>
            </w:pPr>
            <w:sdt>
              <w:sdtPr>
                <w:rPr>
                  <w:b/>
                  <w:sz w:val="24"/>
                  <w:szCs w:val="24"/>
                </w:rPr>
                <w:id w:val="-1947911604"/>
                <w:placeholder>
                  <w:docPart w:val="A03DA76B747142FBB2FA48EB2E749C97"/>
                </w:placeholder>
                <w:temporary/>
                <w:showingPlcHdr/>
                <w15:appearance w15:val="hidden"/>
              </w:sdtPr>
              <w:sdtEndPr/>
              <w:sdtContent>
                <w:r w:rsidR="00EB00F5" w:rsidRPr="00E53D80">
                  <w:rPr>
                    <w:b/>
                    <w:sz w:val="24"/>
                    <w:szCs w:val="24"/>
                  </w:rPr>
                  <w:t>Teléfono</w:t>
                </w:r>
              </w:sdtContent>
            </w:sdt>
          </w:p>
        </w:tc>
      </w:tr>
      <w:tr w:rsidR="00EB00F5" w:rsidRPr="00846B76" w:rsidTr="00A26491">
        <w:trPr>
          <w:trHeight w:val="467"/>
          <w:jc w:val="center"/>
        </w:trPr>
        <w:tc>
          <w:tcPr>
            <w:tcW w:w="286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B00F5" w:rsidRPr="00056AE7" w:rsidRDefault="00EB00F5" w:rsidP="00EB00F5">
            <w:pPr>
              <w:rPr>
                <w:sz w:val="24"/>
              </w:rPr>
            </w:pPr>
          </w:p>
        </w:tc>
        <w:tc>
          <w:tcPr>
            <w:tcW w:w="112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B00F5" w:rsidRPr="00056AE7" w:rsidRDefault="00EB00F5" w:rsidP="00EB00F5">
            <w:pPr>
              <w:rPr>
                <w:sz w:val="24"/>
              </w:rPr>
            </w:pPr>
          </w:p>
        </w:tc>
        <w:tc>
          <w:tcPr>
            <w:tcW w:w="10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B00F5" w:rsidRPr="00056AE7" w:rsidRDefault="00EB00F5" w:rsidP="00EB00F5">
            <w:pPr>
              <w:rPr>
                <w:sz w:val="24"/>
              </w:rPr>
            </w:pPr>
          </w:p>
        </w:tc>
      </w:tr>
      <w:tr w:rsidR="00EB00F5" w:rsidRPr="00846B76" w:rsidTr="005757F5">
        <w:trPr>
          <w:trHeight w:val="322"/>
          <w:jc w:val="center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CF8" w:themeFill="accent2" w:themeFillTint="1A"/>
            <w:vAlign w:val="bottom"/>
          </w:tcPr>
          <w:p w:rsidR="00EB00F5" w:rsidRPr="00056AE7" w:rsidRDefault="00F41BEE" w:rsidP="00EB00F5">
            <w:pPr>
              <w:jc w:val="center"/>
              <w:rPr>
                <w:sz w:val="24"/>
              </w:rPr>
            </w:pPr>
            <w:sdt>
              <w:sdtPr>
                <w:rPr>
                  <w:b/>
                  <w:sz w:val="24"/>
                  <w:szCs w:val="24"/>
                </w:rPr>
                <w:id w:val="-489405022"/>
                <w:placeholder>
                  <w:docPart w:val="B8BE3E84975140669E64EC6D06B4BBA5"/>
                </w:placeholder>
                <w:temporary/>
                <w:showingPlcHdr/>
                <w15:appearance w15:val="hidden"/>
              </w:sdtPr>
              <w:sdtEndPr/>
              <w:sdtContent>
                <w:r w:rsidR="00EB00F5">
                  <w:rPr>
                    <w:b/>
                    <w:sz w:val="24"/>
                    <w:szCs w:val="24"/>
                  </w:rPr>
                  <w:t>Giro Comercial</w:t>
                </w:r>
              </w:sdtContent>
            </w:sdt>
          </w:p>
        </w:tc>
      </w:tr>
      <w:tr w:rsidR="00EB00F5" w:rsidRPr="00846B76" w:rsidTr="00A26491">
        <w:trPr>
          <w:trHeight w:val="467"/>
          <w:jc w:val="center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B00F5" w:rsidRPr="00056AE7" w:rsidRDefault="00EB00F5" w:rsidP="00EB00F5">
            <w:pPr>
              <w:rPr>
                <w:sz w:val="24"/>
              </w:rPr>
            </w:pPr>
          </w:p>
        </w:tc>
      </w:tr>
      <w:tr w:rsidR="005757F5" w:rsidRPr="00846B76" w:rsidTr="009F1CA7">
        <w:trPr>
          <w:trHeight w:val="322"/>
          <w:jc w:val="center"/>
        </w:trPr>
        <w:tc>
          <w:tcPr>
            <w:tcW w:w="2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CF8" w:themeFill="accent2" w:themeFillTint="1A"/>
            <w:vAlign w:val="center"/>
          </w:tcPr>
          <w:p w:rsidR="00EB00F5" w:rsidRPr="00056AE7" w:rsidRDefault="00F41BEE" w:rsidP="00EB00F5">
            <w:pPr>
              <w:jc w:val="center"/>
              <w:rPr>
                <w:sz w:val="24"/>
              </w:rPr>
            </w:pPr>
            <w:sdt>
              <w:sdtPr>
                <w:rPr>
                  <w:b/>
                  <w:sz w:val="24"/>
                  <w:szCs w:val="24"/>
                </w:rPr>
                <w:id w:val="-1712798248"/>
                <w:placeholder>
                  <w:docPart w:val="769F49D0413B4E59A983D53FF47EEE85"/>
                </w:placeholder>
                <w:temporary/>
                <w:showingPlcHdr/>
                <w15:appearance w15:val="hidden"/>
              </w:sdtPr>
              <w:sdtEndPr/>
              <w:sdtContent>
                <w:r w:rsidR="00EB00F5">
                  <w:rPr>
                    <w:b/>
                    <w:sz w:val="24"/>
                    <w:szCs w:val="24"/>
                  </w:rPr>
                  <w:t xml:space="preserve">Teléfono </w:t>
                </w:r>
              </w:sdtContent>
            </w:sdt>
          </w:p>
        </w:tc>
        <w:tc>
          <w:tcPr>
            <w:tcW w:w="2505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CF8" w:themeFill="accent2" w:themeFillTint="1A"/>
            <w:vAlign w:val="center"/>
          </w:tcPr>
          <w:p w:rsidR="00EB00F5" w:rsidRPr="00056AE7" w:rsidRDefault="00F41BEE" w:rsidP="00EB00F5">
            <w:pPr>
              <w:jc w:val="center"/>
              <w:rPr>
                <w:sz w:val="24"/>
              </w:rPr>
            </w:pPr>
            <w:sdt>
              <w:sdtPr>
                <w:rPr>
                  <w:b/>
                  <w:sz w:val="24"/>
                  <w:szCs w:val="24"/>
                </w:rPr>
                <w:id w:val="2127888884"/>
                <w:placeholder>
                  <w:docPart w:val="E264891EF0884AFC9CBFCAB8AE93FF41"/>
                </w:placeholder>
                <w:temporary/>
                <w:showingPlcHdr/>
                <w15:appearance w15:val="hidden"/>
              </w:sdtPr>
              <w:sdtEndPr/>
              <w:sdtContent>
                <w:r w:rsidR="00EB00F5">
                  <w:rPr>
                    <w:b/>
                    <w:sz w:val="24"/>
                    <w:szCs w:val="24"/>
                  </w:rPr>
                  <w:t>Correo</w:t>
                </w:r>
              </w:sdtContent>
            </w:sdt>
          </w:p>
        </w:tc>
      </w:tr>
      <w:tr w:rsidR="00EB00F5" w:rsidRPr="00846B76" w:rsidTr="009F1CA7">
        <w:trPr>
          <w:trHeight w:val="467"/>
          <w:jc w:val="center"/>
        </w:trPr>
        <w:tc>
          <w:tcPr>
            <w:tcW w:w="2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00F5" w:rsidRPr="00056AE7" w:rsidRDefault="00EB00F5" w:rsidP="00EB00F5">
            <w:pPr>
              <w:rPr>
                <w:sz w:val="24"/>
              </w:rPr>
            </w:pPr>
          </w:p>
        </w:tc>
        <w:tc>
          <w:tcPr>
            <w:tcW w:w="2505" w:type="pct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B00F5" w:rsidRPr="00056AE7" w:rsidRDefault="00EB00F5" w:rsidP="00EB00F5">
            <w:pPr>
              <w:jc w:val="center"/>
              <w:rPr>
                <w:sz w:val="24"/>
              </w:rPr>
            </w:pPr>
          </w:p>
        </w:tc>
      </w:tr>
      <w:tr w:rsidR="00EB00F5" w:rsidRPr="00846B76" w:rsidTr="005757F5">
        <w:trPr>
          <w:trHeight w:val="193"/>
          <w:jc w:val="center"/>
        </w:trPr>
        <w:tc>
          <w:tcPr>
            <w:tcW w:w="5000" w:type="pct"/>
            <w:gridSpan w:val="7"/>
            <w:tcBorders>
              <w:top w:val="single" w:sz="4" w:space="0" w:color="auto"/>
            </w:tcBorders>
            <w:vAlign w:val="bottom"/>
          </w:tcPr>
          <w:p w:rsidR="00EB00F5" w:rsidRPr="00056AE7" w:rsidRDefault="00EB00F5" w:rsidP="00EB00F5">
            <w:pPr>
              <w:rPr>
                <w:sz w:val="24"/>
              </w:rPr>
            </w:pPr>
          </w:p>
        </w:tc>
      </w:tr>
      <w:tr w:rsidR="00EB00F5" w:rsidRPr="00846B76" w:rsidTr="005757F5">
        <w:trPr>
          <w:trHeight w:val="257"/>
          <w:jc w:val="center"/>
        </w:trPr>
        <w:sdt>
          <w:sdtPr>
            <w:rPr>
              <w:sz w:val="24"/>
              <w:szCs w:val="24"/>
            </w:rPr>
            <w:id w:val="-503521038"/>
            <w:placeholder>
              <w:docPart w:val="F8652FA45F03489AB10DDFC8E4AF95B0"/>
            </w:placeholder>
            <w:temporary/>
            <w:showingPlcHdr/>
            <w15:appearance w15:val="hidden"/>
          </w:sdtPr>
          <w:sdtEndPr/>
          <w:sdtContent>
            <w:tc>
              <w:tcPr>
                <w:tcW w:w="5000" w:type="pct"/>
                <w:gridSpan w:val="7"/>
                <w:tcBorders>
                  <w:bottom w:val="single" w:sz="4" w:space="0" w:color="auto"/>
                </w:tcBorders>
                <w:shd w:val="clear" w:color="auto" w:fill="1E73AC" w:themeFill="accent2" w:themeFillTint="BF"/>
                <w:vAlign w:val="bottom"/>
              </w:tcPr>
              <w:p w:rsidR="00EB00F5" w:rsidRDefault="00502CD0" w:rsidP="00EB00F5">
                <w:pPr>
                  <w:jc w:val="center"/>
                </w:pPr>
                <w:r>
                  <w:rPr>
                    <w:b/>
                    <w:color w:val="FFFFFF" w:themeColor="background1"/>
                    <w:szCs w:val="24"/>
                    <w:lang w:bidi="es-ES"/>
                  </w:rPr>
                  <w:t>NOMBRE DEL PROPIETARIO O DEL REPRESENTANTE LEGAL</w:t>
                </w:r>
              </w:p>
            </w:tc>
          </w:sdtContent>
        </w:sdt>
      </w:tr>
      <w:tr w:rsidR="00EB00F5" w:rsidRPr="00846B76" w:rsidTr="005757F5">
        <w:trPr>
          <w:trHeight w:val="541"/>
          <w:jc w:val="center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B00F5" w:rsidRDefault="00EB00F5" w:rsidP="00EB00F5">
            <w:pPr>
              <w:rPr>
                <w:sz w:val="24"/>
                <w:szCs w:val="24"/>
              </w:rPr>
            </w:pPr>
            <w:bookmarkStart w:id="3" w:name="_Hlk533770975"/>
            <w:bookmarkStart w:id="4" w:name="_Hlk534892858"/>
          </w:p>
        </w:tc>
      </w:tr>
      <w:bookmarkEnd w:id="3"/>
      <w:bookmarkEnd w:id="4"/>
      <w:tr w:rsidR="00502CD0" w:rsidRPr="00846B76" w:rsidTr="009F1CA7">
        <w:trPr>
          <w:trHeight w:val="387"/>
          <w:jc w:val="center"/>
        </w:trPr>
        <w:tc>
          <w:tcPr>
            <w:tcW w:w="2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CF8" w:themeFill="accent2" w:themeFillTint="1A"/>
            <w:vAlign w:val="center"/>
          </w:tcPr>
          <w:p w:rsidR="00502CD0" w:rsidRPr="00056AE7" w:rsidRDefault="00F41BEE" w:rsidP="00502CD0">
            <w:pPr>
              <w:jc w:val="center"/>
              <w:rPr>
                <w:sz w:val="24"/>
              </w:rPr>
            </w:pPr>
            <w:sdt>
              <w:sdtPr>
                <w:rPr>
                  <w:b/>
                  <w:sz w:val="24"/>
                  <w:szCs w:val="24"/>
                </w:rPr>
                <w:id w:val="-154379923"/>
                <w:placeholder>
                  <w:docPart w:val="7A5CC3D9086D441FA8965B306EB64EB4"/>
                </w:placeholder>
                <w:temporary/>
                <w:showingPlcHdr/>
                <w15:appearance w15:val="hidden"/>
              </w:sdtPr>
              <w:sdtEndPr/>
              <w:sdtContent>
                <w:r w:rsidR="00502CD0">
                  <w:rPr>
                    <w:b/>
                    <w:sz w:val="24"/>
                    <w:szCs w:val="24"/>
                  </w:rPr>
                  <w:t xml:space="preserve">Superficie de Construcción </w:t>
                </w:r>
                <w:r w:rsidR="00502CD0" w:rsidRPr="00502CD0">
                  <w:rPr>
                    <w:b/>
                    <w:sz w:val="24"/>
                    <w:szCs w:val="24"/>
                    <w:shd w:val="clear" w:color="auto" w:fill="DBECF8" w:themeFill="accent2" w:themeFillTint="1A"/>
                  </w:rPr>
                  <w:t>m</w:t>
                </w:r>
                <w:r w:rsidR="00502CD0" w:rsidRPr="00502CD0">
                  <w:rPr>
                    <w:rFonts w:ascii="Arial" w:hAnsi="Arial" w:cs="Arial"/>
                    <w:color w:val="545454"/>
                    <w:shd w:val="clear" w:color="auto" w:fill="DBECF8" w:themeFill="accent2" w:themeFillTint="1A"/>
                  </w:rPr>
                  <w:t>²</w:t>
                </w:r>
              </w:sdtContent>
            </w:sdt>
          </w:p>
        </w:tc>
        <w:tc>
          <w:tcPr>
            <w:tcW w:w="2505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CF8" w:themeFill="accent2" w:themeFillTint="1A"/>
            <w:vAlign w:val="center"/>
          </w:tcPr>
          <w:p w:rsidR="00502CD0" w:rsidRPr="00056AE7" w:rsidRDefault="00F41BEE" w:rsidP="00502CD0">
            <w:pPr>
              <w:jc w:val="center"/>
              <w:rPr>
                <w:sz w:val="24"/>
              </w:rPr>
            </w:pPr>
            <w:sdt>
              <w:sdtPr>
                <w:rPr>
                  <w:b/>
                  <w:sz w:val="24"/>
                  <w:szCs w:val="24"/>
                </w:rPr>
                <w:id w:val="159890066"/>
                <w:placeholder>
                  <w:docPart w:val="0BFF69576D8D4675A36B0DD67B4DD04C"/>
                </w:placeholder>
                <w:temporary/>
                <w:showingPlcHdr/>
                <w15:appearance w15:val="hidden"/>
              </w:sdtPr>
              <w:sdtEndPr/>
              <w:sdtContent>
                <w:r w:rsidR="00502CD0">
                  <w:rPr>
                    <w:b/>
                    <w:sz w:val="24"/>
                    <w:szCs w:val="24"/>
                  </w:rPr>
                  <w:t xml:space="preserve">Superficie de Terreno </w:t>
                </w:r>
                <w:r w:rsidR="00502CD0" w:rsidRPr="00502CD0">
                  <w:rPr>
                    <w:b/>
                    <w:sz w:val="24"/>
                    <w:szCs w:val="24"/>
                    <w:shd w:val="clear" w:color="auto" w:fill="DBECF8" w:themeFill="accent2" w:themeFillTint="1A"/>
                  </w:rPr>
                  <w:t>m</w:t>
                </w:r>
                <w:r w:rsidR="00502CD0" w:rsidRPr="00502CD0">
                  <w:rPr>
                    <w:rFonts w:ascii="Arial" w:hAnsi="Arial" w:cs="Arial"/>
                    <w:color w:val="545454"/>
                    <w:shd w:val="clear" w:color="auto" w:fill="DBECF8" w:themeFill="accent2" w:themeFillTint="1A"/>
                  </w:rPr>
                  <w:t>²</w:t>
                </w:r>
              </w:sdtContent>
            </w:sdt>
          </w:p>
        </w:tc>
      </w:tr>
      <w:tr w:rsidR="00502CD0" w:rsidRPr="00846B76" w:rsidTr="009F1CA7">
        <w:trPr>
          <w:trHeight w:val="467"/>
          <w:jc w:val="center"/>
        </w:trPr>
        <w:tc>
          <w:tcPr>
            <w:tcW w:w="2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02CD0" w:rsidRDefault="00502CD0" w:rsidP="00502CD0">
            <w:pPr>
              <w:rPr>
                <w:sz w:val="24"/>
                <w:szCs w:val="24"/>
              </w:rPr>
            </w:pPr>
          </w:p>
        </w:tc>
        <w:tc>
          <w:tcPr>
            <w:tcW w:w="2505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02CD0" w:rsidRDefault="00502CD0" w:rsidP="00502CD0">
            <w:pPr>
              <w:rPr>
                <w:sz w:val="24"/>
                <w:szCs w:val="24"/>
              </w:rPr>
            </w:pPr>
          </w:p>
        </w:tc>
      </w:tr>
      <w:tr w:rsidR="00502CD0" w:rsidRPr="00846B76" w:rsidTr="009F1CA7">
        <w:trPr>
          <w:trHeight w:val="387"/>
          <w:jc w:val="center"/>
        </w:trPr>
        <w:tc>
          <w:tcPr>
            <w:tcW w:w="2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CF8" w:themeFill="accent2" w:themeFillTint="1A"/>
            <w:vAlign w:val="center"/>
          </w:tcPr>
          <w:p w:rsidR="00502CD0" w:rsidRPr="00056AE7" w:rsidRDefault="00F41BEE" w:rsidP="00502CD0">
            <w:pPr>
              <w:jc w:val="center"/>
              <w:rPr>
                <w:sz w:val="24"/>
              </w:rPr>
            </w:pPr>
            <w:sdt>
              <w:sdtPr>
                <w:rPr>
                  <w:b/>
                  <w:sz w:val="24"/>
                  <w:szCs w:val="24"/>
                </w:rPr>
                <w:id w:val="172852812"/>
                <w:placeholder>
                  <w:docPart w:val="B1D3CBA818AA4958B671B39ED4439F2D"/>
                </w:placeholder>
                <w:temporary/>
                <w:showingPlcHdr/>
                <w15:appearance w15:val="hidden"/>
              </w:sdtPr>
              <w:sdtEndPr/>
              <w:sdtContent>
                <w:r w:rsidR="00502CD0">
                  <w:rPr>
                    <w:b/>
                    <w:sz w:val="24"/>
                    <w:szCs w:val="24"/>
                  </w:rPr>
                  <w:t>Horario de Operación</w:t>
                </w:r>
              </w:sdtContent>
            </w:sdt>
          </w:p>
        </w:tc>
        <w:tc>
          <w:tcPr>
            <w:tcW w:w="2505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CF8" w:themeFill="accent2" w:themeFillTint="1A"/>
            <w:vAlign w:val="center"/>
          </w:tcPr>
          <w:p w:rsidR="00502CD0" w:rsidRPr="00056AE7" w:rsidRDefault="00F41BEE" w:rsidP="00502CD0">
            <w:pPr>
              <w:jc w:val="center"/>
              <w:rPr>
                <w:sz w:val="24"/>
              </w:rPr>
            </w:pPr>
            <w:sdt>
              <w:sdtPr>
                <w:rPr>
                  <w:b/>
                  <w:sz w:val="24"/>
                  <w:szCs w:val="24"/>
                </w:rPr>
                <w:id w:val="1983421948"/>
                <w:placeholder>
                  <w:docPart w:val="B84ABB5EF1984A45833C182EE99DB58C"/>
                </w:placeholder>
                <w:temporary/>
                <w:showingPlcHdr/>
                <w15:appearance w15:val="hidden"/>
              </w:sdtPr>
              <w:sdtEndPr/>
              <w:sdtContent>
                <w:r w:rsidR="00502CD0">
                  <w:rPr>
                    <w:b/>
                    <w:sz w:val="24"/>
                    <w:szCs w:val="24"/>
                  </w:rPr>
                  <w:t>Máximo de ocupantes / Trabajadores</w:t>
                </w:r>
              </w:sdtContent>
            </w:sdt>
          </w:p>
        </w:tc>
      </w:tr>
      <w:tr w:rsidR="009F1CA7" w:rsidRPr="00846B76" w:rsidTr="009F1CA7">
        <w:trPr>
          <w:trHeight w:val="494"/>
          <w:jc w:val="center"/>
        </w:trPr>
        <w:tc>
          <w:tcPr>
            <w:tcW w:w="2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F1CA7" w:rsidRDefault="009F1CA7" w:rsidP="00502CD0">
            <w:pPr>
              <w:rPr>
                <w:sz w:val="24"/>
                <w:szCs w:val="24"/>
              </w:rPr>
            </w:pPr>
          </w:p>
        </w:tc>
        <w:tc>
          <w:tcPr>
            <w:tcW w:w="2503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F1CA7" w:rsidRDefault="009F1CA7" w:rsidP="00502CD0">
            <w:pPr>
              <w:rPr>
                <w:sz w:val="24"/>
                <w:szCs w:val="24"/>
              </w:rPr>
            </w:pPr>
          </w:p>
        </w:tc>
      </w:tr>
      <w:tr w:rsidR="00502CD0" w:rsidRPr="00846B76" w:rsidTr="005757F5">
        <w:trPr>
          <w:trHeight w:val="340"/>
          <w:jc w:val="center"/>
        </w:trPr>
        <w:tc>
          <w:tcPr>
            <w:tcW w:w="3322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CF8" w:themeFill="accent2" w:themeFillTint="1A"/>
            <w:vAlign w:val="center"/>
          </w:tcPr>
          <w:p w:rsidR="00502CD0" w:rsidRPr="004D6F36" w:rsidRDefault="00F41BEE" w:rsidP="00502CD0">
            <w:pPr>
              <w:jc w:val="center"/>
              <w:rPr>
                <w:b/>
                <w:sz w:val="24"/>
                <w:szCs w:val="24"/>
              </w:rPr>
            </w:pPr>
            <w:sdt>
              <w:sdtPr>
                <w:rPr>
                  <w:b/>
                  <w:sz w:val="24"/>
                  <w:szCs w:val="24"/>
                </w:rPr>
                <w:id w:val="-689292364"/>
                <w:placeholder>
                  <w:docPart w:val="FCC2966943C74CA091D51ADCF2CDA6DB"/>
                </w:placeholder>
                <w:temporary/>
                <w:showingPlcHdr/>
                <w15:appearance w15:val="hidden"/>
              </w:sdtPr>
              <w:sdtEndPr/>
              <w:sdtContent>
                <w:r w:rsidR="00502CD0">
                  <w:rPr>
                    <w:b/>
                    <w:sz w:val="24"/>
                    <w:szCs w:val="24"/>
                    <w:lang w:bidi="es-ES"/>
                  </w:rPr>
                  <w:t>Nombre del Solicitante</w:t>
                </w:r>
              </w:sdtContent>
            </w:sdt>
          </w:p>
        </w:tc>
        <w:tc>
          <w:tcPr>
            <w:tcW w:w="1678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CF8" w:themeFill="accent2" w:themeFillTint="1A"/>
            <w:vAlign w:val="center"/>
          </w:tcPr>
          <w:sdt>
            <w:sdtPr>
              <w:rPr>
                <w:b/>
                <w:sz w:val="24"/>
                <w:szCs w:val="24"/>
              </w:rPr>
              <w:id w:val="1589502757"/>
              <w:placeholder>
                <w:docPart w:val="942159C198BD44DCA1EA9E830CB7439F"/>
              </w:placeholder>
              <w:temporary/>
              <w:showingPlcHdr/>
              <w15:appearance w15:val="hidden"/>
            </w:sdtPr>
            <w:sdtEndPr/>
            <w:sdtContent>
              <w:p w:rsidR="00502CD0" w:rsidRPr="004D6F36" w:rsidRDefault="00562FFA" w:rsidP="00502CD0">
                <w:pPr>
                  <w:jc w:val="center"/>
                  <w:rPr>
                    <w:b/>
                    <w:sz w:val="24"/>
                    <w:szCs w:val="24"/>
                  </w:rPr>
                </w:pPr>
                <w:r>
                  <w:rPr>
                    <w:b/>
                    <w:sz w:val="24"/>
                    <w:szCs w:val="24"/>
                    <w:lang w:bidi="es-ES"/>
                  </w:rPr>
                  <w:t>Firma</w:t>
                </w:r>
              </w:p>
            </w:sdtContent>
          </w:sdt>
        </w:tc>
      </w:tr>
      <w:tr w:rsidR="00502CD0" w:rsidRPr="00846B76" w:rsidTr="00ED0536">
        <w:trPr>
          <w:trHeight w:val="719"/>
          <w:jc w:val="center"/>
        </w:trPr>
        <w:tc>
          <w:tcPr>
            <w:tcW w:w="3322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2CD0" w:rsidRPr="00502CD0" w:rsidRDefault="00502CD0" w:rsidP="00502CD0">
            <w:pPr>
              <w:rPr>
                <w:sz w:val="24"/>
                <w:szCs w:val="24"/>
              </w:rPr>
            </w:pPr>
            <w:bookmarkStart w:id="5" w:name="_Hlk534893479"/>
          </w:p>
        </w:tc>
        <w:tc>
          <w:tcPr>
            <w:tcW w:w="1678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2CD0" w:rsidRPr="005036A3" w:rsidRDefault="00502CD0" w:rsidP="00502CD0">
            <w:pPr>
              <w:spacing w:before="240"/>
              <w:rPr>
                <w:sz w:val="24"/>
                <w:szCs w:val="24"/>
              </w:rPr>
            </w:pPr>
          </w:p>
        </w:tc>
      </w:tr>
      <w:bookmarkEnd w:id="5"/>
      <w:tr w:rsidR="00562FFA" w:rsidRPr="00846B76" w:rsidTr="00A26491">
        <w:trPr>
          <w:trHeight w:val="485"/>
          <w:jc w:val="center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2FFA" w:rsidRPr="00A26491" w:rsidRDefault="00F41BEE" w:rsidP="00766823">
            <w:pPr>
              <w:jc w:val="both"/>
              <w:rPr>
                <w:sz w:val="22"/>
                <w:szCs w:val="24"/>
              </w:rPr>
            </w:pPr>
            <w:sdt>
              <w:sdtPr>
                <w:rPr>
                  <w:sz w:val="22"/>
                  <w:szCs w:val="24"/>
                </w:rPr>
                <w:id w:val="2028053553"/>
                <w:placeholder>
                  <w:docPart w:val="AA87B27C3A834850A15E41A36B22A1E9"/>
                </w:placeholder>
                <w:temporary/>
                <w:showingPlcHdr/>
                <w15:appearance w15:val="hidden"/>
              </w:sdtPr>
              <w:sdtEndPr/>
              <w:sdtContent>
                <w:r w:rsidR="00562FFA" w:rsidRPr="00A26491">
                  <w:rPr>
                    <w:sz w:val="22"/>
                    <w:szCs w:val="24"/>
                    <w:lang w:bidi="es-ES"/>
                  </w:rPr>
                  <w:t>Deberá presen</w:t>
                </w:r>
                <w:r w:rsidR="00A26491" w:rsidRPr="00A26491">
                  <w:rPr>
                    <w:sz w:val="22"/>
                    <w:szCs w:val="24"/>
                    <w:lang w:bidi="es-ES"/>
                  </w:rPr>
                  <w:t>tarse original y copia del presente documento y carta de factibilidad de uso de suelo, así como copia de identificación del propietario o representante legal</w:t>
                </w:r>
              </w:sdtContent>
            </w:sdt>
          </w:p>
        </w:tc>
      </w:tr>
      <w:tr w:rsidR="00562FFA" w:rsidRPr="00846B76" w:rsidTr="005757F5">
        <w:trPr>
          <w:trHeight w:val="589"/>
          <w:jc w:val="center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2FFA" w:rsidRPr="004D6F36" w:rsidRDefault="00F41BEE" w:rsidP="00A26491">
            <w:pPr>
              <w:jc w:val="both"/>
              <w:rPr>
                <w:b/>
                <w:sz w:val="24"/>
                <w:szCs w:val="24"/>
              </w:rPr>
            </w:pPr>
            <w:sdt>
              <w:sdtPr>
                <w:rPr>
                  <w:b/>
                  <w:sz w:val="24"/>
                  <w:szCs w:val="24"/>
                </w:rPr>
                <w:id w:val="405730840"/>
                <w:placeholder>
                  <w:docPart w:val="1EC036D098804FF7962D98DD12A3B92E"/>
                </w:placeholder>
                <w:temporary/>
                <w:showingPlcHdr/>
                <w15:appearance w15:val="hidden"/>
              </w:sdtPr>
              <w:sdtEndPr/>
              <w:sdtContent>
                <w:r w:rsidR="003B74F5" w:rsidRPr="00A26491">
                  <w:rPr>
                    <w:sz w:val="22"/>
                    <w:szCs w:val="24"/>
                  </w:rPr>
                  <w:t>Este documento no es un visto bueno de bomberos únicamente es una solicitud, en caso de o presentarse el pago correspondiente de acuerdo a la ley de ingresos vigente del municipio</w:t>
                </w:r>
                <w:r w:rsidR="005757F5" w:rsidRPr="00A26491">
                  <w:rPr>
                    <w:sz w:val="22"/>
                    <w:szCs w:val="24"/>
                  </w:rPr>
                  <w:t>, en un plazo de 15 días hábiles posteriores a la fecha de solicitud, el tramite será destruido y deberá solicitarse nuevamente</w:t>
                </w:r>
              </w:sdtContent>
            </w:sdt>
          </w:p>
        </w:tc>
      </w:tr>
      <w:tr w:rsidR="00562FFA" w:rsidRPr="00846B76" w:rsidTr="00766823">
        <w:trPr>
          <w:trHeight w:val="314"/>
          <w:jc w:val="center"/>
        </w:trPr>
        <w:tc>
          <w:tcPr>
            <w:tcW w:w="5000" w:type="pct"/>
            <w:gridSpan w:val="7"/>
            <w:tcBorders>
              <w:top w:val="single" w:sz="4" w:space="0" w:color="auto"/>
            </w:tcBorders>
            <w:vAlign w:val="bottom"/>
          </w:tcPr>
          <w:p w:rsidR="00562FFA" w:rsidRPr="00B352D0" w:rsidRDefault="00562FFA" w:rsidP="005757F5">
            <w:pPr>
              <w:rPr>
                <w:b/>
                <w:sz w:val="24"/>
                <w:szCs w:val="24"/>
              </w:rPr>
            </w:pPr>
          </w:p>
        </w:tc>
      </w:tr>
    </w:tbl>
    <w:p w:rsidR="00E25D72" w:rsidRDefault="00E25D72" w:rsidP="00766823">
      <w:pPr>
        <w:rPr>
          <w:sz w:val="22"/>
          <w:szCs w:val="16"/>
        </w:rPr>
      </w:pPr>
    </w:p>
    <w:sectPr w:rsidR="00E25D72" w:rsidSect="00CB685D">
      <w:headerReference w:type="default" r:id="rId11"/>
      <w:footerReference w:type="default" r:id="rId12"/>
      <w:pgSz w:w="11906" w:h="16838" w:code="9"/>
      <w:pgMar w:top="1710" w:right="1286" w:bottom="1008" w:left="1080" w:header="720" w:footer="432" w:gutter="0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41BEE" w:rsidRDefault="00F41BEE" w:rsidP="00650259">
      <w:pPr>
        <w:spacing w:after="0" w:line="240" w:lineRule="auto"/>
      </w:pPr>
      <w:r>
        <w:separator/>
      </w:r>
    </w:p>
  </w:endnote>
  <w:endnote w:type="continuationSeparator" w:id="0">
    <w:p w:rsidR="00F41BEE" w:rsidRDefault="00F41BEE" w:rsidP="006502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  <w:embedRegular r:id="rId1" w:fontKey="{1FB303B5-04DD-4B60-A7FD-DEDC09A8776D}"/>
    <w:embedBold r:id="rId2" w:fontKey="{15255754-4432-4AFA-9227-5AAA05E98319}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  <w:embedRegular r:id="rId3" w:fontKey="{C75703F5-E3C9-4862-8ECA-FB3941DC8D52}"/>
    <w:embedBold r:id="rId4" w:fontKey="{67189696-9A29-4D2D-9BE6-0BB014D2FCA9}"/>
    <w:embedItalic r:id="rId5" w:fontKey="{FE2F2F7F-D72B-4C1A-8279-33E7CF8C6207}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  <w:embedRegular r:id="rId6" w:fontKey="{4F1C097F-9276-4439-8E75-469131C90B6F}"/>
  </w:font>
  <w:font w:name="Segoe UI Emoji">
    <w:altName w:val="Segoe UI Emoji"/>
    <w:charset w:val="00"/>
    <w:family w:val="swiss"/>
    <w:pitch w:val="variable"/>
    <w:sig w:usb0="00000003" w:usb1="02000000" w:usb2="00000000" w:usb3="00000000" w:csb0="00000001" w:csb1="00000000"/>
    <w:embedBold r:id="rId7" w:fontKey="{FF95CC22-94B4-4271-8D00-4F86319D1111}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icrosoft Sans Serif">
    <w:panose1 w:val="020B0604020202020204"/>
    <w:charset w:val="00"/>
    <w:family w:val="swiss"/>
    <w:pitch w:val="variable"/>
    <w:sig w:usb0="E1002AFF" w:usb1="C0000002" w:usb2="00000008" w:usb3="00000000" w:csb0="000101FF" w:csb1="00000000"/>
    <w:embedRegular r:id="rId8" w:fontKey="{99924CFC-E93F-4760-9E2D-CAB89B0A5597}"/>
    <w:embedBold r:id="rId9" w:fontKey="{253C9EF7-2C6B-4CD0-B7AF-8797A63DE4BC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352D0" w:rsidRPr="00A50450" w:rsidRDefault="00F41BEE" w:rsidP="005757F5">
    <w:pPr>
      <w:rPr>
        <w:rFonts w:ascii="Microsoft Sans Serif" w:hAnsi="Microsoft Sans Serif" w:cs="Microsoft Sans Serif"/>
        <w:b/>
        <w:sz w:val="24"/>
        <w:szCs w:val="24"/>
      </w:rPr>
    </w:pPr>
    <w:sdt>
      <w:sdtPr>
        <w:rPr>
          <w:rFonts w:ascii="Microsoft Sans Serif" w:hAnsi="Microsoft Sans Serif" w:cs="Microsoft Sans Serif"/>
          <w:b/>
          <w:sz w:val="24"/>
          <w:szCs w:val="24"/>
        </w:rPr>
        <w:id w:val="712154121"/>
        <w:placeholder>
          <w:docPart w:val="B7ED64FDC0FE4F6EB850E308B2282349"/>
        </w:placeholder>
        <w:temporary/>
        <w:showingPlcHdr/>
        <w15:appearance w15:val="hidden"/>
      </w:sdtPr>
      <w:sdtEndPr/>
      <w:sdtContent>
        <w:r w:rsidR="00605D68">
          <w:rPr>
            <w:rFonts w:ascii="Microsoft Sans Serif" w:hAnsi="Microsoft Sans Serif" w:cs="Microsoft Sans Serif"/>
            <w:b/>
            <w:sz w:val="24"/>
            <w:szCs w:val="24"/>
            <w:lang w:bidi="es-ES"/>
          </w:rPr>
          <w:t>Dirección de Bomberos</w:t>
        </w:r>
      </w:sdtContent>
    </w:sdt>
    <w:r w:rsidR="00A50450" w:rsidRPr="00A50450">
      <w:rPr>
        <w:rFonts w:ascii="Microsoft Sans Serif" w:hAnsi="Microsoft Sans Serif" w:cs="Microsoft Sans Serif"/>
        <w:sz w:val="14"/>
      </w:rPr>
      <w:t xml:space="preserve"> </w:t>
    </w:r>
  </w:p>
  <w:p w:rsidR="00B352D0" w:rsidRDefault="00B352D0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41BEE" w:rsidRDefault="00F41BEE" w:rsidP="00650259">
      <w:pPr>
        <w:spacing w:after="0" w:line="240" w:lineRule="auto"/>
      </w:pPr>
      <w:r>
        <w:separator/>
      </w:r>
    </w:p>
  </w:footnote>
  <w:footnote w:type="continuationSeparator" w:id="0">
    <w:p w:rsidR="00F41BEE" w:rsidRDefault="00F41BEE" w:rsidP="0065025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20339" w:rsidRDefault="00320339" w:rsidP="0062446E">
    <w:pPr>
      <w:pStyle w:val="Sinespaciado"/>
      <w:jc w:val="center"/>
    </w:pPr>
    <w:r>
      <w:rPr>
        <w:noProof/>
        <w:lang w:val="en-US"/>
      </w:rPr>
      <w:drawing>
        <wp:inline distT="0" distB="0" distL="0" distR="0">
          <wp:extent cx="4818952" cy="586740"/>
          <wp:effectExtent l="0" t="0" r="1270" b="3810"/>
          <wp:docPr id="42" name="Imagen 4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-rosarito-07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182419" cy="63099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A5F04A9"/>
    <w:multiLevelType w:val="multilevel"/>
    <w:tmpl w:val="94202E82"/>
    <w:lvl w:ilvl="0">
      <w:start w:val="1"/>
      <w:numFmt w:val="decimal"/>
      <w:suff w:val="space"/>
      <w:lvlText w:val="Capítulo %1"/>
      <w:lvlJc w:val="left"/>
      <w:pPr>
        <w:ind w:left="0" w:firstLine="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">
    <w:nsid w:val="1C9B2DBC"/>
    <w:multiLevelType w:val="multilevel"/>
    <w:tmpl w:val="12C6BD4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8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60" w:hanging="36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0" w:hanging="36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60" w:hanging="36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" w:hanging="36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60" w:hanging="3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60" w:hanging="360"/>
      </w:pPr>
      <w:rPr>
        <w:rFonts w:hint="default"/>
      </w:rPr>
    </w:lvl>
  </w:abstractNum>
  <w:abstractNum w:abstractNumId="2">
    <w:nsid w:val="1F467E80"/>
    <w:multiLevelType w:val="multilevel"/>
    <w:tmpl w:val="C9544170"/>
    <w:lvl w:ilvl="0">
      <w:start w:val="1"/>
      <w:numFmt w:val="decimal"/>
      <w:suff w:val="space"/>
      <w:lvlText w:val="Capítulo %1"/>
      <w:lvlJc w:val="left"/>
      <w:pPr>
        <w:ind w:left="360" w:hanging="360"/>
      </w:pPr>
      <w:rPr>
        <w:rFonts w:ascii="Calibri" w:hAnsi="Calibri" w:hint="default"/>
        <w:color w:val="A6A6A6" w:themeColor="background1" w:themeShade="A6"/>
        <w:sz w:val="54"/>
      </w:rPr>
    </w:lvl>
    <w:lvl w:ilvl="1">
      <w:start w:val="1"/>
      <w:numFmt w:val="decimal"/>
      <w:suff w:val="space"/>
      <w:lvlText w:val="%1.%2"/>
      <w:lvlJc w:val="left"/>
      <w:pPr>
        <w:ind w:left="360" w:hanging="360"/>
      </w:pPr>
      <w:rPr>
        <w:rFonts w:ascii="Calibri" w:hAnsi="Calibri" w:hint="default"/>
        <w:color w:val="FFFFFF" w:themeColor="background1"/>
        <w:sz w:val="40"/>
      </w:rPr>
    </w:lvl>
    <w:lvl w:ilvl="2">
      <w:start w:val="1"/>
      <w:numFmt w:val="decimal"/>
      <w:suff w:val="space"/>
      <w:lvlText w:val="%3.%2"/>
      <w:lvlJc w:val="left"/>
      <w:pPr>
        <w:ind w:left="360" w:hanging="360"/>
      </w:pPr>
      <w:rPr>
        <w:rFonts w:ascii="Calibri" w:hAnsi="Calibri" w:hint="default"/>
        <w:b w:val="0"/>
        <w:i w:val="0"/>
        <w:color w:val="694A77"/>
        <w:sz w:val="27"/>
      </w:rPr>
    </w:lvl>
    <w:lvl w:ilvl="3">
      <w:start w:val="1"/>
      <w:numFmt w:val="decimal"/>
      <w:lvlText w:val="%4."/>
      <w:lvlJc w:val="left"/>
      <w:pPr>
        <w:ind w:left="0" w:firstLine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558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630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70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74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8460" w:hanging="180"/>
      </w:pPr>
      <w:rPr>
        <w:rFonts w:hint="default"/>
      </w:rPr>
    </w:lvl>
  </w:abstractNum>
  <w:abstractNum w:abstractNumId="3">
    <w:nsid w:val="22F25166"/>
    <w:multiLevelType w:val="multilevel"/>
    <w:tmpl w:val="F3D4D53A"/>
    <w:lvl w:ilvl="0">
      <w:numFmt w:val="bullet"/>
      <w:lvlText w:val="-"/>
      <w:lvlJc w:val="left"/>
      <w:pPr>
        <w:ind w:left="202" w:hanging="128"/>
      </w:pPr>
      <w:rPr>
        <w:rFonts w:ascii="Calibri" w:hAnsi="Calibri"/>
        <w:color w:val="231F20"/>
        <w:sz w:val="24"/>
      </w:rPr>
    </w:lvl>
    <w:lvl w:ilvl="1">
      <w:numFmt w:val="bullet"/>
      <w:lvlText w:val="•"/>
      <w:lvlJc w:val="left"/>
      <w:pPr>
        <w:ind w:left="478" w:hanging="128"/>
      </w:pPr>
      <w:rPr>
        <w:rFonts w:hint="default"/>
      </w:rPr>
    </w:lvl>
    <w:lvl w:ilvl="2">
      <w:numFmt w:val="bullet"/>
      <w:lvlText w:val="•"/>
      <w:lvlJc w:val="left"/>
      <w:pPr>
        <w:ind w:left="757" w:hanging="128"/>
      </w:pPr>
      <w:rPr>
        <w:rFonts w:hint="default"/>
      </w:rPr>
    </w:lvl>
    <w:lvl w:ilvl="3">
      <w:numFmt w:val="bullet"/>
      <w:lvlText w:val="•"/>
      <w:lvlJc w:val="left"/>
      <w:pPr>
        <w:ind w:left="1035" w:hanging="128"/>
      </w:pPr>
      <w:rPr>
        <w:rFonts w:hint="default"/>
      </w:rPr>
    </w:lvl>
    <w:lvl w:ilvl="4">
      <w:numFmt w:val="bullet"/>
      <w:lvlText w:val="•"/>
      <w:lvlJc w:val="left"/>
      <w:pPr>
        <w:ind w:left="1314" w:hanging="128"/>
      </w:pPr>
      <w:rPr>
        <w:rFonts w:hint="default"/>
      </w:rPr>
    </w:lvl>
    <w:lvl w:ilvl="5">
      <w:numFmt w:val="bullet"/>
      <w:lvlText w:val="•"/>
      <w:lvlJc w:val="left"/>
      <w:pPr>
        <w:ind w:left="1592" w:hanging="128"/>
      </w:pPr>
      <w:rPr>
        <w:rFonts w:hint="default"/>
      </w:rPr>
    </w:lvl>
    <w:lvl w:ilvl="6">
      <w:numFmt w:val="bullet"/>
      <w:lvlText w:val="•"/>
      <w:lvlJc w:val="left"/>
      <w:pPr>
        <w:ind w:left="1871" w:hanging="128"/>
      </w:pPr>
      <w:rPr>
        <w:rFonts w:hint="default"/>
      </w:rPr>
    </w:lvl>
    <w:lvl w:ilvl="7">
      <w:numFmt w:val="bullet"/>
      <w:lvlText w:val="•"/>
      <w:lvlJc w:val="left"/>
      <w:pPr>
        <w:ind w:left="2149" w:hanging="128"/>
      </w:pPr>
      <w:rPr>
        <w:rFonts w:hint="default"/>
      </w:rPr>
    </w:lvl>
    <w:lvl w:ilvl="8">
      <w:numFmt w:val="bullet"/>
      <w:lvlText w:val="•"/>
      <w:lvlJc w:val="left"/>
      <w:pPr>
        <w:ind w:left="2428" w:hanging="128"/>
      </w:pPr>
      <w:rPr>
        <w:rFonts w:hint="default"/>
      </w:rPr>
    </w:lvl>
  </w:abstractNum>
  <w:abstractNum w:abstractNumId="4">
    <w:nsid w:val="2E732029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">
    <w:nsid w:val="2F494A10"/>
    <w:multiLevelType w:val="multilevel"/>
    <w:tmpl w:val="9416AEE2"/>
    <w:lvl w:ilvl="0">
      <w:start w:val="1"/>
      <w:numFmt w:val="decimal"/>
      <w:lvlText w:val="%1."/>
      <w:lvlJc w:val="left"/>
      <w:pPr>
        <w:ind w:left="1440" w:hanging="144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800" w:hanging="144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2160" w:hanging="144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2520" w:hanging="144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880" w:hanging="144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600" w:hanging="144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960" w:hanging="144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4320" w:hanging="1440"/>
      </w:pPr>
      <w:rPr>
        <w:rFonts w:hint="default"/>
      </w:rPr>
    </w:lvl>
  </w:abstractNum>
  <w:abstractNum w:abstractNumId="6">
    <w:nsid w:val="3A92381A"/>
    <w:multiLevelType w:val="multilevel"/>
    <w:tmpl w:val="5B46DE06"/>
    <w:lvl w:ilvl="0">
      <w:start w:val="1"/>
      <w:numFmt w:val="decimal"/>
      <w:isLgl/>
      <w:suff w:val="space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0" w:hanging="36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7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2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2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840" w:hanging="1440"/>
      </w:pPr>
      <w:rPr>
        <w:rFonts w:hint="default"/>
      </w:rPr>
    </w:lvl>
  </w:abstractNum>
  <w:abstractNum w:abstractNumId="7">
    <w:nsid w:val="3CD736A9"/>
    <w:multiLevelType w:val="hybridMultilevel"/>
    <w:tmpl w:val="7F9E40B2"/>
    <w:lvl w:ilvl="0" w:tplc="55D89DD2">
      <w:start w:val="1"/>
      <w:numFmt w:val="bullet"/>
      <w:lvlText w:val="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CDA39EA"/>
    <w:multiLevelType w:val="multilevel"/>
    <w:tmpl w:val="4502D284"/>
    <w:lvl w:ilvl="0">
      <w:start w:val="1"/>
      <w:numFmt w:val="upperLetter"/>
      <w:lvlText w:val="Apéndice %1"/>
      <w:lvlJc w:val="left"/>
      <w:pPr>
        <w:ind w:left="720" w:hanging="720"/>
      </w:pPr>
      <w:rPr>
        <w:rFonts w:ascii="Calibri" w:hAnsi="Calibri" w:hint="default"/>
        <w:b/>
        <w:bCs w:val="0"/>
        <w:i w:val="0"/>
        <w:iCs w:val="0"/>
        <w:caps w:val="0"/>
        <w:strike w:val="0"/>
        <w:dstrike w:val="0"/>
        <w:vanish w:val="0"/>
        <w:color w:val="A6A6A6" w:themeColor="background1" w:themeShade="A6"/>
        <w:spacing w:val="0"/>
        <w:kern w:val="0"/>
        <w:position w:val="0"/>
        <w:sz w:val="52"/>
        <w:u w:val="none"/>
        <w:effect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81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53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5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297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69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41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5130" w:hanging="180"/>
      </w:pPr>
      <w:rPr>
        <w:rFonts w:hint="default"/>
      </w:rPr>
    </w:lvl>
  </w:abstractNum>
  <w:abstractNum w:abstractNumId="9">
    <w:nsid w:val="3F417264"/>
    <w:multiLevelType w:val="multilevel"/>
    <w:tmpl w:val="AD3EB960"/>
    <w:lvl w:ilvl="0">
      <w:start w:val="1"/>
      <w:numFmt w:val="decimal"/>
      <w:suff w:val="space"/>
      <w:lvlText w:val="Capítulo %1"/>
      <w:lvlJc w:val="left"/>
      <w:pPr>
        <w:ind w:left="360" w:hanging="360"/>
      </w:pPr>
      <w:rPr>
        <w:rFonts w:hint="default"/>
        <w:color w:val="A6A6A6" w:themeColor="background1" w:themeShade="A6"/>
      </w:rPr>
    </w:lvl>
    <w:lvl w:ilvl="1">
      <w:start w:val="1"/>
      <w:numFmt w:val="decimal"/>
      <w:suff w:val="space"/>
      <w:lvlText w:val="%1.%2"/>
      <w:lvlJc w:val="left"/>
      <w:pPr>
        <w:ind w:left="360" w:hanging="360"/>
      </w:pPr>
      <w:rPr>
        <w:rFonts w:hint="default"/>
        <w:color w:val="FFFFFF" w:themeColor="background1"/>
      </w:rPr>
    </w:lvl>
    <w:lvl w:ilvl="2">
      <w:start w:val="1"/>
      <w:numFmt w:val="decimal"/>
      <w:suff w:val="space"/>
      <w:lvlText w:val="%1.%2.%3"/>
      <w:lvlJc w:val="left"/>
      <w:pPr>
        <w:ind w:left="360" w:firstLine="0"/>
      </w:pPr>
      <w:rPr>
        <w:rFonts w:hint="default"/>
        <w:color w:val="694A77"/>
      </w:rPr>
    </w:lvl>
    <w:lvl w:ilvl="3">
      <w:start w:val="1"/>
      <w:numFmt w:val="decimal"/>
      <w:lvlText w:val="%4."/>
      <w:lvlJc w:val="left"/>
      <w:pPr>
        <w:ind w:left="450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522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94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666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38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8100" w:hanging="180"/>
      </w:pPr>
      <w:rPr>
        <w:rFonts w:hint="default"/>
      </w:rPr>
    </w:lvl>
  </w:abstractNum>
  <w:abstractNum w:abstractNumId="10">
    <w:nsid w:val="450C11A6"/>
    <w:multiLevelType w:val="multilevel"/>
    <w:tmpl w:val="4FDC023C"/>
    <w:lvl w:ilvl="0">
      <w:start w:val="1"/>
      <w:numFmt w:val="decimal"/>
      <w:isLgl/>
      <w:lvlText w:val="%1."/>
      <w:lvlJc w:val="left"/>
      <w:pPr>
        <w:ind w:left="360" w:hanging="360"/>
      </w:pPr>
      <w:rPr>
        <w:rFonts w:ascii="Calibri" w:hAnsi="Calibri" w:hint="default"/>
        <w:color w:val="694A77"/>
      </w:rPr>
    </w:lvl>
    <w:lvl w:ilvl="1">
      <w:start w:val="1"/>
      <w:numFmt w:val="decimal"/>
      <w:lvlRestart w:val="0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0" w:hanging="36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0" w:hanging="36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60" w:hanging="36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" w:hanging="3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60" w:hanging="3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60" w:hanging="360"/>
      </w:pPr>
      <w:rPr>
        <w:rFonts w:hint="default"/>
      </w:rPr>
    </w:lvl>
  </w:abstractNum>
  <w:abstractNum w:abstractNumId="11">
    <w:nsid w:val="46031A62"/>
    <w:multiLevelType w:val="hybridMultilevel"/>
    <w:tmpl w:val="435EC6D6"/>
    <w:lvl w:ilvl="0" w:tplc="B8DA06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7247022"/>
    <w:multiLevelType w:val="multilevel"/>
    <w:tmpl w:val="400A361E"/>
    <w:lvl w:ilvl="0">
      <w:start w:val="1"/>
      <w:numFmt w:val="bullet"/>
      <w:pStyle w:val="Listaconvietas"/>
      <w:lvlText w:val=""/>
      <w:lvlJc w:val="left"/>
      <w:pPr>
        <w:ind w:left="720" w:hanging="360"/>
      </w:pPr>
      <w:rPr>
        <w:rFonts w:ascii="Symbol" w:hAnsi="Symbol" w:hint="default"/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bullet"/>
      <w:pStyle w:val="Listaconvietas2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>
      <w:start w:val="1"/>
      <w:numFmt w:val="lowerRoman"/>
      <w:lvlText w:val="%3."/>
      <w:lvlJc w:val="right"/>
      <w:pPr>
        <w:ind w:left="81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53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5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297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69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41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5130" w:hanging="180"/>
      </w:pPr>
      <w:rPr>
        <w:rFonts w:hint="default"/>
      </w:rPr>
    </w:lvl>
  </w:abstractNum>
  <w:abstractNum w:abstractNumId="13">
    <w:nsid w:val="48E40A21"/>
    <w:multiLevelType w:val="multilevel"/>
    <w:tmpl w:val="0A165832"/>
    <w:lvl w:ilvl="0">
      <w:start w:val="1"/>
      <w:numFmt w:val="decimal"/>
      <w:pStyle w:val="Listaconnmeros"/>
      <w:lvlText w:val="%1."/>
      <w:lvlJc w:val="left"/>
      <w:pPr>
        <w:ind w:left="720" w:hanging="36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lowerLetter"/>
      <w:pStyle w:val="Listaconnmeros2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81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53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5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297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69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41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5130" w:hanging="180"/>
      </w:pPr>
      <w:rPr>
        <w:rFonts w:hint="default"/>
      </w:rPr>
    </w:lvl>
  </w:abstractNum>
  <w:abstractNum w:abstractNumId="14">
    <w:nsid w:val="4BE43FD4"/>
    <w:multiLevelType w:val="hybridMultilevel"/>
    <w:tmpl w:val="0968208E"/>
    <w:lvl w:ilvl="0" w:tplc="AB6A850E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51D4913"/>
    <w:multiLevelType w:val="hybridMultilevel"/>
    <w:tmpl w:val="F976AB8C"/>
    <w:lvl w:ilvl="0" w:tplc="339A1B1A">
      <w:start w:val="1"/>
      <w:numFmt w:val="decimal"/>
      <w:lvlText w:val="%1."/>
      <w:lvlJc w:val="left"/>
      <w:pPr>
        <w:ind w:left="720" w:hanging="360"/>
      </w:pPr>
      <w:rPr>
        <w:rFonts w:ascii="Corbel" w:hAnsi="Corbel" w:hint="default"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C2D0536C">
      <w:start w:val="1"/>
      <w:numFmt w:val="decimal"/>
      <w:pStyle w:val="Listanumerada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5DF7B0E"/>
    <w:multiLevelType w:val="multilevel"/>
    <w:tmpl w:val="4BBE41AE"/>
    <w:lvl w:ilvl="0">
      <w:start w:val="1"/>
      <w:numFmt w:val="decimal"/>
      <w:lvlText w:val="Capítulo %1"/>
      <w:lvlJc w:val="left"/>
      <w:pPr>
        <w:ind w:left="360" w:hanging="360"/>
      </w:pPr>
      <w:rPr>
        <w:rFonts w:ascii="Calibri" w:hAnsi="Calibri" w:hint="default"/>
        <w:b/>
        <w:i w:val="0"/>
        <w:color w:val="A6A6A6" w:themeColor="background1" w:themeShade="A6"/>
        <w:u w:color="A6A6A6" w:themeColor="background1" w:themeShade="A6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694A77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lvlText w:val="%1.%2.%3"/>
      <w:lvlJc w:val="left"/>
      <w:pPr>
        <w:ind w:left="360" w:hanging="360"/>
      </w:pPr>
      <w:rPr>
        <w:rFonts w:hint="default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694A77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none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pStyle w:val="Ttulo6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pStyle w:val="Ttulo7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pStyle w:val="Ttulo8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pStyle w:val="Ttulo9"/>
      <w:lvlText w:val=""/>
      <w:lvlJc w:val="left"/>
      <w:pPr>
        <w:ind w:left="0" w:firstLine="0"/>
      </w:pPr>
      <w:rPr>
        <w:rFonts w:hint="default"/>
      </w:rPr>
    </w:lvl>
  </w:abstractNum>
  <w:abstractNum w:abstractNumId="17">
    <w:nsid w:val="6B475408"/>
    <w:multiLevelType w:val="multilevel"/>
    <w:tmpl w:val="DA187C88"/>
    <w:lvl w:ilvl="0">
      <w:start w:val="1"/>
      <w:numFmt w:val="decimal"/>
      <w:suff w:val="space"/>
      <w:lvlText w:val="Capítulo %1"/>
      <w:lvlJc w:val="left"/>
      <w:pPr>
        <w:ind w:left="360" w:hanging="360"/>
      </w:pPr>
      <w:rPr>
        <w:rFonts w:hint="default"/>
        <w:color w:val="A6A6A6" w:themeColor="background1" w:themeShade="A6"/>
      </w:rPr>
    </w:lvl>
    <w:lvl w:ilvl="1">
      <w:start w:val="1"/>
      <w:numFmt w:val="decimal"/>
      <w:lvlRestart w:val="0"/>
      <w:suff w:val="space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suff w:val="space"/>
      <w:lvlText w:val="%1.%2.%3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suff w:val="space"/>
      <w:lvlText w:val="%1.%2.%3.%4"/>
      <w:lvlJc w:val="left"/>
      <w:pPr>
        <w:ind w:left="1440" w:hanging="144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8">
    <w:nsid w:val="6C247C33"/>
    <w:multiLevelType w:val="hybridMultilevel"/>
    <w:tmpl w:val="29CCFE44"/>
    <w:lvl w:ilvl="0" w:tplc="D04687C8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>
    <w:nsid w:val="6E614CB7"/>
    <w:multiLevelType w:val="multilevel"/>
    <w:tmpl w:val="B96E5C3A"/>
    <w:lvl w:ilvl="0">
      <w:start w:val="5"/>
      <w:numFmt w:val="decimal"/>
      <w:lvlText w:val="%1"/>
      <w:lvlJc w:val="left"/>
      <w:pPr>
        <w:ind w:left="120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00" w:hanging="720"/>
      </w:pPr>
      <w:rPr>
        <w:rFonts w:ascii="Calibri" w:eastAsia="Calibri" w:hAnsi="Calibri" w:cs="Calibri" w:hint="default"/>
        <w:b/>
        <w:bCs/>
        <w:color w:val="694A77"/>
        <w:spacing w:val="-3"/>
        <w:w w:val="100"/>
        <w:sz w:val="32"/>
        <w:szCs w:val="32"/>
      </w:rPr>
    </w:lvl>
    <w:lvl w:ilvl="2">
      <w:numFmt w:val="bullet"/>
      <w:lvlText w:val="•"/>
      <w:lvlJc w:val="left"/>
      <w:pPr>
        <w:ind w:left="1068" w:hanging="228"/>
      </w:pPr>
      <w:rPr>
        <w:rFonts w:ascii="Calibri" w:eastAsia="Calibri" w:hAnsi="Calibri" w:cs="Calibri" w:hint="default"/>
        <w:color w:val="231F20"/>
        <w:spacing w:val="-5"/>
        <w:w w:val="97"/>
        <w:sz w:val="24"/>
        <w:szCs w:val="24"/>
      </w:rPr>
    </w:lvl>
    <w:lvl w:ilvl="3">
      <w:numFmt w:val="bullet"/>
      <w:lvlText w:val="•"/>
      <w:lvlJc w:val="left"/>
      <w:pPr>
        <w:ind w:left="2655" w:hanging="228"/>
      </w:pPr>
      <w:rPr>
        <w:rFonts w:hint="default"/>
      </w:rPr>
    </w:lvl>
    <w:lvl w:ilvl="4">
      <w:numFmt w:val="bullet"/>
      <w:lvlText w:val="•"/>
      <w:lvlJc w:val="left"/>
      <w:pPr>
        <w:ind w:left="3750" w:hanging="228"/>
      </w:pPr>
      <w:rPr>
        <w:rFonts w:hint="default"/>
      </w:rPr>
    </w:lvl>
    <w:lvl w:ilvl="5">
      <w:numFmt w:val="bullet"/>
      <w:lvlText w:val="•"/>
      <w:lvlJc w:val="left"/>
      <w:pPr>
        <w:ind w:left="4845" w:hanging="228"/>
      </w:pPr>
      <w:rPr>
        <w:rFonts w:hint="default"/>
      </w:rPr>
    </w:lvl>
    <w:lvl w:ilvl="6">
      <w:numFmt w:val="bullet"/>
      <w:lvlText w:val="•"/>
      <w:lvlJc w:val="left"/>
      <w:pPr>
        <w:ind w:left="5940" w:hanging="228"/>
      </w:pPr>
      <w:rPr>
        <w:rFonts w:hint="default"/>
      </w:rPr>
    </w:lvl>
    <w:lvl w:ilvl="7">
      <w:numFmt w:val="bullet"/>
      <w:lvlText w:val="•"/>
      <w:lvlJc w:val="left"/>
      <w:pPr>
        <w:ind w:left="7035" w:hanging="228"/>
      </w:pPr>
      <w:rPr>
        <w:rFonts w:hint="default"/>
      </w:rPr>
    </w:lvl>
    <w:lvl w:ilvl="8">
      <w:numFmt w:val="bullet"/>
      <w:lvlText w:val="•"/>
      <w:lvlJc w:val="left"/>
      <w:pPr>
        <w:ind w:left="8130" w:hanging="228"/>
      </w:pPr>
      <w:rPr>
        <w:rFonts w:hint="default"/>
      </w:rPr>
    </w:lvl>
  </w:abstractNum>
  <w:abstractNum w:abstractNumId="20">
    <w:nsid w:val="7B2B6BB1"/>
    <w:multiLevelType w:val="multilevel"/>
    <w:tmpl w:val="8BB4E9DE"/>
    <w:lvl w:ilvl="0">
      <w:start w:val="7"/>
      <w:numFmt w:val="decimal"/>
      <w:suff w:val="space"/>
      <w:lvlText w:val="Capítulo %1"/>
      <w:lvlJc w:val="left"/>
      <w:pPr>
        <w:ind w:left="360" w:hanging="360"/>
      </w:pPr>
      <w:rPr>
        <w:rFonts w:ascii="Calibri" w:hAnsi="Calibri" w:hint="default"/>
        <w:b/>
        <w:i w:val="0"/>
        <w:color w:val="A6A6A6" w:themeColor="background1" w:themeShade="A6"/>
        <w:u w:color="A6A6A6" w:themeColor="background1" w:themeShade="A6"/>
      </w:rPr>
    </w:lvl>
    <w:lvl w:ilvl="1">
      <w:start w:val="1"/>
      <w:numFmt w:val="decimal"/>
      <w:suff w:val="space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suff w:val="space"/>
      <w:lvlText w:val="%1.%2.%3"/>
      <w:lvlJc w:val="left"/>
      <w:pPr>
        <w:ind w:left="657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1">
    <w:nsid w:val="7D9464C8"/>
    <w:multiLevelType w:val="multilevel"/>
    <w:tmpl w:val="91AAA1E8"/>
    <w:lvl w:ilvl="0">
      <w:numFmt w:val="bullet"/>
      <w:lvlText w:val="-"/>
      <w:lvlJc w:val="left"/>
      <w:pPr>
        <w:ind w:left="202" w:hanging="128"/>
      </w:pPr>
      <w:rPr>
        <w:rFonts w:ascii="Calibri" w:hAnsi="Calibri"/>
        <w:color w:val="231F20"/>
        <w:w w:val="99"/>
        <w:sz w:val="24"/>
      </w:rPr>
    </w:lvl>
    <w:lvl w:ilvl="1">
      <w:numFmt w:val="bullet"/>
      <w:lvlText w:val="•"/>
      <w:lvlJc w:val="left"/>
      <w:pPr>
        <w:ind w:left="478" w:hanging="128"/>
      </w:pPr>
      <w:rPr>
        <w:rFonts w:hint="default"/>
      </w:rPr>
    </w:lvl>
    <w:lvl w:ilvl="2">
      <w:numFmt w:val="bullet"/>
      <w:lvlText w:val="•"/>
      <w:lvlJc w:val="left"/>
      <w:pPr>
        <w:ind w:left="757" w:hanging="128"/>
      </w:pPr>
      <w:rPr>
        <w:rFonts w:hint="default"/>
      </w:rPr>
    </w:lvl>
    <w:lvl w:ilvl="3">
      <w:numFmt w:val="bullet"/>
      <w:lvlText w:val="•"/>
      <w:lvlJc w:val="left"/>
      <w:pPr>
        <w:ind w:left="1035" w:hanging="128"/>
      </w:pPr>
      <w:rPr>
        <w:rFonts w:hint="default"/>
      </w:rPr>
    </w:lvl>
    <w:lvl w:ilvl="4">
      <w:numFmt w:val="bullet"/>
      <w:lvlText w:val="•"/>
      <w:lvlJc w:val="left"/>
      <w:pPr>
        <w:ind w:left="1314" w:hanging="128"/>
      </w:pPr>
      <w:rPr>
        <w:rFonts w:hint="default"/>
      </w:rPr>
    </w:lvl>
    <w:lvl w:ilvl="5">
      <w:numFmt w:val="bullet"/>
      <w:lvlText w:val="•"/>
      <w:lvlJc w:val="left"/>
      <w:pPr>
        <w:ind w:left="1592" w:hanging="128"/>
      </w:pPr>
      <w:rPr>
        <w:rFonts w:hint="default"/>
      </w:rPr>
    </w:lvl>
    <w:lvl w:ilvl="6">
      <w:numFmt w:val="bullet"/>
      <w:lvlText w:val="•"/>
      <w:lvlJc w:val="left"/>
      <w:pPr>
        <w:ind w:left="1871" w:hanging="128"/>
      </w:pPr>
      <w:rPr>
        <w:rFonts w:hint="default"/>
      </w:rPr>
    </w:lvl>
    <w:lvl w:ilvl="7">
      <w:numFmt w:val="bullet"/>
      <w:lvlText w:val="•"/>
      <w:lvlJc w:val="left"/>
      <w:pPr>
        <w:ind w:left="2149" w:hanging="128"/>
      </w:pPr>
      <w:rPr>
        <w:rFonts w:hint="default"/>
      </w:rPr>
    </w:lvl>
    <w:lvl w:ilvl="8">
      <w:numFmt w:val="bullet"/>
      <w:lvlText w:val="•"/>
      <w:lvlJc w:val="left"/>
      <w:pPr>
        <w:ind w:left="2428" w:hanging="128"/>
      </w:pPr>
      <w:rPr>
        <w:rFonts w:hint="default"/>
      </w:rPr>
    </w:lvl>
  </w:abstractNum>
  <w:num w:numId="1">
    <w:abstractNumId w:val="11"/>
  </w:num>
  <w:num w:numId="2">
    <w:abstractNumId w:val="7"/>
  </w:num>
  <w:num w:numId="3">
    <w:abstractNumId w:val="15"/>
  </w:num>
  <w:num w:numId="4">
    <w:abstractNumId w:val="12"/>
  </w:num>
  <w:num w:numId="5">
    <w:abstractNumId w:val="13"/>
  </w:num>
  <w:num w:numId="6">
    <w:abstractNumId w:val="19"/>
  </w:num>
  <w:num w:numId="7">
    <w:abstractNumId w:val="6"/>
  </w:num>
  <w:num w:numId="8">
    <w:abstractNumId w:val="10"/>
  </w:num>
  <w:num w:numId="9">
    <w:abstractNumId w:val="17"/>
  </w:num>
  <w:num w:numId="10">
    <w:abstractNumId w:val="1"/>
  </w:num>
  <w:num w:numId="11">
    <w:abstractNumId w:val="5"/>
  </w:num>
  <w:num w:numId="12">
    <w:abstractNumId w:val="0"/>
  </w:num>
  <w:num w:numId="13">
    <w:abstractNumId w:val="2"/>
  </w:num>
  <w:num w:numId="14">
    <w:abstractNumId w:val="9"/>
  </w:num>
  <w:num w:numId="15">
    <w:abstractNumId w:val="8"/>
  </w:num>
  <w:num w:numId="16">
    <w:abstractNumId w:val="16"/>
  </w:num>
  <w:num w:numId="17">
    <w:abstractNumId w:val="3"/>
  </w:num>
  <w:num w:numId="18">
    <w:abstractNumId w:val="21"/>
  </w:num>
  <w:num w:numId="19">
    <w:abstractNumId w:val="18"/>
  </w:num>
  <w:num w:numId="20">
    <w:abstractNumId w:val="14"/>
  </w:num>
  <w:num w:numId="21">
    <w:abstractNumId w:val="20"/>
  </w:num>
  <w:num w:numId="22">
    <w:abstractNumId w:val="4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displayBackgroundShape/>
  <w:embedTrueTypeFonts/>
  <w:proofState w:spelling="clean" w:grammar="clean"/>
  <w:attachedTemplate r:id="rId1"/>
  <w:stylePaneFormatFilter w:val="5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0" w:visibleStyles="1" w:alternateStyleNames="0"/>
  <w:stylePaneSortMethod w:val="0000"/>
  <w:documentProtection w:edit="trackedChanges" w:enforcement="0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1F54"/>
    <w:rsid w:val="00032973"/>
    <w:rsid w:val="000444BD"/>
    <w:rsid w:val="00052382"/>
    <w:rsid w:val="00056AE7"/>
    <w:rsid w:val="0006568A"/>
    <w:rsid w:val="00065893"/>
    <w:rsid w:val="0007467E"/>
    <w:rsid w:val="00076F0F"/>
    <w:rsid w:val="00084253"/>
    <w:rsid w:val="000860A0"/>
    <w:rsid w:val="000962FA"/>
    <w:rsid w:val="000B43B7"/>
    <w:rsid w:val="000D1F49"/>
    <w:rsid w:val="000F5A92"/>
    <w:rsid w:val="00127794"/>
    <w:rsid w:val="0015054A"/>
    <w:rsid w:val="00162D48"/>
    <w:rsid w:val="001727CA"/>
    <w:rsid w:val="001815E9"/>
    <w:rsid w:val="001A0C32"/>
    <w:rsid w:val="001B7A2B"/>
    <w:rsid w:val="001C4A3D"/>
    <w:rsid w:val="001C50F2"/>
    <w:rsid w:val="002462F3"/>
    <w:rsid w:val="00274E02"/>
    <w:rsid w:val="00295EEC"/>
    <w:rsid w:val="002B0A01"/>
    <w:rsid w:val="002B35E0"/>
    <w:rsid w:val="002B465B"/>
    <w:rsid w:val="002B5A7F"/>
    <w:rsid w:val="002C56E6"/>
    <w:rsid w:val="002D5BA6"/>
    <w:rsid w:val="002E25BE"/>
    <w:rsid w:val="003113FB"/>
    <w:rsid w:val="00320339"/>
    <w:rsid w:val="00322F4A"/>
    <w:rsid w:val="00346DE2"/>
    <w:rsid w:val="00361E11"/>
    <w:rsid w:val="00366B62"/>
    <w:rsid w:val="003973CE"/>
    <w:rsid w:val="003A4B4B"/>
    <w:rsid w:val="003B4744"/>
    <w:rsid w:val="003B74F5"/>
    <w:rsid w:val="003C42D2"/>
    <w:rsid w:val="003E40C8"/>
    <w:rsid w:val="003F0847"/>
    <w:rsid w:val="003F2B32"/>
    <w:rsid w:val="003F3F4A"/>
    <w:rsid w:val="0040090B"/>
    <w:rsid w:val="00434227"/>
    <w:rsid w:val="00444C8B"/>
    <w:rsid w:val="0046302A"/>
    <w:rsid w:val="00471CAF"/>
    <w:rsid w:val="00480539"/>
    <w:rsid w:val="00487D2D"/>
    <w:rsid w:val="00493656"/>
    <w:rsid w:val="004A17CC"/>
    <w:rsid w:val="004D55C0"/>
    <w:rsid w:val="004D5D62"/>
    <w:rsid w:val="004D6F36"/>
    <w:rsid w:val="004F1A13"/>
    <w:rsid w:val="00502CD0"/>
    <w:rsid w:val="005036A3"/>
    <w:rsid w:val="0051021C"/>
    <w:rsid w:val="005112D0"/>
    <w:rsid w:val="0051296D"/>
    <w:rsid w:val="00520F9A"/>
    <w:rsid w:val="00525079"/>
    <w:rsid w:val="00562FFA"/>
    <w:rsid w:val="005757F5"/>
    <w:rsid w:val="00577E06"/>
    <w:rsid w:val="005A3BF7"/>
    <w:rsid w:val="005D73B8"/>
    <w:rsid w:val="005E6425"/>
    <w:rsid w:val="005F2035"/>
    <w:rsid w:val="005F7990"/>
    <w:rsid w:val="00605D68"/>
    <w:rsid w:val="00607CA6"/>
    <w:rsid w:val="00611E5E"/>
    <w:rsid w:val="0062300A"/>
    <w:rsid w:val="006243E7"/>
    <w:rsid w:val="0062446E"/>
    <w:rsid w:val="006255D3"/>
    <w:rsid w:val="00627A3A"/>
    <w:rsid w:val="0063739C"/>
    <w:rsid w:val="00650259"/>
    <w:rsid w:val="00664EFF"/>
    <w:rsid w:val="0066614F"/>
    <w:rsid w:val="00697087"/>
    <w:rsid w:val="006D2D35"/>
    <w:rsid w:val="006E629B"/>
    <w:rsid w:val="0072036A"/>
    <w:rsid w:val="00721F61"/>
    <w:rsid w:val="0073016D"/>
    <w:rsid w:val="00731F26"/>
    <w:rsid w:val="0073675A"/>
    <w:rsid w:val="00743580"/>
    <w:rsid w:val="00744F2D"/>
    <w:rsid w:val="00760D65"/>
    <w:rsid w:val="00766823"/>
    <w:rsid w:val="00770F25"/>
    <w:rsid w:val="00777A61"/>
    <w:rsid w:val="0078685B"/>
    <w:rsid w:val="0079181A"/>
    <w:rsid w:val="007933BE"/>
    <w:rsid w:val="007A35A8"/>
    <w:rsid w:val="007B0A85"/>
    <w:rsid w:val="007C6A52"/>
    <w:rsid w:val="007F22F3"/>
    <w:rsid w:val="007F7E30"/>
    <w:rsid w:val="0082043E"/>
    <w:rsid w:val="008350D6"/>
    <w:rsid w:val="00847E44"/>
    <w:rsid w:val="0086369C"/>
    <w:rsid w:val="00877DAB"/>
    <w:rsid w:val="00893B6C"/>
    <w:rsid w:val="00894048"/>
    <w:rsid w:val="008D03ED"/>
    <w:rsid w:val="008E203A"/>
    <w:rsid w:val="008E2DA4"/>
    <w:rsid w:val="009117BC"/>
    <w:rsid w:val="0091229C"/>
    <w:rsid w:val="009176CE"/>
    <w:rsid w:val="00925A6F"/>
    <w:rsid w:val="00940E73"/>
    <w:rsid w:val="00942C83"/>
    <w:rsid w:val="00956E1C"/>
    <w:rsid w:val="00964E58"/>
    <w:rsid w:val="0098597D"/>
    <w:rsid w:val="009E7194"/>
    <w:rsid w:val="009F1CA7"/>
    <w:rsid w:val="009F619A"/>
    <w:rsid w:val="009F6DDE"/>
    <w:rsid w:val="00A07390"/>
    <w:rsid w:val="00A07415"/>
    <w:rsid w:val="00A26491"/>
    <w:rsid w:val="00A370A8"/>
    <w:rsid w:val="00A37E7B"/>
    <w:rsid w:val="00A43451"/>
    <w:rsid w:val="00A50450"/>
    <w:rsid w:val="00A51621"/>
    <w:rsid w:val="00A65D5E"/>
    <w:rsid w:val="00A74194"/>
    <w:rsid w:val="00A829AD"/>
    <w:rsid w:val="00A93D0E"/>
    <w:rsid w:val="00AA59E1"/>
    <w:rsid w:val="00AF00B0"/>
    <w:rsid w:val="00B01F70"/>
    <w:rsid w:val="00B25CE8"/>
    <w:rsid w:val="00B352D0"/>
    <w:rsid w:val="00B46529"/>
    <w:rsid w:val="00B5017C"/>
    <w:rsid w:val="00B53287"/>
    <w:rsid w:val="00B61486"/>
    <w:rsid w:val="00B65A9B"/>
    <w:rsid w:val="00BA627D"/>
    <w:rsid w:val="00BB4CF3"/>
    <w:rsid w:val="00BD0DFA"/>
    <w:rsid w:val="00BD4753"/>
    <w:rsid w:val="00BD5CB1"/>
    <w:rsid w:val="00BE62EE"/>
    <w:rsid w:val="00BF19A3"/>
    <w:rsid w:val="00C003BA"/>
    <w:rsid w:val="00C10F4B"/>
    <w:rsid w:val="00C14832"/>
    <w:rsid w:val="00C22A42"/>
    <w:rsid w:val="00C26402"/>
    <w:rsid w:val="00C46878"/>
    <w:rsid w:val="00CB4A51"/>
    <w:rsid w:val="00CB685D"/>
    <w:rsid w:val="00CD4532"/>
    <w:rsid w:val="00CD47B0"/>
    <w:rsid w:val="00CE3ACA"/>
    <w:rsid w:val="00CE4491"/>
    <w:rsid w:val="00CE6104"/>
    <w:rsid w:val="00CE62BA"/>
    <w:rsid w:val="00CE7918"/>
    <w:rsid w:val="00CF178A"/>
    <w:rsid w:val="00CF469A"/>
    <w:rsid w:val="00CF5692"/>
    <w:rsid w:val="00D16163"/>
    <w:rsid w:val="00D23BAD"/>
    <w:rsid w:val="00D27C15"/>
    <w:rsid w:val="00D75663"/>
    <w:rsid w:val="00DA25BC"/>
    <w:rsid w:val="00DB1C76"/>
    <w:rsid w:val="00DB3FAD"/>
    <w:rsid w:val="00DC7D85"/>
    <w:rsid w:val="00DE45F1"/>
    <w:rsid w:val="00DF56A1"/>
    <w:rsid w:val="00E0128F"/>
    <w:rsid w:val="00E25D72"/>
    <w:rsid w:val="00E45340"/>
    <w:rsid w:val="00E47CC7"/>
    <w:rsid w:val="00E51A53"/>
    <w:rsid w:val="00E53D80"/>
    <w:rsid w:val="00E61C09"/>
    <w:rsid w:val="00E6551A"/>
    <w:rsid w:val="00E677FE"/>
    <w:rsid w:val="00E71F54"/>
    <w:rsid w:val="00EA47F7"/>
    <w:rsid w:val="00EB00F5"/>
    <w:rsid w:val="00EB3B58"/>
    <w:rsid w:val="00EB563B"/>
    <w:rsid w:val="00EB58E5"/>
    <w:rsid w:val="00EC7359"/>
    <w:rsid w:val="00ED0536"/>
    <w:rsid w:val="00ED5495"/>
    <w:rsid w:val="00ED6D79"/>
    <w:rsid w:val="00EE3054"/>
    <w:rsid w:val="00F00606"/>
    <w:rsid w:val="00F011A6"/>
    <w:rsid w:val="00F01256"/>
    <w:rsid w:val="00F41BEE"/>
    <w:rsid w:val="00F43912"/>
    <w:rsid w:val="00F62A1B"/>
    <w:rsid w:val="00F80463"/>
    <w:rsid w:val="00F9154D"/>
    <w:rsid w:val="00FC7475"/>
    <w:rsid w:val="00FD229D"/>
    <w:rsid w:val="00FD34A1"/>
    <w:rsid w:val="00FE78A0"/>
    <w:rsid w:val="00FF05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8"/>
        <w:szCs w:val="28"/>
        <w:lang w:val="es-ES" w:eastAsia="en-US" w:bidi="ar-SA"/>
      </w:rPr>
    </w:rPrDefault>
    <w:pPrDefault>
      <w:pPr>
        <w:spacing w:after="200" w:line="271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1" w:qFormat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9" w:qFormat="1"/>
    <w:lsdException w:name="heading 5" w:semiHidden="1" w:uiPriority="1" w:qFormat="1"/>
    <w:lsdException w:name="heading 6" w:semiHidden="1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iPriority="39"/>
    <w:lsdException w:name="toc 5" w:semiHidden="1" w:uiPriority="39"/>
    <w:lsdException w:name="toc 6" w:semiHidden="1" w:uiPriority="39"/>
    <w:lsdException w:name="toc 7" w:semiHidden="1" w:uiPriority="39"/>
    <w:lsdException w:name="toc 8" w:semiHidden="1" w:uiPriority="39"/>
    <w:lsdException w:name="toc 9" w:semiHidden="1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/>
    <w:lsdException w:name="List Bullet" w:semiHidden="1" w:unhideWhenUsed="1"/>
    <w:lsdException w:name="List Number" w:semiHidden="1" w:unhideWhenUsed="1"/>
    <w:lsdException w:name="List 2" w:semiHidden="1"/>
    <w:lsdException w:name="List 3" w:semiHidden="1"/>
    <w:lsdException w:name="List 4" w:semiHidden="1"/>
    <w:lsdException w:name="List 5" w:semiHidden="1"/>
    <w:lsdException w:name="List Bullet 2" w:semiHidden="1" w:unhideWhenUsed="1"/>
    <w:lsdException w:name="List Bullet 3" w:semiHidden="1"/>
    <w:lsdException w:name="List Bullet 4" w:semiHidden="1"/>
    <w:lsdException w:name="List Bullet 5" w:semiHidden="1"/>
    <w:lsdException w:name="List Number 2" w:semiHidden="1" w:unhideWhenUsed="1"/>
    <w:lsdException w:name="List Number 3" w:semiHidden="1"/>
    <w:lsdException w:name="List Number 4" w:semiHidden="1"/>
    <w:lsdException w:name="List Number 5" w:semiHidden="1"/>
    <w:lsdException w:name="Title" w:uiPriority="10" w:qFormat="1"/>
    <w:lsdException w:name="Closing" w:semiHidden="1" w:unhideWhenUsed="1"/>
    <w:lsdException w:name="Signature" w:semiHidden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 w:unhideWhenUsed="1"/>
    <w:lsdException w:name="Subtitle" w:semiHidden="1" w:uiPriority="11" w:qFormat="1"/>
    <w:lsdException w:name="Salutation" w:semiHidden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qFormat="1"/>
    <w:lsdException w:name="Emphasis" w:semiHidden="1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qFormat="1"/>
    <w:lsdException w:name="Quote" w:semiHidden="1" w:uiPriority="29"/>
    <w:lsdException w:name="Intense Quote" w:semiHidden="1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/>
    <w:lsdException w:name="Subtle Reference" w:semiHidden="1" w:uiPriority="31"/>
    <w:lsdException w:name="Intense Reference" w:semiHidden="1" w:uiPriority="32"/>
    <w:lsdException w:name="Book Title" w:semiHidden="1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162D48"/>
  </w:style>
  <w:style w:type="paragraph" w:styleId="Ttulo1">
    <w:name w:val="heading 1"/>
    <w:basedOn w:val="Normal"/>
    <w:link w:val="Ttulo1Car"/>
    <w:uiPriority w:val="1"/>
    <w:semiHidden/>
    <w:qFormat/>
    <w:rsid w:val="00CD4532"/>
    <w:pPr>
      <w:tabs>
        <w:tab w:val="left" w:pos="2520"/>
        <w:tab w:val="left" w:pos="3360"/>
      </w:tabs>
      <w:spacing w:before="111" w:after="560"/>
      <w:outlineLvl w:val="0"/>
    </w:pPr>
    <w:rPr>
      <w:b/>
      <w:color w:val="4BACC6"/>
      <w:sz w:val="52"/>
    </w:rPr>
  </w:style>
  <w:style w:type="paragraph" w:styleId="Ttulo2">
    <w:name w:val="heading 2"/>
    <w:basedOn w:val="Normal"/>
    <w:link w:val="Ttulo2Car"/>
    <w:uiPriority w:val="1"/>
    <w:semiHidden/>
    <w:qFormat/>
    <w:rsid w:val="00CD4532"/>
    <w:pPr>
      <w:keepNext/>
      <w:tabs>
        <w:tab w:val="left" w:pos="720"/>
        <w:tab w:val="left" w:pos="1199"/>
      </w:tabs>
      <w:spacing w:before="360" w:after="240"/>
      <w:outlineLvl w:val="1"/>
    </w:pPr>
    <w:rPr>
      <w:b/>
      <w:bCs/>
      <w:color w:val="694A77"/>
      <w:sz w:val="32"/>
      <w:szCs w:val="32"/>
      <w:lang w:eastAsia="zh-CN"/>
    </w:rPr>
  </w:style>
  <w:style w:type="paragraph" w:styleId="Ttulo3">
    <w:name w:val="heading 3"/>
    <w:basedOn w:val="Normal"/>
    <w:next w:val="Normal"/>
    <w:link w:val="Ttulo3Car"/>
    <w:uiPriority w:val="1"/>
    <w:semiHidden/>
    <w:qFormat/>
    <w:rsid w:val="00CD4532"/>
    <w:pPr>
      <w:keepNext/>
      <w:tabs>
        <w:tab w:val="left" w:pos="900"/>
        <w:tab w:val="left" w:pos="1560"/>
      </w:tabs>
      <w:spacing w:before="360" w:after="240"/>
      <w:outlineLvl w:val="2"/>
    </w:pPr>
    <w:rPr>
      <w:b/>
      <w:bCs/>
      <w:color w:val="694A77"/>
      <w:szCs w:val="27"/>
    </w:rPr>
  </w:style>
  <w:style w:type="paragraph" w:styleId="Ttulo4">
    <w:name w:val="heading 4"/>
    <w:basedOn w:val="Normal"/>
    <w:link w:val="Ttulo4Car"/>
    <w:uiPriority w:val="9"/>
    <w:semiHidden/>
    <w:qFormat/>
    <w:rsid w:val="000D1F49"/>
    <w:pPr>
      <w:spacing w:before="184"/>
      <w:outlineLvl w:val="3"/>
    </w:pPr>
    <w:rPr>
      <w:b/>
      <w:sz w:val="25"/>
      <w:szCs w:val="25"/>
    </w:rPr>
  </w:style>
  <w:style w:type="paragraph" w:styleId="Ttulo5">
    <w:name w:val="heading 5"/>
    <w:basedOn w:val="Ttulo2"/>
    <w:link w:val="Ttulo5Car"/>
    <w:uiPriority w:val="1"/>
    <w:semiHidden/>
    <w:qFormat/>
    <w:rsid w:val="000D1F49"/>
    <w:pPr>
      <w:numPr>
        <w:ilvl w:val="4"/>
      </w:numPr>
      <w:spacing w:before="120"/>
      <w:outlineLvl w:val="4"/>
    </w:pPr>
    <w:rPr>
      <w:caps/>
      <w:color w:val="4BACC6"/>
    </w:rPr>
  </w:style>
  <w:style w:type="paragraph" w:styleId="Ttulo6">
    <w:name w:val="heading 6"/>
    <w:basedOn w:val="Normal"/>
    <w:next w:val="Normal"/>
    <w:link w:val="Ttulo6Car"/>
    <w:uiPriority w:val="9"/>
    <w:semiHidden/>
    <w:qFormat/>
    <w:rsid w:val="000D1F49"/>
    <w:pPr>
      <w:keepNext/>
      <w:keepLines/>
      <w:numPr>
        <w:ilvl w:val="5"/>
        <w:numId w:val="16"/>
      </w:numPr>
      <w:spacing w:before="40"/>
      <w:outlineLvl w:val="5"/>
    </w:pPr>
    <w:rPr>
      <w:rFonts w:asciiTheme="majorHAnsi" w:eastAsiaTheme="majorEastAsia" w:hAnsiTheme="majorHAnsi" w:cstheme="majorBidi"/>
      <w:color w:val="0A273B" w:themeColor="accent1" w:themeShade="7F"/>
    </w:rPr>
  </w:style>
  <w:style w:type="paragraph" w:styleId="Ttulo7">
    <w:name w:val="heading 7"/>
    <w:basedOn w:val="Normal"/>
    <w:next w:val="Normal"/>
    <w:link w:val="Ttulo7Car"/>
    <w:uiPriority w:val="9"/>
    <w:semiHidden/>
    <w:qFormat/>
    <w:rsid w:val="000D1F49"/>
    <w:pPr>
      <w:keepNext/>
      <w:keepLines/>
      <w:numPr>
        <w:ilvl w:val="6"/>
        <w:numId w:val="16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0A273B" w:themeColor="accent1" w:themeShade="7F"/>
    </w:rPr>
  </w:style>
  <w:style w:type="paragraph" w:styleId="Ttulo8">
    <w:name w:val="heading 8"/>
    <w:basedOn w:val="Normal"/>
    <w:next w:val="Normal"/>
    <w:link w:val="Ttulo8Car"/>
    <w:uiPriority w:val="9"/>
    <w:semiHidden/>
    <w:qFormat/>
    <w:rsid w:val="000D1F49"/>
    <w:pPr>
      <w:keepNext/>
      <w:keepLines/>
      <w:numPr>
        <w:ilvl w:val="7"/>
        <w:numId w:val="16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Ttulo9">
    <w:name w:val="heading 9"/>
    <w:basedOn w:val="Normal"/>
    <w:next w:val="Normal"/>
    <w:link w:val="Ttulo9Car"/>
    <w:uiPriority w:val="9"/>
    <w:semiHidden/>
    <w:qFormat/>
    <w:rsid w:val="000D1F49"/>
    <w:pPr>
      <w:keepNext/>
      <w:keepLines/>
      <w:numPr>
        <w:ilvl w:val="8"/>
        <w:numId w:val="16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1"/>
    <w:semiHidden/>
    <w:rsid w:val="00BB4CF3"/>
    <w:rPr>
      <w:b/>
      <w:color w:val="4BACC6"/>
      <w:sz w:val="52"/>
    </w:rPr>
  </w:style>
  <w:style w:type="character" w:customStyle="1" w:styleId="Hashtag">
    <w:name w:val="Hashtag"/>
    <w:basedOn w:val="Fuentedeprrafopredeter"/>
    <w:uiPriority w:val="99"/>
    <w:semiHidden/>
    <w:rsid w:val="00CD4532"/>
    <w:rPr>
      <w:color w:val="2B579A"/>
      <w:shd w:val="clear" w:color="auto" w:fill="E6E6E6"/>
    </w:rPr>
  </w:style>
  <w:style w:type="paragraph" w:customStyle="1" w:styleId="Listanumerada">
    <w:name w:val="Lista numerada"/>
    <w:basedOn w:val="Normal"/>
    <w:semiHidden/>
    <w:qFormat/>
    <w:rsid w:val="00CD4532"/>
    <w:pPr>
      <w:numPr>
        <w:ilvl w:val="6"/>
        <w:numId w:val="3"/>
      </w:numPr>
      <w:contextualSpacing/>
    </w:pPr>
    <w:rPr>
      <w:b/>
      <w:bCs/>
    </w:rPr>
  </w:style>
  <w:style w:type="paragraph" w:customStyle="1" w:styleId="Predeterminado">
    <w:name w:val="Predeterminado"/>
    <w:semiHidden/>
    <w:rsid w:val="00084253"/>
    <w:pPr>
      <w:autoSpaceDE w:val="0"/>
      <w:autoSpaceDN w:val="0"/>
      <w:adjustRightInd w:val="0"/>
    </w:pPr>
    <w:rPr>
      <w:rFonts w:ascii="Calibri" w:hAnsi="Calibri" w:cs="Calibri"/>
      <w:color w:val="000000"/>
    </w:rPr>
  </w:style>
  <w:style w:type="character" w:customStyle="1" w:styleId="Ttulo2Car">
    <w:name w:val="Título 2 Car"/>
    <w:basedOn w:val="Fuentedeprrafopredeter"/>
    <w:link w:val="Ttulo2"/>
    <w:uiPriority w:val="1"/>
    <w:semiHidden/>
    <w:rsid w:val="00BB4CF3"/>
    <w:rPr>
      <w:b/>
      <w:bCs/>
      <w:color w:val="694A77"/>
      <w:sz w:val="32"/>
      <w:szCs w:val="32"/>
      <w:lang w:eastAsia="zh-CN"/>
    </w:rPr>
  </w:style>
  <w:style w:type="paragraph" w:styleId="Sangranormal">
    <w:name w:val="Normal Indent"/>
    <w:basedOn w:val="Normal"/>
    <w:uiPriority w:val="99"/>
    <w:rsid w:val="000D1F49"/>
    <w:pPr>
      <w:spacing w:before="120"/>
      <w:ind w:left="720"/>
    </w:pPr>
  </w:style>
  <w:style w:type="character" w:customStyle="1" w:styleId="Ttulo3Car">
    <w:name w:val="Título 3 Car"/>
    <w:basedOn w:val="Fuentedeprrafopredeter"/>
    <w:link w:val="Ttulo3"/>
    <w:uiPriority w:val="1"/>
    <w:semiHidden/>
    <w:rsid w:val="00BB4CF3"/>
    <w:rPr>
      <w:b/>
      <w:bCs/>
      <w:color w:val="694A77"/>
      <w:szCs w:val="27"/>
    </w:rPr>
  </w:style>
  <w:style w:type="paragraph" w:styleId="TDC1">
    <w:name w:val="toc 1"/>
    <w:basedOn w:val="Normal"/>
    <w:next w:val="Normal"/>
    <w:autoRedefine/>
    <w:uiPriority w:val="39"/>
    <w:semiHidden/>
    <w:qFormat/>
    <w:rsid w:val="000D1F49"/>
    <w:pPr>
      <w:tabs>
        <w:tab w:val="left" w:pos="1260"/>
        <w:tab w:val="left" w:pos="1440"/>
        <w:tab w:val="right" w:leader="dot" w:pos="9830"/>
      </w:tabs>
    </w:pPr>
    <w:rPr>
      <w:b/>
      <w:noProof/>
      <w:color w:val="694A77"/>
      <w:szCs w:val="18"/>
    </w:rPr>
  </w:style>
  <w:style w:type="paragraph" w:styleId="Textonotapie">
    <w:name w:val="footnote text"/>
    <w:basedOn w:val="Normal"/>
    <w:link w:val="TextonotapieCar"/>
    <w:uiPriority w:val="99"/>
    <w:semiHidden/>
    <w:rsid w:val="000D1F49"/>
    <w:pPr>
      <w:spacing w:before="120"/>
    </w:pPr>
    <w:rPr>
      <w:sz w:val="18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BB4CF3"/>
    <w:rPr>
      <w:sz w:val="18"/>
      <w:szCs w:val="20"/>
    </w:rPr>
  </w:style>
  <w:style w:type="paragraph" w:styleId="Listaconvietas">
    <w:name w:val="List Bullet"/>
    <w:basedOn w:val="Normal"/>
    <w:uiPriority w:val="99"/>
    <w:semiHidden/>
    <w:rsid w:val="000D1F49"/>
    <w:pPr>
      <w:numPr>
        <w:numId w:val="4"/>
      </w:numPr>
      <w:tabs>
        <w:tab w:val="left" w:pos="720"/>
      </w:tabs>
      <w:spacing w:before="120"/>
    </w:pPr>
  </w:style>
  <w:style w:type="paragraph" w:styleId="Textocomentario">
    <w:name w:val="annotation text"/>
    <w:basedOn w:val="Normal"/>
    <w:link w:val="TextocomentarioCar"/>
    <w:uiPriority w:val="99"/>
    <w:semiHidden/>
    <w:rsid w:val="000D1F49"/>
    <w:rPr>
      <w:szCs w:val="24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CD4532"/>
    <w:rPr>
      <w:szCs w:val="24"/>
    </w:rPr>
  </w:style>
  <w:style w:type="paragraph" w:styleId="Encabezado">
    <w:name w:val="header"/>
    <w:basedOn w:val="Normal"/>
    <w:link w:val="EncabezadoCar"/>
    <w:uiPriority w:val="99"/>
    <w:unhideWhenUsed/>
    <w:rsid w:val="00F62A1B"/>
    <w:pPr>
      <w:spacing w:after="0"/>
    </w:pPr>
    <w:rPr>
      <w:rFonts w:asciiTheme="majorHAnsi" w:eastAsia="Calibri" w:hAnsiTheme="majorHAnsi" w:cs="Times New Roman"/>
      <w:b/>
      <w:color w:val="FFFFFF"/>
      <w:sz w:val="44"/>
    </w:rPr>
  </w:style>
  <w:style w:type="character" w:customStyle="1" w:styleId="EncabezadoCar">
    <w:name w:val="Encabezado Car"/>
    <w:basedOn w:val="Fuentedeprrafopredeter"/>
    <w:link w:val="Encabezado"/>
    <w:uiPriority w:val="99"/>
    <w:rsid w:val="00F62A1B"/>
    <w:rPr>
      <w:rFonts w:asciiTheme="majorHAnsi" w:eastAsia="Calibri" w:hAnsiTheme="majorHAnsi" w:cs="Times New Roman"/>
      <w:b/>
      <w:color w:val="FFFFFF"/>
      <w:sz w:val="44"/>
    </w:rPr>
  </w:style>
  <w:style w:type="paragraph" w:styleId="Piedepgina">
    <w:name w:val="footer"/>
    <w:basedOn w:val="Normal"/>
    <w:link w:val="PiedepginaCar"/>
    <w:uiPriority w:val="99"/>
    <w:rsid w:val="002462F3"/>
    <w:pPr>
      <w:tabs>
        <w:tab w:val="center" w:pos="4680"/>
        <w:tab w:val="right" w:pos="9810"/>
      </w:tabs>
      <w:spacing w:after="0" w:line="240" w:lineRule="auto"/>
    </w:pPr>
    <w:rPr>
      <w:sz w:val="18"/>
      <w:szCs w:val="24"/>
    </w:rPr>
  </w:style>
  <w:style w:type="character" w:customStyle="1" w:styleId="PiedepginaCar">
    <w:name w:val="Pie de página Car"/>
    <w:basedOn w:val="Fuentedeprrafopredeter"/>
    <w:link w:val="Piedepgina"/>
    <w:uiPriority w:val="99"/>
    <w:rsid w:val="002462F3"/>
    <w:rPr>
      <w:sz w:val="18"/>
      <w:szCs w:val="24"/>
    </w:rPr>
  </w:style>
  <w:style w:type="character" w:styleId="Refdenotaalpie">
    <w:name w:val="footnote reference"/>
    <w:basedOn w:val="Fuentedeprrafopredeter"/>
    <w:uiPriority w:val="99"/>
    <w:semiHidden/>
    <w:rsid w:val="000D1F49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rsid w:val="000D1F49"/>
    <w:rPr>
      <w:sz w:val="18"/>
      <w:szCs w:val="18"/>
    </w:rPr>
  </w:style>
  <w:style w:type="paragraph" w:styleId="Listaconnmeros">
    <w:name w:val="List Number"/>
    <w:basedOn w:val="Normal"/>
    <w:uiPriority w:val="99"/>
    <w:semiHidden/>
    <w:rsid w:val="000D1F49"/>
    <w:pPr>
      <w:numPr>
        <w:numId w:val="5"/>
      </w:numPr>
      <w:spacing w:before="120"/>
    </w:pPr>
  </w:style>
  <w:style w:type="character" w:styleId="Hipervnculo">
    <w:name w:val="Hyperlink"/>
    <w:basedOn w:val="Fuentedeprrafopredeter"/>
    <w:uiPriority w:val="99"/>
    <w:semiHidden/>
    <w:rsid w:val="000D1F49"/>
    <w:rPr>
      <w:color w:val="BF678E" w:themeColor="hyperlink"/>
      <w:u w:val="single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0D1F49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0D1F49"/>
    <w:rPr>
      <w:rFonts w:ascii="Calibri" w:eastAsia="Calibri" w:hAnsi="Calibri" w:cs="Calibri"/>
      <w:b/>
      <w:bCs/>
      <w:sz w:val="22"/>
      <w:szCs w:val="24"/>
    </w:rPr>
  </w:style>
  <w:style w:type="paragraph" w:styleId="Sinespaciado">
    <w:name w:val="No Spacing"/>
    <w:basedOn w:val="Normal"/>
    <w:uiPriority w:val="1"/>
    <w:qFormat/>
    <w:rsid w:val="00731F26"/>
    <w:pPr>
      <w:widowControl w:val="0"/>
      <w:autoSpaceDE w:val="0"/>
      <w:autoSpaceDN w:val="0"/>
      <w:spacing w:after="0" w:line="240" w:lineRule="auto"/>
    </w:pPr>
    <w:rPr>
      <w:rFonts w:eastAsia="Calibri" w:cs="Calibri"/>
      <w:sz w:val="18"/>
    </w:rPr>
  </w:style>
  <w:style w:type="paragraph" w:styleId="Puesto">
    <w:name w:val="Title"/>
    <w:basedOn w:val="Normal"/>
    <w:next w:val="Normal"/>
    <w:link w:val="PuestoCar"/>
    <w:uiPriority w:val="10"/>
    <w:semiHidden/>
    <w:qFormat/>
    <w:rsid w:val="000D1F49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PuestoCar">
    <w:name w:val="Puesto Car"/>
    <w:basedOn w:val="Fuentedeprrafopredeter"/>
    <w:link w:val="Puesto"/>
    <w:uiPriority w:val="10"/>
    <w:semiHidden/>
    <w:rsid w:val="00BB4CF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Listaconvietas2">
    <w:name w:val="List Bullet 2"/>
    <w:basedOn w:val="Normal"/>
    <w:uiPriority w:val="99"/>
    <w:semiHidden/>
    <w:rsid w:val="000D1F49"/>
    <w:pPr>
      <w:numPr>
        <w:ilvl w:val="1"/>
        <w:numId w:val="4"/>
      </w:numPr>
      <w:spacing w:before="120"/>
    </w:pPr>
  </w:style>
  <w:style w:type="table" w:customStyle="1" w:styleId="Tabladefigura">
    <w:name w:val="Tabla de figura"/>
    <w:basedOn w:val="Tablanormal"/>
    <w:uiPriority w:val="99"/>
    <w:rsid w:val="000D1F49"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cantSplit/>
    </w:trPr>
  </w:style>
  <w:style w:type="character" w:customStyle="1" w:styleId="Ttulo4Car">
    <w:name w:val="Título 4 Car"/>
    <w:basedOn w:val="Fuentedeprrafopredeter"/>
    <w:link w:val="Ttulo4"/>
    <w:uiPriority w:val="9"/>
    <w:semiHidden/>
    <w:rsid w:val="00BB4CF3"/>
    <w:rPr>
      <w:b/>
      <w:sz w:val="25"/>
      <w:szCs w:val="25"/>
    </w:rPr>
  </w:style>
  <w:style w:type="character" w:customStyle="1" w:styleId="Ttulo5Car">
    <w:name w:val="Título 5 Car"/>
    <w:basedOn w:val="Ttulo2Car"/>
    <w:link w:val="Ttulo5"/>
    <w:uiPriority w:val="1"/>
    <w:semiHidden/>
    <w:rsid w:val="00BB4CF3"/>
    <w:rPr>
      <w:b/>
      <w:bCs/>
      <w:caps/>
      <w:color w:val="4BACC6"/>
      <w:sz w:val="32"/>
      <w:szCs w:val="32"/>
      <w:lang w:eastAsia="zh-CN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BB4CF3"/>
    <w:rPr>
      <w:rFonts w:asciiTheme="majorHAnsi" w:eastAsiaTheme="majorEastAsia" w:hAnsiTheme="majorHAnsi" w:cstheme="majorBidi"/>
      <w:color w:val="0A273B" w:themeColor="accent1" w:themeShade="7F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BB4CF3"/>
    <w:rPr>
      <w:rFonts w:asciiTheme="majorHAnsi" w:eastAsiaTheme="majorEastAsia" w:hAnsiTheme="majorHAnsi" w:cstheme="majorBidi"/>
      <w:i/>
      <w:iCs/>
      <w:color w:val="0A273B" w:themeColor="accent1" w:themeShade="7F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BB4CF3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BB4CF3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TDC2">
    <w:name w:val="toc 2"/>
    <w:basedOn w:val="Normal"/>
    <w:next w:val="Normal"/>
    <w:autoRedefine/>
    <w:uiPriority w:val="39"/>
    <w:semiHidden/>
    <w:rsid w:val="000D1F49"/>
    <w:pPr>
      <w:tabs>
        <w:tab w:val="left" w:pos="900"/>
        <w:tab w:val="right" w:leader="dot" w:pos="9830"/>
      </w:tabs>
      <w:spacing w:before="80"/>
      <w:ind w:left="907" w:right="576" w:hanging="547"/>
    </w:pPr>
    <w:rPr>
      <w:noProof/>
      <w:color w:val="000000" w:themeColor="text1"/>
    </w:rPr>
  </w:style>
  <w:style w:type="paragraph" w:styleId="TDC3">
    <w:name w:val="toc 3"/>
    <w:basedOn w:val="Normal"/>
    <w:next w:val="Normal"/>
    <w:autoRedefine/>
    <w:uiPriority w:val="39"/>
    <w:semiHidden/>
    <w:rsid w:val="000D1F49"/>
    <w:pPr>
      <w:keepNext/>
      <w:tabs>
        <w:tab w:val="left" w:pos="1620"/>
        <w:tab w:val="right" w:leader="dot" w:pos="9830"/>
      </w:tabs>
      <w:spacing w:before="80"/>
      <w:ind w:left="900"/>
    </w:pPr>
    <w:rPr>
      <w:noProof/>
      <w:sz w:val="20"/>
      <w14:scene3d>
        <w14:camera w14:prst="orthographicFront"/>
        <w14:lightRig w14:rig="threePt" w14:dir="t">
          <w14:rot w14:lat="0" w14:lon="0" w14:rev="0"/>
        </w14:lightRig>
      </w14:scene3d>
    </w:rPr>
  </w:style>
  <w:style w:type="paragraph" w:styleId="Tabladeilustraciones">
    <w:name w:val="table of figures"/>
    <w:basedOn w:val="Normal"/>
    <w:next w:val="Normal"/>
    <w:uiPriority w:val="99"/>
    <w:semiHidden/>
    <w:rsid w:val="000D1F49"/>
    <w:pPr>
      <w:tabs>
        <w:tab w:val="left" w:pos="1350"/>
        <w:tab w:val="right" w:leader="dot" w:pos="9825"/>
      </w:tabs>
      <w:spacing w:before="120"/>
      <w:ind w:left="1354" w:right="576" w:hanging="1354"/>
    </w:pPr>
    <w:rPr>
      <w:noProof/>
    </w:rPr>
  </w:style>
  <w:style w:type="paragraph" w:styleId="Listaconnmeros2">
    <w:name w:val="List Number 2"/>
    <w:basedOn w:val="Normal"/>
    <w:uiPriority w:val="99"/>
    <w:semiHidden/>
    <w:rsid w:val="000D1F49"/>
    <w:pPr>
      <w:numPr>
        <w:ilvl w:val="1"/>
        <w:numId w:val="5"/>
      </w:numPr>
      <w:spacing w:before="120"/>
    </w:pPr>
  </w:style>
  <w:style w:type="character" w:styleId="Hipervnculovisitado">
    <w:name w:val="FollowedHyperlink"/>
    <w:basedOn w:val="Fuentedeprrafopredeter"/>
    <w:uiPriority w:val="99"/>
    <w:semiHidden/>
    <w:rsid w:val="000D1F49"/>
    <w:rPr>
      <w:color w:val="731F1C" w:themeColor="followedHyperlink"/>
      <w:u w:val="single"/>
    </w:rPr>
  </w:style>
  <w:style w:type="paragraph" w:styleId="NormalWeb">
    <w:name w:val="Normal (Web)"/>
    <w:basedOn w:val="Normal"/>
    <w:uiPriority w:val="99"/>
    <w:semiHidden/>
    <w:rsid w:val="000D1F49"/>
    <w:pPr>
      <w:spacing w:before="100" w:beforeAutospacing="1" w:after="100" w:afterAutospacing="1"/>
    </w:pPr>
    <w:rPr>
      <w:rFonts w:ascii="Times New Roman" w:eastAsiaTheme="minorEastAsia" w:hAnsi="Times New Roman" w:cs="Times New Roman"/>
      <w:szCs w:val="24"/>
    </w:rPr>
  </w:style>
  <w:style w:type="character" w:styleId="Ttulodellibro">
    <w:name w:val="Book Title"/>
    <w:basedOn w:val="Fuentedeprrafopredeter"/>
    <w:uiPriority w:val="33"/>
    <w:semiHidden/>
    <w:rsid w:val="000D1F49"/>
    <w:rPr>
      <w:b/>
      <w:bCs/>
      <w:i/>
      <w:iCs/>
      <w:spacing w:val="5"/>
    </w:rPr>
  </w:style>
  <w:style w:type="paragraph" w:styleId="TtulodeTDC">
    <w:name w:val="TOC Heading"/>
    <w:basedOn w:val="Normal"/>
    <w:next w:val="Normal"/>
    <w:autoRedefine/>
    <w:uiPriority w:val="39"/>
    <w:semiHidden/>
    <w:qFormat/>
    <w:rsid w:val="00CD4532"/>
    <w:pPr>
      <w:widowControl w:val="0"/>
      <w:outlineLvl w:val="0"/>
    </w:pPr>
    <w:rPr>
      <w:rFonts w:ascii="Calibri" w:eastAsia="Calibri" w:hAnsi="Calibri" w:cs="Calibri"/>
      <w:b/>
      <w:bCs/>
      <w:color w:val="000000" w:themeColor="text1"/>
      <w:sz w:val="32"/>
      <w:szCs w:val="32"/>
      <w:lang w:eastAsia="zh-CN"/>
    </w:rPr>
  </w:style>
  <w:style w:type="paragraph" w:styleId="Textomacro">
    <w:name w:val="macro"/>
    <w:link w:val="TextomacroCar"/>
    <w:uiPriority w:val="99"/>
    <w:semiHidden/>
    <w:rsid w:val="003F0847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TextomacroCar">
    <w:name w:val="Texto macro Car"/>
    <w:basedOn w:val="Fuentedeprrafopredeter"/>
    <w:link w:val="Textomacro"/>
    <w:uiPriority w:val="99"/>
    <w:semiHidden/>
    <w:rsid w:val="00BB4CF3"/>
    <w:rPr>
      <w:rFonts w:ascii="Consolas" w:hAnsi="Consolas"/>
      <w:sz w:val="20"/>
      <w:szCs w:val="20"/>
    </w:rPr>
  </w:style>
  <w:style w:type="table" w:styleId="Tablaconcuadrcula">
    <w:name w:val="Table Grid"/>
    <w:basedOn w:val="Tablanormal"/>
    <w:rsid w:val="0065025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Textodelmarcadordeposicin">
    <w:name w:val="Placeholder Text"/>
    <w:basedOn w:val="Fuentedeprrafopredeter"/>
    <w:uiPriority w:val="99"/>
    <w:semiHidden/>
    <w:rsid w:val="00346DE2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glossaryDocument" Target="glossary/document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ransparencia\AppData\Roaming\Microsoft\Templates\Formulario%20de%20voluntariado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71E4FEACF55245F5951A7234329D224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9814737-73AA-4358-9532-199CEC9E2FC4}"/>
      </w:docPartPr>
      <w:docPartBody>
        <w:p w:rsidR="007D2E4C" w:rsidRDefault="00633FA3" w:rsidP="00740B31">
          <w:pPr>
            <w:pStyle w:val="71E4FEACF55245F5951A7234329D224457"/>
          </w:pPr>
          <w:r w:rsidRPr="00EB00F5">
            <w:rPr>
              <w:b/>
              <w:color w:val="FFFFFF" w:themeColor="background1"/>
              <w:szCs w:val="24"/>
            </w:rPr>
            <w:t>DATOS GENERALES</w:t>
          </w:r>
        </w:p>
      </w:docPartBody>
    </w:docPart>
    <w:docPart>
      <w:docPartPr>
        <w:name w:val="B7ED64FDC0FE4F6EB850E308B22823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CEFB3F9-3B40-48F9-8E8A-C02021105C47}"/>
      </w:docPartPr>
      <w:docPartBody>
        <w:p w:rsidR="00A1023F" w:rsidRDefault="00633FA3" w:rsidP="00740B31">
          <w:pPr>
            <w:pStyle w:val="B7ED64FDC0FE4F6EB850E308B22823491"/>
          </w:pPr>
          <w:r>
            <w:rPr>
              <w:rFonts w:ascii="Microsoft Sans Serif" w:hAnsi="Microsoft Sans Serif" w:cs="Microsoft Sans Serif"/>
              <w:b/>
              <w:sz w:val="24"/>
              <w:szCs w:val="24"/>
              <w:lang w:bidi="es-ES"/>
            </w:rPr>
            <w:t>Dirección de Bomberos</w:t>
          </w:r>
        </w:p>
      </w:docPartBody>
    </w:docPart>
    <w:docPart>
      <w:docPartPr>
        <w:name w:val="979F5157AC1F4FBEAC17DF02C3F85DF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E038A14-DA11-473E-BC6E-F9C3FEB9ED56}"/>
      </w:docPartPr>
      <w:docPartBody>
        <w:p w:rsidR="00FD74A1" w:rsidRDefault="00633FA3">
          <w:r>
            <w:rPr>
              <w:rFonts w:ascii="Segoe UI Emoji" w:hAnsi="Segoe UI Emoji" w:cs="Arial"/>
              <w:b/>
              <w:szCs w:val="24"/>
            </w:rPr>
            <w:t>Solicitud para Inspección de bomberos</w:t>
          </w:r>
        </w:p>
      </w:docPartBody>
    </w:docPart>
    <w:docPart>
      <w:docPartPr>
        <w:name w:val="B952CAAB41EC4FA598A4EA8941AFE2C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0C4E3DE-941C-4794-B04E-B37946598D2C}"/>
      </w:docPartPr>
      <w:docPartBody>
        <w:p w:rsidR="00FD74A1" w:rsidRDefault="00633FA3">
          <w:r>
            <w:rPr>
              <w:b/>
              <w:sz w:val="24"/>
              <w:szCs w:val="24"/>
            </w:rPr>
            <w:t>NOMBRE DE LA EMPRESA/ COMPAÑÍA Y/O RAZÓN SOCIAL</w:t>
          </w:r>
        </w:p>
      </w:docPartBody>
    </w:docPart>
    <w:docPart>
      <w:docPartPr>
        <w:name w:val="0B969726B3E94A25B4B42505D7118E8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90EDD4F-D8D1-444E-B1B2-E7FFA7DF07B1}"/>
      </w:docPartPr>
      <w:docPartBody>
        <w:p w:rsidR="00FD74A1" w:rsidRDefault="00633FA3">
          <w:r w:rsidRPr="00056AE7">
            <w:rPr>
              <w:b/>
              <w:color w:val="FFFFFF" w:themeColor="background1"/>
              <w:lang w:bidi="es-ES"/>
            </w:rPr>
            <w:t>DIRECCIÓN</w:t>
          </w:r>
        </w:p>
      </w:docPartBody>
    </w:docPart>
    <w:docPart>
      <w:docPartPr>
        <w:name w:val="EB05B5E0B3034314AF3C1E21F034FD5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7506C9-001A-4882-9F2C-E11D3915C244}"/>
      </w:docPartPr>
      <w:docPartBody>
        <w:p w:rsidR="00FD74A1" w:rsidRDefault="00633FA3">
          <w:r w:rsidRPr="00E53D80">
            <w:rPr>
              <w:b/>
              <w:sz w:val="24"/>
              <w:szCs w:val="24"/>
            </w:rPr>
            <w:t>Calle</w:t>
          </w:r>
        </w:p>
      </w:docPartBody>
    </w:docPart>
    <w:docPart>
      <w:docPartPr>
        <w:name w:val="5B6686B82E2641AD95B50BBADFD8DB1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6ADC5AD-6953-49C6-B020-B5CD144DC01C}"/>
      </w:docPartPr>
      <w:docPartBody>
        <w:p w:rsidR="00FD74A1" w:rsidRDefault="00633FA3">
          <w:r w:rsidRPr="00E53D80">
            <w:rPr>
              <w:b/>
              <w:sz w:val="24"/>
              <w:szCs w:val="24"/>
            </w:rPr>
            <w:t>N</w:t>
          </w:r>
          <w:r>
            <w:rPr>
              <w:b/>
              <w:sz w:val="24"/>
              <w:szCs w:val="24"/>
            </w:rPr>
            <w:t>umero</w:t>
          </w:r>
        </w:p>
      </w:docPartBody>
    </w:docPart>
    <w:docPart>
      <w:docPartPr>
        <w:name w:val="1C9D7EB7E7D14E7C9AC8FDF506A33CB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A0829CA-0620-4762-8E23-3E74C0DBE48C}"/>
      </w:docPartPr>
      <w:docPartBody>
        <w:p w:rsidR="00FD74A1" w:rsidRDefault="00633FA3">
          <w:r w:rsidRPr="00E53D80">
            <w:rPr>
              <w:b/>
              <w:sz w:val="24"/>
              <w:szCs w:val="24"/>
            </w:rPr>
            <w:t>Interior</w:t>
          </w:r>
        </w:p>
      </w:docPartBody>
    </w:docPart>
    <w:docPart>
      <w:docPartPr>
        <w:name w:val="0C91E727BEFB4CAC9CA4DCE8D6FCF0F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12D886B-9E3E-4338-BD0D-EF3B7F28917C}"/>
      </w:docPartPr>
      <w:docPartBody>
        <w:p w:rsidR="00FD74A1" w:rsidRDefault="00633FA3">
          <w:r w:rsidRPr="00E53D80">
            <w:rPr>
              <w:b/>
              <w:sz w:val="24"/>
              <w:szCs w:val="24"/>
            </w:rPr>
            <w:t>Colonia</w:t>
          </w:r>
        </w:p>
      </w:docPartBody>
    </w:docPart>
    <w:docPart>
      <w:docPartPr>
        <w:name w:val="6BFA9C5B0EDE4C79B73C69E867A192C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8F66DE2-6B6A-438D-968F-9B43CCC98496}"/>
      </w:docPartPr>
      <w:docPartBody>
        <w:p w:rsidR="00FD74A1" w:rsidRDefault="00633FA3">
          <w:r w:rsidRPr="00E53D80">
            <w:rPr>
              <w:b/>
              <w:sz w:val="24"/>
              <w:szCs w:val="24"/>
            </w:rPr>
            <w:t>Delegación</w:t>
          </w:r>
        </w:p>
      </w:docPartBody>
    </w:docPart>
    <w:docPart>
      <w:docPartPr>
        <w:name w:val="A03DA76B747142FBB2FA48EB2E749C9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C48DE3E-8E82-4C88-8453-C31A15447FD5}"/>
      </w:docPartPr>
      <w:docPartBody>
        <w:p w:rsidR="00FD74A1" w:rsidRDefault="00633FA3">
          <w:r w:rsidRPr="00E53D80">
            <w:rPr>
              <w:b/>
              <w:sz w:val="24"/>
              <w:szCs w:val="24"/>
            </w:rPr>
            <w:t>Teléfono</w:t>
          </w:r>
        </w:p>
      </w:docPartBody>
    </w:docPart>
    <w:docPart>
      <w:docPartPr>
        <w:name w:val="769F49D0413B4E59A983D53FF47EEE8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4F85CF9-17A0-45E2-9158-1C2AC3717AC0}"/>
      </w:docPartPr>
      <w:docPartBody>
        <w:p w:rsidR="00FD74A1" w:rsidRDefault="00633FA3">
          <w:r>
            <w:rPr>
              <w:b/>
              <w:sz w:val="24"/>
              <w:szCs w:val="24"/>
            </w:rPr>
            <w:t xml:space="preserve">Teléfono </w:t>
          </w:r>
        </w:p>
      </w:docPartBody>
    </w:docPart>
    <w:docPart>
      <w:docPartPr>
        <w:name w:val="E264891EF0884AFC9CBFCAB8AE93FF4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1977DEF-3D19-4E8C-8412-9103B31BC3FA}"/>
      </w:docPartPr>
      <w:docPartBody>
        <w:p w:rsidR="00FD74A1" w:rsidRDefault="00633FA3">
          <w:r>
            <w:rPr>
              <w:b/>
              <w:sz w:val="24"/>
              <w:szCs w:val="24"/>
            </w:rPr>
            <w:t>Correo</w:t>
          </w:r>
        </w:p>
      </w:docPartBody>
    </w:docPart>
    <w:docPart>
      <w:docPartPr>
        <w:name w:val="F8652FA45F03489AB10DDFC8E4AF95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01F4B15-D3D5-420F-891B-48894DC6F5F5}"/>
      </w:docPartPr>
      <w:docPartBody>
        <w:p w:rsidR="00FD74A1" w:rsidRDefault="00633FA3">
          <w:r>
            <w:rPr>
              <w:b/>
              <w:color w:val="FFFFFF" w:themeColor="background1"/>
              <w:szCs w:val="24"/>
              <w:lang w:bidi="es-ES"/>
            </w:rPr>
            <w:t>NOMBRE DEL PROPIETARIO O DEL REPRESENTANTE LEGAL</w:t>
          </w:r>
        </w:p>
      </w:docPartBody>
    </w:docPart>
    <w:docPart>
      <w:docPartPr>
        <w:name w:val="B8BE3E84975140669E64EC6D06B4BBA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ED4102-5C42-41B0-9556-DD790CCDD794}"/>
      </w:docPartPr>
      <w:docPartBody>
        <w:p w:rsidR="00FD74A1" w:rsidRDefault="00633FA3">
          <w:r>
            <w:rPr>
              <w:b/>
              <w:sz w:val="24"/>
              <w:szCs w:val="24"/>
            </w:rPr>
            <w:t>Giro Comercial</w:t>
          </w:r>
        </w:p>
      </w:docPartBody>
    </w:docPart>
    <w:docPart>
      <w:docPartPr>
        <w:name w:val="7A5CC3D9086D441FA8965B306EB64EB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53B213F-BC3B-44DF-A3A0-0A450769E66D}"/>
      </w:docPartPr>
      <w:docPartBody>
        <w:p w:rsidR="00FD74A1" w:rsidRDefault="00633FA3">
          <w:r>
            <w:rPr>
              <w:b/>
              <w:sz w:val="24"/>
              <w:szCs w:val="24"/>
            </w:rPr>
            <w:t xml:space="preserve">Superficie de Construcción </w:t>
          </w:r>
          <w:r w:rsidRPr="00502CD0">
            <w:rPr>
              <w:b/>
              <w:sz w:val="24"/>
              <w:szCs w:val="24"/>
              <w:shd w:val="clear" w:color="auto" w:fill="FDF1E9" w:themeFill="accent2" w:themeFillTint="1A"/>
            </w:rPr>
            <w:t>m</w:t>
          </w:r>
          <w:r w:rsidRPr="00502CD0">
            <w:rPr>
              <w:rFonts w:ascii="Arial" w:hAnsi="Arial" w:cs="Arial"/>
              <w:color w:val="545454"/>
              <w:shd w:val="clear" w:color="auto" w:fill="FDF1E9" w:themeFill="accent2" w:themeFillTint="1A"/>
            </w:rPr>
            <w:t>²</w:t>
          </w:r>
        </w:p>
      </w:docPartBody>
    </w:docPart>
    <w:docPart>
      <w:docPartPr>
        <w:name w:val="0BFF69576D8D4675A36B0DD67B4DD04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D52FFCF-D3EC-4485-AD11-6F0611C36606}"/>
      </w:docPartPr>
      <w:docPartBody>
        <w:p w:rsidR="00FD74A1" w:rsidRDefault="00633FA3">
          <w:r>
            <w:rPr>
              <w:b/>
              <w:sz w:val="24"/>
              <w:szCs w:val="24"/>
            </w:rPr>
            <w:t xml:space="preserve">Superficie de Terreno </w:t>
          </w:r>
          <w:r w:rsidRPr="00502CD0">
            <w:rPr>
              <w:b/>
              <w:sz w:val="24"/>
              <w:szCs w:val="24"/>
              <w:shd w:val="clear" w:color="auto" w:fill="FDF1E9" w:themeFill="accent2" w:themeFillTint="1A"/>
            </w:rPr>
            <w:t>m</w:t>
          </w:r>
          <w:r w:rsidRPr="00502CD0">
            <w:rPr>
              <w:rFonts w:ascii="Arial" w:hAnsi="Arial" w:cs="Arial"/>
              <w:color w:val="545454"/>
              <w:shd w:val="clear" w:color="auto" w:fill="FDF1E9" w:themeFill="accent2" w:themeFillTint="1A"/>
            </w:rPr>
            <w:t>²</w:t>
          </w:r>
        </w:p>
      </w:docPartBody>
    </w:docPart>
    <w:docPart>
      <w:docPartPr>
        <w:name w:val="B1D3CBA818AA4958B671B39ED4439F2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671E18B-1566-4C31-B332-A674CD718C5A}"/>
      </w:docPartPr>
      <w:docPartBody>
        <w:p w:rsidR="00FD74A1" w:rsidRDefault="00633FA3">
          <w:r>
            <w:rPr>
              <w:b/>
              <w:sz w:val="24"/>
              <w:szCs w:val="24"/>
            </w:rPr>
            <w:t>Horario de Operación</w:t>
          </w:r>
        </w:p>
      </w:docPartBody>
    </w:docPart>
    <w:docPart>
      <w:docPartPr>
        <w:name w:val="B84ABB5EF1984A45833C182EE99DB58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3A2C493-51DC-48CF-888D-7180D6ACEAD0}"/>
      </w:docPartPr>
      <w:docPartBody>
        <w:p w:rsidR="00FD74A1" w:rsidRDefault="00633FA3">
          <w:r>
            <w:rPr>
              <w:b/>
              <w:sz w:val="24"/>
              <w:szCs w:val="24"/>
            </w:rPr>
            <w:t>Máximo de ocupantes / Trabajadores</w:t>
          </w:r>
        </w:p>
      </w:docPartBody>
    </w:docPart>
    <w:docPart>
      <w:docPartPr>
        <w:name w:val="FCC2966943C74CA091D51ADCF2CDA6D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755BF5C-75A4-44E6-8459-9C3C45827C21}"/>
      </w:docPartPr>
      <w:docPartBody>
        <w:p w:rsidR="00FD74A1" w:rsidRDefault="00633FA3">
          <w:r>
            <w:rPr>
              <w:b/>
              <w:sz w:val="24"/>
              <w:szCs w:val="24"/>
              <w:lang w:bidi="es-ES"/>
            </w:rPr>
            <w:t>Nombre del Solicitante</w:t>
          </w:r>
        </w:p>
      </w:docPartBody>
    </w:docPart>
    <w:docPart>
      <w:docPartPr>
        <w:name w:val="942159C198BD44DCA1EA9E830CB7439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7BB3A92-0F1E-4461-88E6-B4C86AC4CBE6}"/>
      </w:docPartPr>
      <w:docPartBody>
        <w:p w:rsidR="00FD74A1" w:rsidRDefault="00633FA3">
          <w:r>
            <w:rPr>
              <w:b/>
              <w:sz w:val="24"/>
              <w:szCs w:val="24"/>
              <w:lang w:bidi="es-ES"/>
            </w:rPr>
            <w:t>Firma</w:t>
          </w:r>
        </w:p>
      </w:docPartBody>
    </w:docPart>
    <w:docPart>
      <w:docPartPr>
        <w:name w:val="AA87B27C3A834850A15E41A36B22A1E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024262-A7BD-4C4A-A540-781EE62951D3}"/>
      </w:docPartPr>
      <w:docPartBody>
        <w:p w:rsidR="00FD74A1" w:rsidRDefault="00633FA3">
          <w:r w:rsidRPr="00A26491">
            <w:rPr>
              <w:szCs w:val="24"/>
              <w:lang w:bidi="es-ES"/>
            </w:rPr>
            <w:t>Deberá presentarse original y copia del presente documento y carta de factibilidad de uso de suelo, así como copia de identificación del propietario o representante legal</w:t>
          </w:r>
        </w:p>
      </w:docPartBody>
    </w:docPart>
    <w:docPart>
      <w:docPartPr>
        <w:name w:val="1EC036D098804FF7962D98DD12A3B92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7452FC5-406A-40CC-9BCE-C208EE5986CA}"/>
      </w:docPartPr>
      <w:docPartBody>
        <w:p w:rsidR="00FD74A1" w:rsidRDefault="00633FA3">
          <w:r w:rsidRPr="00A26491">
            <w:rPr>
              <w:szCs w:val="24"/>
            </w:rPr>
            <w:t>Este documento no es un visto bueno de bomberos únicamente es una solicitud, en caso de o presentarse el pago correspondiente de acuerdo a la ley de ingresos vigente del municipio, en un plazo de 15 días hábiles posteriores a la fecha de solicitud, el tramite será destruido y deberá solicitarse nuevamente</w:t>
          </w:r>
        </w:p>
      </w:docPartBody>
    </w:docPart>
    <w:docPart>
      <w:docPartPr>
        <w:name w:val="A982233D14B44EFEAA7A389A503AF39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AB762B9-4839-4391-808E-51B748B97DC5}"/>
      </w:docPartPr>
      <w:docPartBody>
        <w:p w:rsidR="00FD74A1" w:rsidRDefault="00633FA3">
          <w:r w:rsidRPr="00116F11">
            <w:rPr>
              <w:rStyle w:val="Textodelmarcadordeposicin"/>
            </w:rPr>
            <w:t>Haga clic aquí o pulse para escribir una fecha.</w:t>
          </w:r>
        </w:p>
      </w:docPartBody>
    </w:docPart>
    <w:docPart>
      <w:docPartPr>
        <w:name w:val="1AADE7C8CD754461917904FBCD9FD70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D2E7690-2E2E-487C-8099-C1533F6F5CD0}"/>
      </w:docPartPr>
      <w:docPartBody>
        <w:p w:rsidR="00FD74A1" w:rsidRDefault="00633FA3">
          <w:r w:rsidRPr="00E53D80">
            <w:rPr>
              <w:b/>
              <w:sz w:val="24"/>
              <w:szCs w:val="24"/>
            </w:rPr>
            <w:t>N</w:t>
          </w:r>
          <w:r>
            <w:rPr>
              <w:b/>
              <w:sz w:val="24"/>
              <w:szCs w:val="24"/>
            </w:rPr>
            <w:t>. EXP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Segoe UI Emoji">
    <w:altName w:val="Segoe UI Emoji"/>
    <w:charset w:val="00"/>
    <w:family w:val="swiss"/>
    <w:pitch w:val="variable"/>
    <w:sig w:usb0="00000003" w:usb1="02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icrosoft Sans Serif">
    <w:panose1 w:val="020B0604020202020204"/>
    <w:charset w:val="00"/>
    <w:family w:val="swiss"/>
    <w:pitch w:val="variable"/>
    <w:sig w:usb0="E1002AFF" w:usb1="C0000002" w:usb2="00000008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5D24"/>
    <w:rsid w:val="00020A81"/>
    <w:rsid w:val="00132E36"/>
    <w:rsid w:val="00150414"/>
    <w:rsid w:val="003E7D05"/>
    <w:rsid w:val="0041483F"/>
    <w:rsid w:val="0043012F"/>
    <w:rsid w:val="004C435B"/>
    <w:rsid w:val="005C1F04"/>
    <w:rsid w:val="005E73D0"/>
    <w:rsid w:val="00633FA3"/>
    <w:rsid w:val="00645D24"/>
    <w:rsid w:val="006A2134"/>
    <w:rsid w:val="00740B31"/>
    <w:rsid w:val="007C4187"/>
    <w:rsid w:val="007D2E4C"/>
    <w:rsid w:val="007D7998"/>
    <w:rsid w:val="0083645C"/>
    <w:rsid w:val="008E4B62"/>
    <w:rsid w:val="009634C4"/>
    <w:rsid w:val="00A1023F"/>
    <w:rsid w:val="00BE4958"/>
    <w:rsid w:val="00C851DD"/>
    <w:rsid w:val="00CE5FA6"/>
    <w:rsid w:val="00D37275"/>
    <w:rsid w:val="00DA72F0"/>
    <w:rsid w:val="00DD7B41"/>
    <w:rsid w:val="00E767E8"/>
    <w:rsid w:val="00F50A8A"/>
    <w:rsid w:val="00F9633F"/>
    <w:rsid w:val="00FD7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054D9FC3C7DD489F8028C880722409F3">
    <w:name w:val="054D9FC3C7DD489F8028C880722409F3"/>
  </w:style>
  <w:style w:type="paragraph" w:customStyle="1" w:styleId="DB5546A5C7944FEBBB19D1888F5AB6AF">
    <w:name w:val="DB5546A5C7944FEBBB19D1888F5AB6AF"/>
  </w:style>
  <w:style w:type="paragraph" w:customStyle="1" w:styleId="1815206494AD475D8759E54F2FEA8C3E">
    <w:name w:val="1815206494AD475D8759E54F2FEA8C3E"/>
  </w:style>
  <w:style w:type="paragraph" w:customStyle="1" w:styleId="DFC2F3371C1E4EA3A66C31EE4051740B">
    <w:name w:val="DFC2F3371C1E4EA3A66C31EE4051740B"/>
  </w:style>
  <w:style w:type="paragraph" w:customStyle="1" w:styleId="8B0A7E2987DE46FAAD086D4D7334F4DE">
    <w:name w:val="8B0A7E2987DE46FAAD086D4D7334F4DE"/>
  </w:style>
  <w:style w:type="paragraph" w:customStyle="1" w:styleId="2BF30549FB8D4D45818200124D91393B">
    <w:name w:val="2BF30549FB8D4D45818200124D91393B"/>
  </w:style>
  <w:style w:type="paragraph" w:customStyle="1" w:styleId="4776B8FFC7974D7D8901B945A4DF4416">
    <w:name w:val="4776B8FFC7974D7D8901B945A4DF4416"/>
  </w:style>
  <w:style w:type="paragraph" w:customStyle="1" w:styleId="B945E4CF0ECC40A7B3677F082D32FD96">
    <w:name w:val="B945E4CF0ECC40A7B3677F082D32FD96"/>
  </w:style>
  <w:style w:type="paragraph" w:customStyle="1" w:styleId="7162870D80594187A5B47EAAAFF3813D">
    <w:name w:val="7162870D80594187A5B47EAAAFF3813D"/>
  </w:style>
  <w:style w:type="paragraph" w:customStyle="1" w:styleId="D1A192E19E1A4F228FC848D960FA27CB">
    <w:name w:val="D1A192E19E1A4F228FC848D960FA27CB"/>
  </w:style>
  <w:style w:type="paragraph" w:customStyle="1" w:styleId="22EF4ECD645C461088BFF32317CF452F">
    <w:name w:val="22EF4ECD645C461088BFF32317CF452F"/>
  </w:style>
  <w:style w:type="paragraph" w:customStyle="1" w:styleId="B07EBF14FA624F57833DBAA7308F5C5A">
    <w:name w:val="B07EBF14FA624F57833DBAA7308F5C5A"/>
  </w:style>
  <w:style w:type="paragraph" w:customStyle="1" w:styleId="19E92D3EDF7B40F787405D2DAE886DFF">
    <w:name w:val="19E92D3EDF7B40F787405D2DAE886DFF"/>
  </w:style>
  <w:style w:type="paragraph" w:customStyle="1" w:styleId="76F03F57573C4891994BEAD0ECA4352D">
    <w:name w:val="76F03F57573C4891994BEAD0ECA4352D"/>
  </w:style>
  <w:style w:type="paragraph" w:customStyle="1" w:styleId="155D5C37940B41DF93E8CEEACF3FF231">
    <w:name w:val="155D5C37940B41DF93E8CEEACF3FF231"/>
  </w:style>
  <w:style w:type="paragraph" w:customStyle="1" w:styleId="73E3F32165674A1F8E9E16280DC4B50A">
    <w:name w:val="73E3F32165674A1F8E9E16280DC4B50A"/>
  </w:style>
  <w:style w:type="paragraph" w:customStyle="1" w:styleId="2222F97270E9428F8130A36AAA83DADF">
    <w:name w:val="2222F97270E9428F8130A36AAA83DADF"/>
  </w:style>
  <w:style w:type="paragraph" w:customStyle="1" w:styleId="A7FC1123E085413ABB3F1E98462F0214">
    <w:name w:val="A7FC1123E085413ABB3F1E98462F0214"/>
  </w:style>
  <w:style w:type="paragraph" w:customStyle="1" w:styleId="61E738C628914A448487B04C73FCD5A7">
    <w:name w:val="61E738C628914A448487B04C73FCD5A7"/>
  </w:style>
  <w:style w:type="paragraph" w:customStyle="1" w:styleId="EFCE9C58F1034E789F9DEE3C8AEA7C03">
    <w:name w:val="EFCE9C58F1034E789F9DEE3C8AEA7C03"/>
  </w:style>
  <w:style w:type="paragraph" w:customStyle="1" w:styleId="BD20E4AE69804D8180B43A6764FD3778">
    <w:name w:val="BD20E4AE69804D8180B43A6764FD3778"/>
  </w:style>
  <w:style w:type="paragraph" w:customStyle="1" w:styleId="FD7348A5DC7745D581B213D2A57EA763">
    <w:name w:val="FD7348A5DC7745D581B213D2A57EA763"/>
  </w:style>
  <w:style w:type="paragraph" w:customStyle="1" w:styleId="50EE4CA1DEE94CE0BADAC3ABA078A289">
    <w:name w:val="50EE4CA1DEE94CE0BADAC3ABA078A289"/>
  </w:style>
  <w:style w:type="paragraph" w:customStyle="1" w:styleId="81864B5FABE64F7B82B3645CA4AD08F1">
    <w:name w:val="81864B5FABE64F7B82B3645CA4AD08F1"/>
    <w:rsid w:val="00645D24"/>
  </w:style>
  <w:style w:type="paragraph" w:customStyle="1" w:styleId="E15D399B8F2A448A9A51C53E2C1DEEB6">
    <w:name w:val="E15D399B8F2A448A9A51C53E2C1DEEB6"/>
    <w:rsid w:val="00645D24"/>
  </w:style>
  <w:style w:type="paragraph" w:customStyle="1" w:styleId="82F07F426A8B4FAA986399DEF0E7D588">
    <w:name w:val="82F07F426A8B4FAA986399DEF0E7D588"/>
    <w:rsid w:val="00645D24"/>
  </w:style>
  <w:style w:type="paragraph" w:customStyle="1" w:styleId="81FEF30779364B7699C32E564F2C544B">
    <w:name w:val="81FEF30779364B7699C32E564F2C544B"/>
    <w:rsid w:val="00645D24"/>
  </w:style>
  <w:style w:type="paragraph" w:customStyle="1" w:styleId="41A3153A39644F47974010EA2EB41316">
    <w:name w:val="41A3153A39644F47974010EA2EB41316"/>
    <w:rsid w:val="00645D24"/>
  </w:style>
  <w:style w:type="paragraph" w:customStyle="1" w:styleId="58A60F78887E46F3A836EBC7BF49B656">
    <w:name w:val="58A60F78887E46F3A836EBC7BF49B656"/>
    <w:rsid w:val="00645D24"/>
  </w:style>
  <w:style w:type="paragraph" w:customStyle="1" w:styleId="3F2D2EBB69964BA2BE6FA17163EEFB9D">
    <w:name w:val="3F2D2EBB69964BA2BE6FA17163EEFB9D"/>
    <w:rsid w:val="00645D24"/>
  </w:style>
  <w:style w:type="paragraph" w:customStyle="1" w:styleId="128A9F905C734218B5F392365BB6DB08">
    <w:name w:val="128A9F905C734218B5F392365BB6DB08"/>
    <w:rsid w:val="00645D24"/>
  </w:style>
  <w:style w:type="paragraph" w:customStyle="1" w:styleId="419027A48D9E4C17A009BB02E5B45EE1">
    <w:name w:val="419027A48D9E4C17A009BB02E5B45EE1"/>
    <w:rsid w:val="00645D24"/>
  </w:style>
  <w:style w:type="paragraph" w:customStyle="1" w:styleId="621299F13C0643D99EDFEF22DC3C3C6B">
    <w:name w:val="621299F13C0643D99EDFEF22DC3C3C6B"/>
    <w:rsid w:val="00645D24"/>
  </w:style>
  <w:style w:type="paragraph" w:customStyle="1" w:styleId="397FF9346A924295A06A5033D113BAAA">
    <w:name w:val="397FF9346A924295A06A5033D113BAAA"/>
    <w:rsid w:val="00645D24"/>
  </w:style>
  <w:style w:type="paragraph" w:customStyle="1" w:styleId="4B58EE881CCA4D73B5FCB0A5668B8887">
    <w:name w:val="4B58EE881CCA4D73B5FCB0A5668B8887"/>
    <w:rsid w:val="00645D24"/>
  </w:style>
  <w:style w:type="paragraph" w:customStyle="1" w:styleId="DB08CEF7109C4E63B11959B1E3533383">
    <w:name w:val="DB08CEF7109C4E63B11959B1E3533383"/>
    <w:rsid w:val="00645D24"/>
  </w:style>
  <w:style w:type="paragraph" w:customStyle="1" w:styleId="5C27CBFA05C74E4691B7956509B3BDBB">
    <w:name w:val="5C27CBFA05C74E4691B7956509B3BDBB"/>
    <w:rsid w:val="00645D24"/>
  </w:style>
  <w:style w:type="paragraph" w:customStyle="1" w:styleId="3563FC288522441EA22DCFF99217D508">
    <w:name w:val="3563FC288522441EA22DCFF99217D508"/>
    <w:rsid w:val="00645D24"/>
  </w:style>
  <w:style w:type="paragraph" w:customStyle="1" w:styleId="A937D02F31504977AF32D325336953D1">
    <w:name w:val="A937D02F31504977AF32D325336953D1"/>
    <w:rsid w:val="00645D24"/>
  </w:style>
  <w:style w:type="paragraph" w:customStyle="1" w:styleId="D2950A9C52CA429E8B497235A4296529">
    <w:name w:val="D2950A9C52CA429E8B497235A4296529"/>
    <w:rsid w:val="00645D24"/>
  </w:style>
  <w:style w:type="paragraph" w:customStyle="1" w:styleId="B611A001FB93452EBF285DF26F6784F8">
    <w:name w:val="B611A001FB93452EBF285DF26F6784F8"/>
    <w:rsid w:val="00645D24"/>
  </w:style>
  <w:style w:type="paragraph" w:customStyle="1" w:styleId="D347D61D127F45419D4480FEE6B98908">
    <w:name w:val="D347D61D127F45419D4480FEE6B98908"/>
    <w:rsid w:val="00645D24"/>
  </w:style>
  <w:style w:type="paragraph" w:customStyle="1" w:styleId="E0D31ABF3095488294B7ED869D4241D5">
    <w:name w:val="E0D31ABF3095488294B7ED869D4241D5"/>
    <w:rsid w:val="00645D24"/>
  </w:style>
  <w:style w:type="paragraph" w:customStyle="1" w:styleId="C0D5C6D8F87F466D898C323E507697C3">
    <w:name w:val="C0D5C6D8F87F466D898C323E507697C3"/>
    <w:rsid w:val="00645D24"/>
  </w:style>
  <w:style w:type="paragraph" w:customStyle="1" w:styleId="6726343E7D8A469DA67EF7A89AA2F245">
    <w:name w:val="6726343E7D8A469DA67EF7A89AA2F245"/>
    <w:rsid w:val="00645D24"/>
  </w:style>
  <w:style w:type="paragraph" w:customStyle="1" w:styleId="0946220314944070AE4080002940B5FF">
    <w:name w:val="0946220314944070AE4080002940B5FF"/>
    <w:rsid w:val="00645D24"/>
  </w:style>
  <w:style w:type="paragraph" w:customStyle="1" w:styleId="F8D1E24C828B4637B402A6377D025D41">
    <w:name w:val="F8D1E24C828B4637B402A6377D025D41"/>
    <w:rsid w:val="00645D24"/>
  </w:style>
  <w:style w:type="paragraph" w:customStyle="1" w:styleId="82A1DD1627634A63916D6472FFA9B1F7">
    <w:name w:val="82A1DD1627634A63916D6472FFA9B1F7"/>
    <w:rsid w:val="00645D24"/>
  </w:style>
  <w:style w:type="paragraph" w:customStyle="1" w:styleId="8664630427F446E2AF8A2075993EB927">
    <w:name w:val="8664630427F446E2AF8A2075993EB927"/>
    <w:rsid w:val="00645D24"/>
  </w:style>
  <w:style w:type="paragraph" w:customStyle="1" w:styleId="D8D6BDF6BC314A81A0B07CD3E31FC3E2">
    <w:name w:val="D8D6BDF6BC314A81A0B07CD3E31FC3E2"/>
    <w:rsid w:val="00645D24"/>
  </w:style>
  <w:style w:type="paragraph" w:customStyle="1" w:styleId="AA9AAEA5670C48CCB81E76093DDFCCF1">
    <w:name w:val="AA9AAEA5670C48CCB81E76093DDFCCF1"/>
    <w:rsid w:val="00645D24"/>
  </w:style>
  <w:style w:type="paragraph" w:customStyle="1" w:styleId="506E128807CD405683C6A7DD75518161">
    <w:name w:val="506E128807CD405683C6A7DD75518161"/>
    <w:rsid w:val="00645D24"/>
  </w:style>
  <w:style w:type="paragraph" w:customStyle="1" w:styleId="D79B066472034BE681EF5B5D9B893ED6">
    <w:name w:val="D79B066472034BE681EF5B5D9B893ED6"/>
    <w:rsid w:val="00645D24"/>
  </w:style>
  <w:style w:type="paragraph" w:customStyle="1" w:styleId="093C7A00D9F44BACB62F451DFF69211E">
    <w:name w:val="093C7A00D9F44BACB62F451DFF69211E"/>
    <w:rsid w:val="00645D24"/>
  </w:style>
  <w:style w:type="paragraph" w:customStyle="1" w:styleId="17EF53AFF66D4723A801CE02295976DF">
    <w:name w:val="17EF53AFF66D4723A801CE02295976DF"/>
    <w:rsid w:val="00645D24"/>
  </w:style>
  <w:style w:type="paragraph" w:customStyle="1" w:styleId="9459E9CE6CF44625A631AC891BDEA59A">
    <w:name w:val="9459E9CE6CF44625A631AC891BDEA59A"/>
    <w:rsid w:val="00645D24"/>
  </w:style>
  <w:style w:type="paragraph" w:customStyle="1" w:styleId="FC557EFBC7FF40448E5B89EE26F9A47F">
    <w:name w:val="FC557EFBC7FF40448E5B89EE26F9A47F"/>
    <w:rsid w:val="00645D24"/>
  </w:style>
  <w:style w:type="paragraph" w:customStyle="1" w:styleId="AABD4C3ABF0E467A984B9DFC52D68FF3">
    <w:name w:val="AABD4C3ABF0E467A984B9DFC52D68FF3"/>
    <w:rsid w:val="00645D24"/>
  </w:style>
  <w:style w:type="paragraph" w:customStyle="1" w:styleId="A87E69AAA2AE4FE193FFD4AA6D7DD8FA">
    <w:name w:val="A87E69AAA2AE4FE193FFD4AA6D7DD8FA"/>
    <w:rsid w:val="00645D24"/>
  </w:style>
  <w:style w:type="paragraph" w:customStyle="1" w:styleId="4BC4220CC7A340CB8ECD0BD855457B79">
    <w:name w:val="4BC4220CC7A340CB8ECD0BD855457B79"/>
    <w:rsid w:val="00645D24"/>
  </w:style>
  <w:style w:type="paragraph" w:customStyle="1" w:styleId="6CCB0728266D456CAE77275A3A57D242">
    <w:name w:val="6CCB0728266D456CAE77275A3A57D242"/>
    <w:rsid w:val="00645D24"/>
  </w:style>
  <w:style w:type="paragraph" w:customStyle="1" w:styleId="69067BCB58D443B187B33FA77AE46BA1">
    <w:name w:val="69067BCB58D443B187B33FA77AE46BA1"/>
    <w:rsid w:val="00645D24"/>
  </w:style>
  <w:style w:type="paragraph" w:customStyle="1" w:styleId="2D80F3471A774D01AE808E95970F3700">
    <w:name w:val="2D80F3471A774D01AE808E95970F3700"/>
    <w:rsid w:val="00645D24"/>
  </w:style>
  <w:style w:type="paragraph" w:customStyle="1" w:styleId="059AADA1DAED48AEAE997A938696038A">
    <w:name w:val="059AADA1DAED48AEAE997A938696038A"/>
    <w:rsid w:val="00645D24"/>
  </w:style>
  <w:style w:type="paragraph" w:customStyle="1" w:styleId="FF157A72BF4B4C14B37AB1B691400953">
    <w:name w:val="FF157A72BF4B4C14B37AB1B691400953"/>
    <w:rsid w:val="00645D24"/>
  </w:style>
  <w:style w:type="paragraph" w:customStyle="1" w:styleId="CBB8BEBE8E004E7187225EB80A579817">
    <w:name w:val="CBB8BEBE8E004E7187225EB80A579817"/>
    <w:rsid w:val="00645D24"/>
  </w:style>
  <w:style w:type="paragraph" w:customStyle="1" w:styleId="CE4AE7285CEA49719147128D247118D6">
    <w:name w:val="CE4AE7285CEA49719147128D247118D6"/>
    <w:rsid w:val="00645D24"/>
  </w:style>
  <w:style w:type="paragraph" w:customStyle="1" w:styleId="7E3114E6F82C461B9570F0ED5392DFF3">
    <w:name w:val="7E3114E6F82C461B9570F0ED5392DFF3"/>
    <w:rsid w:val="00645D24"/>
  </w:style>
  <w:style w:type="paragraph" w:customStyle="1" w:styleId="AD5479B9943D418A9048BEEAC914F047">
    <w:name w:val="AD5479B9943D418A9048BEEAC914F047"/>
    <w:rsid w:val="00645D24"/>
  </w:style>
  <w:style w:type="paragraph" w:customStyle="1" w:styleId="1432C009C81148438EC02D52AB05841D">
    <w:name w:val="1432C009C81148438EC02D52AB05841D"/>
    <w:rsid w:val="00645D24"/>
  </w:style>
  <w:style w:type="paragraph" w:customStyle="1" w:styleId="1A84E5E3195A4900AE1DBA2371B76914">
    <w:name w:val="1A84E5E3195A4900AE1DBA2371B76914"/>
    <w:rsid w:val="00645D24"/>
  </w:style>
  <w:style w:type="paragraph" w:customStyle="1" w:styleId="B575D8624E6E4BA6A58535272945890D">
    <w:name w:val="B575D8624E6E4BA6A58535272945890D"/>
    <w:rsid w:val="00645D24"/>
  </w:style>
  <w:style w:type="paragraph" w:customStyle="1" w:styleId="7D699A1B64BD4AD7A667186F0AD03D6C">
    <w:name w:val="7D699A1B64BD4AD7A667186F0AD03D6C"/>
    <w:rsid w:val="00645D24"/>
  </w:style>
  <w:style w:type="paragraph" w:customStyle="1" w:styleId="84897965D8524DF681F2FA718179B075">
    <w:name w:val="84897965D8524DF681F2FA718179B075"/>
    <w:rsid w:val="00645D24"/>
  </w:style>
  <w:style w:type="paragraph" w:customStyle="1" w:styleId="20A2E2160E1948C598B0D42403928374">
    <w:name w:val="20A2E2160E1948C598B0D42403928374"/>
    <w:rsid w:val="00645D24"/>
  </w:style>
  <w:style w:type="paragraph" w:customStyle="1" w:styleId="7012392D6B5F4513A05F3DD576E4E15A">
    <w:name w:val="7012392D6B5F4513A05F3DD576E4E15A"/>
    <w:rsid w:val="00645D24"/>
  </w:style>
  <w:style w:type="paragraph" w:customStyle="1" w:styleId="BF106B0515214ADE814105D22C38CB29">
    <w:name w:val="BF106B0515214ADE814105D22C38CB29"/>
    <w:rsid w:val="00645D24"/>
  </w:style>
  <w:style w:type="paragraph" w:customStyle="1" w:styleId="76EDB79022364BDFB32E4FF4297EE23A">
    <w:name w:val="76EDB79022364BDFB32E4FF4297EE23A"/>
    <w:rsid w:val="00645D24"/>
  </w:style>
  <w:style w:type="paragraph" w:customStyle="1" w:styleId="A83DB2749F6E476AABB06DA8087F1E2D">
    <w:name w:val="A83DB2749F6E476AABB06DA8087F1E2D"/>
    <w:rsid w:val="00645D24"/>
  </w:style>
  <w:style w:type="paragraph" w:customStyle="1" w:styleId="A6AA9B017DBC4B39A96D5322DCC85FA7">
    <w:name w:val="A6AA9B017DBC4B39A96D5322DCC85FA7"/>
    <w:rsid w:val="00645D24"/>
  </w:style>
  <w:style w:type="paragraph" w:customStyle="1" w:styleId="73D66E773F5944D0B4507823805DD6D9">
    <w:name w:val="73D66E773F5944D0B4507823805DD6D9"/>
    <w:rsid w:val="00645D24"/>
  </w:style>
  <w:style w:type="paragraph" w:customStyle="1" w:styleId="2A385043418E407DA0747BD4C19E8EB2">
    <w:name w:val="2A385043418E407DA0747BD4C19E8EB2"/>
    <w:rsid w:val="00645D24"/>
  </w:style>
  <w:style w:type="paragraph" w:customStyle="1" w:styleId="D5B7134E6E664E29A369CC2A74CC2C42">
    <w:name w:val="D5B7134E6E664E29A369CC2A74CC2C42"/>
    <w:rsid w:val="00645D24"/>
  </w:style>
  <w:style w:type="paragraph" w:customStyle="1" w:styleId="DA7355115E6B4BA1A1F349F5A9B6673D">
    <w:name w:val="DA7355115E6B4BA1A1F349F5A9B6673D"/>
    <w:rsid w:val="00645D24"/>
  </w:style>
  <w:style w:type="paragraph" w:customStyle="1" w:styleId="2A18C59D8E3B466AA8189D49F26CD038">
    <w:name w:val="2A18C59D8E3B466AA8189D49F26CD038"/>
    <w:rsid w:val="00645D24"/>
  </w:style>
  <w:style w:type="paragraph" w:customStyle="1" w:styleId="76D8537D7C814C089E62D32F5DE747F0">
    <w:name w:val="76D8537D7C814C089E62D32F5DE747F0"/>
    <w:rsid w:val="00645D24"/>
  </w:style>
  <w:style w:type="paragraph" w:customStyle="1" w:styleId="8CB35EDADDC24726895BD2B5FAE217D9">
    <w:name w:val="8CB35EDADDC24726895BD2B5FAE217D9"/>
    <w:rsid w:val="00645D24"/>
  </w:style>
  <w:style w:type="paragraph" w:customStyle="1" w:styleId="558C40951AB84470A319D558C7A743B6">
    <w:name w:val="558C40951AB84470A319D558C7A743B6"/>
    <w:rsid w:val="00645D24"/>
  </w:style>
  <w:style w:type="paragraph" w:customStyle="1" w:styleId="71E4FEACF55245F5951A7234329D2244">
    <w:name w:val="71E4FEACF55245F5951A7234329D2244"/>
    <w:rsid w:val="00645D24"/>
  </w:style>
  <w:style w:type="paragraph" w:customStyle="1" w:styleId="E015DCFB32194117903BFE3468530D64">
    <w:name w:val="E015DCFB32194117903BFE3468530D64"/>
    <w:rsid w:val="00645D24"/>
  </w:style>
  <w:style w:type="paragraph" w:customStyle="1" w:styleId="CC419E3719C44085945559AEF192C954">
    <w:name w:val="CC419E3719C44085945559AEF192C954"/>
    <w:rsid w:val="00645D24"/>
  </w:style>
  <w:style w:type="character" w:styleId="Textodelmarcadordeposicin">
    <w:name w:val="Placeholder Text"/>
    <w:basedOn w:val="Fuentedeprrafopredeter"/>
    <w:uiPriority w:val="99"/>
    <w:semiHidden/>
    <w:rsid w:val="00633FA3"/>
    <w:rPr>
      <w:color w:val="808080"/>
    </w:rPr>
  </w:style>
  <w:style w:type="paragraph" w:customStyle="1" w:styleId="71E4FEACF55245F5951A7234329D22441">
    <w:name w:val="71E4FEACF55245F5951A7234329D2244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">
    <w:name w:val="81864B5FABE64F7B82B3645CA4AD08F1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84E5E3195A4900AE1DBA2371B769141">
    <w:name w:val="1A84E5E3195A4900AE1DBA2371B76914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11A001FB93452EBF285DF26F6784F81">
    <w:name w:val="B611A001FB93452EBF285DF26F6784F8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47D61D127F45419D4480FEE6B989081">
    <w:name w:val="D347D61D127F45419D4480FEE6B98908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37D02F31504977AF32D325336953D11">
    <w:name w:val="A937D02F31504977AF32D325336953D1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2950A9C52CA429E8B497235A42965291">
    <w:name w:val="D2950A9C52CA429E8B497235A4296529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FC2F3371C1E4EA3A66C31EE4051740B1">
    <w:name w:val="DFC2F3371C1E4EA3A66C31EE4051740B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A7E2987DE46FAAD086D4D7334F4DE1">
    <w:name w:val="8B0A7E2987DE46FAAD086D4D7334F4DE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F30549FB8D4D45818200124D91393B1">
    <w:name w:val="2BF30549FB8D4D45818200124D91393B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76B8FFC7974D7D8901B945A4DF44161">
    <w:name w:val="4776B8FFC7974D7D8901B945A4DF4416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1">
    <w:name w:val="E015DCFB32194117903BFE3468530D64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C419E3719C44085945559AEF192C9541">
    <w:name w:val="CC419E3719C44085945559AEF192C954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945E4CF0ECC40A7B3677F082D32FD961">
    <w:name w:val="B945E4CF0ECC40A7B3677F082D32FD96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62870D80594187A5B47EAAAFF3813D1">
    <w:name w:val="7162870D80594187A5B47EAAAFF3813D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A192E19E1A4F228FC848D960FA27CB1">
    <w:name w:val="D1A192E19E1A4F228FC848D960FA27CB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EF4ECD645C461088BFF32317CF452F1">
    <w:name w:val="22EF4ECD645C461088BFF32317CF452F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7EBF14FA624F57833DBAA7308F5C5A1">
    <w:name w:val="B07EBF14FA624F57833DBAA7308F5C5A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E4AE7285CEA49719147128D247118D61">
    <w:name w:val="CE4AE7285CEA49719147128D247118D6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E3114E6F82C461B9570F0ED5392DFF31">
    <w:name w:val="7E3114E6F82C461B9570F0ED5392DFF3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BA4DA5AD0C42899947D2E28FD50E68">
    <w:name w:val="02BA4DA5AD0C42899947D2E28FD50E68"/>
    <w:rsid w:val="00645D24"/>
  </w:style>
  <w:style w:type="paragraph" w:customStyle="1" w:styleId="33C7B58EA16743EEA43329A2B4E0D0A3">
    <w:name w:val="33C7B58EA16743EEA43329A2B4E0D0A3"/>
    <w:rsid w:val="00645D24"/>
  </w:style>
  <w:style w:type="paragraph" w:customStyle="1" w:styleId="F758131BA31E416BA12D053EDBC5491B">
    <w:name w:val="F758131BA31E416BA12D053EDBC5491B"/>
    <w:rsid w:val="00645D24"/>
  </w:style>
  <w:style w:type="paragraph" w:customStyle="1" w:styleId="0D4B8162B631478F8C27554D9FBFE7C1">
    <w:name w:val="0D4B8162B631478F8C27554D9FBFE7C1"/>
    <w:rsid w:val="00645D24"/>
  </w:style>
  <w:style w:type="paragraph" w:customStyle="1" w:styleId="D8E604106C1648DC92E0D146D5AC15B5">
    <w:name w:val="D8E604106C1648DC92E0D146D5AC15B5"/>
    <w:rsid w:val="00645D24"/>
  </w:style>
  <w:style w:type="paragraph" w:customStyle="1" w:styleId="BEB531DBED034B27B5CB14EADD1D8FA3">
    <w:name w:val="BEB531DBED034B27B5CB14EADD1D8FA3"/>
    <w:rsid w:val="00645D24"/>
  </w:style>
  <w:style w:type="paragraph" w:customStyle="1" w:styleId="71E4FEACF55245F5951A7234329D22442">
    <w:name w:val="71E4FEACF55245F5951A7234329D2244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2">
    <w:name w:val="81864B5FABE64F7B82B3645CA4AD08F1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84E5E3195A4900AE1DBA2371B769142">
    <w:name w:val="1A84E5E3195A4900AE1DBA2371B76914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11A001FB93452EBF285DF26F6784F82">
    <w:name w:val="B611A001FB93452EBF285DF26F6784F8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47D61D127F45419D4480FEE6B989082">
    <w:name w:val="D347D61D127F45419D4480FEE6B98908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37D02F31504977AF32D325336953D12">
    <w:name w:val="A937D02F31504977AF32D325336953D1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2950A9C52CA429E8B497235A42965292">
    <w:name w:val="D2950A9C52CA429E8B497235A4296529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FC2F3371C1E4EA3A66C31EE4051740B2">
    <w:name w:val="DFC2F3371C1E4EA3A66C31EE4051740B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A7E2987DE46FAAD086D4D7334F4DE2">
    <w:name w:val="8B0A7E2987DE46FAAD086D4D7334F4DE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F30549FB8D4D45818200124D91393B2">
    <w:name w:val="2BF30549FB8D4D45818200124D91393B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76B8FFC7974D7D8901B945A4DF44162">
    <w:name w:val="4776B8FFC7974D7D8901B945A4DF4416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2">
    <w:name w:val="E015DCFB32194117903BFE3468530D64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C419E3719C44085945559AEF192C9542">
    <w:name w:val="CC419E3719C44085945559AEF192C954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945E4CF0ECC40A7B3677F082D32FD962">
    <w:name w:val="B945E4CF0ECC40A7B3677F082D32FD96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62870D80594187A5B47EAAAFF3813D2">
    <w:name w:val="7162870D80594187A5B47EAAAFF3813D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A192E19E1A4F228FC848D960FA27CB2">
    <w:name w:val="D1A192E19E1A4F228FC848D960FA27CB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EF4ECD645C461088BFF32317CF452F2">
    <w:name w:val="22EF4ECD645C461088BFF32317CF452F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7EBF14FA624F57833DBAA7308F5C5A2">
    <w:name w:val="B07EBF14FA624F57833DBAA7308F5C5A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E4AE7285CEA49719147128D247118D62">
    <w:name w:val="CE4AE7285CEA49719147128D247118D6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E3114E6F82C461B9570F0ED5392DFF32">
    <w:name w:val="7E3114E6F82C461B9570F0ED5392DFF3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3">
    <w:name w:val="71E4FEACF55245F5951A7234329D2244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3">
    <w:name w:val="81864B5FABE64F7B82B3645CA4AD08F1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84E5E3195A4900AE1DBA2371B769143">
    <w:name w:val="1A84E5E3195A4900AE1DBA2371B76914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11A001FB93452EBF285DF26F6784F83">
    <w:name w:val="B611A001FB93452EBF285DF26F6784F8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47D61D127F45419D4480FEE6B989083">
    <w:name w:val="D347D61D127F45419D4480FEE6B98908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37D02F31504977AF32D325336953D13">
    <w:name w:val="A937D02F31504977AF32D325336953D1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2950A9C52CA429E8B497235A42965293">
    <w:name w:val="D2950A9C52CA429E8B497235A4296529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FC2F3371C1E4EA3A66C31EE4051740B3">
    <w:name w:val="DFC2F3371C1E4EA3A66C31EE4051740B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A7E2987DE46FAAD086D4D7334F4DE3">
    <w:name w:val="8B0A7E2987DE46FAAD086D4D7334F4DE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F30549FB8D4D45818200124D91393B3">
    <w:name w:val="2BF30549FB8D4D45818200124D91393B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76B8FFC7974D7D8901B945A4DF44163">
    <w:name w:val="4776B8FFC7974D7D8901B945A4DF4416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3">
    <w:name w:val="E015DCFB32194117903BFE3468530D64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C419E3719C44085945559AEF192C9543">
    <w:name w:val="CC419E3719C44085945559AEF192C954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945E4CF0ECC40A7B3677F082D32FD963">
    <w:name w:val="B945E4CF0ECC40A7B3677F082D32FD96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62870D80594187A5B47EAAAFF3813D3">
    <w:name w:val="7162870D80594187A5B47EAAAFF3813D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A192E19E1A4F228FC848D960FA27CB3">
    <w:name w:val="D1A192E19E1A4F228FC848D960FA27CB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EF4ECD645C461088BFF32317CF452F3">
    <w:name w:val="22EF4ECD645C461088BFF32317CF452F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7EBF14FA624F57833DBAA7308F5C5A3">
    <w:name w:val="B07EBF14FA624F57833DBAA7308F5C5A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E4AE7285CEA49719147128D247118D63">
    <w:name w:val="CE4AE7285CEA49719147128D247118D6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E3114E6F82C461B9570F0ED5392DFF33">
    <w:name w:val="7E3114E6F82C461B9570F0ED5392DFF3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69C4503717F4564B0DC626EB8EEAE51">
    <w:name w:val="169C4503717F4564B0DC626EB8EEAE51"/>
    <w:rsid w:val="007D2E4C"/>
  </w:style>
  <w:style w:type="paragraph" w:customStyle="1" w:styleId="5E25C9EB15B147848F4705E2AE5889A6">
    <w:name w:val="5E25C9EB15B147848F4705E2AE5889A6"/>
    <w:rsid w:val="007D2E4C"/>
  </w:style>
  <w:style w:type="paragraph" w:customStyle="1" w:styleId="5E25C9EB15B147848F4705E2AE5889A61">
    <w:name w:val="5E25C9EB15B147848F4705E2AE5889A61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4">
    <w:name w:val="71E4FEACF55245F5951A7234329D2244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4">
    <w:name w:val="81864B5FABE64F7B82B3645CA4AD08F1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84E5E3195A4900AE1DBA2371B769144">
    <w:name w:val="1A84E5E3195A4900AE1DBA2371B76914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11A001FB93452EBF285DF26F6784F84">
    <w:name w:val="B611A001FB93452EBF285DF26F6784F8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47D61D127F45419D4480FEE6B989084">
    <w:name w:val="D347D61D127F45419D4480FEE6B98908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37D02F31504977AF32D325336953D14">
    <w:name w:val="A937D02F31504977AF32D325336953D1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2950A9C52CA429E8B497235A42965294">
    <w:name w:val="D2950A9C52CA429E8B497235A4296529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FC2F3371C1E4EA3A66C31EE4051740B4">
    <w:name w:val="DFC2F3371C1E4EA3A66C31EE4051740B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A7E2987DE46FAAD086D4D7334F4DE4">
    <w:name w:val="8B0A7E2987DE46FAAD086D4D7334F4DE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F30549FB8D4D45818200124D91393B4">
    <w:name w:val="2BF30549FB8D4D45818200124D91393B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76B8FFC7974D7D8901B945A4DF44164">
    <w:name w:val="4776B8FFC7974D7D8901B945A4DF4416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4">
    <w:name w:val="E015DCFB32194117903BFE3468530D64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C419E3719C44085945559AEF192C9544">
    <w:name w:val="CC419E3719C44085945559AEF192C954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945E4CF0ECC40A7B3677F082D32FD964">
    <w:name w:val="B945E4CF0ECC40A7B3677F082D32FD96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62870D80594187A5B47EAAAFF3813D4">
    <w:name w:val="7162870D80594187A5B47EAAAFF3813D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A192E19E1A4F228FC848D960FA27CB4">
    <w:name w:val="D1A192E19E1A4F228FC848D960FA27CB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EF4ECD645C461088BFF32317CF452F4">
    <w:name w:val="22EF4ECD645C461088BFF32317CF452F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7EBF14FA624F57833DBAA7308F5C5A4">
    <w:name w:val="B07EBF14FA624F57833DBAA7308F5C5A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E4AE7285CEA49719147128D247118D64">
    <w:name w:val="CE4AE7285CEA49719147128D247118D6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E3114E6F82C461B9570F0ED5392DFF34">
    <w:name w:val="7E3114E6F82C461B9570F0ED5392DFF3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71D04C6A3CA4CA9A80645A6767323E4">
    <w:name w:val="571D04C6A3CA4CA9A80645A6767323E4"/>
    <w:rsid w:val="007D2E4C"/>
  </w:style>
  <w:style w:type="paragraph" w:customStyle="1" w:styleId="2EB7198841474A6BA747AF041C146BD9">
    <w:name w:val="2EB7198841474A6BA747AF041C146BD9"/>
    <w:rsid w:val="007D2E4C"/>
  </w:style>
  <w:style w:type="paragraph" w:customStyle="1" w:styleId="DA60DC8D520143198724947B15EC1E52">
    <w:name w:val="DA60DC8D520143198724947B15EC1E52"/>
    <w:rsid w:val="007D2E4C"/>
  </w:style>
  <w:style w:type="paragraph" w:customStyle="1" w:styleId="C6D21B61F0154D4A9CB931BE6988CFBB">
    <w:name w:val="C6D21B61F0154D4A9CB931BE6988CFBB"/>
    <w:rsid w:val="007D2E4C"/>
  </w:style>
  <w:style w:type="paragraph" w:customStyle="1" w:styleId="55C3BDA569EA42D7B80E28EEDFD5420F">
    <w:name w:val="55C3BDA569EA42D7B80E28EEDFD5420F"/>
    <w:rsid w:val="007D2E4C"/>
  </w:style>
  <w:style w:type="paragraph" w:customStyle="1" w:styleId="321C22E0465D40B580B21AB326CDABB6">
    <w:name w:val="321C22E0465D40B580B21AB326CDABB6"/>
    <w:rsid w:val="007D2E4C"/>
  </w:style>
  <w:style w:type="paragraph" w:customStyle="1" w:styleId="5B26B24A9C1745B7BD1E470B86C3E6CE">
    <w:name w:val="5B26B24A9C1745B7BD1E470B86C3E6CE"/>
    <w:rsid w:val="007D2E4C"/>
  </w:style>
  <w:style w:type="paragraph" w:customStyle="1" w:styleId="875E46E5810941F7966557A97C6A1EA1">
    <w:name w:val="875E46E5810941F7966557A97C6A1EA1"/>
    <w:rsid w:val="007D2E4C"/>
  </w:style>
  <w:style w:type="paragraph" w:customStyle="1" w:styleId="80A599DC42174E299A79BB6ACA5FD14E">
    <w:name w:val="80A599DC42174E299A79BB6ACA5FD14E"/>
    <w:rsid w:val="007D2E4C"/>
  </w:style>
  <w:style w:type="paragraph" w:customStyle="1" w:styleId="39642444C56B4802B4CD7590A0E3F3E0">
    <w:name w:val="39642444C56B4802B4CD7590A0E3F3E0"/>
    <w:rsid w:val="007D2E4C"/>
  </w:style>
  <w:style w:type="paragraph" w:customStyle="1" w:styleId="AFEF0FF8AE4E44118E459428C0FC0310">
    <w:name w:val="AFEF0FF8AE4E44118E459428C0FC0310"/>
    <w:rsid w:val="007D2E4C"/>
  </w:style>
  <w:style w:type="paragraph" w:customStyle="1" w:styleId="825760DFE33A4E31BA8177BB03B03C7A">
    <w:name w:val="825760DFE33A4E31BA8177BB03B03C7A"/>
    <w:rsid w:val="007D2E4C"/>
  </w:style>
  <w:style w:type="paragraph" w:customStyle="1" w:styleId="9108B2A48E174E7EBA1F13E14ECA7C48">
    <w:name w:val="9108B2A48E174E7EBA1F13E14ECA7C48"/>
    <w:rsid w:val="007D2E4C"/>
  </w:style>
  <w:style w:type="paragraph" w:customStyle="1" w:styleId="4170A0BBBE2849B3A91A2D14E146869B">
    <w:name w:val="4170A0BBBE2849B3A91A2D14E146869B"/>
    <w:rsid w:val="007D2E4C"/>
  </w:style>
  <w:style w:type="paragraph" w:customStyle="1" w:styleId="975F1C7964A6444A890B93423B956E08">
    <w:name w:val="975F1C7964A6444A890B93423B956E08"/>
    <w:rsid w:val="007D2E4C"/>
  </w:style>
  <w:style w:type="paragraph" w:customStyle="1" w:styleId="11605943C47A4433AD78DC82870B6BB0">
    <w:name w:val="11605943C47A4433AD78DC82870B6BB0"/>
    <w:rsid w:val="007D2E4C"/>
  </w:style>
  <w:style w:type="paragraph" w:customStyle="1" w:styleId="AB002F1F7DD34F6EBCF9EB161281BC0C">
    <w:name w:val="AB002F1F7DD34F6EBCF9EB161281BC0C"/>
    <w:rsid w:val="007D2E4C"/>
  </w:style>
  <w:style w:type="paragraph" w:customStyle="1" w:styleId="7ED6363912674E7EAACF97F49EC1AB41">
    <w:name w:val="7ED6363912674E7EAACF97F49EC1AB41"/>
    <w:rsid w:val="007D2E4C"/>
  </w:style>
  <w:style w:type="paragraph" w:customStyle="1" w:styleId="D519DB07C3424582AC3E6411F5622DEB">
    <w:name w:val="D519DB07C3424582AC3E6411F5622DEB"/>
    <w:rsid w:val="007D2E4C"/>
  </w:style>
  <w:style w:type="paragraph" w:customStyle="1" w:styleId="74BD59E92D1B40EDB182BB585592A3F8">
    <w:name w:val="74BD59E92D1B40EDB182BB585592A3F8"/>
    <w:rsid w:val="007D2E4C"/>
  </w:style>
  <w:style w:type="paragraph" w:customStyle="1" w:styleId="A074054088394CD591EAD05D03BA6C84">
    <w:name w:val="A074054088394CD591EAD05D03BA6C84"/>
    <w:rsid w:val="007D2E4C"/>
  </w:style>
  <w:style w:type="paragraph" w:customStyle="1" w:styleId="3A575BED65F64377A1D64AE2C3E49609">
    <w:name w:val="3A575BED65F64377A1D64AE2C3E49609"/>
    <w:rsid w:val="007D2E4C"/>
  </w:style>
  <w:style w:type="paragraph" w:customStyle="1" w:styleId="032A1C8FD3FF42B79C647F11FEB7D107">
    <w:name w:val="032A1C8FD3FF42B79C647F11FEB7D107"/>
    <w:rsid w:val="007D2E4C"/>
  </w:style>
  <w:style w:type="paragraph" w:customStyle="1" w:styleId="633D97A81BBE4915AD3640EC59961DDC">
    <w:name w:val="633D97A81BBE4915AD3640EC59961DDC"/>
    <w:rsid w:val="007D2E4C"/>
  </w:style>
  <w:style w:type="paragraph" w:customStyle="1" w:styleId="8F8F26410BD14F69A58BBF7D46AAA839">
    <w:name w:val="8F8F26410BD14F69A58BBF7D46AAA839"/>
    <w:rsid w:val="007D2E4C"/>
  </w:style>
  <w:style w:type="paragraph" w:customStyle="1" w:styleId="20B70E60ADF549F8B208C8EE448865CA">
    <w:name w:val="20B70E60ADF549F8B208C8EE448865CA"/>
    <w:rsid w:val="007D2E4C"/>
  </w:style>
  <w:style w:type="paragraph" w:customStyle="1" w:styleId="2D7B25008558415DA2068B3E9E1814B8">
    <w:name w:val="2D7B25008558415DA2068B3E9E1814B8"/>
    <w:rsid w:val="007D2E4C"/>
  </w:style>
  <w:style w:type="paragraph" w:customStyle="1" w:styleId="A2CA7D343F98437BA96BD0B322519E9C">
    <w:name w:val="A2CA7D343F98437BA96BD0B322519E9C"/>
    <w:rsid w:val="007D2E4C"/>
  </w:style>
  <w:style w:type="paragraph" w:customStyle="1" w:styleId="83887100085342FCA89D30144AF66C77">
    <w:name w:val="83887100085342FCA89D30144AF66C77"/>
    <w:rsid w:val="007D2E4C"/>
  </w:style>
  <w:style w:type="paragraph" w:customStyle="1" w:styleId="AB791A5B3B204156804B27C03D186EAB">
    <w:name w:val="AB791A5B3B204156804B27C03D186EAB"/>
    <w:rsid w:val="007D2E4C"/>
  </w:style>
  <w:style w:type="paragraph" w:customStyle="1" w:styleId="764804A1C5874D3592AAC61D9CFCBB98">
    <w:name w:val="764804A1C5874D3592AAC61D9CFCBB98"/>
    <w:rsid w:val="007D2E4C"/>
  </w:style>
  <w:style w:type="paragraph" w:customStyle="1" w:styleId="449ACFD2089E4CF99244ACF07FBBDCDB">
    <w:name w:val="449ACFD2089E4CF99244ACF07FBBDCDB"/>
    <w:rsid w:val="007D2E4C"/>
  </w:style>
  <w:style w:type="paragraph" w:customStyle="1" w:styleId="FC9DA7E000F94C8D82E6DD70F4119385">
    <w:name w:val="FC9DA7E000F94C8D82E6DD70F4119385"/>
    <w:rsid w:val="007D2E4C"/>
  </w:style>
  <w:style w:type="paragraph" w:customStyle="1" w:styleId="3F597BBDB1FA45A2BAA0D0BD7F28B338">
    <w:name w:val="3F597BBDB1FA45A2BAA0D0BD7F28B338"/>
    <w:rsid w:val="007D2E4C"/>
  </w:style>
  <w:style w:type="paragraph" w:customStyle="1" w:styleId="141F46A21F16480AAAC1D6EB6905FC33">
    <w:name w:val="141F46A21F16480AAAC1D6EB6905FC33"/>
    <w:rsid w:val="007D2E4C"/>
  </w:style>
  <w:style w:type="paragraph" w:customStyle="1" w:styleId="1336A62712AC40E897616CB73CEB7C2A">
    <w:name w:val="1336A62712AC40E897616CB73CEB7C2A"/>
    <w:rsid w:val="007D2E4C"/>
  </w:style>
  <w:style w:type="paragraph" w:customStyle="1" w:styleId="5E1F373B72BD46368BDE865C39D0D974">
    <w:name w:val="5E1F373B72BD46368BDE865C39D0D974"/>
    <w:rsid w:val="007D2E4C"/>
  </w:style>
  <w:style w:type="paragraph" w:customStyle="1" w:styleId="145CA2786ACD47B3868B063E436272CB">
    <w:name w:val="145CA2786ACD47B3868B063E436272CB"/>
    <w:rsid w:val="007D2E4C"/>
  </w:style>
  <w:style w:type="paragraph" w:customStyle="1" w:styleId="599B7DA5E212448785372C96BB067194">
    <w:name w:val="599B7DA5E212448785372C96BB067194"/>
    <w:rsid w:val="007D2E4C"/>
  </w:style>
  <w:style w:type="paragraph" w:customStyle="1" w:styleId="0BB059D7330D4919AD5F7F53F9CA84C3">
    <w:name w:val="0BB059D7330D4919AD5F7F53F9CA84C3"/>
    <w:rsid w:val="007D2E4C"/>
  </w:style>
  <w:style w:type="paragraph" w:customStyle="1" w:styleId="BF1018035BD640E49AA96E9A48C7843D">
    <w:name w:val="BF1018035BD640E49AA96E9A48C7843D"/>
    <w:rsid w:val="007D2E4C"/>
  </w:style>
  <w:style w:type="paragraph" w:customStyle="1" w:styleId="049DE4E1EA4244BFAC4D135D03E506AE">
    <w:name w:val="049DE4E1EA4244BFAC4D135D03E506AE"/>
    <w:rsid w:val="007D2E4C"/>
  </w:style>
  <w:style w:type="paragraph" w:customStyle="1" w:styleId="E5F99DD833B64E5188124C63962B99E5">
    <w:name w:val="E5F99DD833B64E5188124C63962B99E5"/>
    <w:rsid w:val="007D2E4C"/>
  </w:style>
  <w:style w:type="paragraph" w:customStyle="1" w:styleId="151AFC21E10D4A959CF02106700160DD">
    <w:name w:val="151AFC21E10D4A959CF02106700160DD"/>
    <w:rsid w:val="007D2E4C"/>
  </w:style>
  <w:style w:type="paragraph" w:customStyle="1" w:styleId="7FD057BADC10436AA6F9DF2450326F2B">
    <w:name w:val="7FD057BADC10436AA6F9DF2450326F2B"/>
    <w:rsid w:val="007D2E4C"/>
  </w:style>
  <w:style w:type="paragraph" w:customStyle="1" w:styleId="D08CE13FBCF045668C76F49C081338C2">
    <w:name w:val="D08CE13FBCF045668C76F49C081338C2"/>
    <w:rsid w:val="007D2E4C"/>
  </w:style>
  <w:style w:type="paragraph" w:customStyle="1" w:styleId="F0305033D4B54427A163CBAC3A7E0A7D">
    <w:name w:val="F0305033D4B54427A163CBAC3A7E0A7D"/>
    <w:rsid w:val="007D2E4C"/>
  </w:style>
  <w:style w:type="paragraph" w:customStyle="1" w:styleId="59A6B160985E4BC8ACB2E10DBB4C06C0">
    <w:name w:val="59A6B160985E4BC8ACB2E10DBB4C06C0"/>
    <w:rsid w:val="007D2E4C"/>
  </w:style>
  <w:style w:type="paragraph" w:customStyle="1" w:styleId="C904A698DCFB4E289ECB047AE16A07C1">
    <w:name w:val="C904A698DCFB4E289ECB047AE16A07C1"/>
    <w:rsid w:val="007D2E4C"/>
  </w:style>
  <w:style w:type="paragraph" w:customStyle="1" w:styleId="21AC42207169472B8B1B431DA810896A">
    <w:name w:val="21AC42207169472B8B1B431DA810896A"/>
    <w:rsid w:val="007D2E4C"/>
  </w:style>
  <w:style w:type="paragraph" w:customStyle="1" w:styleId="477304B2EBA649E7A0D254AF0ADD4DC7">
    <w:name w:val="477304B2EBA649E7A0D254AF0ADD4DC7"/>
    <w:rsid w:val="007D2E4C"/>
  </w:style>
  <w:style w:type="paragraph" w:customStyle="1" w:styleId="68056C637F67455DAABBE4573B7576FB">
    <w:name w:val="68056C637F67455DAABBE4573B7576FB"/>
    <w:rsid w:val="007D2E4C"/>
  </w:style>
  <w:style w:type="paragraph" w:customStyle="1" w:styleId="78D2DFC4CDB64E1B9DDC447BF184EEF6">
    <w:name w:val="78D2DFC4CDB64E1B9DDC447BF184EEF6"/>
    <w:rsid w:val="007D2E4C"/>
  </w:style>
  <w:style w:type="paragraph" w:customStyle="1" w:styleId="51C0BC9A06C445B79E84EF0028B94443">
    <w:name w:val="51C0BC9A06C445B79E84EF0028B94443"/>
    <w:rsid w:val="007D2E4C"/>
  </w:style>
  <w:style w:type="paragraph" w:customStyle="1" w:styleId="B740E5659934421F933AD8DFF5A5C039">
    <w:name w:val="B740E5659934421F933AD8DFF5A5C039"/>
    <w:rsid w:val="007D2E4C"/>
  </w:style>
  <w:style w:type="paragraph" w:customStyle="1" w:styleId="7D61B43BC7AD4D148B61F0E8E1C70F73">
    <w:name w:val="7D61B43BC7AD4D148B61F0E8E1C70F73"/>
    <w:rsid w:val="007D2E4C"/>
  </w:style>
  <w:style w:type="paragraph" w:customStyle="1" w:styleId="3A3920E823D944A3B5F609EAB597797B">
    <w:name w:val="3A3920E823D944A3B5F609EAB597797B"/>
    <w:rsid w:val="007D2E4C"/>
  </w:style>
  <w:style w:type="paragraph" w:customStyle="1" w:styleId="0F770807C4E641C3B4C0E9EB64C6ED2A">
    <w:name w:val="0F770807C4E641C3B4C0E9EB64C6ED2A"/>
    <w:rsid w:val="007D2E4C"/>
  </w:style>
  <w:style w:type="paragraph" w:customStyle="1" w:styleId="7337F3EEAA4648A28B0BEB426931AB72">
    <w:name w:val="7337F3EEAA4648A28B0BEB426931AB72"/>
    <w:rsid w:val="007D2E4C"/>
  </w:style>
  <w:style w:type="paragraph" w:customStyle="1" w:styleId="79A23A125CB54DAAA2471D518C6FE30A">
    <w:name w:val="79A23A125CB54DAAA2471D518C6FE30A"/>
    <w:rsid w:val="007D2E4C"/>
  </w:style>
  <w:style w:type="paragraph" w:customStyle="1" w:styleId="A419E64B75804AAE8C1D4F945A75B73B">
    <w:name w:val="A419E64B75804AAE8C1D4F945A75B73B"/>
    <w:rsid w:val="007D2E4C"/>
  </w:style>
  <w:style w:type="paragraph" w:customStyle="1" w:styleId="25907A4502414E8B94FA0A782ACD5AE7">
    <w:name w:val="25907A4502414E8B94FA0A782ACD5AE7"/>
    <w:rsid w:val="007D2E4C"/>
  </w:style>
  <w:style w:type="paragraph" w:customStyle="1" w:styleId="1E7329F0E6664FC49D8837A15143B2AD">
    <w:name w:val="1E7329F0E6664FC49D8837A15143B2AD"/>
    <w:rsid w:val="007D2E4C"/>
  </w:style>
  <w:style w:type="paragraph" w:customStyle="1" w:styleId="868F47637AAD4BA1AA4FD53597BAD4FC">
    <w:name w:val="868F47637AAD4BA1AA4FD53597BAD4FC"/>
    <w:rsid w:val="007D2E4C"/>
  </w:style>
  <w:style w:type="paragraph" w:customStyle="1" w:styleId="FF49EBBE6746436AB5EC69EFD8973E2F">
    <w:name w:val="FF49EBBE6746436AB5EC69EFD8973E2F"/>
    <w:rsid w:val="007D2E4C"/>
  </w:style>
  <w:style w:type="paragraph" w:customStyle="1" w:styleId="7AA443E1D54B4A678D65EAC6560922FB">
    <w:name w:val="7AA443E1D54B4A678D65EAC6560922FB"/>
    <w:rsid w:val="007D2E4C"/>
  </w:style>
  <w:style w:type="paragraph" w:customStyle="1" w:styleId="A52C1B8D5D9640B684F220F49128E59A">
    <w:name w:val="A52C1B8D5D9640B684F220F49128E59A"/>
    <w:rsid w:val="007D2E4C"/>
  </w:style>
  <w:style w:type="paragraph" w:customStyle="1" w:styleId="27A93A3D04C94580B6B8462208A66AE4">
    <w:name w:val="27A93A3D04C94580B6B8462208A66AE4"/>
    <w:rsid w:val="007D2E4C"/>
  </w:style>
  <w:style w:type="paragraph" w:customStyle="1" w:styleId="DC56A97A75EC4D3A8C1CCDA3B82A151B">
    <w:name w:val="DC56A97A75EC4D3A8C1CCDA3B82A151B"/>
    <w:rsid w:val="007D2E4C"/>
  </w:style>
  <w:style w:type="paragraph" w:customStyle="1" w:styleId="50714652711744CA95612BC775C0FDF7">
    <w:name w:val="50714652711744CA95612BC775C0FDF7"/>
    <w:rsid w:val="007D2E4C"/>
  </w:style>
  <w:style w:type="paragraph" w:customStyle="1" w:styleId="494FD5C6292B434BACC1959C1A610CFF">
    <w:name w:val="494FD5C6292B434BACC1959C1A610CFF"/>
    <w:rsid w:val="007D2E4C"/>
  </w:style>
  <w:style w:type="paragraph" w:customStyle="1" w:styleId="483E12C163B741199387282C2B3B4049">
    <w:name w:val="483E12C163B741199387282C2B3B4049"/>
    <w:rsid w:val="007D2E4C"/>
  </w:style>
  <w:style w:type="paragraph" w:customStyle="1" w:styleId="C3779E8E9B9B4DBFA2FA7C230183BE22">
    <w:name w:val="C3779E8E9B9B4DBFA2FA7C230183BE22"/>
    <w:rsid w:val="007D2E4C"/>
  </w:style>
  <w:style w:type="paragraph" w:customStyle="1" w:styleId="D90E9BBB1E6244C180896B6BC6CB8B3B">
    <w:name w:val="D90E9BBB1E6244C180896B6BC6CB8B3B"/>
    <w:rsid w:val="007D2E4C"/>
  </w:style>
  <w:style w:type="paragraph" w:customStyle="1" w:styleId="0823924D20F14113A239197345143B2C">
    <w:name w:val="0823924D20F14113A239197345143B2C"/>
    <w:rsid w:val="007D2E4C"/>
  </w:style>
  <w:style w:type="paragraph" w:customStyle="1" w:styleId="5E25C9EB15B147848F4705E2AE5889A62">
    <w:name w:val="5E25C9EB15B147848F4705E2AE5889A62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5">
    <w:name w:val="71E4FEACF55245F5951A7234329D2244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5">
    <w:name w:val="81864B5FABE64F7B82B3645CA4AD08F1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84E5E3195A4900AE1DBA2371B769145">
    <w:name w:val="1A84E5E3195A4900AE1DBA2371B76914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11A001FB93452EBF285DF26F6784F85">
    <w:name w:val="B611A001FB93452EBF285DF26F6784F8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47D61D127F45419D4480FEE6B989085">
    <w:name w:val="D347D61D127F45419D4480FEE6B98908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37D02F31504977AF32D325336953D15">
    <w:name w:val="A937D02F31504977AF32D325336953D1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2950A9C52CA429E8B497235A42965295">
    <w:name w:val="D2950A9C52CA429E8B497235A4296529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FC2F3371C1E4EA3A66C31EE4051740B5">
    <w:name w:val="DFC2F3371C1E4EA3A66C31EE4051740B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A7E2987DE46FAAD086D4D7334F4DE5">
    <w:name w:val="8B0A7E2987DE46FAAD086D4D7334F4DE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F30549FB8D4D45818200124D91393B5">
    <w:name w:val="2BF30549FB8D4D45818200124D91393B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76B8FFC7974D7D8901B945A4DF44165">
    <w:name w:val="4776B8FFC7974D7D8901B945A4DF4416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5">
    <w:name w:val="E015DCFB32194117903BFE3468530D64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C419E3719C44085945559AEF192C9545">
    <w:name w:val="CC419E3719C44085945559AEF192C954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945E4CF0ECC40A7B3677F082D32FD965">
    <w:name w:val="B945E4CF0ECC40A7B3677F082D32FD96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62870D80594187A5B47EAAAFF3813D5">
    <w:name w:val="7162870D80594187A5B47EAAAFF3813D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A192E19E1A4F228FC848D960FA27CB5">
    <w:name w:val="D1A192E19E1A4F228FC848D960FA27CB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EF4ECD645C461088BFF32317CF452F5">
    <w:name w:val="22EF4ECD645C461088BFF32317CF452F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7EBF14FA624F57833DBAA7308F5C5A5">
    <w:name w:val="B07EBF14FA624F57833DBAA7308F5C5A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E4AE7285CEA49719147128D247118D65">
    <w:name w:val="CE4AE7285CEA49719147128D247118D6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E3114E6F82C461B9570F0ED5392DFF35">
    <w:name w:val="7E3114E6F82C461B9570F0ED5392DFF3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E25C9EB15B147848F4705E2AE5889A63">
    <w:name w:val="5E25C9EB15B147848F4705E2AE5889A6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6">
    <w:name w:val="71E4FEACF55245F5951A7234329D2244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6">
    <w:name w:val="81864B5FABE64F7B82B3645CA4AD08F1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84E5E3195A4900AE1DBA2371B769146">
    <w:name w:val="1A84E5E3195A4900AE1DBA2371B76914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11A001FB93452EBF285DF26F6784F86">
    <w:name w:val="B611A001FB93452EBF285DF26F6784F8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47D61D127F45419D4480FEE6B989086">
    <w:name w:val="D347D61D127F45419D4480FEE6B98908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37D02F31504977AF32D325336953D16">
    <w:name w:val="A937D02F31504977AF32D325336953D1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2950A9C52CA429E8B497235A42965296">
    <w:name w:val="D2950A9C52CA429E8B497235A4296529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FC2F3371C1E4EA3A66C31EE4051740B6">
    <w:name w:val="DFC2F3371C1E4EA3A66C31EE4051740B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A7E2987DE46FAAD086D4D7334F4DE6">
    <w:name w:val="8B0A7E2987DE46FAAD086D4D7334F4DE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F30549FB8D4D45818200124D91393B6">
    <w:name w:val="2BF30549FB8D4D45818200124D91393B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76B8FFC7974D7D8901B945A4DF44166">
    <w:name w:val="4776B8FFC7974D7D8901B945A4DF4416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6">
    <w:name w:val="E015DCFB32194117903BFE3468530D64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C419E3719C44085945559AEF192C9546">
    <w:name w:val="CC419E3719C44085945559AEF192C954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945E4CF0ECC40A7B3677F082D32FD966">
    <w:name w:val="B945E4CF0ECC40A7B3677F082D32FD96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62870D80594187A5B47EAAAFF3813D6">
    <w:name w:val="7162870D80594187A5B47EAAAFF3813D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A192E19E1A4F228FC848D960FA27CB6">
    <w:name w:val="D1A192E19E1A4F228FC848D960FA27CB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EF4ECD645C461088BFF32317CF452F6">
    <w:name w:val="22EF4ECD645C461088BFF32317CF452F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7EBF14FA624F57833DBAA7308F5C5A6">
    <w:name w:val="B07EBF14FA624F57833DBAA7308F5C5A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E4AE7285CEA49719147128D247118D66">
    <w:name w:val="CE4AE7285CEA49719147128D247118D6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E3114E6F82C461B9570F0ED5392DFF36">
    <w:name w:val="7E3114E6F82C461B9570F0ED5392DFF3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433FC3F50B54D3E8AB4F38F6717F99C">
    <w:name w:val="F433FC3F50B54D3E8AB4F38F6717F99C"/>
    <w:rsid w:val="007D2E4C"/>
  </w:style>
  <w:style w:type="paragraph" w:customStyle="1" w:styleId="5E25C9EB15B147848F4705E2AE5889A64">
    <w:name w:val="5E25C9EB15B147848F4705E2AE5889A6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7">
    <w:name w:val="71E4FEACF55245F5951A7234329D2244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7">
    <w:name w:val="81864B5FABE64F7B82B3645CA4AD08F1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84E5E3195A4900AE1DBA2371B769147">
    <w:name w:val="1A84E5E3195A4900AE1DBA2371B76914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11A001FB93452EBF285DF26F6784F87">
    <w:name w:val="B611A001FB93452EBF285DF26F6784F8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47D61D127F45419D4480FEE6B989087">
    <w:name w:val="D347D61D127F45419D4480FEE6B98908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37D02F31504977AF32D325336953D17">
    <w:name w:val="A937D02F31504977AF32D325336953D1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2950A9C52CA429E8B497235A42965297">
    <w:name w:val="D2950A9C52CA429E8B497235A4296529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FC2F3371C1E4EA3A66C31EE4051740B7">
    <w:name w:val="DFC2F3371C1E4EA3A66C31EE4051740B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A7E2987DE46FAAD086D4D7334F4DE7">
    <w:name w:val="8B0A7E2987DE46FAAD086D4D7334F4DE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F30549FB8D4D45818200124D91393B7">
    <w:name w:val="2BF30549FB8D4D45818200124D91393B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76B8FFC7974D7D8901B945A4DF44167">
    <w:name w:val="4776B8FFC7974D7D8901B945A4DF4416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7">
    <w:name w:val="E015DCFB32194117903BFE3468530D64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C419E3719C44085945559AEF192C9547">
    <w:name w:val="CC419E3719C44085945559AEF192C954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945E4CF0ECC40A7B3677F082D32FD967">
    <w:name w:val="B945E4CF0ECC40A7B3677F082D32FD96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62870D80594187A5B47EAAAFF3813D7">
    <w:name w:val="7162870D80594187A5B47EAAAFF3813D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A192E19E1A4F228FC848D960FA27CB7">
    <w:name w:val="D1A192E19E1A4F228FC848D960FA27CB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EF4ECD645C461088BFF32317CF452F7">
    <w:name w:val="22EF4ECD645C461088BFF32317CF452F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7EBF14FA624F57833DBAA7308F5C5A7">
    <w:name w:val="B07EBF14FA624F57833DBAA7308F5C5A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E4AE7285CEA49719147128D247118D67">
    <w:name w:val="CE4AE7285CEA49719147128D247118D6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E3114E6F82C461B9570F0ED5392DFF37">
    <w:name w:val="7E3114E6F82C461B9570F0ED5392DFF3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433FC3F50B54D3E8AB4F38F6717F99C1">
    <w:name w:val="F433FC3F50B54D3E8AB4F38F6717F99C1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F3DD5CAAA464B2DA5D745302078931C">
    <w:name w:val="4F3DD5CAAA464B2DA5D745302078931C"/>
    <w:rsid w:val="007D2E4C"/>
  </w:style>
  <w:style w:type="paragraph" w:customStyle="1" w:styleId="8225C6B69EF145F189257CE60D6BFD87">
    <w:name w:val="8225C6B69EF145F189257CE60D6BFD87"/>
    <w:rsid w:val="007D2E4C"/>
  </w:style>
  <w:style w:type="paragraph" w:customStyle="1" w:styleId="A88EDD22F7FC4C7592FBB4CF943CD4F2">
    <w:name w:val="A88EDD22F7FC4C7592FBB4CF943CD4F2"/>
    <w:rsid w:val="007D2E4C"/>
  </w:style>
  <w:style w:type="paragraph" w:customStyle="1" w:styleId="DCD24737CCB54A6C8E7D3D849552DFBD">
    <w:name w:val="DCD24737CCB54A6C8E7D3D849552DFBD"/>
    <w:rsid w:val="007D2E4C"/>
  </w:style>
  <w:style w:type="paragraph" w:customStyle="1" w:styleId="5E25C9EB15B147848F4705E2AE5889A65">
    <w:name w:val="5E25C9EB15B147848F4705E2AE5889A6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8">
    <w:name w:val="71E4FEACF55245F5951A7234329D2244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8">
    <w:name w:val="81864B5FABE64F7B82B3645CA4AD08F1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84E5E3195A4900AE1DBA2371B769148">
    <w:name w:val="1A84E5E3195A4900AE1DBA2371B76914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11A001FB93452EBF285DF26F6784F88">
    <w:name w:val="B611A001FB93452EBF285DF26F6784F8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47D61D127F45419D4480FEE6B989088">
    <w:name w:val="D347D61D127F45419D4480FEE6B98908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37D02F31504977AF32D325336953D18">
    <w:name w:val="A937D02F31504977AF32D325336953D1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2950A9C52CA429E8B497235A42965298">
    <w:name w:val="D2950A9C52CA429E8B497235A4296529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FC2F3371C1E4EA3A66C31EE4051740B8">
    <w:name w:val="DFC2F3371C1E4EA3A66C31EE4051740B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A7E2987DE46FAAD086D4D7334F4DE8">
    <w:name w:val="8B0A7E2987DE46FAAD086D4D7334F4DE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F30549FB8D4D45818200124D91393B8">
    <w:name w:val="2BF30549FB8D4D45818200124D91393B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76B8FFC7974D7D8901B945A4DF44168">
    <w:name w:val="4776B8FFC7974D7D8901B945A4DF4416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8">
    <w:name w:val="E015DCFB32194117903BFE3468530D64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C419E3719C44085945559AEF192C9548">
    <w:name w:val="CC419E3719C44085945559AEF192C954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945E4CF0ECC40A7B3677F082D32FD968">
    <w:name w:val="B945E4CF0ECC40A7B3677F082D32FD96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62870D80594187A5B47EAAAFF3813D8">
    <w:name w:val="7162870D80594187A5B47EAAAFF3813D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A192E19E1A4F228FC848D960FA27CB8">
    <w:name w:val="D1A192E19E1A4F228FC848D960FA27CB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EF4ECD645C461088BFF32317CF452F8">
    <w:name w:val="22EF4ECD645C461088BFF32317CF452F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7EBF14FA624F57833DBAA7308F5C5A8">
    <w:name w:val="B07EBF14FA624F57833DBAA7308F5C5A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E4AE7285CEA49719147128D247118D68">
    <w:name w:val="CE4AE7285CEA49719147128D247118D6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E3114E6F82C461B9570F0ED5392DFF38">
    <w:name w:val="7E3114E6F82C461B9570F0ED5392DFF3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433FC3F50B54D3E8AB4F38F6717F99C2">
    <w:name w:val="F433FC3F50B54D3E8AB4F38F6717F99C2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88EDD22F7FC4C7592FBB4CF943CD4F21">
    <w:name w:val="A88EDD22F7FC4C7592FBB4CF943CD4F21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CD24737CCB54A6C8E7D3D849552DFBD1">
    <w:name w:val="DCD24737CCB54A6C8E7D3D849552DFBD1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F3DD5CAAA464B2DA5D745302078931C1">
    <w:name w:val="4F3DD5CAAA464B2DA5D745302078931C1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225C6B69EF145F189257CE60D6BFD871">
    <w:name w:val="8225C6B69EF145F189257CE60D6BFD871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E25C9EB15B147848F4705E2AE5889A66">
    <w:name w:val="5E25C9EB15B147848F4705E2AE5889A6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9">
    <w:name w:val="71E4FEACF55245F5951A7234329D2244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9">
    <w:name w:val="81864B5FABE64F7B82B3645CA4AD08F1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84E5E3195A4900AE1DBA2371B769149">
    <w:name w:val="1A84E5E3195A4900AE1DBA2371B76914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11A001FB93452EBF285DF26F6784F89">
    <w:name w:val="B611A001FB93452EBF285DF26F6784F8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47D61D127F45419D4480FEE6B989089">
    <w:name w:val="D347D61D127F45419D4480FEE6B98908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37D02F31504977AF32D325336953D19">
    <w:name w:val="A937D02F31504977AF32D325336953D1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2950A9C52CA429E8B497235A42965299">
    <w:name w:val="D2950A9C52CA429E8B497235A4296529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FC2F3371C1E4EA3A66C31EE4051740B9">
    <w:name w:val="DFC2F3371C1E4EA3A66C31EE4051740B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A7E2987DE46FAAD086D4D7334F4DE9">
    <w:name w:val="8B0A7E2987DE46FAAD086D4D7334F4DE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F30549FB8D4D45818200124D91393B9">
    <w:name w:val="2BF30549FB8D4D45818200124D91393B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76B8FFC7974D7D8901B945A4DF44169">
    <w:name w:val="4776B8FFC7974D7D8901B945A4DF4416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9">
    <w:name w:val="E015DCFB32194117903BFE3468530D64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C419E3719C44085945559AEF192C9549">
    <w:name w:val="CC419E3719C44085945559AEF192C954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945E4CF0ECC40A7B3677F082D32FD969">
    <w:name w:val="B945E4CF0ECC40A7B3677F082D32FD96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62870D80594187A5B47EAAAFF3813D9">
    <w:name w:val="7162870D80594187A5B47EAAAFF3813D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A192E19E1A4F228FC848D960FA27CB9">
    <w:name w:val="D1A192E19E1A4F228FC848D960FA27CB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EF4ECD645C461088BFF32317CF452F9">
    <w:name w:val="22EF4ECD645C461088BFF32317CF452F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7EBF14FA624F57833DBAA7308F5C5A9">
    <w:name w:val="B07EBF14FA624F57833DBAA7308F5C5A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E4AE7285CEA49719147128D247118D69">
    <w:name w:val="CE4AE7285CEA49719147128D247118D6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E3114E6F82C461B9570F0ED5392DFF39">
    <w:name w:val="7E3114E6F82C461B9570F0ED5392DFF3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433FC3F50B54D3E8AB4F38F6717F99C3">
    <w:name w:val="F433FC3F50B54D3E8AB4F38F6717F99C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A5FFA7B76144DB8AB5E94EA7D7AC1F8">
    <w:name w:val="8A5FFA7B76144DB8AB5E94EA7D7AC1F8"/>
    <w:rsid w:val="007D2E4C"/>
  </w:style>
  <w:style w:type="paragraph" w:customStyle="1" w:styleId="AA0577EB02854C228BF062B8A6B9D6AF">
    <w:name w:val="AA0577EB02854C228BF062B8A6B9D6AF"/>
    <w:rsid w:val="007D2E4C"/>
  </w:style>
  <w:style w:type="paragraph" w:customStyle="1" w:styleId="7DC9DF5910674A2CB616C7E60DC3D498">
    <w:name w:val="7DC9DF5910674A2CB616C7E60DC3D498"/>
    <w:rsid w:val="00D37275"/>
  </w:style>
  <w:style w:type="paragraph" w:customStyle="1" w:styleId="4570CCF85E1B437B8DF0BF6E903E5C40">
    <w:name w:val="4570CCF85E1B437B8DF0BF6E903E5C40"/>
    <w:rsid w:val="00D37275"/>
  </w:style>
  <w:style w:type="paragraph" w:customStyle="1" w:styleId="951377C6C1DB43FA941E627D008E9B28">
    <w:name w:val="951377C6C1DB43FA941E627D008E9B28"/>
    <w:rsid w:val="00D37275"/>
  </w:style>
  <w:style w:type="paragraph" w:customStyle="1" w:styleId="64E7BCB698EB433BB3B8F5B47ED1CE55">
    <w:name w:val="64E7BCB698EB433BB3B8F5B47ED1CE55"/>
    <w:rsid w:val="00D37275"/>
  </w:style>
  <w:style w:type="paragraph" w:customStyle="1" w:styleId="29A918760C09440185990B06DC8CFDB3">
    <w:name w:val="29A918760C09440185990B06DC8CFDB3"/>
    <w:rsid w:val="00D37275"/>
  </w:style>
  <w:style w:type="paragraph" w:customStyle="1" w:styleId="F7276B628EE44A77AE659903608E2A57">
    <w:name w:val="F7276B628EE44A77AE659903608E2A57"/>
    <w:rsid w:val="00D37275"/>
  </w:style>
  <w:style w:type="paragraph" w:customStyle="1" w:styleId="2C7C940E7A0C4EAD92A9ABCB99B03E38">
    <w:name w:val="2C7C940E7A0C4EAD92A9ABCB99B03E38"/>
    <w:rsid w:val="00D37275"/>
  </w:style>
  <w:style w:type="paragraph" w:customStyle="1" w:styleId="1CE4FC1E9DE34D769C6FBFCDC4F2EF91">
    <w:name w:val="1CE4FC1E9DE34D769C6FBFCDC4F2EF91"/>
    <w:rsid w:val="00D37275"/>
  </w:style>
  <w:style w:type="paragraph" w:customStyle="1" w:styleId="2CA5340220094F27AB4210DE1303B3B1">
    <w:name w:val="2CA5340220094F27AB4210DE1303B3B1"/>
    <w:rsid w:val="00D37275"/>
  </w:style>
  <w:style w:type="paragraph" w:customStyle="1" w:styleId="95C0BECCCD4241CB8DE2915BC3183DFE">
    <w:name w:val="95C0BECCCD4241CB8DE2915BC3183DFE"/>
    <w:rsid w:val="00D37275"/>
  </w:style>
  <w:style w:type="paragraph" w:customStyle="1" w:styleId="F4679771B604487A8BF0A1E8B041169A">
    <w:name w:val="F4679771B604487A8BF0A1E8B041169A"/>
    <w:rsid w:val="00D37275"/>
  </w:style>
  <w:style w:type="paragraph" w:customStyle="1" w:styleId="9438809F962049F1A883150565140660">
    <w:name w:val="9438809F962049F1A883150565140660"/>
    <w:rsid w:val="00D37275"/>
  </w:style>
  <w:style w:type="paragraph" w:customStyle="1" w:styleId="D909352C0FDF4BA8908A41A4A3440C84">
    <w:name w:val="D909352C0FDF4BA8908A41A4A3440C84"/>
    <w:rsid w:val="00D37275"/>
  </w:style>
  <w:style w:type="paragraph" w:customStyle="1" w:styleId="1A76AAE2C8C04720944DD4DB03BA9070">
    <w:name w:val="1A76AAE2C8C04720944DD4DB03BA9070"/>
    <w:rsid w:val="00D37275"/>
  </w:style>
  <w:style w:type="paragraph" w:customStyle="1" w:styleId="81CDA2AE3DD041A39713659818B3C3AE">
    <w:name w:val="81CDA2AE3DD041A39713659818B3C3AE"/>
    <w:rsid w:val="00D37275"/>
  </w:style>
  <w:style w:type="paragraph" w:customStyle="1" w:styleId="74B80502966644588F9FEE3BCB342789">
    <w:name w:val="74B80502966644588F9FEE3BCB342789"/>
    <w:rsid w:val="00D37275"/>
  </w:style>
  <w:style w:type="paragraph" w:customStyle="1" w:styleId="D8A108D6079B4A5BBA4ADAE3D0C44C16">
    <w:name w:val="D8A108D6079B4A5BBA4ADAE3D0C44C16"/>
    <w:rsid w:val="00D37275"/>
  </w:style>
  <w:style w:type="paragraph" w:customStyle="1" w:styleId="FCBDC7EBAF6E44DDB71EC371556A19C7">
    <w:name w:val="FCBDC7EBAF6E44DDB71EC371556A19C7"/>
    <w:rsid w:val="00D37275"/>
  </w:style>
  <w:style w:type="paragraph" w:customStyle="1" w:styleId="720EDE5B5BD245D1965E9E11F805102B">
    <w:name w:val="720EDE5B5BD245D1965E9E11F805102B"/>
    <w:rsid w:val="00D37275"/>
  </w:style>
  <w:style w:type="paragraph" w:customStyle="1" w:styleId="04B1390AB1654618BB6FF55382EF1A0D">
    <w:name w:val="04B1390AB1654618BB6FF55382EF1A0D"/>
    <w:rsid w:val="00D37275"/>
  </w:style>
  <w:style w:type="paragraph" w:customStyle="1" w:styleId="EA4EE3C81AB34425936FC383675FEA9B">
    <w:name w:val="EA4EE3C81AB34425936FC383675FEA9B"/>
    <w:rsid w:val="00D37275"/>
  </w:style>
  <w:style w:type="paragraph" w:customStyle="1" w:styleId="14D5FBA8563B4DB89A78757F4DE61894">
    <w:name w:val="14D5FBA8563B4DB89A78757F4DE61894"/>
    <w:rsid w:val="00D37275"/>
  </w:style>
  <w:style w:type="paragraph" w:customStyle="1" w:styleId="726A890A5F284E1CAAC36299166E55F9">
    <w:name w:val="726A890A5F284E1CAAC36299166E55F9"/>
    <w:rsid w:val="00D37275"/>
  </w:style>
  <w:style w:type="paragraph" w:customStyle="1" w:styleId="6BB4BCB479CD40729E719B3482CC238C">
    <w:name w:val="6BB4BCB479CD40729E719B3482CC238C"/>
    <w:rsid w:val="00D37275"/>
  </w:style>
  <w:style w:type="paragraph" w:customStyle="1" w:styleId="52F7A960D9194F86B0E48780AC939A46">
    <w:name w:val="52F7A960D9194F86B0E48780AC939A46"/>
    <w:rsid w:val="00D37275"/>
  </w:style>
  <w:style w:type="paragraph" w:customStyle="1" w:styleId="2D489A80A2634999B6B64577CE85F24E">
    <w:name w:val="2D489A80A2634999B6B64577CE85F24E"/>
    <w:rsid w:val="00D37275"/>
  </w:style>
  <w:style w:type="paragraph" w:customStyle="1" w:styleId="264DFE14B7C54445BB6DCEBF234624EE">
    <w:name w:val="264DFE14B7C54445BB6DCEBF234624EE"/>
    <w:rsid w:val="00D37275"/>
  </w:style>
  <w:style w:type="paragraph" w:customStyle="1" w:styleId="0F457E16F28A4C2AAB6A17531BEB7898">
    <w:name w:val="0F457E16F28A4C2AAB6A17531BEB7898"/>
    <w:rsid w:val="00D37275"/>
  </w:style>
  <w:style w:type="paragraph" w:customStyle="1" w:styleId="6440C9AAF3D34B5F8248D9797C30654B">
    <w:name w:val="6440C9AAF3D34B5F8248D9797C30654B"/>
    <w:rsid w:val="00D37275"/>
  </w:style>
  <w:style w:type="paragraph" w:customStyle="1" w:styleId="4833AAC7A0E94629B6DD545BB89F1A66">
    <w:name w:val="4833AAC7A0E94629B6DD545BB89F1A66"/>
    <w:rsid w:val="00D37275"/>
  </w:style>
  <w:style w:type="paragraph" w:customStyle="1" w:styleId="86AD847C5BB24F96B9B65D91CE887ABB">
    <w:name w:val="86AD847C5BB24F96B9B65D91CE887ABB"/>
    <w:rsid w:val="00D37275"/>
  </w:style>
  <w:style w:type="paragraph" w:customStyle="1" w:styleId="33FDEF86409E4647A20296DC15FA82D2">
    <w:name w:val="33FDEF86409E4647A20296DC15FA82D2"/>
    <w:rsid w:val="00D37275"/>
  </w:style>
  <w:style w:type="paragraph" w:customStyle="1" w:styleId="1FA4DAB57E034F2CAF1AA9A8AEC171A8">
    <w:name w:val="1FA4DAB57E034F2CAF1AA9A8AEC171A8"/>
    <w:rsid w:val="00D37275"/>
  </w:style>
  <w:style w:type="paragraph" w:customStyle="1" w:styleId="9C5D851D97D74AF5AB51894FDF40F439">
    <w:name w:val="9C5D851D97D74AF5AB51894FDF40F439"/>
    <w:rsid w:val="00D37275"/>
  </w:style>
  <w:style w:type="paragraph" w:customStyle="1" w:styleId="8B6483DEB887456F9B531299F8D567E0">
    <w:name w:val="8B6483DEB887456F9B531299F8D567E0"/>
    <w:rsid w:val="00D37275"/>
  </w:style>
  <w:style w:type="paragraph" w:customStyle="1" w:styleId="D1C669E916BA4CDF97975985A91D49D1">
    <w:name w:val="D1C669E916BA4CDF97975985A91D49D1"/>
    <w:rsid w:val="00D37275"/>
  </w:style>
  <w:style w:type="paragraph" w:customStyle="1" w:styleId="551AF7525C9744F3B4E6745ACA9683FA">
    <w:name w:val="551AF7525C9744F3B4E6745ACA9683FA"/>
    <w:rsid w:val="00D37275"/>
  </w:style>
  <w:style w:type="paragraph" w:customStyle="1" w:styleId="1F3577233E52412CBFCE57A3DEEB7943">
    <w:name w:val="1F3577233E52412CBFCE57A3DEEB7943"/>
    <w:rsid w:val="00D37275"/>
  </w:style>
  <w:style w:type="paragraph" w:customStyle="1" w:styleId="E54138C092EA4D44A46324B2AB4D8194">
    <w:name w:val="E54138C092EA4D44A46324B2AB4D8194"/>
    <w:rsid w:val="00D37275"/>
  </w:style>
  <w:style w:type="paragraph" w:customStyle="1" w:styleId="0FD427B00DC04FBFBA676B3AF6B446BC">
    <w:name w:val="0FD427B00DC04FBFBA676B3AF6B446BC"/>
    <w:rsid w:val="00D37275"/>
  </w:style>
  <w:style w:type="paragraph" w:customStyle="1" w:styleId="01A0C5C86920431AB8D07E3F1E5ABEA1">
    <w:name w:val="01A0C5C86920431AB8D07E3F1E5ABEA1"/>
    <w:rsid w:val="00D37275"/>
  </w:style>
  <w:style w:type="paragraph" w:customStyle="1" w:styleId="331EAC345EDB45779B930CE553D9C5F7">
    <w:name w:val="331EAC345EDB45779B930CE553D9C5F7"/>
    <w:rsid w:val="00D37275"/>
  </w:style>
  <w:style w:type="paragraph" w:customStyle="1" w:styleId="2F63B3E0DCCE47DA989C6D3ED2AF8DFE">
    <w:name w:val="2F63B3E0DCCE47DA989C6D3ED2AF8DFE"/>
    <w:rsid w:val="00D37275"/>
  </w:style>
  <w:style w:type="paragraph" w:customStyle="1" w:styleId="B37B00DBECD64C8BA1BFD1FAE764B93A">
    <w:name w:val="B37B00DBECD64C8BA1BFD1FAE764B93A"/>
    <w:rsid w:val="00D37275"/>
  </w:style>
  <w:style w:type="paragraph" w:customStyle="1" w:styleId="ED4427F8A8B14F3695FEFE1968C290EA">
    <w:name w:val="ED4427F8A8B14F3695FEFE1968C290EA"/>
    <w:rsid w:val="00D37275"/>
  </w:style>
  <w:style w:type="paragraph" w:customStyle="1" w:styleId="5BD93BDB8CE345A88A34516735D0FDE1">
    <w:name w:val="5BD93BDB8CE345A88A34516735D0FDE1"/>
    <w:rsid w:val="00D37275"/>
  </w:style>
  <w:style w:type="paragraph" w:customStyle="1" w:styleId="326F23CB7E574F119934167B8E846B5A">
    <w:name w:val="326F23CB7E574F119934167B8E846B5A"/>
    <w:rsid w:val="00D37275"/>
  </w:style>
  <w:style w:type="paragraph" w:customStyle="1" w:styleId="D408348327364A108E85A1BAB7D3683D">
    <w:name w:val="D408348327364A108E85A1BAB7D3683D"/>
    <w:rsid w:val="00D37275"/>
  </w:style>
  <w:style w:type="paragraph" w:customStyle="1" w:styleId="5F2FB45BA7AC4AF0AFC5F0840513E7BD">
    <w:name w:val="5F2FB45BA7AC4AF0AFC5F0840513E7BD"/>
    <w:rsid w:val="00D37275"/>
  </w:style>
  <w:style w:type="paragraph" w:customStyle="1" w:styleId="CB2D774B59E24DCA9B7151ABE40BC854">
    <w:name w:val="CB2D774B59E24DCA9B7151ABE40BC854"/>
    <w:rsid w:val="00D37275"/>
  </w:style>
  <w:style w:type="paragraph" w:customStyle="1" w:styleId="906986C7C4EA4B66BE2BBAF4AC8CE3B9">
    <w:name w:val="906986C7C4EA4B66BE2BBAF4AC8CE3B9"/>
    <w:rsid w:val="00D37275"/>
  </w:style>
  <w:style w:type="paragraph" w:customStyle="1" w:styleId="9B66CDC127844319AA735B1E6AA17634">
    <w:name w:val="9B66CDC127844319AA735B1E6AA17634"/>
    <w:rsid w:val="00D37275"/>
  </w:style>
  <w:style w:type="paragraph" w:customStyle="1" w:styleId="92D425CC5669454BB89C85E7EF722087">
    <w:name w:val="92D425CC5669454BB89C85E7EF722087"/>
    <w:rsid w:val="00D37275"/>
  </w:style>
  <w:style w:type="paragraph" w:customStyle="1" w:styleId="99FB953E2D854391B483B3A4B8C19C21">
    <w:name w:val="99FB953E2D854391B483B3A4B8C19C21"/>
    <w:rsid w:val="00D37275"/>
  </w:style>
  <w:style w:type="paragraph" w:customStyle="1" w:styleId="91F92D18DF494206BFB9AC40483D95C6">
    <w:name w:val="91F92D18DF494206BFB9AC40483D95C6"/>
    <w:rsid w:val="00D37275"/>
  </w:style>
  <w:style w:type="paragraph" w:customStyle="1" w:styleId="962A961546E64D0C985C636AEF2C6622">
    <w:name w:val="962A961546E64D0C985C636AEF2C6622"/>
    <w:rsid w:val="00D37275"/>
  </w:style>
  <w:style w:type="paragraph" w:customStyle="1" w:styleId="73923F4DDA64469DBA4877315F312B51">
    <w:name w:val="73923F4DDA64469DBA4877315F312B51"/>
    <w:rsid w:val="00D37275"/>
  </w:style>
  <w:style w:type="paragraph" w:customStyle="1" w:styleId="CAB277714D254656857BFFCBA8E47936">
    <w:name w:val="CAB277714D254656857BFFCBA8E47936"/>
    <w:rsid w:val="00D37275"/>
  </w:style>
  <w:style w:type="paragraph" w:customStyle="1" w:styleId="183F1EC479A24FC0BC7A99907FF6DDA7">
    <w:name w:val="183F1EC479A24FC0BC7A99907FF6DDA7"/>
    <w:rsid w:val="00D37275"/>
  </w:style>
  <w:style w:type="paragraph" w:customStyle="1" w:styleId="6E05E702659B46D1AAF3A97D2D77A822">
    <w:name w:val="6E05E702659B46D1AAF3A97D2D77A822"/>
    <w:rsid w:val="00D37275"/>
  </w:style>
  <w:style w:type="paragraph" w:customStyle="1" w:styleId="E2CA2BBB16424AEA97C5D85D995E361A">
    <w:name w:val="E2CA2BBB16424AEA97C5D85D995E361A"/>
    <w:rsid w:val="00D37275"/>
  </w:style>
  <w:style w:type="paragraph" w:customStyle="1" w:styleId="8C4177F6DC27419F8F24B475EDD4282B">
    <w:name w:val="8C4177F6DC27419F8F24B475EDD4282B"/>
    <w:rsid w:val="00D37275"/>
  </w:style>
  <w:style w:type="paragraph" w:customStyle="1" w:styleId="EE86239AFA1548C388CA1C415A217CC5">
    <w:name w:val="EE86239AFA1548C388CA1C415A217CC5"/>
    <w:rsid w:val="00D37275"/>
  </w:style>
  <w:style w:type="paragraph" w:customStyle="1" w:styleId="9075F1E4C31D42FBBDF68E0F8F124872">
    <w:name w:val="9075F1E4C31D42FBBDF68E0F8F124872"/>
    <w:rsid w:val="00D37275"/>
  </w:style>
  <w:style w:type="paragraph" w:customStyle="1" w:styleId="46E58D6BB3CE485BBF7A1CB1C7F19859">
    <w:name w:val="46E58D6BB3CE485BBF7A1CB1C7F19859"/>
    <w:rsid w:val="00D37275"/>
  </w:style>
  <w:style w:type="paragraph" w:customStyle="1" w:styleId="F2C4BC29136E4F3F8BE278CFBB8CD178">
    <w:name w:val="F2C4BC29136E4F3F8BE278CFBB8CD178"/>
    <w:rsid w:val="00D37275"/>
  </w:style>
  <w:style w:type="paragraph" w:customStyle="1" w:styleId="F4A61DF2F3FF4AC0AF77C861B2098685">
    <w:name w:val="F4A61DF2F3FF4AC0AF77C861B2098685"/>
    <w:rsid w:val="00D37275"/>
  </w:style>
  <w:style w:type="paragraph" w:customStyle="1" w:styleId="09C06336E6F243928F86C167D1F17C1A">
    <w:name w:val="09C06336E6F243928F86C167D1F17C1A"/>
    <w:rsid w:val="00D37275"/>
  </w:style>
  <w:style w:type="paragraph" w:customStyle="1" w:styleId="2B3A031984BE45939C91790B9900EE9A">
    <w:name w:val="2B3A031984BE45939C91790B9900EE9A"/>
    <w:rsid w:val="00D37275"/>
  </w:style>
  <w:style w:type="paragraph" w:customStyle="1" w:styleId="3D4130E176BD4125BA58CD43EB47F120">
    <w:name w:val="3D4130E176BD4125BA58CD43EB47F120"/>
    <w:rsid w:val="00D37275"/>
  </w:style>
  <w:style w:type="paragraph" w:customStyle="1" w:styleId="43D09CDFC29E45AABB40A3797374CAD7">
    <w:name w:val="43D09CDFC29E45AABB40A3797374CAD7"/>
    <w:rsid w:val="00D37275"/>
  </w:style>
  <w:style w:type="paragraph" w:customStyle="1" w:styleId="3F3E577D9F1143CB93BED27929260D36">
    <w:name w:val="3F3E577D9F1143CB93BED27929260D36"/>
    <w:rsid w:val="00D37275"/>
  </w:style>
  <w:style w:type="paragraph" w:customStyle="1" w:styleId="8E9CE3044CBE44BEAB5FE5554DE51EC0">
    <w:name w:val="8E9CE3044CBE44BEAB5FE5554DE51EC0"/>
    <w:rsid w:val="00D37275"/>
  </w:style>
  <w:style w:type="paragraph" w:customStyle="1" w:styleId="9A2D99BC07B349269E683E877EA3CDF3">
    <w:name w:val="9A2D99BC07B349269E683E877EA3CDF3"/>
    <w:rsid w:val="00D37275"/>
  </w:style>
  <w:style w:type="paragraph" w:customStyle="1" w:styleId="4CC1A23CDED244D0A4A1CF2550ACF084">
    <w:name w:val="4CC1A23CDED244D0A4A1CF2550ACF084"/>
    <w:rsid w:val="00D37275"/>
  </w:style>
  <w:style w:type="paragraph" w:customStyle="1" w:styleId="3E0A191ED2F349F69583E8A82AD4F365">
    <w:name w:val="3E0A191ED2F349F69583E8A82AD4F365"/>
    <w:rsid w:val="00D37275"/>
  </w:style>
  <w:style w:type="paragraph" w:customStyle="1" w:styleId="213A8E19651044E6AE63BEBF185EE7EE">
    <w:name w:val="213A8E19651044E6AE63BEBF185EE7EE"/>
    <w:rsid w:val="00D37275"/>
  </w:style>
  <w:style w:type="paragraph" w:customStyle="1" w:styleId="BDE4A484B855476AAE60AC35A2C75B52">
    <w:name w:val="BDE4A484B855476AAE60AC35A2C75B52"/>
    <w:rsid w:val="00D37275"/>
  </w:style>
  <w:style w:type="paragraph" w:customStyle="1" w:styleId="1069A3CAC57240B1815AD75E132DC9BC">
    <w:name w:val="1069A3CAC57240B1815AD75E132DC9BC"/>
    <w:rsid w:val="00D37275"/>
  </w:style>
  <w:style w:type="paragraph" w:customStyle="1" w:styleId="539551D0BD254ECF98696B6519200054">
    <w:name w:val="539551D0BD254ECF98696B6519200054"/>
    <w:rsid w:val="00D37275"/>
  </w:style>
  <w:style w:type="paragraph" w:customStyle="1" w:styleId="D5DAE7DE19594C66B4751254BCB35A5C">
    <w:name w:val="D5DAE7DE19594C66B4751254BCB35A5C"/>
    <w:rsid w:val="00D37275"/>
  </w:style>
  <w:style w:type="paragraph" w:customStyle="1" w:styleId="2D34E546410144A19F4FF3F68F1AD369">
    <w:name w:val="2D34E546410144A19F4FF3F68F1AD369"/>
    <w:rsid w:val="00D37275"/>
  </w:style>
  <w:style w:type="paragraph" w:customStyle="1" w:styleId="65DB8B034136464383CFD03182A32C02">
    <w:name w:val="65DB8B034136464383CFD03182A32C02"/>
    <w:rsid w:val="00D37275"/>
  </w:style>
  <w:style w:type="paragraph" w:customStyle="1" w:styleId="3517DD4D2C2342C99480447A98DBC370">
    <w:name w:val="3517DD4D2C2342C99480447A98DBC370"/>
    <w:rsid w:val="00D37275"/>
  </w:style>
  <w:style w:type="paragraph" w:customStyle="1" w:styleId="BEE0DD14C99E46AB8E4A2CF316E2489E">
    <w:name w:val="BEE0DD14C99E46AB8E4A2CF316E2489E"/>
    <w:rsid w:val="00D37275"/>
  </w:style>
  <w:style w:type="paragraph" w:customStyle="1" w:styleId="105A16D3233248CF8417EF0ECDADC5B4">
    <w:name w:val="105A16D3233248CF8417EF0ECDADC5B4"/>
    <w:rsid w:val="00D37275"/>
  </w:style>
  <w:style w:type="paragraph" w:customStyle="1" w:styleId="F5F8B1B36F3942619F5EA1C12F428209">
    <w:name w:val="F5F8B1B36F3942619F5EA1C12F428209"/>
    <w:rsid w:val="00D37275"/>
  </w:style>
  <w:style w:type="paragraph" w:customStyle="1" w:styleId="55796DA009C44BA0BB18DFFFB28F860F">
    <w:name w:val="55796DA009C44BA0BB18DFFFB28F860F"/>
    <w:rsid w:val="00D37275"/>
  </w:style>
  <w:style w:type="paragraph" w:customStyle="1" w:styleId="7B03870268044A5EA56CE7BF3DFB8C8D">
    <w:name w:val="7B03870268044A5EA56CE7BF3DFB8C8D"/>
    <w:rsid w:val="00D37275"/>
  </w:style>
  <w:style w:type="paragraph" w:customStyle="1" w:styleId="0F892A59084A4E7A9C9D31CE3755FC10">
    <w:name w:val="0F892A59084A4E7A9C9D31CE3755FC10"/>
    <w:rsid w:val="00D37275"/>
  </w:style>
  <w:style w:type="paragraph" w:customStyle="1" w:styleId="5C19C6139E7542CD87492E0ACBCDD302">
    <w:name w:val="5C19C6139E7542CD87492E0ACBCDD302"/>
    <w:rsid w:val="00D37275"/>
  </w:style>
  <w:style w:type="paragraph" w:customStyle="1" w:styleId="F74BB5684F1F4432AFC15A65008F1445">
    <w:name w:val="F74BB5684F1F4432AFC15A65008F1445"/>
    <w:rsid w:val="00D37275"/>
  </w:style>
  <w:style w:type="paragraph" w:customStyle="1" w:styleId="C75C0C3B200D40C3840D4F5C58E0141E">
    <w:name w:val="C75C0C3B200D40C3840D4F5C58E0141E"/>
    <w:rsid w:val="00D37275"/>
  </w:style>
  <w:style w:type="paragraph" w:customStyle="1" w:styleId="C50EE7F1FF20418489EE07B7AF91A739">
    <w:name w:val="C50EE7F1FF20418489EE07B7AF91A739"/>
    <w:rsid w:val="00D37275"/>
  </w:style>
  <w:style w:type="paragraph" w:customStyle="1" w:styleId="4675FFB7582C4F57AD34D2A4D263AA8B">
    <w:name w:val="4675FFB7582C4F57AD34D2A4D263AA8B"/>
    <w:rsid w:val="00D37275"/>
  </w:style>
  <w:style w:type="paragraph" w:customStyle="1" w:styleId="8E7AE5CD57664DA28FB73C30A2703D14">
    <w:name w:val="8E7AE5CD57664DA28FB73C30A2703D14"/>
    <w:rsid w:val="00D37275"/>
  </w:style>
  <w:style w:type="paragraph" w:customStyle="1" w:styleId="284A5DE986B248198174144C835EEEBC">
    <w:name w:val="284A5DE986B248198174144C835EEEBC"/>
    <w:rsid w:val="00D37275"/>
  </w:style>
  <w:style w:type="paragraph" w:customStyle="1" w:styleId="B77A1953EB2F420B81CEA3735381AE89">
    <w:name w:val="B77A1953EB2F420B81CEA3735381AE89"/>
    <w:rsid w:val="00D37275"/>
  </w:style>
  <w:style w:type="paragraph" w:customStyle="1" w:styleId="E80ADC318C234E598E3A7C1395C4A4AA">
    <w:name w:val="E80ADC318C234E598E3A7C1395C4A4AA"/>
    <w:rsid w:val="00D37275"/>
  </w:style>
  <w:style w:type="paragraph" w:customStyle="1" w:styleId="A70B9D7912E647B3BC690B22B8F6ACB2">
    <w:name w:val="A70B9D7912E647B3BC690B22B8F6ACB2"/>
    <w:rsid w:val="00D37275"/>
  </w:style>
  <w:style w:type="paragraph" w:customStyle="1" w:styleId="DC21FADBA08B42EF82C7C6FFCF26B128">
    <w:name w:val="DC21FADBA08B42EF82C7C6FFCF26B128"/>
    <w:rsid w:val="00D37275"/>
  </w:style>
  <w:style w:type="paragraph" w:customStyle="1" w:styleId="D3693A6FEE134BF5BA21773293C9EEB6">
    <w:name w:val="D3693A6FEE134BF5BA21773293C9EEB6"/>
    <w:rsid w:val="00D37275"/>
  </w:style>
  <w:style w:type="paragraph" w:customStyle="1" w:styleId="BAB990510EF44D05A7D74EB4132B8CB5">
    <w:name w:val="BAB990510EF44D05A7D74EB4132B8CB5"/>
    <w:rsid w:val="00D37275"/>
  </w:style>
  <w:style w:type="paragraph" w:customStyle="1" w:styleId="ACAF2A33256941A79FB3ADC1F70F221F">
    <w:name w:val="ACAF2A33256941A79FB3ADC1F70F221F"/>
    <w:rsid w:val="00D37275"/>
  </w:style>
  <w:style w:type="paragraph" w:customStyle="1" w:styleId="1E2CE0CFAA7F42949474B78869A81CC3">
    <w:name w:val="1E2CE0CFAA7F42949474B78869A81CC3"/>
    <w:rsid w:val="00D37275"/>
  </w:style>
  <w:style w:type="paragraph" w:customStyle="1" w:styleId="4B3EFDF4B714405992BC51F5C58CAE66">
    <w:name w:val="4B3EFDF4B714405992BC51F5C58CAE66"/>
    <w:rsid w:val="00D37275"/>
  </w:style>
  <w:style w:type="paragraph" w:customStyle="1" w:styleId="338D5B4189AE43D5A98687E2B1D7719B">
    <w:name w:val="338D5B4189AE43D5A98687E2B1D7719B"/>
    <w:rsid w:val="00D37275"/>
  </w:style>
  <w:style w:type="paragraph" w:customStyle="1" w:styleId="98F3D1408AF847F9AE7B938D368C308D">
    <w:name w:val="98F3D1408AF847F9AE7B938D368C308D"/>
    <w:rsid w:val="00D37275"/>
  </w:style>
  <w:style w:type="paragraph" w:customStyle="1" w:styleId="6C53087161FC4633A50BDFFCCCE1F308">
    <w:name w:val="6C53087161FC4633A50BDFFCCCE1F308"/>
    <w:rsid w:val="00D37275"/>
  </w:style>
  <w:style w:type="paragraph" w:customStyle="1" w:styleId="B3DD855D3A7B45AD9E0C5378024E0A59">
    <w:name w:val="B3DD855D3A7B45AD9E0C5378024E0A59"/>
    <w:rsid w:val="00D37275"/>
  </w:style>
  <w:style w:type="paragraph" w:customStyle="1" w:styleId="B52FC5E8A7174FFEB14292599119BED5">
    <w:name w:val="B52FC5E8A7174FFEB14292599119BED5"/>
    <w:rsid w:val="00D37275"/>
  </w:style>
  <w:style w:type="paragraph" w:customStyle="1" w:styleId="DF814EF94FFB40B9AD805DB373CCF741">
    <w:name w:val="DF814EF94FFB40B9AD805DB373CCF741"/>
    <w:rsid w:val="00D37275"/>
  </w:style>
  <w:style w:type="paragraph" w:customStyle="1" w:styleId="A696175E049C44D4A98B0376C2F5A6BB">
    <w:name w:val="A696175E049C44D4A98B0376C2F5A6BB"/>
    <w:rsid w:val="00D37275"/>
  </w:style>
  <w:style w:type="paragraph" w:customStyle="1" w:styleId="F498B384F46B42DCB57DA10D73EBFE4A">
    <w:name w:val="F498B384F46B42DCB57DA10D73EBFE4A"/>
    <w:rsid w:val="00D37275"/>
  </w:style>
  <w:style w:type="paragraph" w:customStyle="1" w:styleId="25FFAA250E014843A274A96199377423">
    <w:name w:val="25FFAA250E014843A274A96199377423"/>
    <w:rsid w:val="00D37275"/>
  </w:style>
  <w:style w:type="paragraph" w:customStyle="1" w:styleId="404AF40813684C07B8110EBBE4E2E0D3">
    <w:name w:val="404AF40813684C07B8110EBBE4E2E0D3"/>
    <w:rsid w:val="00D37275"/>
  </w:style>
  <w:style w:type="paragraph" w:customStyle="1" w:styleId="2B8B2D6C20FB497CA221D55F03A34012">
    <w:name w:val="2B8B2D6C20FB497CA221D55F03A34012"/>
    <w:rsid w:val="00D37275"/>
  </w:style>
  <w:style w:type="paragraph" w:customStyle="1" w:styleId="EF216F70A200403C9532FF49FA55FE89">
    <w:name w:val="EF216F70A200403C9532FF49FA55FE89"/>
    <w:rsid w:val="00D37275"/>
  </w:style>
  <w:style w:type="paragraph" w:customStyle="1" w:styleId="5E09F80C89854377A8822D0D4F4EB279">
    <w:name w:val="5E09F80C89854377A8822D0D4F4EB279"/>
    <w:rsid w:val="00D37275"/>
  </w:style>
  <w:style w:type="paragraph" w:customStyle="1" w:styleId="6EE8D96674CE4F538A8FC877B9D6B616">
    <w:name w:val="6EE8D96674CE4F538A8FC877B9D6B616"/>
    <w:rsid w:val="00D37275"/>
  </w:style>
  <w:style w:type="paragraph" w:customStyle="1" w:styleId="3F9021EDEB3C45C58FF5A6234A2EE99B">
    <w:name w:val="3F9021EDEB3C45C58FF5A6234A2EE99B"/>
    <w:rsid w:val="00D37275"/>
  </w:style>
  <w:style w:type="paragraph" w:customStyle="1" w:styleId="C0C40F892DEA4D929F1C1243FD7D091D">
    <w:name w:val="C0C40F892DEA4D929F1C1243FD7D091D"/>
    <w:rsid w:val="00D37275"/>
  </w:style>
  <w:style w:type="paragraph" w:customStyle="1" w:styleId="2484B15E3D8441748B70F02E5EB4AD18">
    <w:name w:val="2484B15E3D8441748B70F02E5EB4AD18"/>
    <w:rsid w:val="00D37275"/>
  </w:style>
  <w:style w:type="paragraph" w:customStyle="1" w:styleId="86971B44A9B14F74AB5ED775AF4CB484">
    <w:name w:val="86971B44A9B14F74AB5ED775AF4CB484"/>
    <w:rsid w:val="00D37275"/>
  </w:style>
  <w:style w:type="paragraph" w:customStyle="1" w:styleId="40BFCB2B3222410192C680C158D15F31">
    <w:name w:val="40BFCB2B3222410192C680C158D15F31"/>
    <w:rsid w:val="00D37275"/>
  </w:style>
  <w:style w:type="paragraph" w:customStyle="1" w:styleId="AFF95DF3F92E42F28B109F57C67F1286">
    <w:name w:val="AFF95DF3F92E42F28B109F57C67F1286"/>
    <w:rsid w:val="00D37275"/>
  </w:style>
  <w:style w:type="paragraph" w:customStyle="1" w:styleId="54F633355EC9434CB883B3CE5E427624">
    <w:name w:val="54F633355EC9434CB883B3CE5E427624"/>
    <w:rsid w:val="00D37275"/>
  </w:style>
  <w:style w:type="paragraph" w:customStyle="1" w:styleId="E22A2904E426493FA4012C942F15680B">
    <w:name w:val="E22A2904E426493FA4012C942F15680B"/>
    <w:rsid w:val="00D37275"/>
  </w:style>
  <w:style w:type="paragraph" w:customStyle="1" w:styleId="52CC68B3CFF7491BB5527609FFDC64FF">
    <w:name w:val="52CC68B3CFF7491BB5527609FFDC64FF"/>
    <w:rsid w:val="00D37275"/>
  </w:style>
  <w:style w:type="paragraph" w:customStyle="1" w:styleId="8B01BFDFDD514EF1930F08921FD4BF73">
    <w:name w:val="8B01BFDFDD514EF1930F08921FD4BF73"/>
    <w:rsid w:val="00D37275"/>
  </w:style>
  <w:style w:type="paragraph" w:customStyle="1" w:styleId="B9A3D97CC06F4C7D921E2E9AAF72159F">
    <w:name w:val="B9A3D97CC06F4C7D921E2E9AAF72159F"/>
    <w:rsid w:val="00D37275"/>
  </w:style>
  <w:style w:type="paragraph" w:customStyle="1" w:styleId="E34EA34ADBEE4B37A8E1E49DF40CDCAD">
    <w:name w:val="E34EA34ADBEE4B37A8E1E49DF40CDCAD"/>
    <w:rsid w:val="00D37275"/>
  </w:style>
  <w:style w:type="paragraph" w:customStyle="1" w:styleId="F6047B4819C6403489297629C1DFF1BD">
    <w:name w:val="F6047B4819C6403489297629C1DFF1BD"/>
    <w:rsid w:val="00D37275"/>
  </w:style>
  <w:style w:type="paragraph" w:customStyle="1" w:styleId="3076D1E9382846389C18DBB675ACE5A5">
    <w:name w:val="3076D1E9382846389C18DBB675ACE5A5"/>
    <w:rsid w:val="00D37275"/>
  </w:style>
  <w:style w:type="paragraph" w:customStyle="1" w:styleId="1D73D4029DE64107A4BB561E74758B65">
    <w:name w:val="1D73D4029DE64107A4BB561E74758B65"/>
    <w:rsid w:val="00D37275"/>
  </w:style>
  <w:style w:type="paragraph" w:customStyle="1" w:styleId="0E77368CAB484194B4C0446BF7E00AAC">
    <w:name w:val="0E77368CAB484194B4C0446BF7E00AAC"/>
    <w:rsid w:val="00D37275"/>
  </w:style>
  <w:style w:type="paragraph" w:customStyle="1" w:styleId="BC24F25EB51D463B8C5A5E5A8FDA4964">
    <w:name w:val="BC24F25EB51D463B8C5A5E5A8FDA4964"/>
    <w:rsid w:val="00D37275"/>
  </w:style>
  <w:style w:type="paragraph" w:customStyle="1" w:styleId="9431452809BB4EF28E96BF2E6BACBF88">
    <w:name w:val="9431452809BB4EF28E96BF2E6BACBF88"/>
    <w:rsid w:val="00D37275"/>
  </w:style>
  <w:style w:type="paragraph" w:customStyle="1" w:styleId="A5245C05539747F58EF73074310B4A4F">
    <w:name w:val="A5245C05539747F58EF73074310B4A4F"/>
    <w:rsid w:val="00D37275"/>
  </w:style>
  <w:style w:type="paragraph" w:customStyle="1" w:styleId="1BD43159051E457BA74AECCF730CA7B1">
    <w:name w:val="1BD43159051E457BA74AECCF730CA7B1"/>
    <w:rsid w:val="00D37275"/>
  </w:style>
  <w:style w:type="paragraph" w:customStyle="1" w:styleId="029D00255F484DE8B0F2F739ACB80E90">
    <w:name w:val="029D00255F484DE8B0F2F739ACB80E90"/>
    <w:rsid w:val="00D37275"/>
  </w:style>
  <w:style w:type="paragraph" w:customStyle="1" w:styleId="917925301EDA402ABBB823A9DE924054">
    <w:name w:val="917925301EDA402ABBB823A9DE924054"/>
    <w:rsid w:val="00D37275"/>
  </w:style>
  <w:style w:type="paragraph" w:customStyle="1" w:styleId="A1E633995EB94A19A898A78C727D20FE">
    <w:name w:val="A1E633995EB94A19A898A78C727D20FE"/>
    <w:rsid w:val="00D37275"/>
  </w:style>
  <w:style w:type="paragraph" w:customStyle="1" w:styleId="D2E24B26531B4B5797B0A1058AB33CB7">
    <w:name w:val="D2E24B26531B4B5797B0A1058AB33CB7"/>
    <w:rsid w:val="00D37275"/>
  </w:style>
  <w:style w:type="paragraph" w:customStyle="1" w:styleId="0838526CA4FA479B90706FAC192B083D">
    <w:name w:val="0838526CA4FA479B90706FAC192B083D"/>
    <w:rsid w:val="00D37275"/>
  </w:style>
  <w:style w:type="paragraph" w:customStyle="1" w:styleId="629B8A1635BA42D097CC72F759B5D734">
    <w:name w:val="629B8A1635BA42D097CC72F759B5D734"/>
    <w:rsid w:val="00D37275"/>
  </w:style>
  <w:style w:type="paragraph" w:customStyle="1" w:styleId="01B6FB611FC04214A01FCD7E870839E8">
    <w:name w:val="01B6FB611FC04214A01FCD7E870839E8"/>
    <w:rsid w:val="00D37275"/>
  </w:style>
  <w:style w:type="paragraph" w:customStyle="1" w:styleId="4FA4C396BA23439CAB92649ACF73E7AA">
    <w:name w:val="4FA4C396BA23439CAB92649ACF73E7AA"/>
    <w:rsid w:val="00D37275"/>
  </w:style>
  <w:style w:type="paragraph" w:customStyle="1" w:styleId="234153840D5A4C85B0D105684D76C8CE">
    <w:name w:val="234153840D5A4C85B0D105684D76C8CE"/>
    <w:rsid w:val="00D37275"/>
  </w:style>
  <w:style w:type="paragraph" w:customStyle="1" w:styleId="6E856938379B47CB8431FBBB4163A73C">
    <w:name w:val="6E856938379B47CB8431FBBB4163A73C"/>
    <w:rsid w:val="00D37275"/>
  </w:style>
  <w:style w:type="paragraph" w:customStyle="1" w:styleId="403809AEFDE149E6A8BDFF6F0AE79111">
    <w:name w:val="403809AEFDE149E6A8BDFF6F0AE79111"/>
    <w:rsid w:val="00D37275"/>
  </w:style>
  <w:style w:type="paragraph" w:customStyle="1" w:styleId="65A42A54B8094820A6CC86000ADB433F">
    <w:name w:val="65A42A54B8094820A6CC86000ADB433F"/>
    <w:rsid w:val="00D37275"/>
  </w:style>
  <w:style w:type="paragraph" w:customStyle="1" w:styleId="6AD71C7A2BCA4B01A145A90CDDB8D57C">
    <w:name w:val="6AD71C7A2BCA4B01A145A90CDDB8D57C"/>
    <w:rsid w:val="00D37275"/>
  </w:style>
  <w:style w:type="paragraph" w:customStyle="1" w:styleId="931CC96592294C9F83D24BDF9D71BB5A">
    <w:name w:val="931CC96592294C9F83D24BDF9D71BB5A"/>
    <w:rsid w:val="00D37275"/>
  </w:style>
  <w:style w:type="paragraph" w:customStyle="1" w:styleId="26F932CCFC9B490C815DF468F7189BAC">
    <w:name w:val="26F932CCFC9B490C815DF468F7189BAC"/>
    <w:rsid w:val="00D37275"/>
  </w:style>
  <w:style w:type="paragraph" w:customStyle="1" w:styleId="BE85434C6B51458C97C48C711110AA13">
    <w:name w:val="BE85434C6B51458C97C48C711110AA13"/>
    <w:rsid w:val="00D37275"/>
  </w:style>
  <w:style w:type="paragraph" w:customStyle="1" w:styleId="D190E40CD52640BBB5BCEB5B0D3934BD">
    <w:name w:val="D190E40CD52640BBB5BCEB5B0D3934BD"/>
    <w:rsid w:val="00D37275"/>
  </w:style>
  <w:style w:type="paragraph" w:customStyle="1" w:styleId="562A64687BAF4C46992E79F5E888A228">
    <w:name w:val="562A64687BAF4C46992E79F5E888A228"/>
    <w:rsid w:val="00D37275"/>
  </w:style>
  <w:style w:type="paragraph" w:customStyle="1" w:styleId="B8952BA1FE4B46FCB790E695B299A2A7">
    <w:name w:val="B8952BA1FE4B46FCB790E695B299A2A7"/>
    <w:rsid w:val="00D37275"/>
  </w:style>
  <w:style w:type="paragraph" w:customStyle="1" w:styleId="F17F4A4AACA94D42827170EB08F4FA14">
    <w:name w:val="F17F4A4AACA94D42827170EB08F4FA14"/>
    <w:rsid w:val="00D37275"/>
  </w:style>
  <w:style w:type="paragraph" w:customStyle="1" w:styleId="49F74FFE62814D168EC6313122EC5FA6">
    <w:name w:val="49F74FFE62814D168EC6313122EC5FA6"/>
    <w:rsid w:val="00D37275"/>
  </w:style>
  <w:style w:type="paragraph" w:customStyle="1" w:styleId="AA0577EB02854C228BF062B8A6B9D6AF1">
    <w:name w:val="AA0577EB02854C228BF062B8A6B9D6AF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10">
    <w:name w:val="71E4FEACF55245F5951A7234329D2244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0">
    <w:name w:val="81864B5FABE64F7B82B3645CA4AD08F1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1">
    <w:name w:val="2484B15E3D8441748B70F02E5EB4AD18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1">
    <w:name w:val="86971B44A9B14F74AB5ED775AF4CB484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1">
    <w:name w:val="40BFCB2B3222410192C680C158D15F3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1">
    <w:name w:val="AFF95DF3F92E42F28B109F57C67F1286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1">
    <w:name w:val="6E856938379B47CB8431FBBB4163A73C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1">
    <w:name w:val="E22A2904E426493FA4012C942F15680B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1">
    <w:name w:val="52CC68B3CFF7491BB5527609FFDC64FF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1">
    <w:name w:val="8B01BFDFDD514EF1930F08921FD4BF73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1">
    <w:name w:val="403809AEFDE149E6A8BDFF6F0AE7911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1">
    <w:name w:val="65A42A54B8094820A6CC86000ADB433F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1">
    <w:name w:val="1D73D4029DE64107A4BB561E74758B65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1">
    <w:name w:val="0E77368CAB484194B4C0446BF7E00AAC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1">
    <w:name w:val="1BD43159051E457BA74AECCF730CA7B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1">
    <w:name w:val="029D00255F484DE8B0F2F739ACB80E90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1">
    <w:name w:val="A1E633995EB94A19A898A78C727D20FE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1">
    <w:name w:val="6AD71C7A2BCA4B01A145A90CDDB8D57C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1">
    <w:name w:val="D190E40CD52640BBB5BCEB5B0D3934BD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1">
    <w:name w:val="562A64687BAF4C46992E79F5E888A228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1">
    <w:name w:val="B8952BA1FE4B46FCB790E695B299A2A7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38526CA4FA479B90706FAC192B083D1">
    <w:name w:val="0838526CA4FA479B90706FAC192B083D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29B8A1635BA42D097CC72F759B5D7341">
    <w:name w:val="629B8A1635BA42D097CC72F759B5D734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1B6FB611FC04214A01FCD7E870839E81">
    <w:name w:val="01B6FB611FC04214A01FCD7E870839E8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FA4C396BA23439CAB92649ACF73E7AA1">
    <w:name w:val="4FA4C396BA23439CAB92649ACF73E7AA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34153840D5A4C85B0D105684D76C8CE1">
    <w:name w:val="234153840D5A4C85B0D105684D76C8CE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9F74FFE62814D168EC6313122EC5FA61">
    <w:name w:val="49F74FFE62814D168EC6313122EC5FA6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2">
    <w:name w:val="AA0577EB02854C228BF062B8A6B9D6AF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11">
    <w:name w:val="71E4FEACF55245F5951A7234329D2244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1">
    <w:name w:val="81864B5FABE64F7B82B3645CA4AD08F1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2">
    <w:name w:val="2484B15E3D8441748B70F02E5EB4AD18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2">
    <w:name w:val="86971B44A9B14F74AB5ED775AF4CB484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2">
    <w:name w:val="40BFCB2B3222410192C680C158D15F3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2">
    <w:name w:val="AFF95DF3F92E42F28B109F57C67F1286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2">
    <w:name w:val="6E856938379B47CB8431FBBB4163A73C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2">
    <w:name w:val="E22A2904E426493FA4012C942F15680B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2">
    <w:name w:val="52CC68B3CFF7491BB5527609FFDC64FF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2">
    <w:name w:val="8B01BFDFDD514EF1930F08921FD4BF73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2">
    <w:name w:val="403809AEFDE149E6A8BDFF6F0AE7911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2">
    <w:name w:val="65A42A54B8094820A6CC86000ADB433F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2">
    <w:name w:val="1D73D4029DE64107A4BB561E74758B65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2">
    <w:name w:val="0E77368CAB484194B4C0446BF7E00AAC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2">
    <w:name w:val="1BD43159051E457BA74AECCF730CA7B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2">
    <w:name w:val="029D00255F484DE8B0F2F739ACB80E90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2">
    <w:name w:val="A1E633995EB94A19A898A78C727D20FE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2">
    <w:name w:val="6AD71C7A2BCA4B01A145A90CDDB8D57C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2">
    <w:name w:val="D190E40CD52640BBB5BCEB5B0D3934BD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2">
    <w:name w:val="562A64687BAF4C46992E79F5E888A228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2">
    <w:name w:val="B8952BA1FE4B46FCB790E695B299A2A7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38526CA4FA479B90706FAC192B083D2">
    <w:name w:val="0838526CA4FA479B90706FAC192B083D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29B8A1635BA42D097CC72F759B5D7342">
    <w:name w:val="629B8A1635BA42D097CC72F759B5D734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1B6FB611FC04214A01FCD7E870839E82">
    <w:name w:val="01B6FB611FC04214A01FCD7E870839E8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FA4C396BA23439CAB92649ACF73E7AA2">
    <w:name w:val="4FA4C396BA23439CAB92649ACF73E7AA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34153840D5A4C85B0D105684D76C8CE2">
    <w:name w:val="234153840D5A4C85B0D105684D76C8CE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9F74FFE62814D168EC6313122EC5FA62">
    <w:name w:val="49F74FFE62814D168EC6313122EC5FA6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3">
    <w:name w:val="AA0577EB02854C228BF062B8A6B9D6AF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12">
    <w:name w:val="71E4FEACF55245F5951A7234329D2244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2">
    <w:name w:val="81864B5FABE64F7B82B3645CA4AD08F1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3">
    <w:name w:val="2484B15E3D8441748B70F02E5EB4AD18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3">
    <w:name w:val="86971B44A9B14F74AB5ED775AF4CB484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3">
    <w:name w:val="40BFCB2B3222410192C680C158D15F3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3">
    <w:name w:val="AFF95DF3F92E42F28B109F57C67F1286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3">
    <w:name w:val="6E856938379B47CB8431FBBB4163A73C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3">
    <w:name w:val="E22A2904E426493FA4012C942F15680B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3">
    <w:name w:val="52CC68B3CFF7491BB5527609FFDC64FF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3">
    <w:name w:val="8B01BFDFDD514EF1930F08921FD4BF73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3">
    <w:name w:val="403809AEFDE149E6A8BDFF6F0AE7911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3">
    <w:name w:val="65A42A54B8094820A6CC86000ADB433F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3">
    <w:name w:val="1D73D4029DE64107A4BB561E74758B65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3">
    <w:name w:val="0E77368CAB484194B4C0446BF7E00AAC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3">
    <w:name w:val="1BD43159051E457BA74AECCF730CA7B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3">
    <w:name w:val="029D00255F484DE8B0F2F739ACB80E90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3">
    <w:name w:val="A1E633995EB94A19A898A78C727D20FE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3">
    <w:name w:val="6AD71C7A2BCA4B01A145A90CDDB8D57C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3">
    <w:name w:val="D190E40CD52640BBB5BCEB5B0D3934BD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3">
    <w:name w:val="562A64687BAF4C46992E79F5E888A228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3">
    <w:name w:val="B8952BA1FE4B46FCB790E695B299A2A7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38526CA4FA479B90706FAC192B083D3">
    <w:name w:val="0838526CA4FA479B90706FAC192B083D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29B8A1635BA42D097CC72F759B5D7343">
    <w:name w:val="629B8A1635BA42D097CC72F759B5D734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1B6FB611FC04214A01FCD7E870839E83">
    <w:name w:val="01B6FB611FC04214A01FCD7E870839E8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FA4C396BA23439CAB92649ACF73E7AA3">
    <w:name w:val="4FA4C396BA23439CAB92649ACF73E7AA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34153840D5A4C85B0D105684D76C8CE3">
    <w:name w:val="234153840D5A4C85B0D105684D76C8CE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9F74FFE62814D168EC6313122EC5FA63">
    <w:name w:val="49F74FFE62814D168EC6313122EC5FA6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4">
    <w:name w:val="AA0577EB02854C228BF062B8A6B9D6AF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13">
    <w:name w:val="71E4FEACF55245F5951A7234329D2244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3">
    <w:name w:val="81864B5FABE64F7B82B3645CA4AD08F1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4">
    <w:name w:val="2484B15E3D8441748B70F02E5EB4AD18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4">
    <w:name w:val="86971B44A9B14F74AB5ED775AF4CB484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4">
    <w:name w:val="40BFCB2B3222410192C680C158D15F3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4">
    <w:name w:val="AFF95DF3F92E42F28B109F57C67F1286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4">
    <w:name w:val="6E856938379B47CB8431FBBB4163A73C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4">
    <w:name w:val="E22A2904E426493FA4012C942F15680B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4">
    <w:name w:val="52CC68B3CFF7491BB5527609FFDC64FF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4">
    <w:name w:val="8B01BFDFDD514EF1930F08921FD4BF73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4">
    <w:name w:val="403809AEFDE149E6A8BDFF6F0AE7911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4">
    <w:name w:val="65A42A54B8094820A6CC86000ADB433F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4">
    <w:name w:val="1D73D4029DE64107A4BB561E74758B65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4">
    <w:name w:val="0E77368CAB484194B4C0446BF7E00AAC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4">
    <w:name w:val="1BD43159051E457BA74AECCF730CA7B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4">
    <w:name w:val="029D00255F484DE8B0F2F739ACB80E90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4">
    <w:name w:val="A1E633995EB94A19A898A78C727D20FE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4">
    <w:name w:val="6AD71C7A2BCA4B01A145A90CDDB8D57C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4">
    <w:name w:val="D190E40CD52640BBB5BCEB5B0D3934BD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4">
    <w:name w:val="562A64687BAF4C46992E79F5E888A228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4">
    <w:name w:val="B8952BA1FE4B46FCB790E695B299A2A7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38526CA4FA479B90706FAC192B083D4">
    <w:name w:val="0838526CA4FA479B90706FAC192B083D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29B8A1635BA42D097CC72F759B5D7344">
    <w:name w:val="629B8A1635BA42D097CC72F759B5D734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1B6FB611FC04214A01FCD7E870839E84">
    <w:name w:val="01B6FB611FC04214A01FCD7E870839E8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FA4C396BA23439CAB92649ACF73E7AA4">
    <w:name w:val="4FA4C396BA23439CAB92649ACF73E7AA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34153840D5A4C85B0D105684D76C8CE4">
    <w:name w:val="234153840D5A4C85B0D105684D76C8CE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9F74FFE62814D168EC6313122EC5FA64">
    <w:name w:val="49F74FFE62814D168EC6313122EC5FA6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5">
    <w:name w:val="AA0577EB02854C228BF062B8A6B9D6AF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14">
    <w:name w:val="71E4FEACF55245F5951A7234329D2244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4">
    <w:name w:val="81864B5FABE64F7B82B3645CA4AD08F1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5">
    <w:name w:val="2484B15E3D8441748B70F02E5EB4AD18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5">
    <w:name w:val="86971B44A9B14F74AB5ED775AF4CB484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5">
    <w:name w:val="40BFCB2B3222410192C680C158D15F3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5">
    <w:name w:val="AFF95DF3F92E42F28B109F57C67F1286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5">
    <w:name w:val="6E856938379B47CB8431FBBB4163A73C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5">
    <w:name w:val="E22A2904E426493FA4012C942F15680B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5">
    <w:name w:val="52CC68B3CFF7491BB5527609FFDC64FF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5">
    <w:name w:val="8B01BFDFDD514EF1930F08921FD4BF73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5">
    <w:name w:val="403809AEFDE149E6A8BDFF6F0AE7911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5">
    <w:name w:val="65A42A54B8094820A6CC86000ADB433F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5">
    <w:name w:val="1D73D4029DE64107A4BB561E74758B65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5">
    <w:name w:val="0E77368CAB484194B4C0446BF7E00AAC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5">
    <w:name w:val="1BD43159051E457BA74AECCF730CA7B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5">
    <w:name w:val="029D00255F484DE8B0F2F739ACB80E90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5">
    <w:name w:val="A1E633995EB94A19A898A78C727D20FE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5">
    <w:name w:val="6AD71C7A2BCA4B01A145A90CDDB8D57C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5">
    <w:name w:val="D190E40CD52640BBB5BCEB5B0D3934BD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5">
    <w:name w:val="562A64687BAF4C46992E79F5E888A228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5">
    <w:name w:val="B8952BA1FE4B46FCB790E695B299A2A7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38526CA4FA479B90706FAC192B083D5">
    <w:name w:val="0838526CA4FA479B90706FAC192B083D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29B8A1635BA42D097CC72F759B5D7345">
    <w:name w:val="629B8A1635BA42D097CC72F759B5D734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1B6FB611FC04214A01FCD7E870839E85">
    <w:name w:val="01B6FB611FC04214A01FCD7E870839E8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FA4C396BA23439CAB92649ACF73E7AA5">
    <w:name w:val="4FA4C396BA23439CAB92649ACF73E7AA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34153840D5A4C85B0D105684D76C8CE5">
    <w:name w:val="234153840D5A4C85B0D105684D76C8CE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9F74FFE62814D168EC6313122EC5FA65">
    <w:name w:val="49F74FFE62814D168EC6313122EC5FA6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6">
    <w:name w:val="AA0577EB02854C228BF062B8A6B9D6AF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15">
    <w:name w:val="71E4FEACF55245F5951A7234329D2244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5">
    <w:name w:val="81864B5FABE64F7B82B3645CA4AD08F1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6">
    <w:name w:val="2484B15E3D8441748B70F02E5EB4AD18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6">
    <w:name w:val="86971B44A9B14F74AB5ED775AF4CB484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6">
    <w:name w:val="40BFCB2B3222410192C680C158D15F3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6">
    <w:name w:val="AFF95DF3F92E42F28B109F57C67F1286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6">
    <w:name w:val="6E856938379B47CB8431FBBB4163A73C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6">
    <w:name w:val="E22A2904E426493FA4012C942F15680B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6">
    <w:name w:val="52CC68B3CFF7491BB5527609FFDC64FF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6">
    <w:name w:val="8B01BFDFDD514EF1930F08921FD4BF73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6">
    <w:name w:val="403809AEFDE149E6A8BDFF6F0AE7911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6">
    <w:name w:val="65A42A54B8094820A6CC86000ADB433F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6">
    <w:name w:val="1D73D4029DE64107A4BB561E74758B65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6">
    <w:name w:val="0E77368CAB484194B4C0446BF7E00AAC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6">
    <w:name w:val="1BD43159051E457BA74AECCF730CA7B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6">
    <w:name w:val="029D00255F484DE8B0F2F739ACB80E90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6">
    <w:name w:val="A1E633995EB94A19A898A78C727D20FE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6">
    <w:name w:val="6AD71C7A2BCA4B01A145A90CDDB8D57C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6">
    <w:name w:val="D190E40CD52640BBB5BCEB5B0D3934BD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6">
    <w:name w:val="562A64687BAF4C46992E79F5E888A228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6">
    <w:name w:val="B8952BA1FE4B46FCB790E695B299A2A7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38526CA4FA479B90706FAC192B083D6">
    <w:name w:val="0838526CA4FA479B90706FAC192B083D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29B8A1635BA42D097CC72F759B5D7346">
    <w:name w:val="629B8A1635BA42D097CC72F759B5D734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1B6FB611FC04214A01FCD7E870839E86">
    <w:name w:val="01B6FB611FC04214A01FCD7E870839E8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FA4C396BA23439CAB92649ACF73E7AA6">
    <w:name w:val="4FA4C396BA23439CAB92649ACF73E7AA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34153840D5A4C85B0D105684D76C8CE6">
    <w:name w:val="234153840D5A4C85B0D105684D76C8CE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9F74FFE62814D168EC6313122EC5FA66">
    <w:name w:val="49F74FFE62814D168EC6313122EC5FA6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7">
    <w:name w:val="AA0577EB02854C228BF062B8A6B9D6AF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16">
    <w:name w:val="71E4FEACF55245F5951A7234329D2244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6">
    <w:name w:val="81864B5FABE64F7B82B3645CA4AD08F1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7">
    <w:name w:val="2484B15E3D8441748B70F02E5EB4AD18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7">
    <w:name w:val="86971B44A9B14F74AB5ED775AF4CB484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7">
    <w:name w:val="40BFCB2B3222410192C680C158D15F31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7">
    <w:name w:val="AFF95DF3F92E42F28B109F57C67F1286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7">
    <w:name w:val="6E856938379B47CB8431FBBB4163A73C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7">
    <w:name w:val="E22A2904E426493FA4012C942F15680B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7">
    <w:name w:val="52CC68B3CFF7491BB5527609FFDC64FF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7">
    <w:name w:val="8B01BFDFDD514EF1930F08921FD4BF73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7">
    <w:name w:val="403809AEFDE149E6A8BDFF6F0AE79111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7">
    <w:name w:val="65A42A54B8094820A6CC86000ADB433F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7">
    <w:name w:val="1D73D4029DE64107A4BB561E74758B65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7">
    <w:name w:val="0E77368CAB484194B4C0446BF7E00AAC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7">
    <w:name w:val="1BD43159051E457BA74AECCF730CA7B1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7">
    <w:name w:val="029D00255F484DE8B0F2F739ACB80E90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7">
    <w:name w:val="A1E633995EB94A19A898A78C727D20FE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7">
    <w:name w:val="6AD71C7A2BCA4B01A145A90CDDB8D57C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7">
    <w:name w:val="D190E40CD52640BBB5BCEB5B0D3934BD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7">
    <w:name w:val="562A64687BAF4C46992E79F5E888A228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7">
    <w:name w:val="B8952BA1FE4B46FCB790E695B299A2A7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38526CA4FA479B90706FAC192B083D7">
    <w:name w:val="0838526CA4FA479B90706FAC192B083D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29B8A1635BA42D097CC72F759B5D7347">
    <w:name w:val="629B8A1635BA42D097CC72F759B5D734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1B6FB611FC04214A01FCD7E870839E87">
    <w:name w:val="01B6FB611FC04214A01FCD7E870839E8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FA4C396BA23439CAB92649ACF73E7AA7">
    <w:name w:val="4FA4C396BA23439CAB92649ACF73E7AA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34153840D5A4C85B0D105684D76C8CE7">
    <w:name w:val="234153840D5A4C85B0D105684D76C8CE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9F74FFE62814D168EC6313122EC5FA67">
    <w:name w:val="49F74FFE62814D168EC6313122EC5FA6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8">
    <w:name w:val="AA0577EB02854C228BF062B8A6B9D6AF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17">
    <w:name w:val="71E4FEACF55245F5951A7234329D22441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7">
    <w:name w:val="81864B5FABE64F7B82B3645CA4AD08F11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8">
    <w:name w:val="2484B15E3D8441748B70F02E5EB4AD18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8">
    <w:name w:val="86971B44A9B14F74AB5ED775AF4CB484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8">
    <w:name w:val="40BFCB2B3222410192C680C158D15F31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8">
    <w:name w:val="AFF95DF3F92E42F28B109F57C67F1286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8">
    <w:name w:val="6E856938379B47CB8431FBBB4163A73C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8">
    <w:name w:val="E22A2904E426493FA4012C942F15680B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8">
    <w:name w:val="52CC68B3CFF7491BB5527609FFDC64FF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8">
    <w:name w:val="8B01BFDFDD514EF1930F08921FD4BF73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8">
    <w:name w:val="403809AEFDE149E6A8BDFF6F0AE79111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8">
    <w:name w:val="65A42A54B8094820A6CC86000ADB433F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8">
    <w:name w:val="1D73D4029DE64107A4BB561E74758B65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8">
    <w:name w:val="0E77368CAB484194B4C0446BF7E00AAC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8">
    <w:name w:val="1BD43159051E457BA74AECCF730CA7B1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8">
    <w:name w:val="029D00255F484DE8B0F2F739ACB80E90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8">
    <w:name w:val="A1E633995EB94A19A898A78C727D20FE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8">
    <w:name w:val="6AD71C7A2BCA4B01A145A90CDDB8D57C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8">
    <w:name w:val="D190E40CD52640BBB5BCEB5B0D3934BD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8">
    <w:name w:val="562A64687BAF4C46992E79F5E888A228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8">
    <w:name w:val="B8952BA1FE4B46FCB790E695B299A2A7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38526CA4FA479B90706FAC192B083D8">
    <w:name w:val="0838526CA4FA479B90706FAC192B083D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29B8A1635BA42D097CC72F759B5D7348">
    <w:name w:val="629B8A1635BA42D097CC72F759B5D734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1B6FB611FC04214A01FCD7E870839E88">
    <w:name w:val="01B6FB611FC04214A01FCD7E870839E8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FA4C396BA23439CAB92649ACF73E7AA8">
    <w:name w:val="4FA4C396BA23439CAB92649ACF73E7AA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34153840D5A4C85B0D105684D76C8CE8">
    <w:name w:val="234153840D5A4C85B0D105684D76C8CE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9F74FFE62814D168EC6313122EC5FA68">
    <w:name w:val="49F74FFE62814D168EC6313122EC5FA6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AB01E25524E4CB2950B0DFB9B9C0E4A">
    <w:name w:val="2AB01E25524E4CB2950B0DFB9B9C0E4A"/>
    <w:rsid w:val="00D37275"/>
  </w:style>
  <w:style w:type="paragraph" w:customStyle="1" w:styleId="513244CC212644C0B63FFD523A5B655C">
    <w:name w:val="513244CC212644C0B63FFD523A5B655C"/>
    <w:rsid w:val="00D37275"/>
  </w:style>
  <w:style w:type="paragraph" w:customStyle="1" w:styleId="D47CB80B3B124A08B403A27ABBEBFE37">
    <w:name w:val="D47CB80B3B124A08B403A27ABBEBFE37"/>
    <w:rsid w:val="00D37275"/>
  </w:style>
  <w:style w:type="paragraph" w:customStyle="1" w:styleId="DD2E05C34E454D97BAD065C41C4B5C2B">
    <w:name w:val="DD2E05C34E454D97BAD065C41C4B5C2B"/>
    <w:rsid w:val="00D37275"/>
  </w:style>
  <w:style w:type="paragraph" w:customStyle="1" w:styleId="BA8325ACEB484DCABDDB7A3B00E6E1AE">
    <w:name w:val="BA8325ACEB484DCABDDB7A3B00E6E1AE"/>
    <w:rsid w:val="00D37275"/>
  </w:style>
  <w:style w:type="paragraph" w:customStyle="1" w:styleId="AA4EB7E46D0A4D6782253737AA827823">
    <w:name w:val="AA4EB7E46D0A4D6782253737AA827823"/>
    <w:rsid w:val="00D37275"/>
  </w:style>
  <w:style w:type="paragraph" w:customStyle="1" w:styleId="3B8B72C0C850470A9081AC0E04AB97B2">
    <w:name w:val="3B8B72C0C850470A9081AC0E04AB97B2"/>
    <w:rsid w:val="00D37275"/>
  </w:style>
  <w:style w:type="paragraph" w:customStyle="1" w:styleId="AA0577EB02854C228BF062B8A6B9D6AF9">
    <w:name w:val="AA0577EB02854C228BF062B8A6B9D6AF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18">
    <w:name w:val="71E4FEACF55245F5951A7234329D22441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8">
    <w:name w:val="81864B5FABE64F7B82B3645CA4AD08F11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9">
    <w:name w:val="2484B15E3D8441748B70F02E5EB4AD18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9">
    <w:name w:val="86971B44A9B14F74AB5ED775AF4CB484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9">
    <w:name w:val="40BFCB2B3222410192C680C158D15F31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9">
    <w:name w:val="AFF95DF3F92E42F28B109F57C67F1286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9">
    <w:name w:val="6E856938379B47CB8431FBBB4163A73C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9">
    <w:name w:val="E22A2904E426493FA4012C942F15680B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9">
    <w:name w:val="52CC68B3CFF7491BB5527609FFDC64FF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9">
    <w:name w:val="8B01BFDFDD514EF1930F08921FD4BF73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9">
    <w:name w:val="403809AEFDE149E6A8BDFF6F0AE79111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9">
    <w:name w:val="65A42A54B8094820A6CC86000ADB433F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9">
    <w:name w:val="1D73D4029DE64107A4BB561E74758B65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9">
    <w:name w:val="0E77368CAB484194B4C0446BF7E00AAC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9">
    <w:name w:val="1BD43159051E457BA74AECCF730CA7B1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9">
    <w:name w:val="029D00255F484DE8B0F2F739ACB80E90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9">
    <w:name w:val="A1E633995EB94A19A898A78C727D20FE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9">
    <w:name w:val="6AD71C7A2BCA4B01A145A90CDDB8D57C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9">
    <w:name w:val="D190E40CD52640BBB5BCEB5B0D3934BD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9">
    <w:name w:val="562A64687BAF4C46992E79F5E888A228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9">
    <w:name w:val="B8952BA1FE4B46FCB790E695B299A2A7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1">
    <w:name w:val="513244CC212644C0B63FFD523A5B655C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1">
    <w:name w:val="D47CB80B3B124A08B403A27ABBEBFE37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D2E05C34E454D97BAD065C41C4B5C2B1">
    <w:name w:val="DD2E05C34E454D97BAD065C41C4B5C2B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A8325ACEB484DCABDDB7A3B00E6E1AE1">
    <w:name w:val="BA8325ACEB484DCABDDB7A3B00E6E1AE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4EB7E46D0A4D6782253737AA8278231">
    <w:name w:val="AA4EB7E46D0A4D6782253737AA827823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B8B72C0C850470A9081AC0E04AB97B21">
    <w:name w:val="3B8B72C0C850470A9081AC0E04AB97B2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9F74FFE62814D168EC6313122EC5FA69">
    <w:name w:val="49F74FFE62814D168EC6313122EC5FA6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">
    <w:name w:val="54A15DFE44AE42A0AFAFFCAC568988B2"/>
    <w:rsid w:val="00D37275"/>
  </w:style>
  <w:style w:type="paragraph" w:customStyle="1" w:styleId="A513AEDEA00E48D0BB3D192C59992537">
    <w:name w:val="A513AEDEA00E48D0BB3D192C59992537"/>
    <w:rsid w:val="00D37275"/>
  </w:style>
  <w:style w:type="paragraph" w:customStyle="1" w:styleId="8F7CD9A179A744BFAA6FAB842D764D23">
    <w:name w:val="8F7CD9A179A744BFAA6FAB842D764D23"/>
    <w:rsid w:val="00D37275"/>
  </w:style>
  <w:style w:type="paragraph" w:customStyle="1" w:styleId="EA8DD9C936C9494CAE22D07C0CB02571">
    <w:name w:val="EA8DD9C936C9494CAE22D07C0CB02571"/>
    <w:rsid w:val="00D37275"/>
  </w:style>
  <w:style w:type="paragraph" w:customStyle="1" w:styleId="CA110662EB3B46FAA983298AE0CC2586">
    <w:name w:val="CA110662EB3B46FAA983298AE0CC2586"/>
    <w:rsid w:val="00D37275"/>
  </w:style>
  <w:style w:type="paragraph" w:customStyle="1" w:styleId="1E4F872A7B434832B5B0FAC44E867AE2">
    <w:name w:val="1E4F872A7B434832B5B0FAC44E867AE2"/>
    <w:rsid w:val="00D37275"/>
  </w:style>
  <w:style w:type="paragraph" w:customStyle="1" w:styleId="CD4A78869DEF4DA1919242FEE90137DA">
    <w:name w:val="CD4A78869DEF4DA1919242FEE90137DA"/>
    <w:rsid w:val="00D37275"/>
  </w:style>
  <w:style w:type="paragraph" w:customStyle="1" w:styleId="1EB19871C5AA41C4B2CEFA74309B3186">
    <w:name w:val="1EB19871C5AA41C4B2CEFA74309B3186"/>
    <w:rsid w:val="00D37275"/>
  </w:style>
  <w:style w:type="paragraph" w:customStyle="1" w:styleId="65DF9ABFE9C140E1BDC6F11BD249B367">
    <w:name w:val="65DF9ABFE9C140E1BDC6F11BD249B367"/>
    <w:rsid w:val="00D37275"/>
  </w:style>
  <w:style w:type="paragraph" w:customStyle="1" w:styleId="F52276FCF74144EDA83BD59216E17629">
    <w:name w:val="F52276FCF74144EDA83BD59216E17629"/>
    <w:rsid w:val="00D37275"/>
  </w:style>
  <w:style w:type="paragraph" w:customStyle="1" w:styleId="710FA02080B5424D969D7AAEC6CA0AC5">
    <w:name w:val="710FA02080B5424D969D7AAEC6CA0AC5"/>
    <w:rsid w:val="00D37275"/>
  </w:style>
  <w:style w:type="paragraph" w:customStyle="1" w:styleId="104332941B0F4F16BAEAF62575078BAF">
    <w:name w:val="104332941B0F4F16BAEAF62575078BAF"/>
    <w:rsid w:val="00D37275"/>
  </w:style>
  <w:style w:type="paragraph" w:customStyle="1" w:styleId="343C2BB6C48A4B17B53E38E6AAC920A3">
    <w:name w:val="343C2BB6C48A4B17B53E38E6AAC920A3"/>
    <w:rsid w:val="00D37275"/>
  </w:style>
  <w:style w:type="paragraph" w:customStyle="1" w:styleId="AA0577EB02854C228BF062B8A6B9D6AF10">
    <w:name w:val="AA0577EB02854C228BF062B8A6B9D6AF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19">
    <w:name w:val="71E4FEACF55245F5951A7234329D22441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9">
    <w:name w:val="81864B5FABE64F7B82B3645CA4AD08F11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10">
    <w:name w:val="2484B15E3D8441748B70F02E5EB4AD18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10">
    <w:name w:val="86971B44A9B14F74AB5ED775AF4CB484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10">
    <w:name w:val="40BFCB2B3222410192C680C158D15F31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10">
    <w:name w:val="AFF95DF3F92E42F28B109F57C67F1286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10">
    <w:name w:val="6E856938379B47CB8431FBBB4163A73C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10">
    <w:name w:val="E22A2904E426493FA4012C942F15680B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10">
    <w:name w:val="52CC68B3CFF7491BB5527609FFDC64FF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10">
    <w:name w:val="8B01BFDFDD514EF1930F08921FD4BF73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10">
    <w:name w:val="403809AEFDE149E6A8BDFF6F0AE79111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10">
    <w:name w:val="65A42A54B8094820A6CC86000ADB433F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10">
    <w:name w:val="1D73D4029DE64107A4BB561E74758B65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10">
    <w:name w:val="0E77368CAB484194B4C0446BF7E00AAC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10">
    <w:name w:val="1BD43159051E457BA74AECCF730CA7B1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10">
    <w:name w:val="029D00255F484DE8B0F2F739ACB80E90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10">
    <w:name w:val="A1E633995EB94A19A898A78C727D20FE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10">
    <w:name w:val="6AD71C7A2BCA4B01A145A90CDDB8D57C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10">
    <w:name w:val="D190E40CD52640BBB5BCEB5B0D3934BD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10">
    <w:name w:val="562A64687BAF4C46992E79F5E888A228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10">
    <w:name w:val="B8952BA1FE4B46FCB790E695B299A2A7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2">
    <w:name w:val="513244CC212644C0B63FFD523A5B655C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2">
    <w:name w:val="D47CB80B3B124A08B403A27ABBEBFE37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1">
    <w:name w:val="54A15DFE44AE42A0AFAFFCAC568988B2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1">
    <w:name w:val="A513AEDEA00E48D0BB3D192C59992537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1">
    <w:name w:val="8F7CD9A179A744BFAA6FAB842D764D23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1">
    <w:name w:val="EA8DD9C936C9494CAE22D07C0CB0257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1">
    <w:name w:val="65DF9ABFE9C140E1BDC6F11BD249B367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1">
    <w:name w:val="F52276FCF74144EDA83BD59216E17629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1">
    <w:name w:val="710FA02080B5424D969D7AAEC6CA0AC5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04332941B0F4F16BAEAF62575078BAF1">
    <w:name w:val="104332941B0F4F16BAEAF62575078BAF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3C2BB6C48A4B17B53E38E6AAC920A31">
    <w:name w:val="343C2BB6C48A4B17B53E38E6AAC920A3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9F74FFE62814D168EC6313122EC5FA610">
    <w:name w:val="49F74FFE62814D168EC6313122EC5FA6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11">
    <w:name w:val="AA0577EB02854C228BF062B8A6B9D6AF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20">
    <w:name w:val="71E4FEACF55245F5951A7234329D22442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20">
    <w:name w:val="81864B5FABE64F7B82B3645CA4AD08F12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11">
    <w:name w:val="2484B15E3D8441748B70F02E5EB4AD18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11">
    <w:name w:val="86971B44A9B14F74AB5ED775AF4CB484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11">
    <w:name w:val="40BFCB2B3222410192C680C158D15F31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11">
    <w:name w:val="AFF95DF3F92E42F28B109F57C67F1286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11">
    <w:name w:val="6E856938379B47CB8431FBBB4163A73C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11">
    <w:name w:val="E22A2904E426493FA4012C942F15680B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11">
    <w:name w:val="52CC68B3CFF7491BB5527609FFDC64FF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11">
    <w:name w:val="8B01BFDFDD514EF1930F08921FD4BF73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11">
    <w:name w:val="403809AEFDE149E6A8BDFF6F0AE79111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11">
    <w:name w:val="65A42A54B8094820A6CC86000ADB433F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11">
    <w:name w:val="1D73D4029DE64107A4BB561E74758B65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11">
    <w:name w:val="0E77368CAB484194B4C0446BF7E00AAC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11">
    <w:name w:val="1BD43159051E457BA74AECCF730CA7B1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11">
    <w:name w:val="029D00255F484DE8B0F2F739ACB80E90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11">
    <w:name w:val="A1E633995EB94A19A898A78C727D20FE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11">
    <w:name w:val="6AD71C7A2BCA4B01A145A90CDDB8D57C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11">
    <w:name w:val="D190E40CD52640BBB5BCEB5B0D3934BD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11">
    <w:name w:val="562A64687BAF4C46992E79F5E888A228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11">
    <w:name w:val="B8952BA1FE4B46FCB790E695B299A2A7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3">
    <w:name w:val="513244CC212644C0B63FFD523A5B655C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3">
    <w:name w:val="D47CB80B3B124A08B403A27ABBEBFE37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2">
    <w:name w:val="54A15DFE44AE42A0AFAFFCAC568988B2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2">
    <w:name w:val="A513AEDEA00E48D0BB3D192C59992537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2">
    <w:name w:val="8F7CD9A179A744BFAA6FAB842D764D23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2">
    <w:name w:val="EA8DD9C936C9494CAE22D07C0CB0257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2">
    <w:name w:val="65DF9ABFE9C140E1BDC6F11BD249B367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2">
    <w:name w:val="F52276FCF74144EDA83BD59216E17629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2">
    <w:name w:val="710FA02080B5424D969D7AAEC6CA0AC5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04332941B0F4F16BAEAF62575078BAF2">
    <w:name w:val="104332941B0F4F16BAEAF62575078BAF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3C2BB6C48A4B17B53E38E6AAC920A32">
    <w:name w:val="343C2BB6C48A4B17B53E38E6AAC920A3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9F74FFE62814D168EC6313122EC5FA611">
    <w:name w:val="49F74FFE62814D168EC6313122EC5FA6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12">
    <w:name w:val="AA0577EB02854C228BF062B8A6B9D6AF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21">
    <w:name w:val="71E4FEACF55245F5951A7234329D22442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21">
    <w:name w:val="81864B5FABE64F7B82B3645CA4AD08F12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12">
    <w:name w:val="2484B15E3D8441748B70F02E5EB4AD18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12">
    <w:name w:val="86971B44A9B14F74AB5ED775AF4CB484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12">
    <w:name w:val="40BFCB2B3222410192C680C158D15F31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12">
    <w:name w:val="AFF95DF3F92E42F28B109F57C67F1286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12">
    <w:name w:val="6E856938379B47CB8431FBBB4163A73C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12">
    <w:name w:val="E22A2904E426493FA4012C942F15680B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12">
    <w:name w:val="52CC68B3CFF7491BB5527609FFDC64FF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12">
    <w:name w:val="8B01BFDFDD514EF1930F08921FD4BF73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12">
    <w:name w:val="403809AEFDE149E6A8BDFF6F0AE79111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12">
    <w:name w:val="65A42A54B8094820A6CC86000ADB433F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12">
    <w:name w:val="1D73D4029DE64107A4BB561E74758B65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12">
    <w:name w:val="0E77368CAB484194B4C0446BF7E00AAC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12">
    <w:name w:val="1BD43159051E457BA74AECCF730CA7B1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12">
    <w:name w:val="029D00255F484DE8B0F2F739ACB80E90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12">
    <w:name w:val="A1E633995EB94A19A898A78C727D20FE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12">
    <w:name w:val="6AD71C7A2BCA4B01A145A90CDDB8D57C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12">
    <w:name w:val="D190E40CD52640BBB5BCEB5B0D3934BD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12">
    <w:name w:val="562A64687BAF4C46992E79F5E888A228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12">
    <w:name w:val="B8952BA1FE4B46FCB790E695B299A2A7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4">
    <w:name w:val="513244CC212644C0B63FFD523A5B655C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4">
    <w:name w:val="D47CB80B3B124A08B403A27ABBEBFE37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3">
    <w:name w:val="54A15DFE44AE42A0AFAFFCAC568988B2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3">
    <w:name w:val="A513AEDEA00E48D0BB3D192C59992537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3">
    <w:name w:val="8F7CD9A179A744BFAA6FAB842D764D23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3">
    <w:name w:val="EA8DD9C936C9494CAE22D07C0CB0257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3">
    <w:name w:val="65DF9ABFE9C140E1BDC6F11BD249B367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3">
    <w:name w:val="F52276FCF74144EDA83BD59216E17629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3">
    <w:name w:val="710FA02080B5424D969D7AAEC6CA0AC5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04332941B0F4F16BAEAF62575078BAF3">
    <w:name w:val="104332941B0F4F16BAEAF62575078BAF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3C2BB6C48A4B17B53E38E6AAC920A33">
    <w:name w:val="343C2BB6C48A4B17B53E38E6AAC920A3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9F74FFE62814D168EC6313122EC5FA612">
    <w:name w:val="49F74FFE62814D168EC6313122EC5FA6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">
    <w:name w:val="349532DEDFC0494C8F3B34174D10206A"/>
    <w:rsid w:val="00D37275"/>
  </w:style>
  <w:style w:type="paragraph" w:customStyle="1" w:styleId="48C24765FDAF4638AAE9B9D57BB56A5E">
    <w:name w:val="48C24765FDAF4638AAE9B9D57BB56A5E"/>
    <w:rsid w:val="00D37275"/>
  </w:style>
  <w:style w:type="paragraph" w:customStyle="1" w:styleId="DDAA65D832FD4F22BC734EF3E45DF915">
    <w:name w:val="DDAA65D832FD4F22BC734EF3E45DF915"/>
    <w:rsid w:val="00D37275"/>
  </w:style>
  <w:style w:type="paragraph" w:customStyle="1" w:styleId="249F7D055566473DB424DB0B4C9903CC">
    <w:name w:val="249F7D055566473DB424DB0B4C9903CC"/>
    <w:rsid w:val="00D37275"/>
  </w:style>
  <w:style w:type="paragraph" w:customStyle="1" w:styleId="C0B3C6151A044C76AF3003D82B959F0F">
    <w:name w:val="C0B3C6151A044C76AF3003D82B959F0F"/>
    <w:rsid w:val="00D37275"/>
  </w:style>
  <w:style w:type="paragraph" w:customStyle="1" w:styleId="C1194AD8B16641E19E8F1FA51C47604D">
    <w:name w:val="C1194AD8B16641E19E8F1FA51C47604D"/>
    <w:rsid w:val="00D37275"/>
  </w:style>
  <w:style w:type="paragraph" w:customStyle="1" w:styleId="AE0AB3CDCE9B482392CAC740A73045F3">
    <w:name w:val="AE0AB3CDCE9B482392CAC740A73045F3"/>
    <w:rsid w:val="00D37275"/>
  </w:style>
  <w:style w:type="paragraph" w:customStyle="1" w:styleId="AA0577EB02854C228BF062B8A6B9D6AF13">
    <w:name w:val="AA0577EB02854C228BF062B8A6B9D6AF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22">
    <w:name w:val="71E4FEACF55245F5951A7234329D22442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22">
    <w:name w:val="81864B5FABE64F7B82B3645CA4AD08F12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13">
    <w:name w:val="2484B15E3D8441748B70F02E5EB4AD18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13">
    <w:name w:val="86971B44A9B14F74AB5ED775AF4CB484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13">
    <w:name w:val="40BFCB2B3222410192C680C158D15F31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13">
    <w:name w:val="AFF95DF3F92E42F28B109F57C67F1286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13">
    <w:name w:val="6E856938379B47CB8431FBBB4163A73C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13">
    <w:name w:val="E22A2904E426493FA4012C942F15680B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13">
    <w:name w:val="52CC68B3CFF7491BB5527609FFDC64FF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13">
    <w:name w:val="8B01BFDFDD514EF1930F08921FD4BF73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13">
    <w:name w:val="403809AEFDE149E6A8BDFF6F0AE79111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13">
    <w:name w:val="65A42A54B8094820A6CC86000ADB433F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13">
    <w:name w:val="1D73D4029DE64107A4BB561E74758B65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13">
    <w:name w:val="0E77368CAB484194B4C0446BF7E00AAC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13">
    <w:name w:val="1BD43159051E457BA74AECCF730CA7B1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13">
    <w:name w:val="029D00255F484DE8B0F2F739ACB80E90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13">
    <w:name w:val="A1E633995EB94A19A898A78C727D20FE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13">
    <w:name w:val="6AD71C7A2BCA4B01A145A90CDDB8D57C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13">
    <w:name w:val="D190E40CD52640BBB5BCEB5B0D3934BD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13">
    <w:name w:val="562A64687BAF4C46992E79F5E888A228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13">
    <w:name w:val="B8952BA1FE4B46FCB790E695B299A2A7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5">
    <w:name w:val="513244CC212644C0B63FFD523A5B655C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5">
    <w:name w:val="D47CB80B3B124A08B403A27ABBEBFE37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4">
    <w:name w:val="54A15DFE44AE42A0AFAFFCAC568988B2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4">
    <w:name w:val="A513AEDEA00E48D0BB3D192C59992537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4">
    <w:name w:val="8F7CD9A179A744BFAA6FAB842D764D23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4">
    <w:name w:val="EA8DD9C936C9494CAE22D07C0CB0257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4">
    <w:name w:val="65DF9ABFE9C140E1BDC6F11BD249B367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4">
    <w:name w:val="F52276FCF74144EDA83BD59216E17629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4">
    <w:name w:val="710FA02080B5424D969D7AAEC6CA0AC5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1">
    <w:name w:val="349532DEDFC0494C8F3B34174D10206A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C24765FDAF4638AAE9B9D57BB56A5E1">
    <w:name w:val="48C24765FDAF4638AAE9B9D57BB56A5E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DAA65D832FD4F22BC734EF3E45DF9151">
    <w:name w:val="DDAA65D832FD4F22BC734EF3E45DF915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9F7D055566473DB424DB0B4C9903CC1">
    <w:name w:val="249F7D055566473DB424DB0B4C9903CC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0B3C6151A044C76AF3003D82B959F0F1">
    <w:name w:val="C0B3C6151A044C76AF3003D82B959F0F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1194AD8B16641E19E8F1FA51C47604D1">
    <w:name w:val="C1194AD8B16641E19E8F1FA51C47604D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E0AB3CDCE9B482392CAC740A73045F31">
    <w:name w:val="AE0AB3CDCE9B482392CAC740A73045F3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9F74FFE62814D168EC6313122EC5FA613">
    <w:name w:val="49F74FFE62814D168EC6313122EC5FA6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5251C8367924444AEFB27B696BA9B1D">
    <w:name w:val="45251C8367924444AEFB27B696BA9B1D"/>
    <w:rsid w:val="00D37275"/>
  </w:style>
  <w:style w:type="paragraph" w:customStyle="1" w:styleId="B50F28AE41464ADA97B0710F893DFB3B">
    <w:name w:val="B50F28AE41464ADA97B0710F893DFB3B"/>
    <w:rsid w:val="00D37275"/>
  </w:style>
  <w:style w:type="paragraph" w:customStyle="1" w:styleId="5DD3911EFC114F50B8E1D5873BA14C17">
    <w:name w:val="5DD3911EFC114F50B8E1D5873BA14C17"/>
    <w:rsid w:val="00D37275"/>
  </w:style>
  <w:style w:type="paragraph" w:customStyle="1" w:styleId="A1465CB083AA4B1394D35DA1716F4D1B">
    <w:name w:val="A1465CB083AA4B1394D35DA1716F4D1B"/>
    <w:rsid w:val="00D37275"/>
  </w:style>
  <w:style w:type="paragraph" w:customStyle="1" w:styleId="33258A2033D3432DB286068BDE2EC7E2">
    <w:name w:val="33258A2033D3432DB286068BDE2EC7E2"/>
    <w:rsid w:val="00D37275"/>
  </w:style>
  <w:style w:type="paragraph" w:customStyle="1" w:styleId="AA0577EB02854C228BF062B8A6B9D6AF14">
    <w:name w:val="AA0577EB02854C228BF062B8A6B9D6AF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23">
    <w:name w:val="71E4FEACF55245F5951A7234329D22442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23">
    <w:name w:val="81864B5FABE64F7B82B3645CA4AD08F12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14">
    <w:name w:val="2484B15E3D8441748B70F02E5EB4AD18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14">
    <w:name w:val="86971B44A9B14F74AB5ED775AF4CB484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14">
    <w:name w:val="40BFCB2B3222410192C680C158D15F31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14">
    <w:name w:val="AFF95DF3F92E42F28B109F57C67F1286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14">
    <w:name w:val="6E856938379B47CB8431FBBB4163A73C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14">
    <w:name w:val="E22A2904E426493FA4012C942F15680B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14">
    <w:name w:val="52CC68B3CFF7491BB5527609FFDC64FF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14">
    <w:name w:val="8B01BFDFDD514EF1930F08921FD4BF73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14">
    <w:name w:val="403809AEFDE149E6A8BDFF6F0AE79111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14">
    <w:name w:val="65A42A54B8094820A6CC86000ADB433F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14">
    <w:name w:val="1D73D4029DE64107A4BB561E74758B65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14">
    <w:name w:val="0E77368CAB484194B4C0446BF7E00AAC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14">
    <w:name w:val="1BD43159051E457BA74AECCF730CA7B1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14">
    <w:name w:val="029D00255F484DE8B0F2F739ACB80E90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14">
    <w:name w:val="A1E633995EB94A19A898A78C727D20FE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14">
    <w:name w:val="6AD71C7A2BCA4B01A145A90CDDB8D57C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14">
    <w:name w:val="D190E40CD52640BBB5BCEB5B0D3934BD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14">
    <w:name w:val="562A64687BAF4C46992E79F5E888A228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14">
    <w:name w:val="B8952BA1FE4B46FCB790E695B299A2A7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6">
    <w:name w:val="513244CC212644C0B63FFD523A5B655C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6">
    <w:name w:val="D47CB80B3B124A08B403A27ABBEBFE37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5">
    <w:name w:val="54A15DFE44AE42A0AFAFFCAC568988B2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5">
    <w:name w:val="A513AEDEA00E48D0BB3D192C59992537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5">
    <w:name w:val="8F7CD9A179A744BFAA6FAB842D764D23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5">
    <w:name w:val="EA8DD9C936C9494CAE22D07C0CB0257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5">
    <w:name w:val="65DF9ABFE9C140E1BDC6F11BD249B367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5">
    <w:name w:val="F52276FCF74144EDA83BD59216E17629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5">
    <w:name w:val="710FA02080B5424D969D7AAEC6CA0AC5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2">
    <w:name w:val="349532DEDFC0494C8F3B34174D10206A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C24765FDAF4638AAE9B9D57BB56A5E2">
    <w:name w:val="48C24765FDAF4638AAE9B9D57BB56A5E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DAA65D832FD4F22BC734EF3E45DF9152">
    <w:name w:val="DDAA65D832FD4F22BC734EF3E45DF915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9F7D055566473DB424DB0B4C9903CC2">
    <w:name w:val="249F7D055566473DB424DB0B4C9903CC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0B3C6151A044C76AF3003D82B959F0F2">
    <w:name w:val="C0B3C6151A044C76AF3003D82B959F0F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50F28AE41464ADA97B0710F893DFB3B1">
    <w:name w:val="B50F28AE41464ADA97B0710F893DFB3B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DD3911EFC114F50B8E1D5873BA14C171">
    <w:name w:val="5DD3911EFC114F50B8E1D5873BA14C17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465CB083AA4B1394D35DA1716F4D1B1">
    <w:name w:val="A1465CB083AA4B1394D35DA1716F4D1B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3258A2033D3432DB286068BDE2EC7E21">
    <w:name w:val="33258A2033D3432DB286068BDE2EC7E2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1194AD8B16641E19E8F1FA51C47604D2">
    <w:name w:val="C1194AD8B16641E19E8F1FA51C47604D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E0AB3CDCE9B482392CAC740A73045F32">
    <w:name w:val="AE0AB3CDCE9B482392CAC740A73045F3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5251C8367924444AEFB27B696BA9B1D1">
    <w:name w:val="45251C8367924444AEFB27B696BA9B1D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15">
    <w:name w:val="AA0577EB02854C228BF062B8A6B9D6AF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24">
    <w:name w:val="71E4FEACF55245F5951A7234329D22442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24">
    <w:name w:val="81864B5FABE64F7B82B3645CA4AD08F12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15">
    <w:name w:val="2484B15E3D8441748B70F02E5EB4AD18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15">
    <w:name w:val="86971B44A9B14F74AB5ED775AF4CB484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15">
    <w:name w:val="40BFCB2B3222410192C680C158D15F31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15">
    <w:name w:val="AFF95DF3F92E42F28B109F57C67F1286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15">
    <w:name w:val="6E856938379B47CB8431FBBB4163A73C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15">
    <w:name w:val="E22A2904E426493FA4012C942F15680B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15">
    <w:name w:val="52CC68B3CFF7491BB5527609FFDC64FF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15">
    <w:name w:val="8B01BFDFDD514EF1930F08921FD4BF73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15">
    <w:name w:val="403809AEFDE149E6A8BDFF6F0AE79111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15">
    <w:name w:val="65A42A54B8094820A6CC86000ADB433F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15">
    <w:name w:val="1D73D4029DE64107A4BB561E74758B65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15">
    <w:name w:val="0E77368CAB484194B4C0446BF7E00AAC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15">
    <w:name w:val="1BD43159051E457BA74AECCF730CA7B1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15">
    <w:name w:val="029D00255F484DE8B0F2F739ACB80E90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15">
    <w:name w:val="A1E633995EB94A19A898A78C727D20FE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15">
    <w:name w:val="6AD71C7A2BCA4B01A145A90CDDB8D57C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15">
    <w:name w:val="D190E40CD52640BBB5BCEB5B0D3934BD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15">
    <w:name w:val="562A64687BAF4C46992E79F5E888A228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15">
    <w:name w:val="B8952BA1FE4B46FCB790E695B299A2A7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7">
    <w:name w:val="513244CC212644C0B63FFD523A5B655C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7">
    <w:name w:val="D47CB80B3B124A08B403A27ABBEBFE37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6">
    <w:name w:val="54A15DFE44AE42A0AFAFFCAC568988B2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6">
    <w:name w:val="A513AEDEA00E48D0BB3D192C59992537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6">
    <w:name w:val="8F7CD9A179A744BFAA6FAB842D764D23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6">
    <w:name w:val="EA8DD9C936C9494CAE22D07C0CB0257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6">
    <w:name w:val="65DF9ABFE9C140E1BDC6F11BD249B367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6">
    <w:name w:val="F52276FCF74144EDA83BD59216E17629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6">
    <w:name w:val="710FA02080B5424D969D7AAEC6CA0AC5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3">
    <w:name w:val="349532DEDFC0494C8F3B34174D10206A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C24765FDAF4638AAE9B9D57BB56A5E3">
    <w:name w:val="48C24765FDAF4638AAE9B9D57BB56A5E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DAA65D832FD4F22BC734EF3E45DF9153">
    <w:name w:val="DDAA65D832FD4F22BC734EF3E45DF915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9F7D055566473DB424DB0B4C9903CC3">
    <w:name w:val="249F7D055566473DB424DB0B4C9903CC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0B3C6151A044C76AF3003D82B959F0F3">
    <w:name w:val="C0B3C6151A044C76AF3003D82B959F0F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50F28AE41464ADA97B0710F893DFB3B2">
    <w:name w:val="B50F28AE41464ADA97B0710F893DFB3B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DD3911EFC114F50B8E1D5873BA14C172">
    <w:name w:val="5DD3911EFC114F50B8E1D5873BA14C17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465CB083AA4B1394D35DA1716F4D1B2">
    <w:name w:val="A1465CB083AA4B1394D35DA1716F4D1B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3258A2033D3432DB286068BDE2EC7E22">
    <w:name w:val="33258A2033D3432DB286068BDE2EC7E2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1194AD8B16641E19E8F1FA51C47604D3">
    <w:name w:val="C1194AD8B16641E19E8F1FA51C47604D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E0AB3CDCE9B482392CAC740A73045F33">
    <w:name w:val="AE0AB3CDCE9B482392CAC740A73045F3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5251C8367924444AEFB27B696BA9B1D2">
    <w:name w:val="45251C8367924444AEFB27B696BA9B1D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16">
    <w:name w:val="AA0577EB02854C228BF062B8A6B9D6AF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25">
    <w:name w:val="71E4FEACF55245F5951A7234329D22442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25">
    <w:name w:val="81864B5FABE64F7B82B3645CA4AD08F12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16">
    <w:name w:val="2484B15E3D8441748B70F02E5EB4AD18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16">
    <w:name w:val="86971B44A9B14F74AB5ED775AF4CB484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16">
    <w:name w:val="40BFCB2B3222410192C680C158D15F31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16">
    <w:name w:val="AFF95DF3F92E42F28B109F57C67F1286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16">
    <w:name w:val="6E856938379B47CB8431FBBB4163A73C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16">
    <w:name w:val="E22A2904E426493FA4012C942F15680B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16">
    <w:name w:val="52CC68B3CFF7491BB5527609FFDC64FF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16">
    <w:name w:val="8B01BFDFDD514EF1930F08921FD4BF73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16">
    <w:name w:val="403809AEFDE149E6A8BDFF6F0AE79111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16">
    <w:name w:val="65A42A54B8094820A6CC86000ADB433F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16">
    <w:name w:val="1D73D4029DE64107A4BB561E74758B65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16">
    <w:name w:val="0E77368CAB484194B4C0446BF7E00AAC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16">
    <w:name w:val="1BD43159051E457BA74AECCF730CA7B1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16">
    <w:name w:val="029D00255F484DE8B0F2F739ACB80E90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16">
    <w:name w:val="A1E633995EB94A19A898A78C727D20FE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16">
    <w:name w:val="6AD71C7A2BCA4B01A145A90CDDB8D57C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16">
    <w:name w:val="D190E40CD52640BBB5BCEB5B0D3934BD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16">
    <w:name w:val="562A64687BAF4C46992E79F5E888A228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16">
    <w:name w:val="B8952BA1FE4B46FCB790E695B299A2A7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8">
    <w:name w:val="513244CC212644C0B63FFD523A5B655C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8">
    <w:name w:val="D47CB80B3B124A08B403A27ABBEBFE37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7">
    <w:name w:val="54A15DFE44AE42A0AFAFFCAC568988B2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7">
    <w:name w:val="A513AEDEA00E48D0BB3D192C59992537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7">
    <w:name w:val="8F7CD9A179A744BFAA6FAB842D764D23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7">
    <w:name w:val="EA8DD9C936C9494CAE22D07C0CB02571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7">
    <w:name w:val="65DF9ABFE9C140E1BDC6F11BD249B367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7">
    <w:name w:val="F52276FCF74144EDA83BD59216E17629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7">
    <w:name w:val="710FA02080B5424D969D7AAEC6CA0AC5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4">
    <w:name w:val="349532DEDFC0494C8F3B34174D10206A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C24765FDAF4638AAE9B9D57BB56A5E4">
    <w:name w:val="48C24765FDAF4638AAE9B9D57BB56A5E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DAA65D832FD4F22BC734EF3E45DF9154">
    <w:name w:val="DDAA65D832FD4F22BC734EF3E45DF915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9F7D055566473DB424DB0B4C9903CC4">
    <w:name w:val="249F7D055566473DB424DB0B4C9903CC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0B3C6151A044C76AF3003D82B959F0F4">
    <w:name w:val="C0B3C6151A044C76AF3003D82B959F0F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50F28AE41464ADA97B0710F893DFB3B3">
    <w:name w:val="B50F28AE41464ADA97B0710F893DFB3B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DD3911EFC114F50B8E1D5873BA14C173">
    <w:name w:val="5DD3911EFC114F50B8E1D5873BA14C17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465CB083AA4B1394D35DA1716F4D1B3">
    <w:name w:val="A1465CB083AA4B1394D35DA1716F4D1B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3258A2033D3432DB286068BDE2EC7E23">
    <w:name w:val="33258A2033D3432DB286068BDE2EC7E2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1194AD8B16641E19E8F1FA51C47604D4">
    <w:name w:val="C1194AD8B16641E19E8F1FA51C47604D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E0AB3CDCE9B482392CAC740A73045F34">
    <w:name w:val="AE0AB3CDCE9B482392CAC740A73045F3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5251C8367924444AEFB27B696BA9B1D3">
    <w:name w:val="45251C8367924444AEFB27B696BA9B1D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EA1193BB51B4C048567FD2AE8BBD19E">
    <w:name w:val="1EA1193BB51B4C048567FD2AE8BBD19E"/>
    <w:rsid w:val="00D37275"/>
  </w:style>
  <w:style w:type="paragraph" w:customStyle="1" w:styleId="AA0577EB02854C228BF062B8A6B9D6AF17">
    <w:name w:val="AA0577EB02854C228BF062B8A6B9D6AF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26">
    <w:name w:val="71E4FEACF55245F5951A7234329D224426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26">
    <w:name w:val="81864B5FABE64F7B82B3645CA4AD08F126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17">
    <w:name w:val="2484B15E3D8441748B70F02E5EB4AD18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17">
    <w:name w:val="86971B44A9B14F74AB5ED775AF4CB484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17">
    <w:name w:val="40BFCB2B3222410192C680C158D15F31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17">
    <w:name w:val="AFF95DF3F92E42F28B109F57C67F1286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17">
    <w:name w:val="6E856938379B47CB8431FBBB4163A73C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17">
    <w:name w:val="E22A2904E426493FA4012C942F15680B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17">
    <w:name w:val="52CC68B3CFF7491BB5527609FFDC64FF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17">
    <w:name w:val="8B01BFDFDD514EF1930F08921FD4BF73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17">
    <w:name w:val="403809AEFDE149E6A8BDFF6F0AE79111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17">
    <w:name w:val="65A42A54B8094820A6CC86000ADB433F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17">
    <w:name w:val="1D73D4029DE64107A4BB561E74758B65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17">
    <w:name w:val="0E77368CAB484194B4C0446BF7E00AAC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17">
    <w:name w:val="1BD43159051E457BA74AECCF730CA7B1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17">
    <w:name w:val="029D00255F484DE8B0F2F739ACB80E90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17">
    <w:name w:val="A1E633995EB94A19A898A78C727D20FE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17">
    <w:name w:val="6AD71C7A2BCA4B01A145A90CDDB8D57C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17">
    <w:name w:val="D190E40CD52640BBB5BCEB5B0D3934BD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17">
    <w:name w:val="562A64687BAF4C46992E79F5E888A228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17">
    <w:name w:val="B8952BA1FE4B46FCB790E695B299A2A7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9">
    <w:name w:val="513244CC212644C0B63FFD523A5B655C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9">
    <w:name w:val="D47CB80B3B124A08B403A27ABBEBFE37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8">
    <w:name w:val="54A15DFE44AE42A0AFAFFCAC568988B2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8">
    <w:name w:val="A513AEDEA00E48D0BB3D192C59992537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8">
    <w:name w:val="8F7CD9A179A744BFAA6FAB842D764D23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8">
    <w:name w:val="EA8DD9C936C9494CAE22D07C0CB0257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8">
    <w:name w:val="65DF9ABFE9C140E1BDC6F11BD249B367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8">
    <w:name w:val="F52276FCF74144EDA83BD59216E17629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8">
    <w:name w:val="710FA02080B5424D969D7AAEC6CA0AC5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5">
    <w:name w:val="349532DEDFC0494C8F3B34174D10206A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C24765FDAF4638AAE9B9D57BB56A5E5">
    <w:name w:val="48C24765FDAF4638AAE9B9D57BB56A5E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DAA65D832FD4F22BC734EF3E45DF9155">
    <w:name w:val="DDAA65D832FD4F22BC734EF3E45DF915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9F7D055566473DB424DB0B4C9903CC5">
    <w:name w:val="249F7D055566473DB424DB0B4C9903CC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0B3C6151A044C76AF3003D82B959F0F5">
    <w:name w:val="C0B3C6151A044C76AF3003D82B959F0F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50F28AE41464ADA97B0710F893DFB3B4">
    <w:name w:val="B50F28AE41464ADA97B0710F893DFB3B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DD3911EFC114F50B8E1D5873BA14C174">
    <w:name w:val="5DD3911EFC114F50B8E1D5873BA14C17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465CB083AA4B1394D35DA1716F4D1B4">
    <w:name w:val="A1465CB083AA4B1394D35DA1716F4D1B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3258A2033D3432DB286068BDE2EC7E24">
    <w:name w:val="33258A2033D3432DB286068BDE2EC7E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1194AD8B16641E19E8F1FA51C47604D5">
    <w:name w:val="C1194AD8B16641E19E8F1FA51C47604D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E0AB3CDCE9B482392CAC740A73045F35">
    <w:name w:val="AE0AB3CDCE9B482392CAC740A73045F3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EA1193BB51B4C048567FD2AE8BBD19E1">
    <w:name w:val="1EA1193BB51B4C048567FD2AE8BBD19E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18">
    <w:name w:val="AA0577EB02854C228BF062B8A6B9D6AF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27">
    <w:name w:val="71E4FEACF55245F5951A7234329D22442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27">
    <w:name w:val="81864B5FABE64F7B82B3645CA4AD08F12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18">
    <w:name w:val="2484B15E3D8441748B70F02E5EB4AD18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18">
    <w:name w:val="86971B44A9B14F74AB5ED775AF4CB484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18">
    <w:name w:val="40BFCB2B3222410192C680C158D15F31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18">
    <w:name w:val="AFF95DF3F92E42F28B109F57C67F1286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18">
    <w:name w:val="6E856938379B47CB8431FBBB4163A73C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18">
    <w:name w:val="E22A2904E426493FA4012C942F15680B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18">
    <w:name w:val="52CC68B3CFF7491BB5527609FFDC64FF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18">
    <w:name w:val="8B01BFDFDD514EF1930F08921FD4BF73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18">
    <w:name w:val="403809AEFDE149E6A8BDFF6F0AE79111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18">
    <w:name w:val="65A42A54B8094820A6CC86000ADB433F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18">
    <w:name w:val="1D73D4029DE64107A4BB561E74758B65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18">
    <w:name w:val="0E77368CAB484194B4C0446BF7E00AAC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18">
    <w:name w:val="1BD43159051E457BA74AECCF730CA7B1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18">
    <w:name w:val="029D00255F484DE8B0F2F739ACB80E90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18">
    <w:name w:val="A1E633995EB94A19A898A78C727D20FE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18">
    <w:name w:val="6AD71C7A2BCA4B01A145A90CDDB8D57C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18">
    <w:name w:val="D190E40CD52640BBB5BCEB5B0D3934BD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18">
    <w:name w:val="562A64687BAF4C46992E79F5E888A228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18">
    <w:name w:val="B8952BA1FE4B46FCB790E695B299A2A7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10">
    <w:name w:val="513244CC212644C0B63FFD523A5B655C1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10">
    <w:name w:val="D47CB80B3B124A08B403A27ABBEBFE371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9">
    <w:name w:val="54A15DFE44AE42A0AFAFFCAC568988B2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9">
    <w:name w:val="A513AEDEA00E48D0BB3D192C59992537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9">
    <w:name w:val="8F7CD9A179A744BFAA6FAB842D764D23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9">
    <w:name w:val="EA8DD9C936C9494CAE22D07C0CB0257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9">
    <w:name w:val="65DF9ABFE9C140E1BDC6F11BD249B367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9">
    <w:name w:val="F52276FCF74144EDA83BD59216E17629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9">
    <w:name w:val="710FA02080B5424D969D7AAEC6CA0AC5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6">
    <w:name w:val="349532DEDFC0494C8F3B34174D10206A6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C24765FDAF4638AAE9B9D57BB56A5E6">
    <w:name w:val="48C24765FDAF4638AAE9B9D57BB56A5E6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DAA65D832FD4F22BC734EF3E45DF9156">
    <w:name w:val="DDAA65D832FD4F22BC734EF3E45DF9156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9F7D055566473DB424DB0B4C9903CC6">
    <w:name w:val="249F7D055566473DB424DB0B4C9903CC6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0B3C6151A044C76AF3003D82B959F0F6">
    <w:name w:val="C0B3C6151A044C76AF3003D82B959F0F6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50F28AE41464ADA97B0710F893DFB3B5">
    <w:name w:val="B50F28AE41464ADA97B0710F893DFB3B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DD3911EFC114F50B8E1D5873BA14C175">
    <w:name w:val="5DD3911EFC114F50B8E1D5873BA14C17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465CB083AA4B1394D35DA1716F4D1B5">
    <w:name w:val="A1465CB083AA4B1394D35DA1716F4D1B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3258A2033D3432DB286068BDE2EC7E25">
    <w:name w:val="33258A2033D3432DB286068BDE2EC7E2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1194AD8B16641E19E8F1FA51C47604D6">
    <w:name w:val="C1194AD8B16641E19E8F1FA51C47604D6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E0AB3CDCE9B482392CAC740A73045F36">
    <w:name w:val="AE0AB3CDCE9B482392CAC740A73045F36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EA1193BB51B4C048567FD2AE8BBD19E2">
    <w:name w:val="1EA1193BB51B4C048567FD2AE8BBD19E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BF82CCC718F4B29993DC84F0F055BB9">
    <w:name w:val="3BF82CCC718F4B29993DC84F0F055BB9"/>
    <w:rsid w:val="007C4187"/>
  </w:style>
  <w:style w:type="paragraph" w:customStyle="1" w:styleId="3FB6DCA7D050488A80ABC33ECD8E5E51">
    <w:name w:val="3FB6DCA7D050488A80ABC33ECD8E5E51"/>
    <w:rsid w:val="007C4187"/>
  </w:style>
  <w:style w:type="paragraph" w:customStyle="1" w:styleId="384CE4E006AB470AAB861999F240FC6B">
    <w:name w:val="384CE4E006AB470AAB861999F240FC6B"/>
    <w:rsid w:val="007C4187"/>
  </w:style>
  <w:style w:type="paragraph" w:customStyle="1" w:styleId="F8ACFA1ADD924C1AA822DF0CB3F1C2D5">
    <w:name w:val="F8ACFA1ADD924C1AA822DF0CB3F1C2D5"/>
    <w:rsid w:val="007C4187"/>
  </w:style>
  <w:style w:type="paragraph" w:customStyle="1" w:styleId="373239515A4948C4BF015372BBA357E3">
    <w:name w:val="373239515A4948C4BF015372BBA357E3"/>
    <w:rsid w:val="007C4187"/>
  </w:style>
  <w:style w:type="paragraph" w:customStyle="1" w:styleId="F7CA385790194585A15F77761EE64213">
    <w:name w:val="F7CA385790194585A15F77761EE64213"/>
    <w:rsid w:val="007C4187"/>
  </w:style>
  <w:style w:type="paragraph" w:customStyle="1" w:styleId="34735055732C484883FA6CDF88DE0B3F">
    <w:name w:val="34735055732C484883FA6CDF88DE0B3F"/>
    <w:rsid w:val="007C4187"/>
  </w:style>
  <w:style w:type="paragraph" w:customStyle="1" w:styleId="E57A35DE89EA4A19B9B5C89B5B29A6DB">
    <w:name w:val="E57A35DE89EA4A19B9B5C89B5B29A6DB"/>
    <w:rsid w:val="007C4187"/>
  </w:style>
  <w:style w:type="paragraph" w:customStyle="1" w:styleId="22A7745A732C4F90B36F5BADF5EF6DDE">
    <w:name w:val="22A7745A732C4F90B36F5BADF5EF6DDE"/>
    <w:rsid w:val="007C4187"/>
  </w:style>
  <w:style w:type="paragraph" w:customStyle="1" w:styleId="B3C6D280BC9548029FFBC4A7C87CCA59">
    <w:name w:val="B3C6D280BC9548029FFBC4A7C87CCA59"/>
    <w:rsid w:val="007C4187"/>
  </w:style>
  <w:style w:type="paragraph" w:customStyle="1" w:styleId="016EA2AA6B4C4712832365A43EB160B0">
    <w:name w:val="016EA2AA6B4C4712832365A43EB160B0"/>
    <w:rsid w:val="007C4187"/>
  </w:style>
  <w:style w:type="paragraph" w:customStyle="1" w:styleId="EA4F881B01A84B3D9E54264F307C2AC1">
    <w:name w:val="EA4F881B01A84B3D9E54264F307C2AC1"/>
    <w:rsid w:val="007C4187"/>
  </w:style>
  <w:style w:type="paragraph" w:customStyle="1" w:styleId="D952A605FF9F470091FDF240A709D276">
    <w:name w:val="D952A605FF9F470091FDF240A709D276"/>
    <w:rsid w:val="007C4187"/>
  </w:style>
  <w:style w:type="paragraph" w:customStyle="1" w:styleId="C91638D1A53044D7B3C21DCB99B4058B">
    <w:name w:val="C91638D1A53044D7B3C21DCB99B4058B"/>
    <w:rsid w:val="007C4187"/>
  </w:style>
  <w:style w:type="paragraph" w:customStyle="1" w:styleId="5D4CF22BB1EF415C9C97D0233E264403">
    <w:name w:val="5D4CF22BB1EF415C9C97D0233E264403"/>
    <w:rsid w:val="007C4187"/>
  </w:style>
  <w:style w:type="paragraph" w:customStyle="1" w:styleId="0814BDD897404126BEDAB4DAF0C8BC6A">
    <w:name w:val="0814BDD897404126BEDAB4DAF0C8BC6A"/>
    <w:rsid w:val="007C4187"/>
  </w:style>
  <w:style w:type="paragraph" w:customStyle="1" w:styleId="D9C161AA1BA34B75972A90C006811FAF">
    <w:name w:val="D9C161AA1BA34B75972A90C006811FAF"/>
    <w:rsid w:val="007C4187"/>
  </w:style>
  <w:style w:type="paragraph" w:customStyle="1" w:styleId="BC74F48EED8B470BAFD58DD4C5DBC87C">
    <w:name w:val="BC74F48EED8B470BAFD58DD4C5DBC87C"/>
    <w:rsid w:val="007C4187"/>
  </w:style>
  <w:style w:type="paragraph" w:customStyle="1" w:styleId="44050FD606324525AA3CE8E39D8A2DBC">
    <w:name w:val="44050FD606324525AA3CE8E39D8A2DBC"/>
    <w:rsid w:val="007C4187"/>
  </w:style>
  <w:style w:type="paragraph" w:customStyle="1" w:styleId="3A7772938D0F470FB40AEAFA0CA260F4">
    <w:name w:val="3A7772938D0F470FB40AEAFA0CA260F4"/>
    <w:rsid w:val="007C4187"/>
  </w:style>
  <w:style w:type="paragraph" w:customStyle="1" w:styleId="E2B2E3062D7D4720BC2FFA8345E6E808">
    <w:name w:val="E2B2E3062D7D4720BC2FFA8345E6E808"/>
    <w:rsid w:val="007C4187"/>
  </w:style>
  <w:style w:type="paragraph" w:customStyle="1" w:styleId="3ED5912045854D4BBA53B8E9D4C6F0F3">
    <w:name w:val="3ED5912045854D4BBA53B8E9D4C6F0F3"/>
    <w:rsid w:val="007C4187"/>
  </w:style>
  <w:style w:type="paragraph" w:customStyle="1" w:styleId="F93FF351424449B1860392699322EF7D">
    <w:name w:val="F93FF351424449B1860392699322EF7D"/>
    <w:rsid w:val="007C4187"/>
  </w:style>
  <w:style w:type="paragraph" w:customStyle="1" w:styleId="1796F39E877E4E82909B22B664F12FCF">
    <w:name w:val="1796F39E877E4E82909B22B664F12FCF"/>
    <w:rsid w:val="007C4187"/>
  </w:style>
  <w:style w:type="paragraph" w:customStyle="1" w:styleId="55853A7129E14B8D831CF5D8B602E162">
    <w:name w:val="55853A7129E14B8D831CF5D8B602E162"/>
    <w:rsid w:val="007C4187"/>
  </w:style>
  <w:style w:type="paragraph" w:customStyle="1" w:styleId="64507855A6414CA89A2481C75A24DDBF">
    <w:name w:val="64507855A6414CA89A2481C75A24DDBF"/>
    <w:rsid w:val="007C4187"/>
  </w:style>
  <w:style w:type="paragraph" w:customStyle="1" w:styleId="FD4FCA4A113B480F8B5404EE689C60B6">
    <w:name w:val="FD4FCA4A113B480F8B5404EE689C60B6"/>
    <w:rsid w:val="007C4187"/>
  </w:style>
  <w:style w:type="paragraph" w:customStyle="1" w:styleId="6854561004AC46379AAB23C8F2BE26A3">
    <w:name w:val="6854561004AC46379AAB23C8F2BE26A3"/>
    <w:rsid w:val="007C4187"/>
  </w:style>
  <w:style w:type="paragraph" w:customStyle="1" w:styleId="BB9DFD968DE54ACE81B787C1570C3820">
    <w:name w:val="BB9DFD968DE54ACE81B787C1570C3820"/>
    <w:rsid w:val="007C4187"/>
  </w:style>
  <w:style w:type="paragraph" w:customStyle="1" w:styleId="EFF6D3AD5A8B4175AA4116C2F5A893C4">
    <w:name w:val="EFF6D3AD5A8B4175AA4116C2F5A893C4"/>
    <w:rsid w:val="007C4187"/>
  </w:style>
  <w:style w:type="paragraph" w:customStyle="1" w:styleId="3DB8E70F071740F8A5C3ECEDE70D19F6">
    <w:name w:val="3DB8E70F071740F8A5C3ECEDE70D19F6"/>
    <w:rsid w:val="007C4187"/>
  </w:style>
  <w:style w:type="paragraph" w:customStyle="1" w:styleId="B54A9DE6EF4D4C3BA29B14D810CBA11C">
    <w:name w:val="B54A9DE6EF4D4C3BA29B14D810CBA11C"/>
    <w:rsid w:val="007C4187"/>
  </w:style>
  <w:style w:type="paragraph" w:customStyle="1" w:styleId="1DC772B7E47F4017B46CC613B9EC6DFE">
    <w:name w:val="1DC772B7E47F4017B46CC613B9EC6DFE"/>
    <w:rsid w:val="007C4187"/>
  </w:style>
  <w:style w:type="paragraph" w:customStyle="1" w:styleId="8429B56761634C2BB3FB132F7297D98A">
    <w:name w:val="8429B56761634C2BB3FB132F7297D98A"/>
    <w:rsid w:val="007C4187"/>
  </w:style>
  <w:style w:type="paragraph" w:customStyle="1" w:styleId="2A681EC7AAA747F0BB87F43CD4AC2235">
    <w:name w:val="2A681EC7AAA747F0BB87F43CD4AC2235"/>
    <w:rsid w:val="007C4187"/>
  </w:style>
  <w:style w:type="paragraph" w:customStyle="1" w:styleId="C01E34D459CA471C9553E8073CC02E5F">
    <w:name w:val="C01E34D459CA471C9553E8073CC02E5F"/>
    <w:rsid w:val="007C4187"/>
  </w:style>
  <w:style w:type="paragraph" w:customStyle="1" w:styleId="B39D5A366C1F4356AE5446A151A4588C">
    <w:name w:val="B39D5A366C1F4356AE5446A151A4588C"/>
    <w:rsid w:val="007C4187"/>
  </w:style>
  <w:style w:type="paragraph" w:customStyle="1" w:styleId="059C4F217BAB4AE6AF7E580E445976C1">
    <w:name w:val="059C4F217BAB4AE6AF7E580E445976C1"/>
    <w:rsid w:val="007C4187"/>
  </w:style>
  <w:style w:type="paragraph" w:customStyle="1" w:styleId="AF12F5E695AC4D328C735CC178FB22F3">
    <w:name w:val="AF12F5E695AC4D328C735CC178FB22F3"/>
    <w:rsid w:val="007C4187"/>
  </w:style>
  <w:style w:type="paragraph" w:customStyle="1" w:styleId="BAC0865B30034FF0892C341CB17C8696">
    <w:name w:val="BAC0865B30034FF0892C341CB17C8696"/>
    <w:rsid w:val="007C4187"/>
  </w:style>
  <w:style w:type="paragraph" w:customStyle="1" w:styleId="CFD0D797588241F583A7795945AF4D76">
    <w:name w:val="CFD0D797588241F583A7795945AF4D76"/>
    <w:rsid w:val="007C4187"/>
  </w:style>
  <w:style w:type="paragraph" w:customStyle="1" w:styleId="0F81EE7EEDD94A9BACEF9E917E28782B">
    <w:name w:val="0F81EE7EEDD94A9BACEF9E917E28782B"/>
    <w:rsid w:val="007C4187"/>
  </w:style>
  <w:style w:type="paragraph" w:customStyle="1" w:styleId="B65A0B7ADA844AE1BF1AAB90CF7AACF1">
    <w:name w:val="B65A0B7ADA844AE1BF1AAB90CF7AACF1"/>
    <w:rsid w:val="007C4187"/>
  </w:style>
  <w:style w:type="paragraph" w:customStyle="1" w:styleId="D57D698668104762B6959DF7EB87C3F4">
    <w:name w:val="D57D698668104762B6959DF7EB87C3F4"/>
    <w:rsid w:val="007C4187"/>
  </w:style>
  <w:style w:type="paragraph" w:customStyle="1" w:styleId="7F5D2EBB832347ADBDD47E6E1A7DE41E">
    <w:name w:val="7F5D2EBB832347ADBDD47E6E1A7DE41E"/>
    <w:rsid w:val="007C4187"/>
  </w:style>
  <w:style w:type="paragraph" w:customStyle="1" w:styleId="08B8A0E4E9534E19AE3233673AF9F6C0">
    <w:name w:val="08B8A0E4E9534E19AE3233673AF9F6C0"/>
    <w:rsid w:val="007C4187"/>
  </w:style>
  <w:style w:type="paragraph" w:customStyle="1" w:styleId="71AF7C0DE1684E15AAECF987DCAD3E04">
    <w:name w:val="71AF7C0DE1684E15AAECF987DCAD3E04"/>
    <w:rsid w:val="007C4187"/>
  </w:style>
  <w:style w:type="paragraph" w:customStyle="1" w:styleId="1828FA06FB3B43948BE88A61BD13F11C">
    <w:name w:val="1828FA06FB3B43948BE88A61BD13F11C"/>
    <w:rsid w:val="007C4187"/>
  </w:style>
  <w:style w:type="paragraph" w:customStyle="1" w:styleId="DC80DDC5D035496DA0D715C01D5CA9D6">
    <w:name w:val="DC80DDC5D035496DA0D715C01D5CA9D6"/>
    <w:rsid w:val="007C4187"/>
  </w:style>
  <w:style w:type="paragraph" w:customStyle="1" w:styleId="FBAA11AFC30B476C83B79B845619F71F">
    <w:name w:val="FBAA11AFC30B476C83B79B845619F71F"/>
    <w:rsid w:val="007C4187"/>
  </w:style>
  <w:style w:type="paragraph" w:customStyle="1" w:styleId="AA0577EB02854C228BF062B8A6B9D6AF19">
    <w:name w:val="AA0577EB02854C228BF062B8A6B9D6AF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28">
    <w:name w:val="71E4FEACF55245F5951A7234329D22442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28">
    <w:name w:val="81864B5FABE64F7B82B3645CA4AD08F12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19">
    <w:name w:val="2484B15E3D8441748B70F02E5EB4AD18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19">
    <w:name w:val="86971B44A9B14F74AB5ED775AF4CB484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19">
    <w:name w:val="40BFCB2B3222410192C680C158D15F31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19">
    <w:name w:val="AFF95DF3F92E42F28B109F57C67F1286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19">
    <w:name w:val="6E856938379B47CB8431FBBB4163A73C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19">
    <w:name w:val="E22A2904E426493FA4012C942F15680B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19">
    <w:name w:val="52CC68B3CFF7491BB5527609FFDC64FF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19">
    <w:name w:val="8B01BFDFDD514EF1930F08921FD4BF73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19">
    <w:name w:val="403809AEFDE149E6A8BDFF6F0AE79111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19">
    <w:name w:val="65A42A54B8094820A6CC86000ADB433F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19">
    <w:name w:val="1D73D4029DE64107A4BB561E74758B65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19">
    <w:name w:val="0E77368CAB484194B4C0446BF7E00AAC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19">
    <w:name w:val="1BD43159051E457BA74AECCF730CA7B1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19">
    <w:name w:val="029D00255F484DE8B0F2F739ACB80E90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19">
    <w:name w:val="A1E633995EB94A19A898A78C727D20FE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19">
    <w:name w:val="6AD71C7A2BCA4B01A145A90CDDB8D57C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19">
    <w:name w:val="D190E40CD52640BBB5BCEB5B0D3934BD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19">
    <w:name w:val="562A64687BAF4C46992E79F5E888A228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19">
    <w:name w:val="B8952BA1FE4B46FCB790E695B299A2A7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11">
    <w:name w:val="513244CC212644C0B63FFD523A5B655C1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11">
    <w:name w:val="D47CB80B3B124A08B403A27ABBEBFE371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10">
    <w:name w:val="54A15DFE44AE42A0AFAFFCAC568988B21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10">
    <w:name w:val="A513AEDEA00E48D0BB3D192C599925371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10">
    <w:name w:val="8F7CD9A179A744BFAA6FAB842D764D231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10">
    <w:name w:val="EA8DD9C936C9494CAE22D07C0CB025711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10">
    <w:name w:val="65DF9ABFE9C140E1BDC6F11BD249B3671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10">
    <w:name w:val="F52276FCF74144EDA83BD59216E176291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10">
    <w:name w:val="710FA02080B5424D969D7AAEC6CA0AC51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7">
    <w:name w:val="349532DEDFC0494C8F3B34174D10206A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C24765FDAF4638AAE9B9D57BB56A5E7">
    <w:name w:val="48C24765FDAF4638AAE9B9D57BB56A5E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DAA65D832FD4F22BC734EF3E45DF9157">
    <w:name w:val="DDAA65D832FD4F22BC734EF3E45DF915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9F7D055566473DB424DB0B4C9903CC7">
    <w:name w:val="249F7D055566473DB424DB0B4C9903CC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0B3C6151A044C76AF3003D82B959F0F7">
    <w:name w:val="C0B3C6151A044C76AF3003D82B959F0F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50F28AE41464ADA97B0710F893DFB3B6">
    <w:name w:val="B50F28AE41464ADA97B0710F893DFB3B6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F5D2EBB832347ADBDD47E6E1A7DE41E1">
    <w:name w:val="7F5D2EBB832347ADBDD47E6E1A7DE41E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B8A0E4E9534E19AE3233673AF9F6C01">
    <w:name w:val="08B8A0E4E9534E19AE3233673AF9F6C0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AF7C0DE1684E15AAECF987DCAD3E041">
    <w:name w:val="71AF7C0DE1684E15AAECF987DCAD3E04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28FA06FB3B43948BE88A61BD13F11C1">
    <w:name w:val="1828FA06FB3B43948BE88A61BD13F11C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C80DDC5D035496DA0D715C01D5CA9D61">
    <w:name w:val="DC80DDC5D035496DA0D715C01D5CA9D6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BAA11AFC30B476C83B79B845619F71F1">
    <w:name w:val="FBAA11AFC30B476C83B79B845619F71F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EA1193BB51B4C048567FD2AE8BBD19E3">
    <w:name w:val="1EA1193BB51B4C048567FD2AE8BBD19E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2ED0030757A4B54A57032BB41F688AC">
    <w:name w:val="72ED0030757A4B54A57032BB41F688AC"/>
    <w:rsid w:val="007C4187"/>
  </w:style>
  <w:style w:type="paragraph" w:customStyle="1" w:styleId="084E5FEBCE8647509D86A8308ECBA6B7">
    <w:name w:val="084E5FEBCE8647509D86A8308ECBA6B7"/>
    <w:rsid w:val="007C4187"/>
  </w:style>
  <w:style w:type="paragraph" w:customStyle="1" w:styleId="81213AA737524E36A6F07ADDD8D3A9D2">
    <w:name w:val="81213AA737524E36A6F07ADDD8D3A9D2"/>
    <w:rsid w:val="007C4187"/>
  </w:style>
  <w:style w:type="paragraph" w:customStyle="1" w:styleId="A0C40A366C8A4B02B7F24CDB9F09ADFA">
    <w:name w:val="A0C40A366C8A4B02B7F24CDB9F09ADFA"/>
    <w:rsid w:val="007C4187"/>
  </w:style>
  <w:style w:type="paragraph" w:customStyle="1" w:styleId="8F403F53B53B4A91A6803150597CE28C">
    <w:name w:val="8F403F53B53B4A91A6803150597CE28C"/>
    <w:rsid w:val="007C4187"/>
  </w:style>
  <w:style w:type="paragraph" w:customStyle="1" w:styleId="7AEF317BA06D4F1EB6FBA75F9CEF2B38">
    <w:name w:val="7AEF317BA06D4F1EB6FBA75F9CEF2B38"/>
    <w:rsid w:val="007C4187"/>
  </w:style>
  <w:style w:type="paragraph" w:customStyle="1" w:styleId="461E220F60514161A4C34FF4D1664456">
    <w:name w:val="461E220F60514161A4C34FF4D1664456"/>
    <w:rsid w:val="007C4187"/>
  </w:style>
  <w:style w:type="paragraph" w:customStyle="1" w:styleId="D197238EB936499684A5E8A1181F40B8">
    <w:name w:val="D197238EB936499684A5E8A1181F40B8"/>
    <w:rsid w:val="007C4187"/>
  </w:style>
  <w:style w:type="paragraph" w:customStyle="1" w:styleId="FA2445D82A974B309EBD32F98DB36B68">
    <w:name w:val="FA2445D82A974B309EBD32F98DB36B68"/>
    <w:rsid w:val="007C4187"/>
  </w:style>
  <w:style w:type="paragraph" w:customStyle="1" w:styleId="BF0123331874490D919ED1F0F7E9BA4F">
    <w:name w:val="BF0123331874490D919ED1F0F7E9BA4F"/>
    <w:rsid w:val="007C4187"/>
  </w:style>
  <w:style w:type="paragraph" w:customStyle="1" w:styleId="249D8E47F7C54474A9A3935D102029C7">
    <w:name w:val="249D8E47F7C54474A9A3935D102029C7"/>
    <w:rsid w:val="007C4187"/>
  </w:style>
  <w:style w:type="paragraph" w:customStyle="1" w:styleId="68B3626D41EC4A208BC1667C91254AFA">
    <w:name w:val="68B3626D41EC4A208BC1667C91254AFA"/>
    <w:rsid w:val="007C4187"/>
  </w:style>
  <w:style w:type="paragraph" w:customStyle="1" w:styleId="12D090BCEC6E47D3BF044C839AA7FF94">
    <w:name w:val="12D090BCEC6E47D3BF044C839AA7FF94"/>
    <w:rsid w:val="007C4187"/>
  </w:style>
  <w:style w:type="paragraph" w:customStyle="1" w:styleId="CC8C376F9C3145DCA7377F40779D2226">
    <w:name w:val="CC8C376F9C3145DCA7377F40779D2226"/>
    <w:rsid w:val="007C4187"/>
  </w:style>
  <w:style w:type="paragraph" w:customStyle="1" w:styleId="F4AAF4E6B8C24914A40DC26F83DDAEDF">
    <w:name w:val="F4AAF4E6B8C24914A40DC26F83DDAEDF"/>
    <w:rsid w:val="007C4187"/>
  </w:style>
  <w:style w:type="paragraph" w:customStyle="1" w:styleId="6F124A3842B44300AB57095DC46D9DD3">
    <w:name w:val="6F124A3842B44300AB57095DC46D9DD3"/>
    <w:rsid w:val="007C4187"/>
  </w:style>
  <w:style w:type="paragraph" w:customStyle="1" w:styleId="1D01FF1798904A0C8A24A4146D797072">
    <w:name w:val="1D01FF1798904A0C8A24A4146D797072"/>
    <w:rsid w:val="007C4187"/>
  </w:style>
  <w:style w:type="paragraph" w:customStyle="1" w:styleId="F359B98F443B4D98B1BACABE42035B49">
    <w:name w:val="F359B98F443B4D98B1BACABE42035B49"/>
    <w:rsid w:val="007C4187"/>
  </w:style>
  <w:style w:type="paragraph" w:customStyle="1" w:styleId="9AEBA34075074C0C83181878DEEFBF25">
    <w:name w:val="9AEBA34075074C0C83181878DEEFBF25"/>
    <w:rsid w:val="007C4187"/>
  </w:style>
  <w:style w:type="paragraph" w:customStyle="1" w:styleId="A9F0359C43E748F1A3D3E78005905A7D">
    <w:name w:val="A9F0359C43E748F1A3D3E78005905A7D"/>
    <w:rsid w:val="007C4187"/>
  </w:style>
  <w:style w:type="paragraph" w:customStyle="1" w:styleId="EFD7E618099C496CA23F6C6440694717">
    <w:name w:val="EFD7E618099C496CA23F6C6440694717"/>
    <w:rsid w:val="007C4187"/>
  </w:style>
  <w:style w:type="paragraph" w:customStyle="1" w:styleId="1AB19A455F7F4EF8BDA39A6B4839E8D2">
    <w:name w:val="1AB19A455F7F4EF8BDA39A6B4839E8D2"/>
    <w:rsid w:val="007C4187"/>
  </w:style>
  <w:style w:type="paragraph" w:customStyle="1" w:styleId="95B41DCFAE564C859B9A1503D3A1595D">
    <w:name w:val="95B41DCFAE564C859B9A1503D3A1595D"/>
    <w:rsid w:val="007C4187"/>
  </w:style>
  <w:style w:type="paragraph" w:customStyle="1" w:styleId="D732A737301C4AB18B522EEB49770DBC">
    <w:name w:val="D732A737301C4AB18B522EEB49770DBC"/>
    <w:rsid w:val="007C4187"/>
  </w:style>
  <w:style w:type="paragraph" w:customStyle="1" w:styleId="34056D52FC72493EA6CD22F526A662D9">
    <w:name w:val="34056D52FC72493EA6CD22F526A662D9"/>
    <w:rsid w:val="007C4187"/>
  </w:style>
  <w:style w:type="paragraph" w:customStyle="1" w:styleId="C367614FE7544C69AC2058917B654CC0">
    <w:name w:val="C367614FE7544C69AC2058917B654CC0"/>
    <w:rsid w:val="007C4187"/>
  </w:style>
  <w:style w:type="paragraph" w:customStyle="1" w:styleId="12B4475540064C62896406759CE6D5D2">
    <w:name w:val="12B4475540064C62896406759CE6D5D2"/>
    <w:rsid w:val="007C4187"/>
  </w:style>
  <w:style w:type="paragraph" w:customStyle="1" w:styleId="6A76048E02FC40C4BB8D60DEBC8AC97B">
    <w:name w:val="6A76048E02FC40C4BB8D60DEBC8AC97B"/>
    <w:rsid w:val="007C4187"/>
  </w:style>
  <w:style w:type="paragraph" w:customStyle="1" w:styleId="FA236EA448E84CE5839BEF83347C2DA9">
    <w:name w:val="FA236EA448E84CE5839BEF83347C2DA9"/>
    <w:rsid w:val="007C4187"/>
  </w:style>
  <w:style w:type="paragraph" w:customStyle="1" w:styleId="6FAFD107C587423699C69F3CB101DC1D">
    <w:name w:val="6FAFD107C587423699C69F3CB101DC1D"/>
    <w:rsid w:val="007C4187"/>
  </w:style>
  <w:style w:type="paragraph" w:customStyle="1" w:styleId="937AC1273BF9470CAAA6DCD9CCEA8C69">
    <w:name w:val="937AC1273BF9470CAAA6DCD9CCEA8C69"/>
    <w:rsid w:val="007C4187"/>
  </w:style>
  <w:style w:type="paragraph" w:customStyle="1" w:styleId="0212BC278F55420DA1A72BDBC69CE4CC">
    <w:name w:val="0212BC278F55420DA1A72BDBC69CE4CC"/>
    <w:rsid w:val="007C4187"/>
  </w:style>
  <w:style w:type="paragraph" w:customStyle="1" w:styleId="D4EEC86169F14EFD9B96AFB3A61B8261">
    <w:name w:val="D4EEC86169F14EFD9B96AFB3A61B8261"/>
    <w:rsid w:val="007C4187"/>
  </w:style>
  <w:style w:type="paragraph" w:customStyle="1" w:styleId="E9F51ABE78844D25B5F55EE9B42D859F">
    <w:name w:val="E9F51ABE78844D25B5F55EE9B42D859F"/>
    <w:rsid w:val="007C4187"/>
  </w:style>
  <w:style w:type="paragraph" w:customStyle="1" w:styleId="DFC532BE0BD549F99FDD46D9CC774AB3">
    <w:name w:val="DFC532BE0BD549F99FDD46D9CC774AB3"/>
    <w:rsid w:val="007C4187"/>
  </w:style>
  <w:style w:type="paragraph" w:customStyle="1" w:styleId="EEBAC39AE82D42E4B6004AD2BE14F937">
    <w:name w:val="EEBAC39AE82D42E4B6004AD2BE14F937"/>
    <w:rsid w:val="007C4187"/>
  </w:style>
  <w:style w:type="paragraph" w:customStyle="1" w:styleId="DDF56BC4535B4176B855A390FCA70FF8">
    <w:name w:val="DDF56BC4535B4176B855A390FCA70FF8"/>
    <w:rsid w:val="007C4187"/>
  </w:style>
  <w:style w:type="paragraph" w:customStyle="1" w:styleId="0BD0845961344011A7BE1D9A2A19E4FB">
    <w:name w:val="0BD0845961344011A7BE1D9A2A19E4FB"/>
    <w:rsid w:val="007C4187"/>
  </w:style>
  <w:style w:type="paragraph" w:customStyle="1" w:styleId="2114090A869D4054A60BAA0394397BA1">
    <w:name w:val="2114090A869D4054A60BAA0394397BA1"/>
    <w:rsid w:val="007C4187"/>
  </w:style>
  <w:style w:type="paragraph" w:customStyle="1" w:styleId="02D34551FCB44EA0A6E1A91BCE202E98">
    <w:name w:val="02D34551FCB44EA0A6E1A91BCE202E98"/>
    <w:rsid w:val="007C4187"/>
  </w:style>
  <w:style w:type="paragraph" w:customStyle="1" w:styleId="E45666012D954509853FC627AA328DB0">
    <w:name w:val="E45666012D954509853FC627AA328DB0"/>
    <w:rsid w:val="007C4187"/>
  </w:style>
  <w:style w:type="paragraph" w:customStyle="1" w:styleId="FFE3477107E441D3A475B8968D0EFC4F">
    <w:name w:val="FFE3477107E441D3A475B8968D0EFC4F"/>
    <w:rsid w:val="007C4187"/>
  </w:style>
  <w:style w:type="paragraph" w:customStyle="1" w:styleId="A3BF699526DB4E38806C1051E3141AEF">
    <w:name w:val="A3BF699526DB4E38806C1051E3141AEF"/>
    <w:rsid w:val="007C4187"/>
  </w:style>
  <w:style w:type="paragraph" w:customStyle="1" w:styleId="EBFE8A6F3EDE4F7B995E0084174C669A">
    <w:name w:val="EBFE8A6F3EDE4F7B995E0084174C669A"/>
    <w:rsid w:val="007C4187"/>
  </w:style>
  <w:style w:type="paragraph" w:customStyle="1" w:styleId="B6A0220A347E49C2A8D2447CF62F7401">
    <w:name w:val="B6A0220A347E49C2A8D2447CF62F7401"/>
    <w:rsid w:val="007C4187"/>
  </w:style>
  <w:style w:type="paragraph" w:customStyle="1" w:styleId="93670F1C3C4A43E2826A071FA2E0F7FE">
    <w:name w:val="93670F1C3C4A43E2826A071FA2E0F7FE"/>
    <w:rsid w:val="007C4187"/>
  </w:style>
  <w:style w:type="paragraph" w:customStyle="1" w:styleId="B464DC1D22EC40FC88F15F5E6E63EDFB">
    <w:name w:val="B464DC1D22EC40FC88F15F5E6E63EDFB"/>
    <w:rsid w:val="007C4187"/>
  </w:style>
  <w:style w:type="paragraph" w:customStyle="1" w:styleId="D98C8EFB515F4CCF9CAFFA626759FBFD">
    <w:name w:val="D98C8EFB515F4CCF9CAFFA626759FBFD"/>
    <w:rsid w:val="007C4187"/>
  </w:style>
  <w:style w:type="paragraph" w:customStyle="1" w:styleId="92783B38C6CF4EC88E8035D5A434B415">
    <w:name w:val="92783B38C6CF4EC88E8035D5A434B415"/>
    <w:rsid w:val="007C4187"/>
  </w:style>
  <w:style w:type="paragraph" w:customStyle="1" w:styleId="D3A9D90101504AB89DFE7C71A5BAC986">
    <w:name w:val="D3A9D90101504AB89DFE7C71A5BAC986"/>
    <w:rsid w:val="007C4187"/>
  </w:style>
  <w:style w:type="paragraph" w:customStyle="1" w:styleId="2225CC37C67646B5B62AD552A444F423">
    <w:name w:val="2225CC37C67646B5B62AD552A444F423"/>
    <w:rsid w:val="007C4187"/>
  </w:style>
  <w:style w:type="paragraph" w:customStyle="1" w:styleId="1C9F27CEB41047ED804A3CFD2840DD3E">
    <w:name w:val="1C9F27CEB41047ED804A3CFD2840DD3E"/>
    <w:rsid w:val="007C4187"/>
  </w:style>
  <w:style w:type="paragraph" w:customStyle="1" w:styleId="F5965BE18D5948B4924783DC683EEB62">
    <w:name w:val="F5965BE18D5948B4924783DC683EEB62"/>
    <w:rsid w:val="007C4187"/>
  </w:style>
  <w:style w:type="paragraph" w:customStyle="1" w:styleId="5C03F609E62143CAA14B627F353280B8">
    <w:name w:val="5C03F609E62143CAA14B627F353280B8"/>
    <w:rsid w:val="007C4187"/>
  </w:style>
  <w:style w:type="paragraph" w:customStyle="1" w:styleId="F3CEAD0049764D78911581799A34B4C3">
    <w:name w:val="F3CEAD0049764D78911581799A34B4C3"/>
    <w:rsid w:val="007C4187"/>
  </w:style>
  <w:style w:type="paragraph" w:customStyle="1" w:styleId="21DC66DB56C94DB1836DACB2925B3807">
    <w:name w:val="21DC66DB56C94DB1836DACB2925B3807"/>
    <w:rsid w:val="007C4187"/>
  </w:style>
  <w:style w:type="paragraph" w:customStyle="1" w:styleId="353B6E64099E485497552F93E4FB6AF3">
    <w:name w:val="353B6E64099E485497552F93E4FB6AF3"/>
    <w:rsid w:val="007C4187"/>
  </w:style>
  <w:style w:type="paragraph" w:customStyle="1" w:styleId="2D884B4FE57C4E71B4DB0BEBDBEB369B">
    <w:name w:val="2D884B4FE57C4E71B4DB0BEBDBEB369B"/>
    <w:rsid w:val="007C4187"/>
  </w:style>
  <w:style w:type="paragraph" w:customStyle="1" w:styleId="AA0577EB02854C228BF062B8A6B9D6AF20">
    <w:name w:val="AA0577EB02854C228BF062B8A6B9D6AF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29">
    <w:name w:val="71E4FEACF55245F5951A7234329D22442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29">
    <w:name w:val="81864B5FABE64F7B82B3645CA4AD08F12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20">
    <w:name w:val="2484B15E3D8441748B70F02E5EB4AD18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20">
    <w:name w:val="86971B44A9B14F74AB5ED775AF4CB484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20">
    <w:name w:val="40BFCB2B3222410192C680C158D15F31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20">
    <w:name w:val="AFF95DF3F92E42F28B109F57C67F1286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20">
    <w:name w:val="6E856938379B47CB8431FBBB4163A73C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20">
    <w:name w:val="E22A2904E426493FA4012C942F15680B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20">
    <w:name w:val="52CC68B3CFF7491BB5527609FFDC64FF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20">
    <w:name w:val="8B01BFDFDD514EF1930F08921FD4BF73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20">
    <w:name w:val="403809AEFDE149E6A8BDFF6F0AE79111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20">
    <w:name w:val="65A42A54B8094820A6CC86000ADB433F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20">
    <w:name w:val="1D73D4029DE64107A4BB561E74758B65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20">
    <w:name w:val="0E77368CAB484194B4C0446BF7E00AAC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20">
    <w:name w:val="1BD43159051E457BA74AECCF730CA7B1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20">
    <w:name w:val="029D00255F484DE8B0F2F739ACB80E90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20">
    <w:name w:val="A1E633995EB94A19A898A78C727D20FE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20">
    <w:name w:val="6AD71C7A2BCA4B01A145A90CDDB8D57C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20">
    <w:name w:val="D190E40CD52640BBB5BCEB5B0D3934BD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20">
    <w:name w:val="562A64687BAF4C46992E79F5E888A228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20">
    <w:name w:val="B8952BA1FE4B46FCB790E695B299A2A7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12">
    <w:name w:val="513244CC212644C0B63FFD523A5B655C1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12">
    <w:name w:val="D47CB80B3B124A08B403A27ABBEBFE371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11">
    <w:name w:val="54A15DFE44AE42A0AFAFFCAC568988B21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11">
    <w:name w:val="A513AEDEA00E48D0BB3D192C599925371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11">
    <w:name w:val="8F7CD9A179A744BFAA6FAB842D764D231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11">
    <w:name w:val="EA8DD9C936C9494CAE22D07C0CB025711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11">
    <w:name w:val="65DF9ABFE9C140E1BDC6F11BD249B3671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11">
    <w:name w:val="F52276FCF74144EDA83BD59216E176291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11">
    <w:name w:val="710FA02080B5424D969D7AAEC6CA0AC51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8">
    <w:name w:val="349532DEDFC0494C8F3B34174D10206A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464DC1D22EC40FC88F15F5E6E63EDFB1">
    <w:name w:val="B464DC1D22EC40FC88F15F5E6E63EDFB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98C8EFB515F4CCF9CAFFA626759FBFD1">
    <w:name w:val="D98C8EFB515F4CCF9CAFFA626759FBFD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2783B38C6CF4EC88E8035D5A434B4151">
    <w:name w:val="92783B38C6CF4EC88E8035D5A434B415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A9D90101504AB89DFE7C71A5BAC9861">
    <w:name w:val="D3A9D90101504AB89DFE7C71A5BAC986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25CC37C67646B5B62AD552A444F4231">
    <w:name w:val="2225CC37C67646B5B62AD552A444F423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9F27CEB41047ED804A3CFD2840DD3E1">
    <w:name w:val="1C9F27CEB41047ED804A3CFD2840DD3E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965BE18D5948B4924783DC683EEB621">
    <w:name w:val="F5965BE18D5948B4924783DC683EEB6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03F609E62143CAA14B627F353280B81">
    <w:name w:val="5C03F609E62143CAA14B627F353280B8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3CEAD0049764D78911581799A34B4C31">
    <w:name w:val="F3CEAD0049764D78911581799A34B4C3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1DC66DB56C94DB1836DACB2925B38071">
    <w:name w:val="21DC66DB56C94DB1836DACB2925B3807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53B6E64099E485497552F93E4FB6AF31">
    <w:name w:val="353B6E64099E485497552F93E4FB6AF3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D884B4FE57C4E71B4DB0BEBDBEB369B1">
    <w:name w:val="2D884B4FE57C4E71B4DB0BEBDBEB369B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EA1193BB51B4C048567FD2AE8BBD19E4">
    <w:name w:val="1EA1193BB51B4C048567FD2AE8BBD19E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A6F2E4287524AC1A1840092F94BA3D2">
    <w:name w:val="CA6F2E4287524AC1A1840092F94BA3D2"/>
    <w:rsid w:val="007C4187"/>
  </w:style>
  <w:style w:type="paragraph" w:customStyle="1" w:styleId="FBD762A10F76445E9E34BA321B55EEA3">
    <w:name w:val="FBD762A10F76445E9E34BA321B55EEA3"/>
    <w:rsid w:val="007C4187"/>
  </w:style>
  <w:style w:type="paragraph" w:customStyle="1" w:styleId="A7EDE93690F74BB692DB5A58CBA4EC68">
    <w:name w:val="A7EDE93690F74BB692DB5A58CBA4EC68"/>
    <w:rsid w:val="007C4187"/>
  </w:style>
  <w:style w:type="paragraph" w:customStyle="1" w:styleId="8AA78F7D250C4065B861FDFAE87F6AAF">
    <w:name w:val="8AA78F7D250C4065B861FDFAE87F6AAF"/>
    <w:rsid w:val="007C4187"/>
  </w:style>
  <w:style w:type="paragraph" w:customStyle="1" w:styleId="43AF41B3B6D941739B8D5C87F00496C6">
    <w:name w:val="43AF41B3B6D941739B8D5C87F00496C6"/>
    <w:rsid w:val="007C4187"/>
  </w:style>
  <w:style w:type="paragraph" w:customStyle="1" w:styleId="925A2186D4C9439587ADFB425D6545A8">
    <w:name w:val="925A2186D4C9439587ADFB425D6545A8"/>
    <w:rsid w:val="007C4187"/>
  </w:style>
  <w:style w:type="paragraph" w:customStyle="1" w:styleId="70714152F4DE467388D61839B467C101">
    <w:name w:val="70714152F4DE467388D61839B467C101"/>
    <w:rsid w:val="007C4187"/>
  </w:style>
  <w:style w:type="paragraph" w:customStyle="1" w:styleId="FE51C6E7CF064DFF9B88D0517DFA9225">
    <w:name w:val="FE51C6E7CF064DFF9B88D0517DFA9225"/>
    <w:rsid w:val="007C4187"/>
  </w:style>
  <w:style w:type="paragraph" w:customStyle="1" w:styleId="062DDFA62A444E6E94B4DC80D3FC0FC2">
    <w:name w:val="062DDFA62A444E6E94B4DC80D3FC0FC2"/>
    <w:rsid w:val="007C4187"/>
  </w:style>
  <w:style w:type="paragraph" w:customStyle="1" w:styleId="1398EB84A45C4D4D8AD9BE14A949044E">
    <w:name w:val="1398EB84A45C4D4D8AD9BE14A949044E"/>
    <w:rsid w:val="007C4187"/>
  </w:style>
  <w:style w:type="paragraph" w:customStyle="1" w:styleId="146CB737262448F4A06633E170C9710B">
    <w:name w:val="146CB737262448F4A06633E170C9710B"/>
    <w:rsid w:val="007C4187"/>
  </w:style>
  <w:style w:type="paragraph" w:customStyle="1" w:styleId="8DBD902B2EEB4D0489802D9A8D03B92A">
    <w:name w:val="8DBD902B2EEB4D0489802D9A8D03B92A"/>
    <w:rsid w:val="007C4187"/>
  </w:style>
  <w:style w:type="paragraph" w:customStyle="1" w:styleId="477EAAAC2A184BFDB5629789C0C76044">
    <w:name w:val="477EAAAC2A184BFDB5629789C0C76044"/>
    <w:rsid w:val="007C4187"/>
  </w:style>
  <w:style w:type="paragraph" w:customStyle="1" w:styleId="6BC1C99836CC415F88BF000793B9913C">
    <w:name w:val="6BC1C99836CC415F88BF000793B9913C"/>
    <w:rsid w:val="007C4187"/>
  </w:style>
  <w:style w:type="paragraph" w:customStyle="1" w:styleId="673591361A09412C93BA7166EEA91FCB">
    <w:name w:val="673591361A09412C93BA7166EEA91FCB"/>
    <w:rsid w:val="007C4187"/>
  </w:style>
  <w:style w:type="paragraph" w:customStyle="1" w:styleId="AF28FFBE725345A59204350616C185D9">
    <w:name w:val="AF28FFBE725345A59204350616C185D9"/>
    <w:rsid w:val="007C4187"/>
  </w:style>
  <w:style w:type="paragraph" w:customStyle="1" w:styleId="AA0577EB02854C228BF062B8A6B9D6AF21">
    <w:name w:val="AA0577EB02854C228BF062B8A6B9D6AF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30">
    <w:name w:val="71E4FEACF55245F5951A7234329D22443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30">
    <w:name w:val="81864B5FABE64F7B82B3645CA4AD08F13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21">
    <w:name w:val="2484B15E3D8441748B70F02E5EB4AD18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21">
    <w:name w:val="86971B44A9B14F74AB5ED775AF4CB484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21">
    <w:name w:val="40BFCB2B3222410192C680C158D15F31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21">
    <w:name w:val="AFF95DF3F92E42F28B109F57C67F1286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21">
    <w:name w:val="6E856938379B47CB8431FBBB4163A73C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21">
    <w:name w:val="E22A2904E426493FA4012C942F15680B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21">
    <w:name w:val="52CC68B3CFF7491BB5527609FFDC64FF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21">
    <w:name w:val="8B01BFDFDD514EF1930F08921FD4BF73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21">
    <w:name w:val="403809AEFDE149E6A8BDFF6F0AE79111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21">
    <w:name w:val="65A42A54B8094820A6CC86000ADB433F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21">
    <w:name w:val="1D73D4029DE64107A4BB561E74758B65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21">
    <w:name w:val="0E77368CAB484194B4C0446BF7E00AAC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21">
    <w:name w:val="1BD43159051E457BA74AECCF730CA7B1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21">
    <w:name w:val="029D00255F484DE8B0F2F739ACB80E90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21">
    <w:name w:val="A1E633995EB94A19A898A78C727D20FE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21">
    <w:name w:val="6AD71C7A2BCA4B01A145A90CDDB8D57C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21">
    <w:name w:val="D190E40CD52640BBB5BCEB5B0D3934BD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21">
    <w:name w:val="562A64687BAF4C46992E79F5E888A228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21">
    <w:name w:val="B8952BA1FE4B46FCB790E695B299A2A7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13">
    <w:name w:val="513244CC212644C0B63FFD523A5B655C1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13">
    <w:name w:val="D47CB80B3B124A08B403A27ABBEBFE371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12">
    <w:name w:val="54A15DFE44AE42A0AFAFFCAC568988B21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12">
    <w:name w:val="A513AEDEA00E48D0BB3D192C599925371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12">
    <w:name w:val="8F7CD9A179A744BFAA6FAB842D764D231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12">
    <w:name w:val="EA8DD9C936C9494CAE22D07C0CB025711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12">
    <w:name w:val="65DF9ABFE9C140E1BDC6F11BD249B3671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12">
    <w:name w:val="F52276FCF74144EDA83BD59216E176291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12">
    <w:name w:val="710FA02080B5424D969D7AAEC6CA0AC51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9">
    <w:name w:val="349532DEDFC0494C8F3B34174D10206A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464DC1D22EC40FC88F15F5E6E63EDFB2">
    <w:name w:val="B464DC1D22EC40FC88F15F5E6E63EDFB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98C8EFB515F4CCF9CAFFA626759FBFD2">
    <w:name w:val="D98C8EFB515F4CCF9CAFFA626759FBFD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2783B38C6CF4EC88E8035D5A434B4152">
    <w:name w:val="92783B38C6CF4EC88E8035D5A434B415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A9D90101504AB89DFE7C71A5BAC9862">
    <w:name w:val="D3A9D90101504AB89DFE7C71A5BAC986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9F27CEB41047ED804A3CFD2840DD3E2">
    <w:name w:val="1C9F27CEB41047ED804A3CFD2840DD3E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965BE18D5948B4924783DC683EEB622">
    <w:name w:val="F5965BE18D5948B4924783DC683EEB6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03F609E62143CAA14B627F353280B82">
    <w:name w:val="5C03F609E62143CAA14B627F353280B8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3CEAD0049764D78911581799A34B4C32">
    <w:name w:val="F3CEAD0049764D78911581799A34B4C3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1DC66DB56C94DB1836DACB2925B38072">
    <w:name w:val="21DC66DB56C94DB1836DACB2925B3807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51C6E7CF064DFF9B88D0517DFA92251">
    <w:name w:val="FE51C6E7CF064DFF9B88D0517DFA9225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BC1C99836CC415F88BF000793B9913C1">
    <w:name w:val="6BC1C99836CC415F88BF000793B9913C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3591361A09412C93BA7166EEA91FCB1">
    <w:name w:val="673591361A09412C93BA7166EEA91FCB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28FFBE725345A59204350616C185D91">
    <w:name w:val="AF28FFBE725345A59204350616C185D9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2DDFA62A444E6E94B4DC80D3FC0FC21">
    <w:name w:val="062DDFA62A444E6E94B4DC80D3FC0FC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5035D7CED4147C7B22465C9E28280F6">
    <w:name w:val="35035D7CED4147C7B22465C9E28280F6"/>
    <w:rsid w:val="007C4187"/>
  </w:style>
  <w:style w:type="paragraph" w:customStyle="1" w:styleId="0B9423F8C63C4CE0AF50D61F68408C74">
    <w:name w:val="0B9423F8C63C4CE0AF50D61F68408C74"/>
    <w:rsid w:val="007C4187"/>
  </w:style>
  <w:style w:type="paragraph" w:customStyle="1" w:styleId="9F7A07F219F743BA89036EBD52B0D385">
    <w:name w:val="9F7A07F219F743BA89036EBD52B0D385"/>
    <w:rsid w:val="007C4187"/>
  </w:style>
  <w:style w:type="paragraph" w:customStyle="1" w:styleId="9C8845F69A7D4B0B9AF50266A2E0D47E">
    <w:name w:val="9C8845F69A7D4B0B9AF50266A2E0D47E"/>
    <w:rsid w:val="007C4187"/>
  </w:style>
  <w:style w:type="paragraph" w:customStyle="1" w:styleId="C2D7217BC2734E84B07A111429FEEDC1">
    <w:name w:val="C2D7217BC2734E84B07A111429FEEDC1"/>
    <w:rsid w:val="007C4187"/>
  </w:style>
  <w:style w:type="paragraph" w:customStyle="1" w:styleId="75C4C3EBCB8B45BE99EF97509AEF2894">
    <w:name w:val="75C4C3EBCB8B45BE99EF97509AEF2894"/>
    <w:rsid w:val="007C4187"/>
  </w:style>
  <w:style w:type="paragraph" w:customStyle="1" w:styleId="D687981654EC431DAAF97A384255168A">
    <w:name w:val="D687981654EC431DAAF97A384255168A"/>
    <w:rsid w:val="007C4187"/>
  </w:style>
  <w:style w:type="paragraph" w:customStyle="1" w:styleId="42E3AD31D9EE4D0883515489C95E9D03">
    <w:name w:val="42E3AD31D9EE4D0883515489C95E9D03"/>
    <w:rsid w:val="007C4187"/>
  </w:style>
  <w:style w:type="paragraph" w:customStyle="1" w:styleId="66F41305EF6546DD8364C7BFDAC2939D">
    <w:name w:val="66F41305EF6546DD8364C7BFDAC2939D"/>
    <w:rsid w:val="007C4187"/>
  </w:style>
  <w:style w:type="paragraph" w:customStyle="1" w:styleId="768387F50DA4401CBAAE5A8F77FA4E1B">
    <w:name w:val="768387F50DA4401CBAAE5A8F77FA4E1B"/>
    <w:rsid w:val="007C4187"/>
  </w:style>
  <w:style w:type="paragraph" w:customStyle="1" w:styleId="AA0577EB02854C228BF062B8A6B9D6AF22">
    <w:name w:val="AA0577EB02854C228BF062B8A6B9D6AF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31">
    <w:name w:val="71E4FEACF55245F5951A7234329D22443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31">
    <w:name w:val="81864B5FABE64F7B82B3645CA4AD08F13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22">
    <w:name w:val="2484B15E3D8441748B70F02E5EB4AD18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22">
    <w:name w:val="86971B44A9B14F74AB5ED775AF4CB484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22">
    <w:name w:val="40BFCB2B3222410192C680C158D15F31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22">
    <w:name w:val="AFF95DF3F92E42F28B109F57C67F1286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22">
    <w:name w:val="6E856938379B47CB8431FBBB4163A73C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22">
    <w:name w:val="E22A2904E426493FA4012C942F15680B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22">
    <w:name w:val="52CC68B3CFF7491BB5527609FFDC64FF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22">
    <w:name w:val="8B01BFDFDD514EF1930F08921FD4BF73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22">
    <w:name w:val="403809AEFDE149E6A8BDFF6F0AE79111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22">
    <w:name w:val="65A42A54B8094820A6CC86000ADB433F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22">
    <w:name w:val="1D73D4029DE64107A4BB561E74758B65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22">
    <w:name w:val="0E77368CAB484194B4C0446BF7E00AAC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22">
    <w:name w:val="1BD43159051E457BA74AECCF730CA7B1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22">
    <w:name w:val="029D00255F484DE8B0F2F739ACB80E90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22">
    <w:name w:val="A1E633995EB94A19A898A78C727D20FE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22">
    <w:name w:val="6AD71C7A2BCA4B01A145A90CDDB8D57C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22">
    <w:name w:val="D190E40CD52640BBB5BCEB5B0D3934BD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22">
    <w:name w:val="562A64687BAF4C46992E79F5E888A228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22">
    <w:name w:val="B8952BA1FE4B46FCB790E695B299A2A7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14">
    <w:name w:val="513244CC212644C0B63FFD523A5B655C1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14">
    <w:name w:val="D47CB80B3B124A08B403A27ABBEBFE371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13">
    <w:name w:val="54A15DFE44AE42A0AFAFFCAC568988B21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13">
    <w:name w:val="A513AEDEA00E48D0BB3D192C599925371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13">
    <w:name w:val="8F7CD9A179A744BFAA6FAB842D764D231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13">
    <w:name w:val="EA8DD9C936C9494CAE22D07C0CB025711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13">
    <w:name w:val="65DF9ABFE9C140E1BDC6F11BD249B3671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13">
    <w:name w:val="F52276FCF74144EDA83BD59216E176291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13">
    <w:name w:val="710FA02080B5424D969D7AAEC6CA0AC51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10">
    <w:name w:val="349532DEDFC0494C8F3B34174D10206A1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464DC1D22EC40FC88F15F5E6E63EDFB3">
    <w:name w:val="B464DC1D22EC40FC88F15F5E6E63EDFB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98C8EFB515F4CCF9CAFFA626759FBFD3">
    <w:name w:val="D98C8EFB515F4CCF9CAFFA626759FBFD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2783B38C6CF4EC88E8035D5A434B4153">
    <w:name w:val="92783B38C6CF4EC88E8035D5A434B415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A9D90101504AB89DFE7C71A5BAC9863">
    <w:name w:val="D3A9D90101504AB89DFE7C71A5BAC986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9F27CEB41047ED804A3CFD2840DD3E3">
    <w:name w:val="1C9F27CEB41047ED804A3CFD2840DD3E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965BE18D5948B4924783DC683EEB623">
    <w:name w:val="F5965BE18D5948B4924783DC683EEB6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03F609E62143CAA14B627F353280B83">
    <w:name w:val="5C03F609E62143CAA14B627F353280B8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3CEAD0049764D78911581799A34B4C33">
    <w:name w:val="F3CEAD0049764D78911581799A34B4C3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1DC66DB56C94DB1836DACB2925B38073">
    <w:name w:val="21DC66DB56C94DB1836DACB2925B3807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51C6E7CF064DFF9B88D0517DFA92252">
    <w:name w:val="FE51C6E7CF064DFF9B88D0517DFA9225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BC1C99836CC415F88BF000793B9913C2">
    <w:name w:val="6BC1C99836CC415F88BF000793B9913C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3591361A09412C93BA7166EEA91FCB2">
    <w:name w:val="673591361A09412C93BA7166EEA91FCB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5035D7CED4147C7B22465C9E28280F61">
    <w:name w:val="35035D7CED4147C7B22465C9E28280F6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B9423F8C63C4CE0AF50D61F68408C741">
    <w:name w:val="0B9423F8C63C4CE0AF50D61F68408C74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F7A07F219F743BA89036EBD52B0D3851">
    <w:name w:val="9F7A07F219F743BA89036EBD52B0D385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C8845F69A7D4B0B9AF50266A2E0D47E1">
    <w:name w:val="9C8845F69A7D4B0B9AF50266A2E0D47E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2D7217BC2734E84B07A111429FEEDC11">
    <w:name w:val="C2D7217BC2734E84B07A111429FEEDC1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5C4C3EBCB8B45BE99EF97509AEF28941">
    <w:name w:val="75C4C3EBCB8B45BE99EF97509AEF2894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687981654EC431DAAF97A384255168A1">
    <w:name w:val="D687981654EC431DAAF97A384255168A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2E3AD31D9EE4D0883515489C95E9D031">
    <w:name w:val="42E3AD31D9EE4D0883515489C95E9D03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F41305EF6546DD8364C7BFDAC2939D1">
    <w:name w:val="66F41305EF6546DD8364C7BFDAC2939D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8387F50DA4401CBAAE5A8F77FA4E1B1">
    <w:name w:val="768387F50DA4401CBAAE5A8F77FA4E1B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2DDFA62A444E6E94B4DC80D3FC0FC22">
    <w:name w:val="062DDFA62A444E6E94B4DC80D3FC0FC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23">
    <w:name w:val="AA0577EB02854C228BF062B8A6B9D6AF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32">
    <w:name w:val="71E4FEACF55245F5951A7234329D22443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32">
    <w:name w:val="81864B5FABE64F7B82B3645CA4AD08F13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23">
    <w:name w:val="2484B15E3D8441748B70F02E5EB4AD18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23">
    <w:name w:val="86971B44A9B14F74AB5ED775AF4CB484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23">
    <w:name w:val="40BFCB2B3222410192C680C158D15F31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23">
    <w:name w:val="AFF95DF3F92E42F28B109F57C67F1286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23">
    <w:name w:val="6E856938379B47CB8431FBBB4163A73C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23">
    <w:name w:val="E22A2904E426493FA4012C942F15680B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23">
    <w:name w:val="52CC68B3CFF7491BB5527609FFDC64FF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23">
    <w:name w:val="8B01BFDFDD514EF1930F08921FD4BF73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23">
    <w:name w:val="403809AEFDE149E6A8BDFF6F0AE79111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23">
    <w:name w:val="65A42A54B8094820A6CC86000ADB433F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23">
    <w:name w:val="1D73D4029DE64107A4BB561E74758B65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23">
    <w:name w:val="0E77368CAB484194B4C0446BF7E00AAC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23">
    <w:name w:val="1BD43159051E457BA74AECCF730CA7B1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23">
    <w:name w:val="029D00255F484DE8B0F2F739ACB80E90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23">
    <w:name w:val="A1E633995EB94A19A898A78C727D20FE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23">
    <w:name w:val="6AD71C7A2BCA4B01A145A90CDDB8D57C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23">
    <w:name w:val="D190E40CD52640BBB5BCEB5B0D3934BD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23">
    <w:name w:val="562A64687BAF4C46992E79F5E888A228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23">
    <w:name w:val="B8952BA1FE4B46FCB790E695B299A2A7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15">
    <w:name w:val="513244CC212644C0B63FFD523A5B655C1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15">
    <w:name w:val="D47CB80B3B124A08B403A27ABBEBFE371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14">
    <w:name w:val="54A15DFE44AE42A0AFAFFCAC568988B21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14">
    <w:name w:val="A513AEDEA00E48D0BB3D192C599925371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14">
    <w:name w:val="8F7CD9A179A744BFAA6FAB842D764D231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14">
    <w:name w:val="EA8DD9C936C9494CAE22D07C0CB025711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14">
    <w:name w:val="65DF9ABFE9C140E1BDC6F11BD249B3671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14">
    <w:name w:val="F52276FCF74144EDA83BD59216E176291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14">
    <w:name w:val="710FA02080B5424D969D7AAEC6CA0AC51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11">
    <w:name w:val="349532DEDFC0494C8F3B34174D10206A1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464DC1D22EC40FC88F15F5E6E63EDFB4">
    <w:name w:val="B464DC1D22EC40FC88F15F5E6E63EDFB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98C8EFB515F4CCF9CAFFA626759FBFD4">
    <w:name w:val="D98C8EFB515F4CCF9CAFFA626759FBFD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2783B38C6CF4EC88E8035D5A434B4154">
    <w:name w:val="92783B38C6CF4EC88E8035D5A434B415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A9D90101504AB89DFE7C71A5BAC9864">
    <w:name w:val="D3A9D90101504AB89DFE7C71A5BAC986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9F27CEB41047ED804A3CFD2840DD3E4">
    <w:name w:val="1C9F27CEB41047ED804A3CFD2840DD3E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965BE18D5948B4924783DC683EEB624">
    <w:name w:val="F5965BE18D5948B4924783DC683EEB6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03F609E62143CAA14B627F353280B84">
    <w:name w:val="5C03F609E62143CAA14B627F353280B8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3CEAD0049764D78911581799A34B4C34">
    <w:name w:val="F3CEAD0049764D78911581799A34B4C3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1DC66DB56C94DB1836DACB2925B38074">
    <w:name w:val="21DC66DB56C94DB1836DACB2925B3807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51C6E7CF064DFF9B88D0517DFA92253">
    <w:name w:val="FE51C6E7CF064DFF9B88D0517DFA9225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BC1C99836CC415F88BF000793B9913C3">
    <w:name w:val="6BC1C99836CC415F88BF000793B9913C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3591361A09412C93BA7166EEA91FCB3">
    <w:name w:val="673591361A09412C93BA7166EEA91FCB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5035D7CED4147C7B22465C9E28280F62">
    <w:name w:val="35035D7CED4147C7B22465C9E28280F6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B9423F8C63C4CE0AF50D61F68408C742">
    <w:name w:val="0B9423F8C63C4CE0AF50D61F68408C74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F7A07F219F743BA89036EBD52B0D3852">
    <w:name w:val="9F7A07F219F743BA89036EBD52B0D385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C8845F69A7D4B0B9AF50266A2E0D47E2">
    <w:name w:val="9C8845F69A7D4B0B9AF50266A2E0D47E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2D7217BC2734E84B07A111429FEEDC12">
    <w:name w:val="C2D7217BC2734E84B07A111429FEEDC1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5C4C3EBCB8B45BE99EF97509AEF28942">
    <w:name w:val="75C4C3EBCB8B45BE99EF97509AEF2894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687981654EC431DAAF97A384255168A2">
    <w:name w:val="D687981654EC431DAAF97A384255168A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2E3AD31D9EE4D0883515489C95E9D032">
    <w:name w:val="42E3AD31D9EE4D0883515489C95E9D03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F41305EF6546DD8364C7BFDAC2939D2">
    <w:name w:val="66F41305EF6546DD8364C7BFDAC2939D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8387F50DA4401CBAAE5A8F77FA4E1B2">
    <w:name w:val="768387F50DA4401CBAAE5A8F77FA4E1B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2DDFA62A444E6E94B4DC80D3FC0FC23">
    <w:name w:val="062DDFA62A444E6E94B4DC80D3FC0FC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24">
    <w:name w:val="AA0577EB02854C228BF062B8A6B9D6AF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33">
    <w:name w:val="71E4FEACF55245F5951A7234329D22443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33">
    <w:name w:val="81864B5FABE64F7B82B3645CA4AD08F13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24">
    <w:name w:val="2484B15E3D8441748B70F02E5EB4AD18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24">
    <w:name w:val="86971B44A9B14F74AB5ED775AF4CB484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24">
    <w:name w:val="40BFCB2B3222410192C680C158D15F31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24">
    <w:name w:val="AFF95DF3F92E42F28B109F57C67F1286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24">
    <w:name w:val="6E856938379B47CB8431FBBB4163A73C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24">
    <w:name w:val="E22A2904E426493FA4012C942F15680B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24">
    <w:name w:val="52CC68B3CFF7491BB5527609FFDC64FF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24">
    <w:name w:val="8B01BFDFDD514EF1930F08921FD4BF73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24">
    <w:name w:val="403809AEFDE149E6A8BDFF6F0AE79111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24">
    <w:name w:val="65A42A54B8094820A6CC86000ADB433F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24">
    <w:name w:val="1D73D4029DE64107A4BB561E74758B65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24">
    <w:name w:val="0E77368CAB484194B4C0446BF7E00AAC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24">
    <w:name w:val="1BD43159051E457BA74AECCF730CA7B1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24">
    <w:name w:val="029D00255F484DE8B0F2F739ACB80E90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24">
    <w:name w:val="A1E633995EB94A19A898A78C727D20FE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24">
    <w:name w:val="6AD71C7A2BCA4B01A145A90CDDB8D57C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24">
    <w:name w:val="D190E40CD52640BBB5BCEB5B0D3934BD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24">
    <w:name w:val="562A64687BAF4C46992E79F5E888A228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24">
    <w:name w:val="B8952BA1FE4B46FCB790E695B299A2A7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16">
    <w:name w:val="513244CC212644C0B63FFD523A5B655C16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16">
    <w:name w:val="D47CB80B3B124A08B403A27ABBEBFE3716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15">
    <w:name w:val="54A15DFE44AE42A0AFAFFCAC568988B21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15">
    <w:name w:val="A513AEDEA00E48D0BB3D192C599925371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15">
    <w:name w:val="8F7CD9A179A744BFAA6FAB842D764D231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15">
    <w:name w:val="EA8DD9C936C9494CAE22D07C0CB025711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15">
    <w:name w:val="65DF9ABFE9C140E1BDC6F11BD249B3671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15">
    <w:name w:val="F52276FCF74144EDA83BD59216E176291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15">
    <w:name w:val="710FA02080B5424D969D7AAEC6CA0AC51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12">
    <w:name w:val="349532DEDFC0494C8F3B34174D10206A1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464DC1D22EC40FC88F15F5E6E63EDFB5">
    <w:name w:val="B464DC1D22EC40FC88F15F5E6E63EDFB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98C8EFB515F4CCF9CAFFA626759FBFD5">
    <w:name w:val="D98C8EFB515F4CCF9CAFFA626759FBFD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2783B38C6CF4EC88E8035D5A434B4155">
    <w:name w:val="92783B38C6CF4EC88E8035D5A434B415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A9D90101504AB89DFE7C71A5BAC9865">
    <w:name w:val="D3A9D90101504AB89DFE7C71A5BAC986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9F27CEB41047ED804A3CFD2840DD3E5">
    <w:name w:val="1C9F27CEB41047ED804A3CFD2840DD3E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965BE18D5948B4924783DC683EEB625">
    <w:name w:val="F5965BE18D5948B4924783DC683EEB62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03F609E62143CAA14B627F353280B85">
    <w:name w:val="5C03F609E62143CAA14B627F353280B8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3CEAD0049764D78911581799A34B4C35">
    <w:name w:val="F3CEAD0049764D78911581799A34B4C3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1DC66DB56C94DB1836DACB2925B38075">
    <w:name w:val="21DC66DB56C94DB1836DACB2925B3807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51C6E7CF064DFF9B88D0517DFA92254">
    <w:name w:val="FE51C6E7CF064DFF9B88D0517DFA9225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BC1C99836CC415F88BF000793B9913C4">
    <w:name w:val="6BC1C99836CC415F88BF000793B9913C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3591361A09412C93BA7166EEA91FCB4">
    <w:name w:val="673591361A09412C93BA7166EEA91FCB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5035D7CED4147C7B22465C9E28280F63">
    <w:name w:val="35035D7CED4147C7B22465C9E28280F6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B9423F8C63C4CE0AF50D61F68408C743">
    <w:name w:val="0B9423F8C63C4CE0AF50D61F68408C74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F7A07F219F743BA89036EBD52B0D3853">
    <w:name w:val="9F7A07F219F743BA89036EBD52B0D385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C8845F69A7D4B0B9AF50266A2E0D47E3">
    <w:name w:val="9C8845F69A7D4B0B9AF50266A2E0D47E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2D7217BC2734E84B07A111429FEEDC13">
    <w:name w:val="C2D7217BC2734E84B07A111429FEEDC1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5C4C3EBCB8B45BE99EF97509AEF28943">
    <w:name w:val="75C4C3EBCB8B45BE99EF97509AEF2894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687981654EC431DAAF97A384255168A3">
    <w:name w:val="D687981654EC431DAAF97A384255168A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2E3AD31D9EE4D0883515489C95E9D033">
    <w:name w:val="42E3AD31D9EE4D0883515489C95E9D03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F41305EF6546DD8364C7BFDAC2939D3">
    <w:name w:val="66F41305EF6546DD8364C7BFDAC2939D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8387F50DA4401CBAAE5A8F77FA4E1B3">
    <w:name w:val="768387F50DA4401CBAAE5A8F77FA4E1B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2DDFA62A444E6E94B4DC80D3FC0FC24">
    <w:name w:val="062DDFA62A444E6E94B4DC80D3FC0FC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652C1AB90EA489AA93C0806D34469BA">
    <w:name w:val="3652C1AB90EA489AA93C0806D34469BA"/>
    <w:rsid w:val="0083645C"/>
  </w:style>
  <w:style w:type="paragraph" w:customStyle="1" w:styleId="0C28CC301EA447498691D3D8E85EAAC3">
    <w:name w:val="0C28CC301EA447498691D3D8E85EAAC3"/>
    <w:rsid w:val="0083645C"/>
  </w:style>
  <w:style w:type="paragraph" w:customStyle="1" w:styleId="84E45DBB81C24193A109FF9AE30616A7">
    <w:name w:val="84E45DBB81C24193A109FF9AE30616A7"/>
    <w:rsid w:val="0083645C"/>
  </w:style>
  <w:style w:type="paragraph" w:customStyle="1" w:styleId="326ADECA0DEE43ADA62F030ADE603E86">
    <w:name w:val="326ADECA0DEE43ADA62F030ADE603E86"/>
    <w:rsid w:val="0083645C"/>
  </w:style>
  <w:style w:type="paragraph" w:customStyle="1" w:styleId="A8C697DF9371473FA8B382C30C828D68">
    <w:name w:val="A8C697DF9371473FA8B382C30C828D68"/>
    <w:rsid w:val="0083645C"/>
  </w:style>
  <w:style w:type="paragraph" w:customStyle="1" w:styleId="C55EF00C97914027AE2ED259B5405D49">
    <w:name w:val="C55EF00C97914027AE2ED259B5405D49"/>
    <w:rsid w:val="0083645C"/>
  </w:style>
  <w:style w:type="paragraph" w:customStyle="1" w:styleId="187CCB156DCB4AB2951BB942F3D27017">
    <w:name w:val="187CCB156DCB4AB2951BB942F3D27017"/>
    <w:rsid w:val="0083645C"/>
  </w:style>
  <w:style w:type="paragraph" w:customStyle="1" w:styleId="E6756BEA7B314D11B8FE752F94FF5343">
    <w:name w:val="E6756BEA7B314D11B8FE752F94FF5343"/>
    <w:rsid w:val="0083645C"/>
  </w:style>
  <w:style w:type="paragraph" w:customStyle="1" w:styleId="FBF374BAB37D419B90EEBD6BFCF6F8EE">
    <w:name w:val="FBF374BAB37D419B90EEBD6BFCF6F8EE"/>
    <w:rsid w:val="0083645C"/>
  </w:style>
  <w:style w:type="paragraph" w:customStyle="1" w:styleId="94576CE25C3B4CA0939478A4C9A696DF">
    <w:name w:val="94576CE25C3B4CA0939478A4C9A696DF"/>
    <w:rsid w:val="0083645C"/>
  </w:style>
  <w:style w:type="paragraph" w:customStyle="1" w:styleId="AA0577EB02854C228BF062B8A6B9D6AF25">
    <w:name w:val="AA0577EB02854C228BF062B8A6B9D6AF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34">
    <w:name w:val="71E4FEACF55245F5951A7234329D22443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34">
    <w:name w:val="81864B5FABE64F7B82B3645CA4AD08F13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25">
    <w:name w:val="2484B15E3D8441748B70F02E5EB4AD18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25">
    <w:name w:val="86971B44A9B14F74AB5ED775AF4CB484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25">
    <w:name w:val="40BFCB2B3222410192C680C158D15F31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25">
    <w:name w:val="AFF95DF3F92E42F28B109F57C67F1286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25">
    <w:name w:val="6E856938379B47CB8431FBBB4163A73C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25">
    <w:name w:val="E22A2904E426493FA4012C942F15680B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25">
    <w:name w:val="52CC68B3CFF7491BB5527609FFDC64FF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25">
    <w:name w:val="8B01BFDFDD514EF1930F08921FD4BF73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25">
    <w:name w:val="403809AEFDE149E6A8BDFF6F0AE79111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25">
    <w:name w:val="65A42A54B8094820A6CC86000ADB433F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25">
    <w:name w:val="1D73D4029DE64107A4BB561E74758B65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25">
    <w:name w:val="0E77368CAB484194B4C0446BF7E00AAC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25">
    <w:name w:val="1BD43159051E457BA74AECCF730CA7B1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25">
    <w:name w:val="029D00255F484DE8B0F2F739ACB80E90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25">
    <w:name w:val="A1E633995EB94A19A898A78C727D20FE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25">
    <w:name w:val="6AD71C7A2BCA4B01A145A90CDDB8D57C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25">
    <w:name w:val="D190E40CD52640BBB5BCEB5B0D3934BD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25">
    <w:name w:val="562A64687BAF4C46992E79F5E888A228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25">
    <w:name w:val="B8952BA1FE4B46FCB790E695B299A2A7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17">
    <w:name w:val="513244CC212644C0B63FFD523A5B655C1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17">
    <w:name w:val="D47CB80B3B124A08B403A27ABBEBFE371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16">
    <w:name w:val="54A15DFE44AE42A0AFAFFCAC568988B21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16">
    <w:name w:val="A513AEDEA00E48D0BB3D192C599925371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16">
    <w:name w:val="8F7CD9A179A744BFAA6FAB842D764D231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16">
    <w:name w:val="EA8DD9C936C9494CAE22D07C0CB025711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16">
    <w:name w:val="65DF9ABFE9C140E1BDC6F11BD249B3671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16">
    <w:name w:val="F52276FCF74144EDA83BD59216E176291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16">
    <w:name w:val="710FA02080B5424D969D7AAEC6CA0AC51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13">
    <w:name w:val="349532DEDFC0494C8F3B34174D10206A13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464DC1D22EC40FC88F15F5E6E63EDFB6">
    <w:name w:val="B464DC1D22EC40FC88F15F5E6E63EDFB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98C8EFB515F4CCF9CAFFA626759FBFD6">
    <w:name w:val="D98C8EFB515F4CCF9CAFFA626759FBFD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2783B38C6CF4EC88E8035D5A434B4156">
    <w:name w:val="92783B38C6CF4EC88E8035D5A434B415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A9D90101504AB89DFE7C71A5BAC9866">
    <w:name w:val="D3A9D90101504AB89DFE7C71A5BAC986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9F27CEB41047ED804A3CFD2840DD3E6">
    <w:name w:val="1C9F27CEB41047ED804A3CFD2840DD3E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965BE18D5948B4924783DC683EEB626">
    <w:name w:val="F5965BE18D5948B4924783DC683EEB6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03F609E62143CAA14B627F353280B86">
    <w:name w:val="5C03F609E62143CAA14B627F353280B8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3CEAD0049764D78911581799A34B4C36">
    <w:name w:val="F3CEAD0049764D78911581799A34B4C3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1DC66DB56C94DB1836DACB2925B38076">
    <w:name w:val="21DC66DB56C94DB1836DACB2925B3807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51C6E7CF064DFF9B88D0517DFA92255">
    <w:name w:val="FE51C6E7CF064DFF9B88D0517DFA9225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BC1C99836CC415F88BF000793B9913C5">
    <w:name w:val="6BC1C99836CC415F88BF000793B9913C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3591361A09412C93BA7166EEA91FCB5">
    <w:name w:val="673591361A09412C93BA7166EEA91FCB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5035D7CED4147C7B22465C9E28280F64">
    <w:name w:val="35035D7CED4147C7B22465C9E28280F6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B9423F8C63C4CE0AF50D61F68408C744">
    <w:name w:val="0B9423F8C63C4CE0AF50D61F68408C74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F7A07F219F743BA89036EBD52B0D3854">
    <w:name w:val="9F7A07F219F743BA89036EBD52B0D385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C8845F69A7D4B0B9AF50266A2E0D47E4">
    <w:name w:val="9C8845F69A7D4B0B9AF50266A2E0D47E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2D7217BC2734E84B07A111429FEEDC14">
    <w:name w:val="C2D7217BC2734E84B07A111429FEEDC1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5C4C3EBCB8B45BE99EF97509AEF28944">
    <w:name w:val="75C4C3EBCB8B45BE99EF97509AEF2894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687981654EC431DAAF97A384255168A4">
    <w:name w:val="D687981654EC431DAAF97A384255168A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2E3AD31D9EE4D0883515489C95E9D034">
    <w:name w:val="42E3AD31D9EE4D0883515489C95E9D03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F41305EF6546DD8364C7BFDAC2939D4">
    <w:name w:val="66F41305EF6546DD8364C7BFDAC2939D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8387F50DA4401CBAAE5A8F77FA4E1B4">
    <w:name w:val="768387F50DA4401CBAAE5A8F77FA4E1B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652C1AB90EA489AA93C0806D34469BA1">
    <w:name w:val="3652C1AB90EA489AA93C0806D34469BA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C28CC301EA447498691D3D8E85EAAC31">
    <w:name w:val="0C28CC301EA447498691D3D8E85EAAC3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4E45DBB81C24193A109FF9AE30616A71">
    <w:name w:val="84E45DBB81C24193A109FF9AE30616A7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6ADECA0DEE43ADA62F030ADE603E861">
    <w:name w:val="326ADECA0DEE43ADA62F030ADE603E86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8C697DF9371473FA8B382C30C828D681">
    <w:name w:val="A8C697DF9371473FA8B382C30C828D68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55EF00C97914027AE2ED259B5405D491">
    <w:name w:val="C55EF00C97914027AE2ED259B5405D49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7CCB156DCB4AB2951BB942F3D270171">
    <w:name w:val="187CCB156DCB4AB2951BB942F3D27017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6756BEA7B314D11B8FE752F94FF53431">
    <w:name w:val="E6756BEA7B314D11B8FE752F94FF5343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2DDFA62A444E6E94B4DC80D3FC0FC25">
    <w:name w:val="062DDFA62A444E6E94B4DC80D3FC0FC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26">
    <w:name w:val="AA0577EB02854C228BF062B8A6B9D6AF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35">
    <w:name w:val="71E4FEACF55245F5951A7234329D22443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35">
    <w:name w:val="81864B5FABE64F7B82B3645CA4AD08F13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26">
    <w:name w:val="2484B15E3D8441748B70F02E5EB4AD18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26">
    <w:name w:val="86971B44A9B14F74AB5ED775AF4CB484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26">
    <w:name w:val="40BFCB2B3222410192C680C158D15F31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26">
    <w:name w:val="AFF95DF3F92E42F28B109F57C67F1286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26">
    <w:name w:val="6E856938379B47CB8431FBBB4163A73C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26">
    <w:name w:val="E22A2904E426493FA4012C942F15680B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26">
    <w:name w:val="52CC68B3CFF7491BB5527609FFDC64FF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26">
    <w:name w:val="8B01BFDFDD514EF1930F08921FD4BF73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26">
    <w:name w:val="403809AEFDE149E6A8BDFF6F0AE79111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26">
    <w:name w:val="65A42A54B8094820A6CC86000ADB433F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26">
    <w:name w:val="1D73D4029DE64107A4BB561E74758B65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26">
    <w:name w:val="0E77368CAB484194B4C0446BF7E00AAC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26">
    <w:name w:val="1BD43159051E457BA74AECCF730CA7B1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26">
    <w:name w:val="029D00255F484DE8B0F2F739ACB80E90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26">
    <w:name w:val="A1E633995EB94A19A898A78C727D20FE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26">
    <w:name w:val="6AD71C7A2BCA4B01A145A90CDDB8D57C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26">
    <w:name w:val="D190E40CD52640BBB5BCEB5B0D3934BD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26">
    <w:name w:val="562A64687BAF4C46992E79F5E888A228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26">
    <w:name w:val="B8952BA1FE4B46FCB790E695B299A2A7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18">
    <w:name w:val="513244CC212644C0B63FFD523A5B655C1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18">
    <w:name w:val="D47CB80B3B124A08B403A27ABBEBFE371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17">
    <w:name w:val="54A15DFE44AE42A0AFAFFCAC568988B21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17">
    <w:name w:val="A513AEDEA00E48D0BB3D192C599925371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17">
    <w:name w:val="8F7CD9A179A744BFAA6FAB842D764D231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17">
    <w:name w:val="EA8DD9C936C9494CAE22D07C0CB025711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17">
    <w:name w:val="65DF9ABFE9C140E1BDC6F11BD249B3671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17">
    <w:name w:val="F52276FCF74144EDA83BD59216E176291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17">
    <w:name w:val="710FA02080B5424D969D7AAEC6CA0AC51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14">
    <w:name w:val="349532DEDFC0494C8F3B34174D10206A1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464DC1D22EC40FC88F15F5E6E63EDFB7">
    <w:name w:val="B464DC1D22EC40FC88F15F5E6E63EDFB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98C8EFB515F4CCF9CAFFA626759FBFD7">
    <w:name w:val="D98C8EFB515F4CCF9CAFFA626759FBFD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2783B38C6CF4EC88E8035D5A434B4157">
    <w:name w:val="92783B38C6CF4EC88E8035D5A434B415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A9D90101504AB89DFE7C71A5BAC9867">
    <w:name w:val="D3A9D90101504AB89DFE7C71A5BAC986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9F27CEB41047ED804A3CFD2840DD3E7">
    <w:name w:val="1C9F27CEB41047ED804A3CFD2840DD3E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965BE18D5948B4924783DC683EEB627">
    <w:name w:val="F5965BE18D5948B4924783DC683EEB6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03F609E62143CAA14B627F353280B87">
    <w:name w:val="5C03F609E62143CAA14B627F353280B8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3CEAD0049764D78911581799A34B4C37">
    <w:name w:val="F3CEAD0049764D78911581799A34B4C3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1DC66DB56C94DB1836DACB2925B38077">
    <w:name w:val="21DC66DB56C94DB1836DACB2925B3807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51C6E7CF064DFF9B88D0517DFA92256">
    <w:name w:val="FE51C6E7CF064DFF9B88D0517DFA9225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BC1C99836CC415F88BF000793B9913C6">
    <w:name w:val="6BC1C99836CC415F88BF000793B9913C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3591361A09412C93BA7166EEA91FCB6">
    <w:name w:val="673591361A09412C93BA7166EEA91FCB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5035D7CED4147C7B22465C9E28280F65">
    <w:name w:val="35035D7CED4147C7B22465C9E28280F6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B9423F8C63C4CE0AF50D61F68408C745">
    <w:name w:val="0B9423F8C63C4CE0AF50D61F68408C74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F7A07F219F743BA89036EBD52B0D3855">
    <w:name w:val="9F7A07F219F743BA89036EBD52B0D385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C8845F69A7D4B0B9AF50266A2E0D47E5">
    <w:name w:val="9C8845F69A7D4B0B9AF50266A2E0D47E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2D7217BC2734E84B07A111429FEEDC15">
    <w:name w:val="C2D7217BC2734E84B07A111429FEEDC1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5C4C3EBCB8B45BE99EF97509AEF28945">
    <w:name w:val="75C4C3EBCB8B45BE99EF97509AEF2894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687981654EC431DAAF97A384255168A5">
    <w:name w:val="D687981654EC431DAAF97A384255168A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2E3AD31D9EE4D0883515489C95E9D035">
    <w:name w:val="42E3AD31D9EE4D0883515489C95E9D03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F41305EF6546DD8364C7BFDAC2939D5">
    <w:name w:val="66F41305EF6546DD8364C7BFDAC2939D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8387F50DA4401CBAAE5A8F77FA4E1B5">
    <w:name w:val="768387F50DA4401CBAAE5A8F77FA4E1B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652C1AB90EA489AA93C0806D34469BA2">
    <w:name w:val="3652C1AB90EA489AA93C0806D34469BA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C28CC301EA447498691D3D8E85EAAC32">
    <w:name w:val="0C28CC301EA447498691D3D8E85EAAC3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4E45DBB81C24193A109FF9AE30616A72">
    <w:name w:val="84E45DBB81C24193A109FF9AE30616A7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6ADECA0DEE43ADA62F030ADE603E862">
    <w:name w:val="326ADECA0DEE43ADA62F030ADE603E86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8C697DF9371473FA8B382C30C828D682">
    <w:name w:val="A8C697DF9371473FA8B382C30C828D68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55EF00C97914027AE2ED259B5405D492">
    <w:name w:val="C55EF00C97914027AE2ED259B5405D49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7CCB156DCB4AB2951BB942F3D270172">
    <w:name w:val="187CCB156DCB4AB2951BB942F3D27017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6756BEA7B314D11B8FE752F94FF53432">
    <w:name w:val="E6756BEA7B314D11B8FE752F94FF5343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2DDFA62A444E6E94B4DC80D3FC0FC26">
    <w:name w:val="062DDFA62A444E6E94B4DC80D3FC0FC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C0AA7437994AFC9A38B01EB95B9CCB">
    <w:name w:val="5CC0AA7437994AFC9A38B01EB95B9CCB"/>
    <w:rsid w:val="0083645C"/>
  </w:style>
  <w:style w:type="paragraph" w:customStyle="1" w:styleId="952FAA1991114C23A21A75C0087C58A9">
    <w:name w:val="952FAA1991114C23A21A75C0087C58A9"/>
    <w:rsid w:val="0083645C"/>
  </w:style>
  <w:style w:type="paragraph" w:customStyle="1" w:styleId="9E4FB30ECB8D4942A0EE3CA7BFA69A14">
    <w:name w:val="9E4FB30ECB8D4942A0EE3CA7BFA69A14"/>
    <w:rsid w:val="0083645C"/>
  </w:style>
  <w:style w:type="paragraph" w:customStyle="1" w:styleId="A5C937DA16DC4B8DA68315E25B2723A1">
    <w:name w:val="A5C937DA16DC4B8DA68315E25B2723A1"/>
    <w:rsid w:val="0083645C"/>
  </w:style>
  <w:style w:type="paragraph" w:customStyle="1" w:styleId="1288B0D3687D487182B325212B96B84D">
    <w:name w:val="1288B0D3687D487182B325212B96B84D"/>
    <w:rsid w:val="0083645C"/>
  </w:style>
  <w:style w:type="paragraph" w:customStyle="1" w:styleId="6C12BFBCA9A14F3082674D4B807291C0">
    <w:name w:val="6C12BFBCA9A14F3082674D4B807291C0"/>
    <w:rsid w:val="0083645C"/>
  </w:style>
  <w:style w:type="paragraph" w:customStyle="1" w:styleId="D46DB3EE6D874001B2315CA6CCDE3021">
    <w:name w:val="D46DB3EE6D874001B2315CA6CCDE3021"/>
    <w:rsid w:val="0083645C"/>
  </w:style>
  <w:style w:type="paragraph" w:customStyle="1" w:styleId="076CC054D9D24E79B1632DE8A5D66128">
    <w:name w:val="076CC054D9D24E79B1632DE8A5D66128"/>
    <w:rsid w:val="0083645C"/>
  </w:style>
  <w:style w:type="paragraph" w:customStyle="1" w:styleId="0242C9732B324500B2EEEF7228418A67">
    <w:name w:val="0242C9732B324500B2EEEF7228418A67"/>
    <w:rsid w:val="0083645C"/>
  </w:style>
  <w:style w:type="paragraph" w:customStyle="1" w:styleId="A141C2174DB0451B938F8F21D3209378">
    <w:name w:val="A141C2174DB0451B938F8F21D3209378"/>
    <w:rsid w:val="0083645C"/>
  </w:style>
  <w:style w:type="paragraph" w:customStyle="1" w:styleId="AA0577EB02854C228BF062B8A6B9D6AF27">
    <w:name w:val="AA0577EB02854C228BF062B8A6B9D6AF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36">
    <w:name w:val="71E4FEACF55245F5951A7234329D22443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36">
    <w:name w:val="81864B5FABE64F7B82B3645CA4AD08F13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27">
    <w:name w:val="2484B15E3D8441748B70F02E5EB4AD18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27">
    <w:name w:val="86971B44A9B14F74AB5ED775AF4CB484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27">
    <w:name w:val="40BFCB2B3222410192C680C158D15F31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27">
    <w:name w:val="AFF95DF3F92E42F28B109F57C67F1286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27">
    <w:name w:val="6E856938379B47CB8431FBBB4163A73C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27">
    <w:name w:val="E22A2904E426493FA4012C942F15680B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27">
    <w:name w:val="52CC68B3CFF7491BB5527609FFDC64FF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27">
    <w:name w:val="8B01BFDFDD514EF1930F08921FD4BF73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27">
    <w:name w:val="403809AEFDE149E6A8BDFF6F0AE79111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27">
    <w:name w:val="65A42A54B8094820A6CC86000ADB433F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27">
    <w:name w:val="1D73D4029DE64107A4BB561E74758B65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27">
    <w:name w:val="0E77368CAB484194B4C0446BF7E00AAC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27">
    <w:name w:val="1BD43159051E457BA74AECCF730CA7B1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27">
    <w:name w:val="029D00255F484DE8B0F2F739ACB80E90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27">
    <w:name w:val="A1E633995EB94A19A898A78C727D20FE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27">
    <w:name w:val="6AD71C7A2BCA4B01A145A90CDDB8D57C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27">
    <w:name w:val="D190E40CD52640BBB5BCEB5B0D3934BD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27">
    <w:name w:val="562A64687BAF4C46992E79F5E888A228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27">
    <w:name w:val="B8952BA1FE4B46FCB790E695B299A2A7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19">
    <w:name w:val="513244CC212644C0B63FFD523A5B655C1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19">
    <w:name w:val="D47CB80B3B124A08B403A27ABBEBFE371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18">
    <w:name w:val="54A15DFE44AE42A0AFAFFCAC568988B21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18">
    <w:name w:val="A513AEDEA00E48D0BB3D192C599925371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18">
    <w:name w:val="8F7CD9A179A744BFAA6FAB842D764D231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18">
    <w:name w:val="EA8DD9C936C9494CAE22D07C0CB025711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18">
    <w:name w:val="65DF9ABFE9C140E1BDC6F11BD249B3671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18">
    <w:name w:val="F52276FCF74144EDA83BD59216E176291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18">
    <w:name w:val="710FA02080B5424D969D7AAEC6CA0AC51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15">
    <w:name w:val="349532DEDFC0494C8F3B34174D10206A1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464DC1D22EC40FC88F15F5E6E63EDFB8">
    <w:name w:val="B464DC1D22EC40FC88F15F5E6E63EDFB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98C8EFB515F4CCF9CAFFA626759FBFD8">
    <w:name w:val="D98C8EFB515F4CCF9CAFFA626759FBFD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2783B38C6CF4EC88E8035D5A434B4158">
    <w:name w:val="92783B38C6CF4EC88E8035D5A434B415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A9D90101504AB89DFE7C71A5BAC9868">
    <w:name w:val="D3A9D90101504AB89DFE7C71A5BAC986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9F27CEB41047ED804A3CFD2840DD3E8">
    <w:name w:val="1C9F27CEB41047ED804A3CFD2840DD3E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965BE18D5948B4924783DC683EEB628">
    <w:name w:val="F5965BE18D5948B4924783DC683EEB6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03F609E62143CAA14B627F353280B88">
    <w:name w:val="5C03F609E62143CAA14B627F353280B8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3CEAD0049764D78911581799A34B4C38">
    <w:name w:val="F3CEAD0049764D78911581799A34B4C3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1DC66DB56C94DB1836DACB2925B38078">
    <w:name w:val="21DC66DB56C94DB1836DACB2925B3807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51C6E7CF064DFF9B88D0517DFA92257">
    <w:name w:val="FE51C6E7CF064DFF9B88D0517DFA9225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BC1C99836CC415F88BF000793B9913C7">
    <w:name w:val="6BC1C99836CC415F88BF000793B9913C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3591361A09412C93BA7166EEA91FCB7">
    <w:name w:val="673591361A09412C93BA7166EEA91FCB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5035D7CED4147C7B22465C9E28280F66">
    <w:name w:val="35035D7CED4147C7B22465C9E28280F6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B9423F8C63C4CE0AF50D61F68408C746">
    <w:name w:val="0B9423F8C63C4CE0AF50D61F68408C74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F7A07F219F743BA89036EBD52B0D3856">
    <w:name w:val="9F7A07F219F743BA89036EBD52B0D385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C8845F69A7D4B0B9AF50266A2E0D47E6">
    <w:name w:val="9C8845F69A7D4B0B9AF50266A2E0D47E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2D7217BC2734E84B07A111429FEEDC16">
    <w:name w:val="C2D7217BC2734E84B07A111429FEEDC1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5C4C3EBCB8B45BE99EF97509AEF28946">
    <w:name w:val="75C4C3EBCB8B45BE99EF97509AEF2894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687981654EC431DAAF97A384255168A6">
    <w:name w:val="D687981654EC431DAAF97A384255168A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2E3AD31D9EE4D0883515489C95E9D036">
    <w:name w:val="42E3AD31D9EE4D0883515489C95E9D03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F41305EF6546DD8364C7BFDAC2939D6">
    <w:name w:val="66F41305EF6546DD8364C7BFDAC2939D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8387F50DA4401CBAAE5A8F77FA4E1B6">
    <w:name w:val="768387F50DA4401CBAAE5A8F77FA4E1B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652C1AB90EA489AA93C0806D34469BA3">
    <w:name w:val="3652C1AB90EA489AA93C0806D34469BA3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C28CC301EA447498691D3D8E85EAAC33">
    <w:name w:val="0C28CC301EA447498691D3D8E85EAAC33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4E45DBB81C24193A109FF9AE30616A73">
    <w:name w:val="84E45DBB81C24193A109FF9AE30616A73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6ADECA0DEE43ADA62F030ADE603E863">
    <w:name w:val="326ADECA0DEE43ADA62F030ADE603E863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8C697DF9371473FA8B382C30C828D683">
    <w:name w:val="A8C697DF9371473FA8B382C30C828D683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55EF00C97914027AE2ED259B5405D493">
    <w:name w:val="C55EF00C97914027AE2ED259B5405D493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7CCB156DCB4AB2951BB942F3D270173">
    <w:name w:val="187CCB156DCB4AB2951BB942F3D270173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6756BEA7B314D11B8FE752F94FF53433">
    <w:name w:val="E6756BEA7B314D11B8FE752F94FF53433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52FAA1991114C23A21A75C0087C58A91">
    <w:name w:val="952FAA1991114C23A21A75C0087C58A9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C0AA7437994AFC9A38B01EB95B9CCB1">
    <w:name w:val="5CC0AA7437994AFC9A38B01EB95B9CCB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E4FB30ECB8D4942A0EE3CA7BFA69A141">
    <w:name w:val="9E4FB30ECB8D4942A0EE3CA7BFA69A14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C937DA16DC4B8DA68315E25B2723A11">
    <w:name w:val="A5C937DA16DC4B8DA68315E25B2723A1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288B0D3687D487182B325212B96B84D1">
    <w:name w:val="1288B0D3687D487182B325212B96B84D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C12BFBCA9A14F3082674D4B807291C01">
    <w:name w:val="6C12BFBCA9A14F3082674D4B807291C0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6DB3EE6D874001B2315CA6CCDE30211">
    <w:name w:val="D46DB3EE6D874001B2315CA6CCDE3021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6CC054D9D24E79B1632DE8A5D661281">
    <w:name w:val="076CC054D9D24E79B1632DE8A5D66128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42C9732B324500B2EEEF7228418A671">
    <w:name w:val="0242C9732B324500B2EEEF7228418A67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41C2174DB0451B938F8F21D32093781">
    <w:name w:val="A141C2174DB0451B938F8F21D3209378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2DDFA62A444E6E94B4DC80D3FC0FC27">
    <w:name w:val="062DDFA62A444E6E94B4DC80D3FC0FC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604F1304EB6490998F7A8229EA8F54D">
    <w:name w:val="4604F1304EB6490998F7A8229EA8F54D"/>
    <w:rsid w:val="0083645C"/>
  </w:style>
  <w:style w:type="paragraph" w:customStyle="1" w:styleId="C71C100704874069BA8E1A5EB67BCAFA">
    <w:name w:val="C71C100704874069BA8E1A5EB67BCAFA"/>
    <w:rsid w:val="0083645C"/>
  </w:style>
  <w:style w:type="paragraph" w:customStyle="1" w:styleId="AA0577EB02854C228BF062B8A6B9D6AF28">
    <w:name w:val="AA0577EB02854C228BF062B8A6B9D6AF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37">
    <w:name w:val="71E4FEACF55245F5951A7234329D22443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37">
    <w:name w:val="81864B5FABE64F7B82B3645CA4AD08F13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28">
    <w:name w:val="2484B15E3D8441748B70F02E5EB4AD18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28">
    <w:name w:val="86971B44A9B14F74AB5ED775AF4CB484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28">
    <w:name w:val="40BFCB2B3222410192C680C158D15F31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28">
    <w:name w:val="AFF95DF3F92E42F28B109F57C67F1286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28">
    <w:name w:val="6E856938379B47CB8431FBBB4163A73C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28">
    <w:name w:val="E22A2904E426493FA4012C942F15680B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28">
    <w:name w:val="52CC68B3CFF7491BB5527609FFDC64FF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28">
    <w:name w:val="8B01BFDFDD514EF1930F08921FD4BF73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28">
    <w:name w:val="403809AEFDE149E6A8BDFF6F0AE79111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28">
    <w:name w:val="65A42A54B8094820A6CC86000ADB433F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28">
    <w:name w:val="1D73D4029DE64107A4BB561E74758B65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28">
    <w:name w:val="0E77368CAB484194B4C0446BF7E00AAC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28">
    <w:name w:val="1BD43159051E457BA74AECCF730CA7B1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28">
    <w:name w:val="029D00255F484DE8B0F2F739ACB80E90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28">
    <w:name w:val="A1E633995EB94A19A898A78C727D20FE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28">
    <w:name w:val="6AD71C7A2BCA4B01A145A90CDDB8D57C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28">
    <w:name w:val="D190E40CD52640BBB5BCEB5B0D3934BD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28">
    <w:name w:val="562A64687BAF4C46992E79F5E888A228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28">
    <w:name w:val="B8952BA1FE4B46FCB790E695B299A2A7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20">
    <w:name w:val="513244CC212644C0B63FFD523A5B655C20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20">
    <w:name w:val="D47CB80B3B124A08B403A27ABBEBFE3720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19">
    <w:name w:val="54A15DFE44AE42A0AFAFFCAC568988B21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19">
    <w:name w:val="A513AEDEA00E48D0BB3D192C599925371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19">
    <w:name w:val="8F7CD9A179A744BFAA6FAB842D764D231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19">
    <w:name w:val="EA8DD9C936C9494CAE22D07C0CB025711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19">
    <w:name w:val="65DF9ABFE9C140E1BDC6F11BD249B3671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19">
    <w:name w:val="F52276FCF74144EDA83BD59216E176291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19">
    <w:name w:val="710FA02080B5424D969D7AAEC6CA0AC51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16">
    <w:name w:val="349532DEDFC0494C8F3B34174D10206A1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464DC1D22EC40FC88F15F5E6E63EDFB9">
    <w:name w:val="B464DC1D22EC40FC88F15F5E6E63EDFB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98C8EFB515F4CCF9CAFFA626759FBFD9">
    <w:name w:val="D98C8EFB515F4CCF9CAFFA626759FBFD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2783B38C6CF4EC88E8035D5A434B4159">
    <w:name w:val="92783B38C6CF4EC88E8035D5A434B415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A9D90101504AB89DFE7C71A5BAC9869">
    <w:name w:val="D3A9D90101504AB89DFE7C71A5BAC986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9F27CEB41047ED804A3CFD2840DD3E9">
    <w:name w:val="1C9F27CEB41047ED804A3CFD2840DD3E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965BE18D5948B4924783DC683EEB629">
    <w:name w:val="F5965BE18D5948B4924783DC683EEB62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03F609E62143CAA14B627F353280B89">
    <w:name w:val="5C03F609E62143CAA14B627F353280B8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3CEAD0049764D78911581799A34B4C39">
    <w:name w:val="F3CEAD0049764D78911581799A34B4C3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1DC66DB56C94DB1836DACB2925B38079">
    <w:name w:val="21DC66DB56C94DB1836DACB2925B3807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51C6E7CF064DFF9B88D0517DFA92258">
    <w:name w:val="FE51C6E7CF064DFF9B88D0517DFA9225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BC1C99836CC415F88BF000793B9913C8">
    <w:name w:val="6BC1C99836CC415F88BF000793B9913C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3591361A09412C93BA7166EEA91FCB8">
    <w:name w:val="673591361A09412C93BA7166EEA91FCB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5035D7CED4147C7B22465C9E28280F67">
    <w:name w:val="35035D7CED4147C7B22465C9E28280F6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B9423F8C63C4CE0AF50D61F68408C747">
    <w:name w:val="0B9423F8C63C4CE0AF50D61F68408C74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F7A07F219F743BA89036EBD52B0D3857">
    <w:name w:val="9F7A07F219F743BA89036EBD52B0D385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C8845F69A7D4B0B9AF50266A2E0D47E7">
    <w:name w:val="9C8845F69A7D4B0B9AF50266A2E0D47E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2D7217BC2734E84B07A111429FEEDC17">
    <w:name w:val="C2D7217BC2734E84B07A111429FEEDC1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5C4C3EBCB8B45BE99EF97509AEF28947">
    <w:name w:val="75C4C3EBCB8B45BE99EF97509AEF2894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687981654EC431DAAF97A384255168A7">
    <w:name w:val="D687981654EC431DAAF97A384255168A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2E3AD31D9EE4D0883515489C95E9D037">
    <w:name w:val="42E3AD31D9EE4D0883515489C95E9D03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F41305EF6546DD8364C7BFDAC2939D7">
    <w:name w:val="66F41305EF6546DD8364C7BFDAC2939D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8387F50DA4401CBAAE5A8F77FA4E1B7">
    <w:name w:val="768387F50DA4401CBAAE5A8F77FA4E1B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652C1AB90EA489AA93C0806D34469BA4">
    <w:name w:val="3652C1AB90EA489AA93C0806D34469BA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C28CC301EA447498691D3D8E85EAAC34">
    <w:name w:val="0C28CC301EA447498691D3D8E85EAAC3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4E45DBB81C24193A109FF9AE30616A74">
    <w:name w:val="84E45DBB81C24193A109FF9AE30616A7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6ADECA0DEE43ADA62F030ADE603E864">
    <w:name w:val="326ADECA0DEE43ADA62F030ADE603E86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8C697DF9371473FA8B382C30C828D684">
    <w:name w:val="A8C697DF9371473FA8B382C30C828D68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55EF00C97914027AE2ED259B5405D494">
    <w:name w:val="C55EF00C97914027AE2ED259B5405D49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7CCB156DCB4AB2951BB942F3D270174">
    <w:name w:val="187CCB156DCB4AB2951BB942F3D27017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6756BEA7B314D11B8FE752F94FF53434">
    <w:name w:val="E6756BEA7B314D11B8FE752F94FF5343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52FAA1991114C23A21A75C0087C58A92">
    <w:name w:val="952FAA1991114C23A21A75C0087C58A9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C0AA7437994AFC9A38B01EB95B9CCB2">
    <w:name w:val="5CC0AA7437994AFC9A38B01EB95B9CCB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E4FB30ECB8D4942A0EE3CA7BFA69A142">
    <w:name w:val="9E4FB30ECB8D4942A0EE3CA7BFA69A14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C937DA16DC4B8DA68315E25B2723A12">
    <w:name w:val="A5C937DA16DC4B8DA68315E25B2723A1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288B0D3687D487182B325212B96B84D2">
    <w:name w:val="1288B0D3687D487182B325212B96B84D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C12BFBCA9A14F3082674D4B807291C02">
    <w:name w:val="6C12BFBCA9A14F3082674D4B807291C0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6DB3EE6D874001B2315CA6CCDE30212">
    <w:name w:val="D46DB3EE6D874001B2315CA6CCDE3021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6CC054D9D24E79B1632DE8A5D661282">
    <w:name w:val="076CC054D9D24E79B1632DE8A5D66128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42C9732B324500B2EEEF7228418A672">
    <w:name w:val="0242C9732B324500B2EEEF7228418A67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41C2174DB0451B938F8F21D32093782">
    <w:name w:val="A141C2174DB0451B938F8F21D3209378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71C100704874069BA8E1A5EB67BCAFA1">
    <w:name w:val="C71C100704874069BA8E1A5EB67BCAFA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2DDFA62A444E6E94B4DC80D3FC0FC28">
    <w:name w:val="062DDFA62A444E6E94B4DC80D3FC0FC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8F385A94C7D4780B399226A02B79475">
    <w:name w:val="98F385A94C7D4780B399226A02B79475"/>
    <w:rsid w:val="0083645C"/>
  </w:style>
  <w:style w:type="paragraph" w:customStyle="1" w:styleId="BCD82484C0D54710A37CB01115B08EC2">
    <w:name w:val="BCD82484C0D54710A37CB01115B08EC2"/>
    <w:rsid w:val="0083645C"/>
  </w:style>
  <w:style w:type="paragraph" w:customStyle="1" w:styleId="1834638BA2A74B5DA6035DD9D438F741">
    <w:name w:val="1834638BA2A74B5DA6035DD9D438F741"/>
    <w:rsid w:val="0083645C"/>
  </w:style>
  <w:style w:type="paragraph" w:customStyle="1" w:styleId="AA0577EB02854C228BF062B8A6B9D6AF29">
    <w:name w:val="AA0577EB02854C228BF062B8A6B9D6AF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38">
    <w:name w:val="71E4FEACF55245F5951A7234329D224438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38">
    <w:name w:val="81864B5FABE64F7B82B3645CA4AD08F138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29">
    <w:name w:val="2484B15E3D8441748B70F02E5EB4AD18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29">
    <w:name w:val="86971B44A9B14F74AB5ED775AF4CB484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29">
    <w:name w:val="40BFCB2B3222410192C680C158D15F31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29">
    <w:name w:val="AFF95DF3F92E42F28B109F57C67F1286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29">
    <w:name w:val="6E856938379B47CB8431FBBB4163A73C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29">
    <w:name w:val="E22A2904E426493FA4012C942F15680B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29">
    <w:name w:val="52CC68B3CFF7491BB5527609FFDC64FF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29">
    <w:name w:val="8B01BFDFDD514EF1930F08921FD4BF73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29">
    <w:name w:val="403809AEFDE149E6A8BDFF6F0AE79111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29">
    <w:name w:val="65A42A54B8094820A6CC86000ADB433F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29">
    <w:name w:val="1D73D4029DE64107A4BB561E74758B65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29">
    <w:name w:val="0E77368CAB484194B4C0446BF7E00AAC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29">
    <w:name w:val="1BD43159051E457BA74AECCF730CA7B1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29">
    <w:name w:val="029D00255F484DE8B0F2F739ACB80E90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29">
    <w:name w:val="A1E633995EB94A19A898A78C727D20FE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29">
    <w:name w:val="6AD71C7A2BCA4B01A145A90CDDB8D57C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29">
    <w:name w:val="D190E40CD52640BBB5BCEB5B0D3934BD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29">
    <w:name w:val="562A64687BAF4C46992E79F5E888A228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29">
    <w:name w:val="B8952BA1FE4B46FCB790E695B299A2A7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21">
    <w:name w:val="513244CC212644C0B63FFD523A5B655C21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21">
    <w:name w:val="D47CB80B3B124A08B403A27ABBEBFE3721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20">
    <w:name w:val="54A15DFE44AE42A0AFAFFCAC568988B22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20">
    <w:name w:val="A513AEDEA00E48D0BB3D192C599925372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20">
    <w:name w:val="8F7CD9A179A744BFAA6FAB842D764D232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20">
    <w:name w:val="EA8DD9C936C9494CAE22D07C0CB025712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20">
    <w:name w:val="65DF9ABFE9C140E1BDC6F11BD249B3672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20">
    <w:name w:val="F52276FCF74144EDA83BD59216E176292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20">
    <w:name w:val="710FA02080B5424D969D7AAEC6CA0AC52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17">
    <w:name w:val="349532DEDFC0494C8F3B34174D10206A17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464DC1D22EC40FC88F15F5E6E63EDFB10">
    <w:name w:val="B464DC1D22EC40FC88F15F5E6E63EDFB1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98C8EFB515F4CCF9CAFFA626759FBFD10">
    <w:name w:val="D98C8EFB515F4CCF9CAFFA626759FBFD1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2783B38C6CF4EC88E8035D5A434B41510">
    <w:name w:val="92783B38C6CF4EC88E8035D5A434B4151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A9D90101504AB89DFE7C71A5BAC98610">
    <w:name w:val="D3A9D90101504AB89DFE7C71A5BAC9861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9F27CEB41047ED804A3CFD2840DD3E10">
    <w:name w:val="1C9F27CEB41047ED804A3CFD2840DD3E1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965BE18D5948B4924783DC683EEB6210">
    <w:name w:val="F5965BE18D5948B4924783DC683EEB621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03F609E62143CAA14B627F353280B810">
    <w:name w:val="5C03F609E62143CAA14B627F353280B81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3CEAD0049764D78911581799A34B4C310">
    <w:name w:val="F3CEAD0049764D78911581799A34B4C31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1DC66DB56C94DB1836DACB2925B380710">
    <w:name w:val="21DC66DB56C94DB1836DACB2925B38071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51C6E7CF064DFF9B88D0517DFA92259">
    <w:name w:val="FE51C6E7CF064DFF9B88D0517DFA9225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BC1C99836CC415F88BF000793B9913C9">
    <w:name w:val="6BC1C99836CC415F88BF000793B9913C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3591361A09412C93BA7166EEA91FCB9">
    <w:name w:val="673591361A09412C93BA7166EEA91FCB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5035D7CED4147C7B22465C9E28280F68">
    <w:name w:val="35035D7CED4147C7B22465C9E28280F68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B9423F8C63C4CE0AF50D61F68408C748">
    <w:name w:val="0B9423F8C63C4CE0AF50D61F68408C748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F7A07F219F743BA89036EBD52B0D3858">
    <w:name w:val="9F7A07F219F743BA89036EBD52B0D3858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C8845F69A7D4B0B9AF50266A2E0D47E8">
    <w:name w:val="9C8845F69A7D4B0B9AF50266A2E0D47E8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2D7217BC2734E84B07A111429FEEDC18">
    <w:name w:val="C2D7217BC2734E84B07A111429FEEDC18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5C4C3EBCB8B45BE99EF97509AEF28948">
    <w:name w:val="75C4C3EBCB8B45BE99EF97509AEF28948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687981654EC431DAAF97A384255168A8">
    <w:name w:val="D687981654EC431DAAF97A384255168A8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2E3AD31D9EE4D0883515489C95E9D038">
    <w:name w:val="42E3AD31D9EE4D0883515489C95E9D038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F41305EF6546DD8364C7BFDAC2939D8">
    <w:name w:val="66F41305EF6546DD8364C7BFDAC2939D8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8387F50DA4401CBAAE5A8F77FA4E1B8">
    <w:name w:val="768387F50DA4401CBAAE5A8F77FA4E1B8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652C1AB90EA489AA93C0806D34469BA5">
    <w:name w:val="3652C1AB90EA489AA93C0806D34469BA5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C28CC301EA447498691D3D8E85EAAC35">
    <w:name w:val="0C28CC301EA447498691D3D8E85EAAC35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4E45DBB81C24193A109FF9AE30616A75">
    <w:name w:val="84E45DBB81C24193A109FF9AE30616A75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6ADECA0DEE43ADA62F030ADE603E865">
    <w:name w:val="326ADECA0DEE43ADA62F030ADE603E865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8C697DF9371473FA8B382C30C828D685">
    <w:name w:val="A8C697DF9371473FA8B382C30C828D685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55EF00C97914027AE2ED259B5405D495">
    <w:name w:val="C55EF00C97914027AE2ED259B5405D495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7CCB156DCB4AB2951BB942F3D270175">
    <w:name w:val="187CCB156DCB4AB2951BB942F3D270175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6756BEA7B314D11B8FE752F94FF53435">
    <w:name w:val="E6756BEA7B314D11B8FE752F94FF53435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52FAA1991114C23A21A75C0087C58A93">
    <w:name w:val="952FAA1991114C23A21A75C0087C58A93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C0AA7437994AFC9A38B01EB95B9CCB3">
    <w:name w:val="5CC0AA7437994AFC9A38B01EB95B9CCB3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E4FB30ECB8D4942A0EE3CA7BFA69A143">
    <w:name w:val="9E4FB30ECB8D4942A0EE3CA7BFA69A143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C937DA16DC4B8DA68315E25B2723A13">
    <w:name w:val="A5C937DA16DC4B8DA68315E25B2723A13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288B0D3687D487182B325212B96B84D3">
    <w:name w:val="1288B0D3687D487182B325212B96B84D3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C12BFBCA9A14F3082674D4B807291C03">
    <w:name w:val="6C12BFBCA9A14F3082674D4B807291C03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6DB3EE6D874001B2315CA6CCDE30213">
    <w:name w:val="D46DB3EE6D874001B2315CA6CCDE30213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6CC054D9D24E79B1632DE8A5D661283">
    <w:name w:val="076CC054D9D24E79B1632DE8A5D661283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42C9732B324500B2EEEF7228418A673">
    <w:name w:val="0242C9732B324500B2EEEF7228418A673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41C2174DB0451B938F8F21D32093783">
    <w:name w:val="A141C2174DB0451B938F8F21D32093783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71C100704874069BA8E1A5EB67BCAFA2">
    <w:name w:val="C71C100704874069BA8E1A5EB67BCAFA2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34638BA2A74B5DA6035DD9D438F7411">
    <w:name w:val="1834638BA2A74B5DA6035DD9D438F7411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62CE51ACC144CF7915F2AE9574C0730">
    <w:name w:val="F62CE51ACC144CF7915F2AE9574C0730"/>
    <w:rsid w:val="0043012F"/>
  </w:style>
  <w:style w:type="paragraph" w:customStyle="1" w:styleId="5A3A22280F204C0095A22B35B3C078F3">
    <w:name w:val="5A3A22280F204C0095A22B35B3C078F3"/>
    <w:rsid w:val="0043012F"/>
  </w:style>
  <w:style w:type="paragraph" w:customStyle="1" w:styleId="E4F8E18E8D4343AAB9772F5F9EDB530B">
    <w:name w:val="E4F8E18E8D4343AAB9772F5F9EDB530B"/>
    <w:rsid w:val="0043012F"/>
  </w:style>
  <w:style w:type="paragraph" w:customStyle="1" w:styleId="8126E8E251F14F8A827D218C00165FB6">
    <w:name w:val="8126E8E251F14F8A827D218C00165FB6"/>
    <w:rsid w:val="0043012F"/>
  </w:style>
  <w:style w:type="paragraph" w:customStyle="1" w:styleId="0B170CB1D73A4FF1910D71F0DDD883A3">
    <w:name w:val="0B170CB1D73A4FF1910D71F0DDD883A3"/>
    <w:rsid w:val="0043012F"/>
  </w:style>
  <w:style w:type="paragraph" w:customStyle="1" w:styleId="32110AB5F3214A9E9DEC6A52F4010345">
    <w:name w:val="32110AB5F3214A9E9DEC6A52F4010345"/>
    <w:rsid w:val="0043012F"/>
  </w:style>
  <w:style w:type="paragraph" w:customStyle="1" w:styleId="65DA4C3B209347DE959350245A2A5FBE">
    <w:name w:val="65DA4C3B209347DE959350245A2A5FBE"/>
    <w:rsid w:val="0043012F"/>
  </w:style>
  <w:style w:type="paragraph" w:customStyle="1" w:styleId="B7DC93496D2F429FBF86DFE4EBAAF6EB">
    <w:name w:val="B7DC93496D2F429FBF86DFE4EBAAF6EB"/>
    <w:rsid w:val="0043012F"/>
  </w:style>
  <w:style w:type="paragraph" w:customStyle="1" w:styleId="8252AC6ECE9648A9A88CDC5FA7F7D90C">
    <w:name w:val="8252AC6ECE9648A9A88CDC5FA7F7D90C"/>
    <w:rsid w:val="0043012F"/>
  </w:style>
  <w:style w:type="paragraph" w:customStyle="1" w:styleId="420F9892D76341C299766E7932501429">
    <w:name w:val="420F9892D76341C299766E7932501429"/>
    <w:rsid w:val="0043012F"/>
  </w:style>
  <w:style w:type="paragraph" w:customStyle="1" w:styleId="08765FE979DF42F1BF87014FCFC6947C">
    <w:name w:val="08765FE979DF42F1BF87014FCFC6947C"/>
    <w:rsid w:val="0043012F"/>
  </w:style>
  <w:style w:type="paragraph" w:customStyle="1" w:styleId="939425764C544568BB88F5D8F55B0A68">
    <w:name w:val="939425764C544568BB88F5D8F55B0A68"/>
    <w:rsid w:val="0043012F"/>
  </w:style>
  <w:style w:type="paragraph" w:customStyle="1" w:styleId="084A62F7281C430EA74EADC8E232883C">
    <w:name w:val="084A62F7281C430EA74EADC8E232883C"/>
    <w:rsid w:val="0043012F"/>
  </w:style>
  <w:style w:type="paragraph" w:customStyle="1" w:styleId="5592F940EEA64D6780213EE5982E3464">
    <w:name w:val="5592F940EEA64D6780213EE5982E3464"/>
    <w:rsid w:val="0043012F"/>
  </w:style>
  <w:style w:type="paragraph" w:customStyle="1" w:styleId="07395ADFC80348F5A6E3AF8013474B56">
    <w:name w:val="07395ADFC80348F5A6E3AF8013474B56"/>
    <w:rsid w:val="0043012F"/>
  </w:style>
  <w:style w:type="paragraph" w:customStyle="1" w:styleId="1AB2D62B9CE34E81A50F956AF6A71A8F">
    <w:name w:val="1AB2D62B9CE34E81A50F956AF6A71A8F"/>
    <w:rsid w:val="0043012F"/>
  </w:style>
  <w:style w:type="paragraph" w:customStyle="1" w:styleId="807EF00C05FE4F05BE61508D9C9546A8">
    <w:name w:val="807EF00C05FE4F05BE61508D9C9546A8"/>
    <w:rsid w:val="0043012F"/>
  </w:style>
  <w:style w:type="paragraph" w:customStyle="1" w:styleId="7A39412C1A744CB18D7AA04F4933692E">
    <w:name w:val="7A39412C1A744CB18D7AA04F4933692E"/>
    <w:rsid w:val="0043012F"/>
  </w:style>
  <w:style w:type="paragraph" w:customStyle="1" w:styleId="9FC05963FCAC4824BCF52804BEBB15B7">
    <w:name w:val="9FC05963FCAC4824BCF52804BEBB15B7"/>
    <w:rsid w:val="0043012F"/>
  </w:style>
  <w:style w:type="paragraph" w:customStyle="1" w:styleId="73C6A3E8AE8A4739BA5DE78C69C4812B">
    <w:name w:val="73C6A3E8AE8A4739BA5DE78C69C4812B"/>
    <w:rsid w:val="0043012F"/>
  </w:style>
  <w:style w:type="paragraph" w:customStyle="1" w:styleId="634222465FB64E6DA59CB59190E8AB4D">
    <w:name w:val="634222465FB64E6DA59CB59190E8AB4D"/>
    <w:rsid w:val="0043012F"/>
  </w:style>
  <w:style w:type="paragraph" w:customStyle="1" w:styleId="062E3A9861D04803B5BA6AF23897DF76">
    <w:name w:val="062E3A9861D04803B5BA6AF23897DF76"/>
    <w:rsid w:val="0043012F"/>
  </w:style>
  <w:style w:type="paragraph" w:customStyle="1" w:styleId="2B81FD317A3A4A72AF6F747B98323E5E">
    <w:name w:val="2B81FD317A3A4A72AF6F747B98323E5E"/>
    <w:rsid w:val="0043012F"/>
  </w:style>
  <w:style w:type="paragraph" w:customStyle="1" w:styleId="30440DC8C8B14E10B7C39C990B53F99E">
    <w:name w:val="30440DC8C8B14E10B7C39C990B53F99E"/>
    <w:rsid w:val="0043012F"/>
  </w:style>
  <w:style w:type="paragraph" w:customStyle="1" w:styleId="AA0577EB02854C228BF062B8A6B9D6AF30">
    <w:name w:val="AA0577EB02854C228BF062B8A6B9D6AF3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39">
    <w:name w:val="71E4FEACF55245F5951A7234329D22443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4F8E18E8D4343AAB9772F5F9EDB530B1">
    <w:name w:val="E4F8E18E8D4343AAB9772F5F9EDB530B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A3A22280F204C0095A22B35B3C078F31">
    <w:name w:val="5A3A22280F204C0095A22B35B3C078F3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62CE51ACC144CF7915F2AE9574C07301">
    <w:name w:val="F62CE51ACC144CF7915F2AE9574C0730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26E8E251F14F8A827D218C00165FB61">
    <w:name w:val="8126E8E251F14F8A827D218C00165FB6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30">
    <w:name w:val="86971B44A9B14F74AB5ED775AF4CB4843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4A62F7281C430EA74EADC8E232883C1">
    <w:name w:val="084A62F7281C430EA74EADC8E232883C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592F940EEA64D6780213EE5982E34641">
    <w:name w:val="5592F940EEA64D6780213EE5982E3464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395ADFC80348F5A6E3AF8013474B561">
    <w:name w:val="07395ADFC80348F5A6E3AF8013474B56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2E3A9861D04803B5BA6AF23897DF761">
    <w:name w:val="062E3A9861D04803B5BA6AF23897DF76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81FD317A3A4A72AF6F747B98323E5E1">
    <w:name w:val="2B81FD317A3A4A72AF6F747B98323E5E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0440DC8C8B14E10B7C39C990B53F99E1">
    <w:name w:val="30440DC8C8B14E10B7C39C990B53F99E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30">
    <w:name w:val="E22A2904E426493FA4012C942F15680B3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30">
    <w:name w:val="52CC68B3CFF7491BB5527609FFDC64FF3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30">
    <w:name w:val="8B01BFDFDD514EF1930F08921FD4BF733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30">
    <w:name w:val="403809AEFDE149E6A8BDFF6F0AE791113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30">
    <w:name w:val="65A42A54B8094820A6CC86000ADB433F3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30">
    <w:name w:val="1D73D4029DE64107A4BB561E74758B653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30">
    <w:name w:val="0E77368CAB484194B4C0446BF7E00AAC3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30">
    <w:name w:val="1BD43159051E457BA74AECCF730CA7B13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30">
    <w:name w:val="029D00255F484DE8B0F2F739ACB80E903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30">
    <w:name w:val="A1E633995EB94A19A898A78C727D20FE3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30">
    <w:name w:val="6AD71C7A2BCA4B01A145A90CDDB8D57C3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30">
    <w:name w:val="D190E40CD52640BBB5BCEB5B0D3934BD3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30">
    <w:name w:val="562A64687BAF4C46992E79F5E888A2283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30">
    <w:name w:val="B8952BA1FE4B46FCB790E695B299A2A73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22">
    <w:name w:val="513244CC212644C0B63FFD523A5B655C2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22">
    <w:name w:val="D47CB80B3B124A08B403A27ABBEBFE372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21">
    <w:name w:val="54A15DFE44AE42A0AFAFFCAC568988B22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21">
    <w:name w:val="A513AEDEA00E48D0BB3D192C599925372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21">
    <w:name w:val="8F7CD9A179A744BFAA6FAB842D764D232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21">
    <w:name w:val="EA8DD9C936C9494CAE22D07C0CB025712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21">
    <w:name w:val="65DF9ABFE9C140E1BDC6F11BD249B3672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21">
    <w:name w:val="F52276FCF74144EDA83BD59216E176292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21">
    <w:name w:val="710FA02080B5424D969D7AAEC6CA0AC52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18">
    <w:name w:val="349532DEDFC0494C8F3B34174D10206A1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464DC1D22EC40FC88F15F5E6E63EDFB11">
    <w:name w:val="B464DC1D22EC40FC88F15F5E6E63EDFB1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98C8EFB515F4CCF9CAFFA626759FBFD11">
    <w:name w:val="D98C8EFB515F4CCF9CAFFA626759FBFD1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2783B38C6CF4EC88E8035D5A434B41511">
    <w:name w:val="92783B38C6CF4EC88E8035D5A434B4151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A9D90101504AB89DFE7C71A5BAC98611">
    <w:name w:val="D3A9D90101504AB89DFE7C71A5BAC9861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9F27CEB41047ED804A3CFD2840DD3E11">
    <w:name w:val="1C9F27CEB41047ED804A3CFD2840DD3E1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965BE18D5948B4924783DC683EEB6211">
    <w:name w:val="F5965BE18D5948B4924783DC683EEB621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03F609E62143CAA14B627F353280B811">
    <w:name w:val="5C03F609E62143CAA14B627F353280B81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3CEAD0049764D78911581799A34B4C311">
    <w:name w:val="F3CEAD0049764D78911581799A34B4C31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1DC66DB56C94DB1836DACB2925B380711">
    <w:name w:val="21DC66DB56C94DB1836DACB2925B38071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51C6E7CF064DFF9B88D0517DFA922510">
    <w:name w:val="FE51C6E7CF064DFF9B88D0517DFA92251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BC1C99836CC415F88BF000793B9913C10">
    <w:name w:val="6BC1C99836CC415F88BF000793B9913C1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3591361A09412C93BA7166EEA91FCB10">
    <w:name w:val="673591361A09412C93BA7166EEA91FCB1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5035D7CED4147C7B22465C9E28280F69">
    <w:name w:val="35035D7CED4147C7B22465C9E28280F6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B9423F8C63C4CE0AF50D61F68408C749">
    <w:name w:val="0B9423F8C63C4CE0AF50D61F68408C74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F7A07F219F743BA89036EBD52B0D3859">
    <w:name w:val="9F7A07F219F743BA89036EBD52B0D385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C8845F69A7D4B0B9AF50266A2E0D47E9">
    <w:name w:val="9C8845F69A7D4B0B9AF50266A2E0D47E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2D7217BC2734E84B07A111429FEEDC19">
    <w:name w:val="C2D7217BC2734E84B07A111429FEEDC1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5C4C3EBCB8B45BE99EF97509AEF28949">
    <w:name w:val="75C4C3EBCB8B45BE99EF97509AEF2894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687981654EC431DAAF97A384255168A9">
    <w:name w:val="D687981654EC431DAAF97A384255168A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2E3AD31D9EE4D0883515489C95E9D039">
    <w:name w:val="42E3AD31D9EE4D0883515489C95E9D03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F41305EF6546DD8364C7BFDAC2939D9">
    <w:name w:val="66F41305EF6546DD8364C7BFDAC2939D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8387F50DA4401CBAAE5A8F77FA4E1B9">
    <w:name w:val="768387F50DA4401CBAAE5A8F77FA4E1B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652C1AB90EA489AA93C0806D34469BA6">
    <w:name w:val="3652C1AB90EA489AA93C0806D34469BA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C28CC301EA447498691D3D8E85EAAC36">
    <w:name w:val="0C28CC301EA447498691D3D8E85EAAC3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4E45DBB81C24193A109FF9AE30616A76">
    <w:name w:val="84E45DBB81C24193A109FF9AE30616A7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6ADECA0DEE43ADA62F030ADE603E866">
    <w:name w:val="326ADECA0DEE43ADA62F030ADE603E86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8C697DF9371473FA8B382C30C828D686">
    <w:name w:val="A8C697DF9371473FA8B382C30C828D68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55EF00C97914027AE2ED259B5405D496">
    <w:name w:val="C55EF00C97914027AE2ED259B5405D49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7CCB156DCB4AB2951BB942F3D270176">
    <w:name w:val="187CCB156DCB4AB2951BB942F3D27017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6756BEA7B314D11B8FE752F94FF53436">
    <w:name w:val="E6756BEA7B314D11B8FE752F94FF5343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52FAA1991114C23A21A75C0087C58A94">
    <w:name w:val="952FAA1991114C23A21A75C0087C58A9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C0AA7437994AFC9A38B01EB95B9CCB4">
    <w:name w:val="5CC0AA7437994AFC9A38B01EB95B9CCB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E4FB30ECB8D4942A0EE3CA7BFA69A144">
    <w:name w:val="9E4FB30ECB8D4942A0EE3CA7BFA69A14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C937DA16DC4B8DA68315E25B2723A14">
    <w:name w:val="A5C937DA16DC4B8DA68315E25B2723A1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288B0D3687D487182B325212B96B84D4">
    <w:name w:val="1288B0D3687D487182B325212B96B84D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C12BFBCA9A14F3082674D4B807291C04">
    <w:name w:val="6C12BFBCA9A14F3082674D4B807291C0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6DB3EE6D874001B2315CA6CCDE30214">
    <w:name w:val="D46DB3EE6D874001B2315CA6CCDE3021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6CC054D9D24E79B1632DE8A5D661284">
    <w:name w:val="076CC054D9D24E79B1632DE8A5D66128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42C9732B324500B2EEEF7228418A674">
    <w:name w:val="0242C9732B324500B2EEEF7228418A67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41C2174DB0451B938F8F21D32093784">
    <w:name w:val="A141C2174DB0451B938F8F21D3209378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71C100704874069BA8E1A5EB67BCAFA3">
    <w:name w:val="C71C100704874069BA8E1A5EB67BCAFA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34638BA2A74B5DA6035DD9D438F7412">
    <w:name w:val="1834638BA2A74B5DA6035DD9D438F741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31">
    <w:name w:val="AA0577EB02854C228BF062B8A6B9D6AF3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40">
    <w:name w:val="71E4FEACF55245F5951A7234329D22444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4F8E18E8D4343AAB9772F5F9EDB530B2">
    <w:name w:val="E4F8E18E8D4343AAB9772F5F9EDB530B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A3A22280F204C0095A22B35B3C078F32">
    <w:name w:val="5A3A22280F204C0095A22B35B3C078F3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62CE51ACC144CF7915F2AE9574C07302">
    <w:name w:val="F62CE51ACC144CF7915F2AE9574C0730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26E8E251F14F8A827D218C00165FB62">
    <w:name w:val="8126E8E251F14F8A827D218C00165FB6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31">
    <w:name w:val="86971B44A9B14F74AB5ED775AF4CB4843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4A62F7281C430EA74EADC8E232883C2">
    <w:name w:val="084A62F7281C430EA74EADC8E232883C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592F940EEA64D6780213EE5982E34642">
    <w:name w:val="5592F940EEA64D6780213EE5982E3464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395ADFC80348F5A6E3AF8013474B562">
    <w:name w:val="07395ADFC80348F5A6E3AF8013474B56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2E3A9861D04803B5BA6AF23897DF762">
    <w:name w:val="062E3A9861D04803B5BA6AF23897DF76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81FD317A3A4A72AF6F747B98323E5E2">
    <w:name w:val="2B81FD317A3A4A72AF6F747B98323E5E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0440DC8C8B14E10B7C39C990B53F99E2">
    <w:name w:val="30440DC8C8B14E10B7C39C990B53F99E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31">
    <w:name w:val="E22A2904E426493FA4012C942F15680B3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31">
    <w:name w:val="52CC68B3CFF7491BB5527609FFDC64FF3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31">
    <w:name w:val="8B01BFDFDD514EF1930F08921FD4BF733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31">
    <w:name w:val="403809AEFDE149E6A8BDFF6F0AE791113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31">
    <w:name w:val="65A42A54B8094820A6CC86000ADB433F3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31">
    <w:name w:val="1D73D4029DE64107A4BB561E74758B653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31">
    <w:name w:val="0E77368CAB484194B4C0446BF7E00AAC3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31">
    <w:name w:val="1BD43159051E457BA74AECCF730CA7B13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31">
    <w:name w:val="029D00255F484DE8B0F2F739ACB80E903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31">
    <w:name w:val="A1E633995EB94A19A898A78C727D20FE3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31">
    <w:name w:val="6AD71C7A2BCA4B01A145A90CDDB8D57C3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31">
    <w:name w:val="D190E40CD52640BBB5BCEB5B0D3934BD3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31">
    <w:name w:val="562A64687BAF4C46992E79F5E888A2283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31">
    <w:name w:val="B8952BA1FE4B46FCB790E695B299A2A73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23">
    <w:name w:val="513244CC212644C0B63FFD523A5B655C2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23">
    <w:name w:val="D47CB80B3B124A08B403A27ABBEBFE372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22">
    <w:name w:val="54A15DFE44AE42A0AFAFFCAC568988B22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22">
    <w:name w:val="A513AEDEA00E48D0BB3D192C599925372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22">
    <w:name w:val="8F7CD9A179A744BFAA6FAB842D764D232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22">
    <w:name w:val="EA8DD9C936C9494CAE22D07C0CB025712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22">
    <w:name w:val="65DF9ABFE9C140E1BDC6F11BD249B3672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22">
    <w:name w:val="F52276FCF74144EDA83BD59216E176292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22">
    <w:name w:val="710FA02080B5424D969D7AAEC6CA0AC52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19">
    <w:name w:val="349532DEDFC0494C8F3B34174D10206A1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464DC1D22EC40FC88F15F5E6E63EDFB12">
    <w:name w:val="B464DC1D22EC40FC88F15F5E6E63EDFB1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98C8EFB515F4CCF9CAFFA626759FBFD12">
    <w:name w:val="D98C8EFB515F4CCF9CAFFA626759FBFD1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2783B38C6CF4EC88E8035D5A434B41512">
    <w:name w:val="92783B38C6CF4EC88E8035D5A434B4151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A9D90101504AB89DFE7C71A5BAC98612">
    <w:name w:val="D3A9D90101504AB89DFE7C71A5BAC9861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9F27CEB41047ED804A3CFD2840DD3E12">
    <w:name w:val="1C9F27CEB41047ED804A3CFD2840DD3E1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965BE18D5948B4924783DC683EEB6212">
    <w:name w:val="F5965BE18D5948B4924783DC683EEB621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03F609E62143CAA14B627F353280B812">
    <w:name w:val="5C03F609E62143CAA14B627F353280B81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3CEAD0049764D78911581799A34B4C312">
    <w:name w:val="F3CEAD0049764D78911581799A34B4C31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1DC66DB56C94DB1836DACB2925B380712">
    <w:name w:val="21DC66DB56C94DB1836DACB2925B38071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51C6E7CF064DFF9B88D0517DFA922511">
    <w:name w:val="FE51C6E7CF064DFF9B88D0517DFA92251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BC1C99836CC415F88BF000793B9913C11">
    <w:name w:val="6BC1C99836CC415F88BF000793B9913C1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3591361A09412C93BA7166EEA91FCB11">
    <w:name w:val="673591361A09412C93BA7166EEA91FCB1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5035D7CED4147C7B22465C9E28280F610">
    <w:name w:val="35035D7CED4147C7B22465C9E28280F61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B9423F8C63C4CE0AF50D61F68408C7410">
    <w:name w:val="0B9423F8C63C4CE0AF50D61F68408C741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F7A07F219F743BA89036EBD52B0D38510">
    <w:name w:val="9F7A07F219F743BA89036EBD52B0D3851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C8845F69A7D4B0B9AF50266A2E0D47E10">
    <w:name w:val="9C8845F69A7D4B0B9AF50266A2E0D47E1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2D7217BC2734E84B07A111429FEEDC110">
    <w:name w:val="C2D7217BC2734E84B07A111429FEEDC11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5C4C3EBCB8B45BE99EF97509AEF289410">
    <w:name w:val="75C4C3EBCB8B45BE99EF97509AEF28941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687981654EC431DAAF97A384255168A10">
    <w:name w:val="D687981654EC431DAAF97A384255168A1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2E3AD31D9EE4D0883515489C95E9D0310">
    <w:name w:val="42E3AD31D9EE4D0883515489C95E9D031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F41305EF6546DD8364C7BFDAC2939D10">
    <w:name w:val="66F41305EF6546DD8364C7BFDAC2939D1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8387F50DA4401CBAAE5A8F77FA4E1B10">
    <w:name w:val="768387F50DA4401CBAAE5A8F77FA4E1B1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652C1AB90EA489AA93C0806D34469BA7">
    <w:name w:val="3652C1AB90EA489AA93C0806D34469BA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C28CC301EA447498691D3D8E85EAAC37">
    <w:name w:val="0C28CC301EA447498691D3D8E85EAAC3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4E45DBB81C24193A109FF9AE30616A77">
    <w:name w:val="84E45DBB81C24193A109FF9AE30616A7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6ADECA0DEE43ADA62F030ADE603E867">
    <w:name w:val="326ADECA0DEE43ADA62F030ADE603E86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8C697DF9371473FA8B382C30C828D687">
    <w:name w:val="A8C697DF9371473FA8B382C30C828D68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55EF00C97914027AE2ED259B5405D497">
    <w:name w:val="C55EF00C97914027AE2ED259B5405D49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7CCB156DCB4AB2951BB942F3D270177">
    <w:name w:val="187CCB156DCB4AB2951BB942F3D27017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6756BEA7B314D11B8FE752F94FF53437">
    <w:name w:val="E6756BEA7B314D11B8FE752F94FF5343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52FAA1991114C23A21A75C0087C58A95">
    <w:name w:val="952FAA1991114C23A21A75C0087C58A9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C0AA7437994AFC9A38B01EB95B9CCB5">
    <w:name w:val="5CC0AA7437994AFC9A38B01EB95B9CCB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E4FB30ECB8D4942A0EE3CA7BFA69A145">
    <w:name w:val="9E4FB30ECB8D4942A0EE3CA7BFA69A14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C937DA16DC4B8DA68315E25B2723A15">
    <w:name w:val="A5C937DA16DC4B8DA68315E25B2723A1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288B0D3687D487182B325212B96B84D5">
    <w:name w:val="1288B0D3687D487182B325212B96B84D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C12BFBCA9A14F3082674D4B807291C05">
    <w:name w:val="6C12BFBCA9A14F3082674D4B807291C0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6DB3EE6D874001B2315CA6CCDE30215">
    <w:name w:val="D46DB3EE6D874001B2315CA6CCDE3021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6CC054D9D24E79B1632DE8A5D661285">
    <w:name w:val="076CC054D9D24E79B1632DE8A5D66128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42C9732B324500B2EEEF7228418A675">
    <w:name w:val="0242C9732B324500B2EEEF7228418A67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41C2174DB0451B938F8F21D32093785">
    <w:name w:val="A141C2174DB0451B938F8F21D3209378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71C100704874069BA8E1A5EB67BCAFA4">
    <w:name w:val="C71C100704874069BA8E1A5EB67BCAFA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34638BA2A74B5DA6035DD9D438F7413">
    <w:name w:val="1834638BA2A74B5DA6035DD9D438F741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F0BFCACFBD446658A4FB25535F75E43">
    <w:name w:val="FF0BFCACFBD446658A4FB25535F75E43"/>
    <w:rsid w:val="0043012F"/>
  </w:style>
  <w:style w:type="paragraph" w:customStyle="1" w:styleId="058D9B0BC3974437A469932DAE8A7437">
    <w:name w:val="058D9B0BC3974437A469932DAE8A7437"/>
    <w:rsid w:val="0043012F"/>
  </w:style>
  <w:style w:type="paragraph" w:customStyle="1" w:styleId="09BC84DA4F6A41D899B538D41AB222AE">
    <w:name w:val="09BC84DA4F6A41D899B538D41AB222AE"/>
    <w:rsid w:val="0043012F"/>
  </w:style>
  <w:style w:type="paragraph" w:customStyle="1" w:styleId="78C41B30F118498D9EAB090C5CE8CF7B">
    <w:name w:val="78C41B30F118498D9EAB090C5CE8CF7B"/>
    <w:rsid w:val="0043012F"/>
  </w:style>
  <w:style w:type="paragraph" w:customStyle="1" w:styleId="DC5C62526C02465BA3C009BDA16CBDE9">
    <w:name w:val="DC5C62526C02465BA3C009BDA16CBDE9"/>
    <w:rsid w:val="0043012F"/>
  </w:style>
  <w:style w:type="paragraph" w:customStyle="1" w:styleId="DFDD6DD0DDA942D2815E8E5C9DCFCBDF">
    <w:name w:val="DFDD6DD0DDA942D2815E8E5C9DCFCBDF"/>
    <w:rsid w:val="0043012F"/>
  </w:style>
  <w:style w:type="paragraph" w:customStyle="1" w:styleId="8A0F0005040B4CB7964D6FB57061620F">
    <w:name w:val="8A0F0005040B4CB7964D6FB57061620F"/>
    <w:rsid w:val="0043012F"/>
  </w:style>
  <w:style w:type="paragraph" w:customStyle="1" w:styleId="EB880FBE0E3F4AC7BD74C8602B178FF9">
    <w:name w:val="EB880FBE0E3F4AC7BD74C8602B178FF9"/>
    <w:rsid w:val="0043012F"/>
  </w:style>
  <w:style w:type="paragraph" w:customStyle="1" w:styleId="2F6D65B448554A99885A1DBF518E035A">
    <w:name w:val="2F6D65B448554A99885A1DBF518E035A"/>
    <w:rsid w:val="0043012F"/>
  </w:style>
  <w:style w:type="paragraph" w:customStyle="1" w:styleId="891B80DCECD941E6B86F396B2C109686">
    <w:name w:val="891B80DCECD941E6B86F396B2C109686"/>
    <w:rsid w:val="0043012F"/>
  </w:style>
  <w:style w:type="paragraph" w:customStyle="1" w:styleId="1F15A4302A3C426081D9C3EA8B47DC24">
    <w:name w:val="1F15A4302A3C426081D9C3EA8B47DC24"/>
    <w:rsid w:val="0043012F"/>
  </w:style>
  <w:style w:type="paragraph" w:customStyle="1" w:styleId="49AB2BD2BFB744A6854520AC15F9C15B">
    <w:name w:val="49AB2BD2BFB744A6854520AC15F9C15B"/>
    <w:rsid w:val="0043012F"/>
  </w:style>
  <w:style w:type="paragraph" w:customStyle="1" w:styleId="999EC985BC384451A47CA0E30BD96DAB">
    <w:name w:val="999EC985BC384451A47CA0E30BD96DAB"/>
    <w:rsid w:val="0043012F"/>
  </w:style>
  <w:style w:type="paragraph" w:customStyle="1" w:styleId="AE103C4A8B724AF688DE4AE47D50EFB2">
    <w:name w:val="AE103C4A8B724AF688DE4AE47D50EFB2"/>
    <w:rsid w:val="0043012F"/>
  </w:style>
  <w:style w:type="paragraph" w:customStyle="1" w:styleId="6205CA7A56CE46B6B1BAA5D8F8F971D9">
    <w:name w:val="6205CA7A56CE46B6B1BAA5D8F8F971D9"/>
    <w:rsid w:val="0043012F"/>
  </w:style>
  <w:style w:type="paragraph" w:customStyle="1" w:styleId="0EB82318B2B34AC9AE1C28A1553EE958">
    <w:name w:val="0EB82318B2B34AC9AE1C28A1553EE958"/>
    <w:rsid w:val="0043012F"/>
  </w:style>
  <w:style w:type="paragraph" w:customStyle="1" w:styleId="1DF9FB8E5A6B40EEA125E2F68AFB3C77">
    <w:name w:val="1DF9FB8E5A6B40EEA125E2F68AFB3C77"/>
    <w:rsid w:val="0043012F"/>
  </w:style>
  <w:style w:type="paragraph" w:customStyle="1" w:styleId="241CB3E0C556455B922F167F5E1B20A3">
    <w:name w:val="241CB3E0C556455B922F167F5E1B20A3"/>
    <w:rsid w:val="0043012F"/>
  </w:style>
  <w:style w:type="paragraph" w:customStyle="1" w:styleId="92E045B36758490FA7531433AE6A97C2">
    <w:name w:val="92E045B36758490FA7531433AE6A97C2"/>
    <w:rsid w:val="0043012F"/>
  </w:style>
  <w:style w:type="paragraph" w:customStyle="1" w:styleId="452C5F6138F3421CB8C7A821D1D16013">
    <w:name w:val="452C5F6138F3421CB8C7A821D1D16013"/>
    <w:rsid w:val="0043012F"/>
  </w:style>
  <w:style w:type="paragraph" w:customStyle="1" w:styleId="FDE9FB9081FC4C63B6984EDF35213BF2">
    <w:name w:val="FDE9FB9081FC4C63B6984EDF35213BF2"/>
    <w:rsid w:val="0043012F"/>
  </w:style>
  <w:style w:type="paragraph" w:customStyle="1" w:styleId="7D2441CCF94245C2B1D57BFD68072D00">
    <w:name w:val="7D2441CCF94245C2B1D57BFD68072D00"/>
    <w:rsid w:val="0043012F"/>
  </w:style>
  <w:style w:type="paragraph" w:customStyle="1" w:styleId="A1B6FB7B431A4B62AF28207C8BE0F28B">
    <w:name w:val="A1B6FB7B431A4B62AF28207C8BE0F28B"/>
    <w:rsid w:val="0043012F"/>
  </w:style>
  <w:style w:type="paragraph" w:customStyle="1" w:styleId="ADD45B951FF44955BAB0270991D017BD">
    <w:name w:val="ADD45B951FF44955BAB0270991D017BD"/>
    <w:rsid w:val="0043012F"/>
  </w:style>
  <w:style w:type="paragraph" w:customStyle="1" w:styleId="3D16A42B01214CE7B59C8725463D49D4">
    <w:name w:val="3D16A42B01214CE7B59C8725463D49D4"/>
    <w:rsid w:val="0043012F"/>
  </w:style>
  <w:style w:type="paragraph" w:customStyle="1" w:styleId="78E9456A63704132867B39AAA6AFCFF4">
    <w:name w:val="78E9456A63704132867B39AAA6AFCFF4"/>
    <w:rsid w:val="0043012F"/>
  </w:style>
  <w:style w:type="paragraph" w:customStyle="1" w:styleId="429992E3F34842AF999A5E01B8755E77">
    <w:name w:val="429992E3F34842AF999A5E01B8755E77"/>
    <w:rsid w:val="0043012F"/>
  </w:style>
  <w:style w:type="paragraph" w:customStyle="1" w:styleId="2CFF87F60C7E40448C091FDD9CD3D199">
    <w:name w:val="2CFF87F60C7E40448C091FDD9CD3D199"/>
    <w:rsid w:val="0043012F"/>
  </w:style>
  <w:style w:type="paragraph" w:customStyle="1" w:styleId="100D07F56696418098EE488B9440900F">
    <w:name w:val="100D07F56696418098EE488B9440900F"/>
    <w:rsid w:val="0043012F"/>
  </w:style>
  <w:style w:type="paragraph" w:customStyle="1" w:styleId="39388B56709543D5BB0A2ADB43691C82">
    <w:name w:val="39388B56709543D5BB0A2ADB43691C82"/>
    <w:rsid w:val="0043012F"/>
  </w:style>
  <w:style w:type="paragraph" w:customStyle="1" w:styleId="00734D1212544E988252F93FDDD1789A">
    <w:name w:val="00734D1212544E988252F93FDDD1789A"/>
    <w:rsid w:val="0043012F"/>
  </w:style>
  <w:style w:type="paragraph" w:customStyle="1" w:styleId="7E304909C0364E70A5866A062A8B21F7">
    <w:name w:val="7E304909C0364E70A5866A062A8B21F7"/>
    <w:rsid w:val="0043012F"/>
  </w:style>
  <w:style w:type="paragraph" w:customStyle="1" w:styleId="C5841A577D724954A74409F9C3842613">
    <w:name w:val="C5841A577D724954A74409F9C3842613"/>
    <w:rsid w:val="0043012F"/>
  </w:style>
  <w:style w:type="paragraph" w:customStyle="1" w:styleId="6403C603787E494BB9BC4EAAE663831F">
    <w:name w:val="6403C603787E494BB9BC4EAAE663831F"/>
    <w:rsid w:val="0043012F"/>
  </w:style>
  <w:style w:type="paragraph" w:customStyle="1" w:styleId="06BA05E9C71440D5B4C8F1693DAFF808">
    <w:name w:val="06BA05E9C71440D5B4C8F1693DAFF808"/>
    <w:rsid w:val="0043012F"/>
  </w:style>
  <w:style w:type="paragraph" w:customStyle="1" w:styleId="D5BBC901B4BC4EA2B710E74547651B6F">
    <w:name w:val="D5BBC901B4BC4EA2B710E74547651B6F"/>
    <w:rsid w:val="0043012F"/>
  </w:style>
  <w:style w:type="paragraph" w:customStyle="1" w:styleId="C02401C6C20D435EAD0DCF095543651F">
    <w:name w:val="C02401C6C20D435EAD0DCF095543651F"/>
    <w:rsid w:val="0043012F"/>
  </w:style>
  <w:style w:type="paragraph" w:customStyle="1" w:styleId="6AD8E93FA65F48CEA13487BF14F940F1">
    <w:name w:val="6AD8E93FA65F48CEA13487BF14F940F1"/>
    <w:rsid w:val="0043012F"/>
  </w:style>
  <w:style w:type="paragraph" w:customStyle="1" w:styleId="59BCEB63384F40C9AAB7A12E036B05DC">
    <w:name w:val="59BCEB63384F40C9AAB7A12E036B05DC"/>
    <w:rsid w:val="0043012F"/>
  </w:style>
  <w:style w:type="paragraph" w:customStyle="1" w:styleId="897565F3EE594D379F08342D73AAC713">
    <w:name w:val="897565F3EE594D379F08342D73AAC713"/>
    <w:rsid w:val="0043012F"/>
  </w:style>
  <w:style w:type="paragraph" w:customStyle="1" w:styleId="76D6F3C9E93A401AB22207C28DD35DB5">
    <w:name w:val="76D6F3C9E93A401AB22207C28DD35DB5"/>
    <w:rsid w:val="0043012F"/>
  </w:style>
  <w:style w:type="paragraph" w:customStyle="1" w:styleId="2DD1FCBB34A54DA4BC566276187FA752">
    <w:name w:val="2DD1FCBB34A54DA4BC566276187FA752"/>
    <w:rsid w:val="0043012F"/>
  </w:style>
  <w:style w:type="paragraph" w:customStyle="1" w:styleId="BC759171FDA94AA59C1963C6B00703E2">
    <w:name w:val="BC759171FDA94AA59C1963C6B00703E2"/>
    <w:rsid w:val="0043012F"/>
  </w:style>
  <w:style w:type="paragraph" w:customStyle="1" w:styleId="47096391C853432C9DF57236F1FCB919">
    <w:name w:val="47096391C853432C9DF57236F1FCB919"/>
    <w:rsid w:val="0043012F"/>
  </w:style>
  <w:style w:type="paragraph" w:customStyle="1" w:styleId="995CBCAA2E504F74A7F03BC02608F5FF">
    <w:name w:val="995CBCAA2E504F74A7F03BC02608F5FF"/>
    <w:rsid w:val="0043012F"/>
  </w:style>
  <w:style w:type="paragraph" w:customStyle="1" w:styleId="8248BEFA35D34B778D76A636CB746815">
    <w:name w:val="8248BEFA35D34B778D76A636CB746815"/>
    <w:rsid w:val="0043012F"/>
  </w:style>
  <w:style w:type="paragraph" w:customStyle="1" w:styleId="6573410664A74AF1B636A349EC9D7539">
    <w:name w:val="6573410664A74AF1B636A349EC9D7539"/>
    <w:rsid w:val="0043012F"/>
  </w:style>
  <w:style w:type="paragraph" w:customStyle="1" w:styleId="F4B868D6BAC2405A8E8720864AA6C55C">
    <w:name w:val="F4B868D6BAC2405A8E8720864AA6C55C"/>
    <w:rsid w:val="0043012F"/>
  </w:style>
  <w:style w:type="paragraph" w:customStyle="1" w:styleId="E1E557C1F28647B68553AA9992BE50B8">
    <w:name w:val="E1E557C1F28647B68553AA9992BE50B8"/>
    <w:rsid w:val="0043012F"/>
  </w:style>
  <w:style w:type="paragraph" w:customStyle="1" w:styleId="558A24DC1C8643B68A091C0F0AA665C2">
    <w:name w:val="558A24DC1C8643B68A091C0F0AA665C2"/>
    <w:rsid w:val="0043012F"/>
  </w:style>
  <w:style w:type="paragraph" w:customStyle="1" w:styleId="5033AC209ECF4385B13C18E6915FF0B0">
    <w:name w:val="5033AC209ECF4385B13C18E6915FF0B0"/>
    <w:rsid w:val="0043012F"/>
  </w:style>
  <w:style w:type="paragraph" w:customStyle="1" w:styleId="AA0577EB02854C228BF062B8A6B9D6AF32">
    <w:name w:val="AA0577EB02854C228BF062B8A6B9D6AF3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41">
    <w:name w:val="71E4FEACF55245F5951A7234329D22444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4F8E18E8D4343AAB9772F5F9EDB530B3">
    <w:name w:val="E4F8E18E8D4343AAB9772F5F9EDB530B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A3A22280F204C0095A22B35B3C078F33">
    <w:name w:val="5A3A22280F204C0095A22B35B3C078F3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62CE51ACC144CF7915F2AE9574C07303">
    <w:name w:val="F62CE51ACC144CF7915F2AE9574C0730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26E8E251F14F8A827D218C00165FB63">
    <w:name w:val="8126E8E251F14F8A827D218C00165FB6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32">
    <w:name w:val="86971B44A9B14F74AB5ED775AF4CB4843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4A62F7281C430EA74EADC8E232883C3">
    <w:name w:val="084A62F7281C430EA74EADC8E232883C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592F940EEA64D6780213EE5982E34643">
    <w:name w:val="5592F940EEA64D6780213EE5982E3464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395ADFC80348F5A6E3AF8013474B563">
    <w:name w:val="07395ADFC80348F5A6E3AF8013474B56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2E3A9861D04803B5BA6AF23897DF763">
    <w:name w:val="062E3A9861D04803B5BA6AF23897DF76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81FD317A3A4A72AF6F747B98323E5E3">
    <w:name w:val="2B81FD317A3A4A72AF6F747B98323E5E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0440DC8C8B14E10B7C39C990B53F99E3">
    <w:name w:val="30440DC8C8B14E10B7C39C990B53F99E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58D9B0BC3974437A469932DAE8A74371">
    <w:name w:val="058D9B0BC3974437A469932DAE8A7437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9BC84DA4F6A41D899B538D41AB222AE1">
    <w:name w:val="09BC84DA4F6A41D899B538D41AB222AE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096391C853432C9DF57236F1FCB9191">
    <w:name w:val="47096391C853432C9DF57236F1FCB919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95CBCAA2E504F74A7F03BC02608F5FF1">
    <w:name w:val="995CBCAA2E504F74A7F03BC02608F5FF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248BEFA35D34B778D76A636CB7468151">
    <w:name w:val="8248BEFA35D34B778D76A636CB746815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73410664A74AF1B636A349EC9D75391">
    <w:name w:val="6573410664A74AF1B636A349EC9D7539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4B868D6BAC2405A8E8720864AA6C55C1">
    <w:name w:val="F4B868D6BAC2405A8E8720864AA6C55C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1E557C1F28647B68553AA9992BE50B81">
    <w:name w:val="E1E557C1F28647B68553AA9992BE50B8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033AC209ECF4385B13C18E6915FF0B01">
    <w:name w:val="5033AC209ECF4385B13C18E6915FF0B0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32">
    <w:name w:val="E22A2904E426493FA4012C942F15680B3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32">
    <w:name w:val="52CC68B3CFF7491BB5527609FFDC64FF3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32">
    <w:name w:val="8B01BFDFDD514EF1930F08921FD4BF733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32">
    <w:name w:val="403809AEFDE149E6A8BDFF6F0AE791113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32">
    <w:name w:val="65A42A54B8094820A6CC86000ADB433F3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32">
    <w:name w:val="1D73D4029DE64107A4BB561E74758B653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32">
    <w:name w:val="0E77368CAB484194B4C0446BF7E00AAC3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32">
    <w:name w:val="1BD43159051E457BA74AECCF730CA7B13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32">
    <w:name w:val="029D00255F484DE8B0F2F739ACB80E903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32">
    <w:name w:val="A1E633995EB94A19A898A78C727D20FE3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32">
    <w:name w:val="6AD71C7A2BCA4B01A145A90CDDB8D57C3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32">
    <w:name w:val="D190E40CD52640BBB5BCEB5B0D3934BD3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32">
    <w:name w:val="562A64687BAF4C46992E79F5E888A2283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32">
    <w:name w:val="B8952BA1FE4B46FCB790E695B299A2A73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24">
    <w:name w:val="513244CC212644C0B63FFD523A5B655C2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24">
    <w:name w:val="D47CB80B3B124A08B403A27ABBEBFE372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23">
    <w:name w:val="54A15DFE44AE42A0AFAFFCAC568988B22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23">
    <w:name w:val="A513AEDEA00E48D0BB3D192C599925372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23">
    <w:name w:val="8F7CD9A179A744BFAA6FAB842D764D232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23">
    <w:name w:val="EA8DD9C936C9494CAE22D07C0CB025712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23">
    <w:name w:val="65DF9ABFE9C140E1BDC6F11BD249B3672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23">
    <w:name w:val="F52276FCF74144EDA83BD59216E176292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23">
    <w:name w:val="710FA02080B5424D969D7AAEC6CA0AC52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20">
    <w:name w:val="349532DEDFC0494C8F3B34174D10206A2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464DC1D22EC40FC88F15F5E6E63EDFB13">
    <w:name w:val="B464DC1D22EC40FC88F15F5E6E63EDFB1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98C8EFB515F4CCF9CAFFA626759FBFD13">
    <w:name w:val="D98C8EFB515F4CCF9CAFFA626759FBFD1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2783B38C6CF4EC88E8035D5A434B41513">
    <w:name w:val="92783B38C6CF4EC88E8035D5A434B4151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A9D90101504AB89DFE7C71A5BAC98613">
    <w:name w:val="D3A9D90101504AB89DFE7C71A5BAC9861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9F27CEB41047ED804A3CFD2840DD3E13">
    <w:name w:val="1C9F27CEB41047ED804A3CFD2840DD3E1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965BE18D5948B4924783DC683EEB6213">
    <w:name w:val="F5965BE18D5948B4924783DC683EEB621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03F609E62143CAA14B627F353280B813">
    <w:name w:val="5C03F609E62143CAA14B627F353280B81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3CEAD0049764D78911581799A34B4C313">
    <w:name w:val="F3CEAD0049764D78911581799A34B4C31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1DC66DB56C94DB1836DACB2925B380713">
    <w:name w:val="21DC66DB56C94DB1836DACB2925B38071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51C6E7CF064DFF9B88D0517DFA922512">
    <w:name w:val="FE51C6E7CF064DFF9B88D0517DFA92251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BC1C99836CC415F88BF000793B9913C12">
    <w:name w:val="6BC1C99836CC415F88BF000793B9913C1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3591361A09412C93BA7166EEA91FCB12">
    <w:name w:val="673591361A09412C93BA7166EEA91FCB1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5035D7CED4147C7B22465C9E28280F611">
    <w:name w:val="35035D7CED4147C7B22465C9E28280F61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B9423F8C63C4CE0AF50D61F68408C7411">
    <w:name w:val="0B9423F8C63C4CE0AF50D61F68408C741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F7A07F219F743BA89036EBD52B0D38511">
    <w:name w:val="9F7A07F219F743BA89036EBD52B0D3851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C8845F69A7D4B0B9AF50266A2E0D47E11">
    <w:name w:val="9C8845F69A7D4B0B9AF50266A2E0D47E1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2D7217BC2734E84B07A111429FEEDC111">
    <w:name w:val="C2D7217BC2734E84B07A111429FEEDC11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5C4C3EBCB8B45BE99EF97509AEF289411">
    <w:name w:val="75C4C3EBCB8B45BE99EF97509AEF28941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687981654EC431DAAF97A384255168A11">
    <w:name w:val="D687981654EC431DAAF97A384255168A1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2E3AD31D9EE4D0883515489C95E9D0311">
    <w:name w:val="42E3AD31D9EE4D0883515489C95E9D031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F41305EF6546DD8364C7BFDAC2939D11">
    <w:name w:val="66F41305EF6546DD8364C7BFDAC2939D1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8387F50DA4401CBAAE5A8F77FA4E1B11">
    <w:name w:val="768387F50DA4401CBAAE5A8F77FA4E1B1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652C1AB90EA489AA93C0806D34469BA8">
    <w:name w:val="3652C1AB90EA489AA93C0806D34469BA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C28CC301EA447498691D3D8E85EAAC38">
    <w:name w:val="0C28CC301EA447498691D3D8E85EAAC3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4E45DBB81C24193A109FF9AE30616A78">
    <w:name w:val="84E45DBB81C24193A109FF9AE30616A7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6ADECA0DEE43ADA62F030ADE603E868">
    <w:name w:val="326ADECA0DEE43ADA62F030ADE603E86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8C697DF9371473FA8B382C30C828D688">
    <w:name w:val="A8C697DF9371473FA8B382C30C828D68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55EF00C97914027AE2ED259B5405D498">
    <w:name w:val="C55EF00C97914027AE2ED259B5405D49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7CCB156DCB4AB2951BB942F3D270178">
    <w:name w:val="187CCB156DCB4AB2951BB942F3D27017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6756BEA7B314D11B8FE752F94FF53438">
    <w:name w:val="E6756BEA7B314D11B8FE752F94FF5343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52FAA1991114C23A21A75C0087C58A96">
    <w:name w:val="952FAA1991114C23A21A75C0087C58A9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C0AA7437994AFC9A38B01EB95B9CCB6">
    <w:name w:val="5CC0AA7437994AFC9A38B01EB95B9CCB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E4FB30ECB8D4942A0EE3CA7BFA69A146">
    <w:name w:val="9E4FB30ECB8D4942A0EE3CA7BFA69A14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C937DA16DC4B8DA68315E25B2723A16">
    <w:name w:val="A5C937DA16DC4B8DA68315E25B2723A1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288B0D3687D487182B325212B96B84D6">
    <w:name w:val="1288B0D3687D487182B325212B96B84D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C12BFBCA9A14F3082674D4B807291C06">
    <w:name w:val="6C12BFBCA9A14F3082674D4B807291C0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6DB3EE6D874001B2315CA6CCDE30216">
    <w:name w:val="D46DB3EE6D874001B2315CA6CCDE3021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6CC054D9D24E79B1632DE8A5D661286">
    <w:name w:val="076CC054D9D24E79B1632DE8A5D66128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42C9732B324500B2EEEF7228418A676">
    <w:name w:val="0242C9732B324500B2EEEF7228418A67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41C2174DB0451B938F8F21D32093786">
    <w:name w:val="A141C2174DB0451B938F8F21D3209378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71C100704874069BA8E1A5EB67BCAFA5">
    <w:name w:val="C71C100704874069BA8E1A5EB67BCAFA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34638BA2A74B5DA6035DD9D438F7414">
    <w:name w:val="1834638BA2A74B5DA6035DD9D438F741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33">
    <w:name w:val="AA0577EB02854C228BF062B8A6B9D6AF3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42">
    <w:name w:val="71E4FEACF55245F5951A7234329D22444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4F8E18E8D4343AAB9772F5F9EDB530B4">
    <w:name w:val="E4F8E18E8D4343AAB9772F5F9EDB530B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A3A22280F204C0095A22B35B3C078F34">
    <w:name w:val="5A3A22280F204C0095A22B35B3C078F3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62CE51ACC144CF7915F2AE9574C07304">
    <w:name w:val="F62CE51ACC144CF7915F2AE9574C0730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26E8E251F14F8A827D218C00165FB64">
    <w:name w:val="8126E8E251F14F8A827D218C00165FB6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33">
    <w:name w:val="86971B44A9B14F74AB5ED775AF4CB4843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4A62F7281C430EA74EADC8E232883C4">
    <w:name w:val="084A62F7281C430EA74EADC8E232883C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592F940EEA64D6780213EE5982E34644">
    <w:name w:val="5592F940EEA64D6780213EE5982E3464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395ADFC80348F5A6E3AF8013474B564">
    <w:name w:val="07395ADFC80348F5A6E3AF8013474B56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2E3A9861D04803B5BA6AF23897DF764">
    <w:name w:val="062E3A9861D04803B5BA6AF23897DF76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81FD317A3A4A72AF6F747B98323E5E4">
    <w:name w:val="2B81FD317A3A4A72AF6F747B98323E5E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0440DC8C8B14E10B7C39C990B53F99E4">
    <w:name w:val="30440DC8C8B14E10B7C39C990B53F99E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58D9B0BC3974437A469932DAE8A74372">
    <w:name w:val="058D9B0BC3974437A469932DAE8A7437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9BC84DA4F6A41D899B538D41AB222AE2">
    <w:name w:val="09BC84DA4F6A41D899B538D41AB222AE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096391C853432C9DF57236F1FCB9192">
    <w:name w:val="47096391C853432C9DF57236F1FCB919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95CBCAA2E504F74A7F03BC02608F5FF2">
    <w:name w:val="995CBCAA2E504F74A7F03BC02608F5FF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248BEFA35D34B778D76A636CB7468152">
    <w:name w:val="8248BEFA35D34B778D76A636CB746815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73410664A74AF1B636A349EC9D75392">
    <w:name w:val="6573410664A74AF1B636A349EC9D7539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4B868D6BAC2405A8E8720864AA6C55C2">
    <w:name w:val="F4B868D6BAC2405A8E8720864AA6C55C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1E557C1F28647B68553AA9992BE50B82">
    <w:name w:val="E1E557C1F28647B68553AA9992BE50B8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033AC209ECF4385B13C18E6915FF0B02">
    <w:name w:val="5033AC209ECF4385B13C18E6915FF0B0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33">
    <w:name w:val="E22A2904E426493FA4012C942F15680B3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33">
    <w:name w:val="52CC68B3CFF7491BB5527609FFDC64FF3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33">
    <w:name w:val="8B01BFDFDD514EF1930F08921FD4BF733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33">
    <w:name w:val="403809AEFDE149E6A8BDFF6F0AE791113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33">
    <w:name w:val="65A42A54B8094820A6CC86000ADB433F3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33">
    <w:name w:val="1D73D4029DE64107A4BB561E74758B653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33">
    <w:name w:val="0E77368CAB484194B4C0446BF7E00AAC3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33">
    <w:name w:val="1BD43159051E457BA74AECCF730CA7B13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33">
    <w:name w:val="029D00255F484DE8B0F2F739ACB80E903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33">
    <w:name w:val="A1E633995EB94A19A898A78C727D20FE3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33">
    <w:name w:val="6AD71C7A2BCA4B01A145A90CDDB8D57C3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33">
    <w:name w:val="D190E40CD52640BBB5BCEB5B0D3934BD3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33">
    <w:name w:val="562A64687BAF4C46992E79F5E888A2283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33">
    <w:name w:val="B8952BA1FE4B46FCB790E695B299A2A73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25">
    <w:name w:val="513244CC212644C0B63FFD523A5B655C2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25">
    <w:name w:val="D47CB80B3B124A08B403A27ABBEBFE372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24">
    <w:name w:val="54A15DFE44AE42A0AFAFFCAC568988B22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24">
    <w:name w:val="A513AEDEA00E48D0BB3D192C599925372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24">
    <w:name w:val="8F7CD9A179A744BFAA6FAB842D764D232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24">
    <w:name w:val="EA8DD9C936C9494CAE22D07C0CB025712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24">
    <w:name w:val="65DF9ABFE9C140E1BDC6F11BD249B3672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24">
    <w:name w:val="F52276FCF74144EDA83BD59216E176292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24">
    <w:name w:val="710FA02080B5424D969D7AAEC6CA0AC52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21">
    <w:name w:val="349532DEDFC0494C8F3B34174D10206A2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464DC1D22EC40FC88F15F5E6E63EDFB14">
    <w:name w:val="B464DC1D22EC40FC88F15F5E6E63EDFB1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98C8EFB515F4CCF9CAFFA626759FBFD14">
    <w:name w:val="D98C8EFB515F4CCF9CAFFA626759FBFD1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2783B38C6CF4EC88E8035D5A434B41514">
    <w:name w:val="92783B38C6CF4EC88E8035D5A434B4151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A9D90101504AB89DFE7C71A5BAC98614">
    <w:name w:val="D3A9D90101504AB89DFE7C71A5BAC9861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9F27CEB41047ED804A3CFD2840DD3E14">
    <w:name w:val="1C9F27CEB41047ED804A3CFD2840DD3E1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965BE18D5948B4924783DC683EEB6214">
    <w:name w:val="F5965BE18D5948B4924783DC683EEB621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03F609E62143CAA14B627F353280B814">
    <w:name w:val="5C03F609E62143CAA14B627F353280B81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3CEAD0049764D78911581799A34B4C314">
    <w:name w:val="F3CEAD0049764D78911581799A34B4C31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1DC66DB56C94DB1836DACB2925B380714">
    <w:name w:val="21DC66DB56C94DB1836DACB2925B38071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51C6E7CF064DFF9B88D0517DFA922513">
    <w:name w:val="FE51C6E7CF064DFF9B88D0517DFA92251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BC1C99836CC415F88BF000793B9913C13">
    <w:name w:val="6BC1C99836CC415F88BF000793B9913C1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3591361A09412C93BA7166EEA91FCB13">
    <w:name w:val="673591361A09412C93BA7166EEA91FCB1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5035D7CED4147C7B22465C9E28280F612">
    <w:name w:val="35035D7CED4147C7B22465C9E28280F61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B9423F8C63C4CE0AF50D61F68408C7412">
    <w:name w:val="0B9423F8C63C4CE0AF50D61F68408C741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F7A07F219F743BA89036EBD52B0D38512">
    <w:name w:val="9F7A07F219F743BA89036EBD52B0D3851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C8845F69A7D4B0B9AF50266A2E0D47E12">
    <w:name w:val="9C8845F69A7D4B0B9AF50266A2E0D47E1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2D7217BC2734E84B07A111429FEEDC112">
    <w:name w:val="C2D7217BC2734E84B07A111429FEEDC11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5C4C3EBCB8B45BE99EF97509AEF289412">
    <w:name w:val="75C4C3EBCB8B45BE99EF97509AEF28941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687981654EC431DAAF97A384255168A12">
    <w:name w:val="D687981654EC431DAAF97A384255168A1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2E3AD31D9EE4D0883515489C95E9D0312">
    <w:name w:val="42E3AD31D9EE4D0883515489C95E9D031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F41305EF6546DD8364C7BFDAC2939D12">
    <w:name w:val="66F41305EF6546DD8364C7BFDAC2939D1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8387F50DA4401CBAAE5A8F77FA4E1B12">
    <w:name w:val="768387F50DA4401CBAAE5A8F77FA4E1B1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652C1AB90EA489AA93C0806D34469BA9">
    <w:name w:val="3652C1AB90EA489AA93C0806D34469BA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C28CC301EA447498691D3D8E85EAAC39">
    <w:name w:val="0C28CC301EA447498691D3D8E85EAAC3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4E45DBB81C24193A109FF9AE30616A79">
    <w:name w:val="84E45DBB81C24193A109FF9AE30616A7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6ADECA0DEE43ADA62F030ADE603E869">
    <w:name w:val="326ADECA0DEE43ADA62F030ADE603E86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8C697DF9371473FA8B382C30C828D689">
    <w:name w:val="A8C697DF9371473FA8B382C30C828D68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55EF00C97914027AE2ED259B5405D499">
    <w:name w:val="C55EF00C97914027AE2ED259B5405D49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7CCB156DCB4AB2951BB942F3D270179">
    <w:name w:val="187CCB156DCB4AB2951BB942F3D27017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6756BEA7B314D11B8FE752F94FF53439">
    <w:name w:val="E6756BEA7B314D11B8FE752F94FF5343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52FAA1991114C23A21A75C0087C58A97">
    <w:name w:val="952FAA1991114C23A21A75C0087C58A9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C0AA7437994AFC9A38B01EB95B9CCB7">
    <w:name w:val="5CC0AA7437994AFC9A38B01EB95B9CCB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E4FB30ECB8D4942A0EE3CA7BFA69A147">
    <w:name w:val="9E4FB30ECB8D4942A0EE3CA7BFA69A14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C937DA16DC4B8DA68315E25B2723A17">
    <w:name w:val="A5C937DA16DC4B8DA68315E25B2723A1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288B0D3687D487182B325212B96B84D7">
    <w:name w:val="1288B0D3687D487182B325212B96B84D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C12BFBCA9A14F3082674D4B807291C07">
    <w:name w:val="6C12BFBCA9A14F3082674D4B807291C0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6DB3EE6D874001B2315CA6CCDE30217">
    <w:name w:val="D46DB3EE6D874001B2315CA6CCDE3021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6CC054D9D24E79B1632DE8A5D661287">
    <w:name w:val="076CC054D9D24E79B1632DE8A5D66128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42C9732B324500B2EEEF7228418A677">
    <w:name w:val="0242C9732B324500B2EEEF7228418A67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41C2174DB0451B938F8F21D32093787">
    <w:name w:val="A141C2174DB0451B938F8F21D3209378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71C100704874069BA8E1A5EB67BCAFA6">
    <w:name w:val="C71C100704874069BA8E1A5EB67BCAFA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34638BA2A74B5DA6035DD9D438F7415">
    <w:name w:val="1834638BA2A74B5DA6035DD9D438F741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34">
    <w:name w:val="AA0577EB02854C228BF062B8A6B9D6AF3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43">
    <w:name w:val="71E4FEACF55245F5951A7234329D22444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4F8E18E8D4343AAB9772F5F9EDB530B5">
    <w:name w:val="E4F8E18E8D4343AAB9772F5F9EDB530B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A3A22280F204C0095A22B35B3C078F35">
    <w:name w:val="5A3A22280F204C0095A22B35B3C078F3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62CE51ACC144CF7915F2AE9574C07305">
    <w:name w:val="F62CE51ACC144CF7915F2AE9574C0730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26E8E251F14F8A827D218C00165FB65">
    <w:name w:val="8126E8E251F14F8A827D218C00165FB6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34">
    <w:name w:val="86971B44A9B14F74AB5ED775AF4CB4843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4A62F7281C430EA74EADC8E232883C5">
    <w:name w:val="084A62F7281C430EA74EADC8E232883C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592F940EEA64D6780213EE5982E34645">
    <w:name w:val="5592F940EEA64D6780213EE5982E3464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395ADFC80348F5A6E3AF8013474B565">
    <w:name w:val="07395ADFC80348F5A6E3AF8013474B56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2E3A9861D04803B5BA6AF23897DF765">
    <w:name w:val="062E3A9861D04803B5BA6AF23897DF76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81FD317A3A4A72AF6F747B98323E5E5">
    <w:name w:val="2B81FD317A3A4A72AF6F747B98323E5E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0440DC8C8B14E10B7C39C990B53F99E5">
    <w:name w:val="30440DC8C8B14E10B7C39C990B53F99E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58D9B0BC3974437A469932DAE8A74373">
    <w:name w:val="058D9B0BC3974437A469932DAE8A7437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9BC84DA4F6A41D899B538D41AB222AE3">
    <w:name w:val="09BC84DA4F6A41D899B538D41AB222AE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096391C853432C9DF57236F1FCB9193">
    <w:name w:val="47096391C853432C9DF57236F1FCB919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95CBCAA2E504F74A7F03BC02608F5FF3">
    <w:name w:val="995CBCAA2E504F74A7F03BC02608F5FF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248BEFA35D34B778D76A636CB7468153">
    <w:name w:val="8248BEFA35D34B778D76A636CB746815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73410664A74AF1B636A349EC9D75393">
    <w:name w:val="6573410664A74AF1B636A349EC9D7539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4B868D6BAC2405A8E8720864AA6C55C3">
    <w:name w:val="F4B868D6BAC2405A8E8720864AA6C55C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1E557C1F28647B68553AA9992BE50B83">
    <w:name w:val="E1E557C1F28647B68553AA9992BE50B8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033AC209ECF4385B13C18E6915FF0B03">
    <w:name w:val="5033AC209ECF4385B13C18E6915FF0B0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34">
    <w:name w:val="E22A2904E426493FA4012C942F15680B3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34">
    <w:name w:val="52CC68B3CFF7491BB5527609FFDC64FF3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34">
    <w:name w:val="8B01BFDFDD514EF1930F08921FD4BF733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34">
    <w:name w:val="403809AEFDE149E6A8BDFF6F0AE791113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34">
    <w:name w:val="65A42A54B8094820A6CC86000ADB433F3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34">
    <w:name w:val="1D73D4029DE64107A4BB561E74758B653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34">
    <w:name w:val="0E77368CAB484194B4C0446BF7E00AAC3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34">
    <w:name w:val="1BD43159051E457BA74AECCF730CA7B13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34">
    <w:name w:val="029D00255F484DE8B0F2F739ACB80E903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34">
    <w:name w:val="A1E633995EB94A19A898A78C727D20FE3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34">
    <w:name w:val="6AD71C7A2BCA4B01A145A90CDDB8D57C3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34">
    <w:name w:val="D190E40CD52640BBB5BCEB5B0D3934BD3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34">
    <w:name w:val="562A64687BAF4C46992E79F5E888A2283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34">
    <w:name w:val="B8952BA1FE4B46FCB790E695B299A2A73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26">
    <w:name w:val="513244CC212644C0B63FFD523A5B655C2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26">
    <w:name w:val="D47CB80B3B124A08B403A27ABBEBFE372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25">
    <w:name w:val="54A15DFE44AE42A0AFAFFCAC568988B22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25">
    <w:name w:val="A513AEDEA00E48D0BB3D192C599925372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25">
    <w:name w:val="8F7CD9A179A744BFAA6FAB842D764D232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25">
    <w:name w:val="EA8DD9C936C9494CAE22D07C0CB025712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25">
    <w:name w:val="65DF9ABFE9C140E1BDC6F11BD249B3672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25">
    <w:name w:val="F52276FCF74144EDA83BD59216E176292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25">
    <w:name w:val="710FA02080B5424D969D7AAEC6CA0AC52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22">
    <w:name w:val="349532DEDFC0494C8F3B34174D10206A2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464DC1D22EC40FC88F15F5E6E63EDFB15">
    <w:name w:val="B464DC1D22EC40FC88F15F5E6E63EDFB1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98C8EFB515F4CCF9CAFFA626759FBFD15">
    <w:name w:val="D98C8EFB515F4CCF9CAFFA626759FBFD1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2783B38C6CF4EC88E8035D5A434B41515">
    <w:name w:val="92783B38C6CF4EC88E8035D5A434B4151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A9D90101504AB89DFE7C71A5BAC98615">
    <w:name w:val="D3A9D90101504AB89DFE7C71A5BAC9861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9F27CEB41047ED804A3CFD2840DD3E15">
    <w:name w:val="1C9F27CEB41047ED804A3CFD2840DD3E1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965BE18D5948B4924783DC683EEB6215">
    <w:name w:val="F5965BE18D5948B4924783DC683EEB621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03F609E62143CAA14B627F353280B815">
    <w:name w:val="5C03F609E62143CAA14B627F353280B81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3CEAD0049764D78911581799A34B4C315">
    <w:name w:val="F3CEAD0049764D78911581799A34B4C31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1DC66DB56C94DB1836DACB2925B380715">
    <w:name w:val="21DC66DB56C94DB1836DACB2925B38071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51C6E7CF064DFF9B88D0517DFA922514">
    <w:name w:val="FE51C6E7CF064DFF9B88D0517DFA92251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BC1C99836CC415F88BF000793B9913C14">
    <w:name w:val="6BC1C99836CC415F88BF000793B9913C1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3591361A09412C93BA7166EEA91FCB14">
    <w:name w:val="673591361A09412C93BA7166EEA91FCB1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5035D7CED4147C7B22465C9E28280F613">
    <w:name w:val="35035D7CED4147C7B22465C9E28280F61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B9423F8C63C4CE0AF50D61F68408C7413">
    <w:name w:val="0B9423F8C63C4CE0AF50D61F68408C741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F7A07F219F743BA89036EBD52B0D38513">
    <w:name w:val="9F7A07F219F743BA89036EBD52B0D3851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C8845F69A7D4B0B9AF50266A2E0D47E13">
    <w:name w:val="9C8845F69A7D4B0B9AF50266A2E0D47E1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2D7217BC2734E84B07A111429FEEDC113">
    <w:name w:val="C2D7217BC2734E84B07A111429FEEDC11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5C4C3EBCB8B45BE99EF97509AEF289413">
    <w:name w:val="75C4C3EBCB8B45BE99EF97509AEF28941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687981654EC431DAAF97A384255168A13">
    <w:name w:val="D687981654EC431DAAF97A384255168A1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2E3AD31D9EE4D0883515489C95E9D0313">
    <w:name w:val="42E3AD31D9EE4D0883515489C95E9D031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F41305EF6546DD8364C7BFDAC2939D13">
    <w:name w:val="66F41305EF6546DD8364C7BFDAC2939D1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8387F50DA4401CBAAE5A8F77FA4E1B13">
    <w:name w:val="768387F50DA4401CBAAE5A8F77FA4E1B1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652C1AB90EA489AA93C0806D34469BA10">
    <w:name w:val="3652C1AB90EA489AA93C0806D34469BA1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C28CC301EA447498691D3D8E85EAAC310">
    <w:name w:val="0C28CC301EA447498691D3D8E85EAAC31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4E45DBB81C24193A109FF9AE30616A710">
    <w:name w:val="84E45DBB81C24193A109FF9AE30616A71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6ADECA0DEE43ADA62F030ADE603E8610">
    <w:name w:val="326ADECA0DEE43ADA62F030ADE603E861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8C697DF9371473FA8B382C30C828D6810">
    <w:name w:val="A8C697DF9371473FA8B382C30C828D681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55EF00C97914027AE2ED259B5405D4910">
    <w:name w:val="C55EF00C97914027AE2ED259B5405D491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7CCB156DCB4AB2951BB942F3D2701710">
    <w:name w:val="187CCB156DCB4AB2951BB942F3D270171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6756BEA7B314D11B8FE752F94FF534310">
    <w:name w:val="E6756BEA7B314D11B8FE752F94FF53431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52FAA1991114C23A21A75C0087C58A98">
    <w:name w:val="952FAA1991114C23A21A75C0087C58A9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C0AA7437994AFC9A38B01EB95B9CCB8">
    <w:name w:val="5CC0AA7437994AFC9A38B01EB95B9CCB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E4FB30ECB8D4942A0EE3CA7BFA69A148">
    <w:name w:val="9E4FB30ECB8D4942A0EE3CA7BFA69A14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C937DA16DC4B8DA68315E25B2723A18">
    <w:name w:val="A5C937DA16DC4B8DA68315E25B2723A1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288B0D3687D487182B325212B96B84D8">
    <w:name w:val="1288B0D3687D487182B325212B96B84D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C12BFBCA9A14F3082674D4B807291C08">
    <w:name w:val="6C12BFBCA9A14F3082674D4B807291C0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6DB3EE6D874001B2315CA6CCDE30218">
    <w:name w:val="D46DB3EE6D874001B2315CA6CCDE3021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6CC054D9D24E79B1632DE8A5D661288">
    <w:name w:val="076CC054D9D24E79B1632DE8A5D66128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42C9732B324500B2EEEF7228418A678">
    <w:name w:val="0242C9732B324500B2EEEF7228418A67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41C2174DB0451B938F8F21D32093788">
    <w:name w:val="A141C2174DB0451B938F8F21D3209378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71C100704874069BA8E1A5EB67BCAFA7">
    <w:name w:val="C71C100704874069BA8E1A5EB67BCAFA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34638BA2A74B5DA6035DD9D438F7416">
    <w:name w:val="1834638BA2A74B5DA6035DD9D438F741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35">
    <w:name w:val="AA0577EB02854C228BF062B8A6B9D6AF3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44">
    <w:name w:val="71E4FEACF55245F5951A7234329D22444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4F8E18E8D4343AAB9772F5F9EDB530B6">
    <w:name w:val="E4F8E18E8D4343AAB9772F5F9EDB530B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A3A22280F204C0095A22B35B3C078F36">
    <w:name w:val="5A3A22280F204C0095A22B35B3C078F3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62CE51ACC144CF7915F2AE9574C07306">
    <w:name w:val="F62CE51ACC144CF7915F2AE9574C0730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26E8E251F14F8A827D218C00165FB66">
    <w:name w:val="8126E8E251F14F8A827D218C00165FB6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35">
    <w:name w:val="86971B44A9B14F74AB5ED775AF4CB4843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4A62F7281C430EA74EADC8E232883C6">
    <w:name w:val="084A62F7281C430EA74EADC8E232883C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592F940EEA64D6780213EE5982E34646">
    <w:name w:val="5592F940EEA64D6780213EE5982E3464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395ADFC80348F5A6E3AF8013474B566">
    <w:name w:val="07395ADFC80348F5A6E3AF8013474B56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2E3A9861D04803B5BA6AF23897DF766">
    <w:name w:val="062E3A9861D04803B5BA6AF23897DF76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81FD317A3A4A72AF6F747B98323E5E6">
    <w:name w:val="2B81FD317A3A4A72AF6F747B98323E5E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0440DC8C8B14E10B7C39C990B53F99E6">
    <w:name w:val="30440DC8C8B14E10B7C39C990B53F99E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58D9B0BC3974437A469932DAE8A74374">
    <w:name w:val="058D9B0BC3974437A469932DAE8A7437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9BC84DA4F6A41D899B538D41AB222AE4">
    <w:name w:val="09BC84DA4F6A41D899B538D41AB222AE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096391C853432C9DF57236F1FCB9194">
    <w:name w:val="47096391C853432C9DF57236F1FCB919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95CBCAA2E504F74A7F03BC02608F5FF4">
    <w:name w:val="995CBCAA2E504F74A7F03BC02608F5FF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248BEFA35D34B778D76A636CB7468154">
    <w:name w:val="8248BEFA35D34B778D76A636CB746815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73410664A74AF1B636A349EC9D75394">
    <w:name w:val="6573410664A74AF1B636A349EC9D7539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4B868D6BAC2405A8E8720864AA6C55C4">
    <w:name w:val="F4B868D6BAC2405A8E8720864AA6C55C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1E557C1F28647B68553AA9992BE50B84">
    <w:name w:val="E1E557C1F28647B68553AA9992BE50B8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033AC209ECF4385B13C18E6915FF0B04">
    <w:name w:val="5033AC209ECF4385B13C18E6915FF0B0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35">
    <w:name w:val="E22A2904E426493FA4012C942F15680B3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35">
    <w:name w:val="52CC68B3CFF7491BB5527609FFDC64FF3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35">
    <w:name w:val="8B01BFDFDD514EF1930F08921FD4BF733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35">
    <w:name w:val="403809AEFDE149E6A8BDFF6F0AE791113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35">
    <w:name w:val="65A42A54B8094820A6CC86000ADB433F3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35">
    <w:name w:val="1D73D4029DE64107A4BB561E74758B653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35">
    <w:name w:val="0E77368CAB484194B4C0446BF7E00AAC3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35">
    <w:name w:val="1BD43159051E457BA74AECCF730CA7B13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35">
    <w:name w:val="029D00255F484DE8B0F2F739ACB80E903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35">
    <w:name w:val="A1E633995EB94A19A898A78C727D20FE3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35">
    <w:name w:val="6AD71C7A2BCA4B01A145A90CDDB8D57C3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35">
    <w:name w:val="D190E40CD52640BBB5BCEB5B0D3934BD3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35">
    <w:name w:val="562A64687BAF4C46992E79F5E888A2283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35">
    <w:name w:val="B8952BA1FE4B46FCB790E695B299A2A73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27">
    <w:name w:val="513244CC212644C0B63FFD523A5B655C2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27">
    <w:name w:val="D47CB80B3B124A08B403A27ABBEBFE372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26">
    <w:name w:val="54A15DFE44AE42A0AFAFFCAC568988B22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26">
    <w:name w:val="A513AEDEA00E48D0BB3D192C599925372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26">
    <w:name w:val="8F7CD9A179A744BFAA6FAB842D764D232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26">
    <w:name w:val="EA8DD9C936C9494CAE22D07C0CB025712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26">
    <w:name w:val="65DF9ABFE9C140E1BDC6F11BD249B3672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26">
    <w:name w:val="F52276FCF74144EDA83BD59216E176292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26">
    <w:name w:val="710FA02080B5424D969D7AAEC6CA0AC52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23">
    <w:name w:val="349532DEDFC0494C8F3B34174D10206A2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464DC1D22EC40FC88F15F5E6E63EDFB16">
    <w:name w:val="B464DC1D22EC40FC88F15F5E6E63EDFB1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98C8EFB515F4CCF9CAFFA626759FBFD16">
    <w:name w:val="D98C8EFB515F4CCF9CAFFA626759FBFD1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2783B38C6CF4EC88E8035D5A434B41516">
    <w:name w:val="92783B38C6CF4EC88E8035D5A434B4151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A9D90101504AB89DFE7C71A5BAC98616">
    <w:name w:val="D3A9D90101504AB89DFE7C71A5BAC9861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9F27CEB41047ED804A3CFD2840DD3E16">
    <w:name w:val="1C9F27CEB41047ED804A3CFD2840DD3E1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965BE18D5948B4924783DC683EEB6216">
    <w:name w:val="F5965BE18D5948B4924783DC683EEB621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03F609E62143CAA14B627F353280B816">
    <w:name w:val="5C03F609E62143CAA14B627F353280B81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3CEAD0049764D78911581799A34B4C316">
    <w:name w:val="F3CEAD0049764D78911581799A34B4C31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1DC66DB56C94DB1836DACB2925B380716">
    <w:name w:val="21DC66DB56C94DB1836DACB2925B38071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51C6E7CF064DFF9B88D0517DFA922515">
    <w:name w:val="FE51C6E7CF064DFF9B88D0517DFA92251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BC1C99836CC415F88BF000793B9913C15">
    <w:name w:val="6BC1C99836CC415F88BF000793B9913C1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3591361A09412C93BA7166EEA91FCB15">
    <w:name w:val="673591361A09412C93BA7166EEA91FCB1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5035D7CED4147C7B22465C9E28280F614">
    <w:name w:val="35035D7CED4147C7B22465C9E28280F61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B9423F8C63C4CE0AF50D61F68408C7414">
    <w:name w:val="0B9423F8C63C4CE0AF50D61F68408C741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F7A07F219F743BA89036EBD52B0D38514">
    <w:name w:val="9F7A07F219F743BA89036EBD52B0D3851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C8845F69A7D4B0B9AF50266A2E0D47E14">
    <w:name w:val="9C8845F69A7D4B0B9AF50266A2E0D47E1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2D7217BC2734E84B07A111429FEEDC114">
    <w:name w:val="C2D7217BC2734E84B07A111429FEEDC11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5C4C3EBCB8B45BE99EF97509AEF289414">
    <w:name w:val="75C4C3EBCB8B45BE99EF97509AEF28941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687981654EC431DAAF97A384255168A14">
    <w:name w:val="D687981654EC431DAAF97A384255168A1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2E3AD31D9EE4D0883515489C95E9D0314">
    <w:name w:val="42E3AD31D9EE4D0883515489C95E9D031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F41305EF6546DD8364C7BFDAC2939D14">
    <w:name w:val="66F41305EF6546DD8364C7BFDAC2939D1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8387F50DA4401CBAAE5A8F77FA4E1B14">
    <w:name w:val="768387F50DA4401CBAAE5A8F77FA4E1B1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652C1AB90EA489AA93C0806D34469BA11">
    <w:name w:val="3652C1AB90EA489AA93C0806D34469BA1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C28CC301EA447498691D3D8E85EAAC311">
    <w:name w:val="0C28CC301EA447498691D3D8E85EAAC31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4E45DBB81C24193A109FF9AE30616A711">
    <w:name w:val="84E45DBB81C24193A109FF9AE30616A71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6ADECA0DEE43ADA62F030ADE603E8611">
    <w:name w:val="326ADECA0DEE43ADA62F030ADE603E861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8C697DF9371473FA8B382C30C828D6811">
    <w:name w:val="A8C697DF9371473FA8B382C30C828D681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55EF00C97914027AE2ED259B5405D4911">
    <w:name w:val="C55EF00C97914027AE2ED259B5405D491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7CCB156DCB4AB2951BB942F3D2701711">
    <w:name w:val="187CCB156DCB4AB2951BB942F3D270171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6756BEA7B314D11B8FE752F94FF534311">
    <w:name w:val="E6756BEA7B314D11B8FE752F94FF53431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52FAA1991114C23A21A75C0087C58A99">
    <w:name w:val="952FAA1991114C23A21A75C0087C58A9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C0AA7437994AFC9A38B01EB95B9CCB9">
    <w:name w:val="5CC0AA7437994AFC9A38B01EB95B9CCB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E4FB30ECB8D4942A0EE3CA7BFA69A149">
    <w:name w:val="9E4FB30ECB8D4942A0EE3CA7BFA69A14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C937DA16DC4B8DA68315E25B2723A19">
    <w:name w:val="A5C937DA16DC4B8DA68315E25B2723A1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288B0D3687D487182B325212B96B84D9">
    <w:name w:val="1288B0D3687D487182B325212B96B84D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C12BFBCA9A14F3082674D4B807291C09">
    <w:name w:val="6C12BFBCA9A14F3082674D4B807291C0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6DB3EE6D874001B2315CA6CCDE30219">
    <w:name w:val="D46DB3EE6D874001B2315CA6CCDE3021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6CC054D9D24E79B1632DE8A5D661289">
    <w:name w:val="076CC054D9D24E79B1632DE8A5D66128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42C9732B324500B2EEEF7228418A679">
    <w:name w:val="0242C9732B324500B2EEEF7228418A67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41C2174DB0451B938F8F21D32093789">
    <w:name w:val="A141C2174DB0451B938F8F21D3209378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71C100704874069BA8E1A5EB67BCAFA8">
    <w:name w:val="C71C100704874069BA8E1A5EB67BCAFA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34638BA2A74B5DA6035DD9D438F7417">
    <w:name w:val="1834638BA2A74B5DA6035DD9D438F741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97D0A5BA1A4693B7F0FB994FD89E6D">
    <w:name w:val="0897D0A5BA1A4693B7F0FB994FD89E6D"/>
    <w:rsid w:val="0043012F"/>
  </w:style>
  <w:style w:type="paragraph" w:customStyle="1" w:styleId="0BCF359694964EA2B4DE230267E9A01C">
    <w:name w:val="0BCF359694964EA2B4DE230267E9A01C"/>
    <w:rsid w:val="0043012F"/>
  </w:style>
  <w:style w:type="paragraph" w:customStyle="1" w:styleId="6836CD219C2644EFA7C096AA3F64434B">
    <w:name w:val="6836CD219C2644EFA7C096AA3F64434B"/>
    <w:rsid w:val="0043012F"/>
  </w:style>
  <w:style w:type="paragraph" w:customStyle="1" w:styleId="D88A890E89BB4B1C82379832653F1AA4">
    <w:name w:val="D88A890E89BB4B1C82379832653F1AA4"/>
    <w:rsid w:val="0043012F"/>
  </w:style>
  <w:style w:type="paragraph" w:customStyle="1" w:styleId="C96168667AF14CD98945615E77C0E679">
    <w:name w:val="C96168667AF14CD98945615E77C0E679"/>
    <w:rsid w:val="0043012F"/>
  </w:style>
  <w:style w:type="paragraph" w:customStyle="1" w:styleId="DBAA76339CFE45E2A011314AAD3CD45C">
    <w:name w:val="DBAA76339CFE45E2A011314AAD3CD45C"/>
    <w:rsid w:val="0043012F"/>
  </w:style>
  <w:style w:type="paragraph" w:customStyle="1" w:styleId="8C08EB0DB1484ABEB9E3AE28D6B2512D">
    <w:name w:val="8C08EB0DB1484ABEB9E3AE28D6B2512D"/>
    <w:rsid w:val="0043012F"/>
  </w:style>
  <w:style w:type="paragraph" w:customStyle="1" w:styleId="AA0577EB02854C228BF062B8A6B9D6AF36">
    <w:name w:val="AA0577EB02854C228BF062B8A6B9D6AF3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45">
    <w:name w:val="71E4FEACF55245F5951A7234329D22444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4F8E18E8D4343AAB9772F5F9EDB530B7">
    <w:name w:val="E4F8E18E8D4343AAB9772F5F9EDB530B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A3A22280F204C0095A22B35B3C078F37">
    <w:name w:val="5A3A22280F204C0095A22B35B3C078F3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62CE51ACC144CF7915F2AE9574C07307">
    <w:name w:val="F62CE51ACC144CF7915F2AE9574C0730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26E8E251F14F8A827D218C00165FB67">
    <w:name w:val="8126E8E251F14F8A827D218C00165FB6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36">
    <w:name w:val="86971B44A9B14F74AB5ED775AF4CB4843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4A62F7281C430EA74EADC8E232883C7">
    <w:name w:val="084A62F7281C430EA74EADC8E232883C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592F940EEA64D6780213EE5982E34647">
    <w:name w:val="5592F940EEA64D6780213EE5982E3464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395ADFC80348F5A6E3AF8013474B567">
    <w:name w:val="07395ADFC80348F5A6E3AF8013474B56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2E3A9861D04803B5BA6AF23897DF767">
    <w:name w:val="062E3A9861D04803B5BA6AF23897DF76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81FD317A3A4A72AF6F747B98323E5E7">
    <w:name w:val="2B81FD317A3A4A72AF6F747B98323E5E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0440DC8C8B14E10B7C39C990B53F99E7">
    <w:name w:val="30440DC8C8B14E10B7C39C990B53F99E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58D9B0BC3974437A469932DAE8A74375">
    <w:name w:val="058D9B0BC3974437A469932DAE8A7437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9BC84DA4F6A41D899B538D41AB222AE5">
    <w:name w:val="09BC84DA4F6A41D899B538D41AB222AE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096391C853432C9DF57236F1FCB9195">
    <w:name w:val="47096391C853432C9DF57236F1FCB919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95CBCAA2E504F74A7F03BC02608F5FF5">
    <w:name w:val="995CBCAA2E504F74A7F03BC02608F5FF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248BEFA35D34B778D76A636CB7468155">
    <w:name w:val="8248BEFA35D34B778D76A636CB746815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73410664A74AF1B636A349EC9D75395">
    <w:name w:val="6573410664A74AF1B636A349EC9D7539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4B868D6BAC2405A8E8720864AA6C55C5">
    <w:name w:val="F4B868D6BAC2405A8E8720864AA6C55C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1E557C1F28647B68553AA9992BE50B85">
    <w:name w:val="E1E557C1F28647B68553AA9992BE50B8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033AC209ECF4385B13C18E6915FF0B05">
    <w:name w:val="5033AC209ECF4385B13C18E6915FF0B0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36">
    <w:name w:val="E22A2904E426493FA4012C942F15680B3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97D0A5BA1A4693B7F0FB994FD89E6D1">
    <w:name w:val="0897D0A5BA1A4693B7F0FB994FD89E6D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BAA76339CFE45E2A011314AAD3CD45C1">
    <w:name w:val="DBAA76339CFE45E2A011314AAD3CD45C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C08EB0DB1484ABEB9E3AE28D6B2512D1">
    <w:name w:val="8C08EB0DB1484ABEB9E3AE28D6B2512D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36">
    <w:name w:val="65A42A54B8094820A6CC86000ADB433F3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36">
    <w:name w:val="1D73D4029DE64107A4BB561E74758B653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36">
    <w:name w:val="0E77368CAB484194B4C0446BF7E00AAC3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36">
    <w:name w:val="1BD43159051E457BA74AECCF730CA7B13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36">
    <w:name w:val="029D00255F484DE8B0F2F739ACB80E903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36">
    <w:name w:val="A1E633995EB94A19A898A78C727D20FE3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36">
    <w:name w:val="6AD71C7A2BCA4B01A145A90CDDB8D57C3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36">
    <w:name w:val="D190E40CD52640BBB5BCEB5B0D3934BD3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36">
    <w:name w:val="562A64687BAF4C46992E79F5E888A2283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36">
    <w:name w:val="B8952BA1FE4B46FCB790E695B299A2A73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28">
    <w:name w:val="513244CC212644C0B63FFD523A5B655C2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28">
    <w:name w:val="D47CB80B3B124A08B403A27ABBEBFE372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27">
    <w:name w:val="54A15DFE44AE42A0AFAFFCAC568988B22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27">
    <w:name w:val="A513AEDEA00E48D0BB3D192C599925372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27">
    <w:name w:val="8F7CD9A179A744BFAA6FAB842D764D232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27">
    <w:name w:val="EA8DD9C936C9494CAE22D07C0CB025712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27">
    <w:name w:val="65DF9ABFE9C140E1BDC6F11BD249B3672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27">
    <w:name w:val="F52276FCF74144EDA83BD59216E176292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27">
    <w:name w:val="710FA02080B5424D969D7AAEC6CA0AC52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24">
    <w:name w:val="349532DEDFC0494C8F3B34174D10206A2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464DC1D22EC40FC88F15F5E6E63EDFB17">
    <w:name w:val="B464DC1D22EC40FC88F15F5E6E63EDFB1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98C8EFB515F4CCF9CAFFA626759FBFD17">
    <w:name w:val="D98C8EFB515F4CCF9CAFFA626759FBFD1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2783B38C6CF4EC88E8035D5A434B41517">
    <w:name w:val="92783B38C6CF4EC88E8035D5A434B4151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A9D90101504AB89DFE7C71A5BAC98617">
    <w:name w:val="D3A9D90101504AB89DFE7C71A5BAC9861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9F27CEB41047ED804A3CFD2840DD3E17">
    <w:name w:val="1C9F27CEB41047ED804A3CFD2840DD3E1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965BE18D5948B4924783DC683EEB6217">
    <w:name w:val="F5965BE18D5948B4924783DC683EEB621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03F609E62143CAA14B627F353280B817">
    <w:name w:val="5C03F609E62143CAA14B627F353280B81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3CEAD0049764D78911581799A34B4C317">
    <w:name w:val="F3CEAD0049764D78911581799A34B4C31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1DC66DB56C94DB1836DACB2925B380717">
    <w:name w:val="21DC66DB56C94DB1836DACB2925B38071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51C6E7CF064DFF9B88D0517DFA922516">
    <w:name w:val="FE51C6E7CF064DFF9B88D0517DFA92251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BC1C99836CC415F88BF000793B9913C16">
    <w:name w:val="6BC1C99836CC415F88BF000793B9913C1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3591361A09412C93BA7166EEA91FCB16">
    <w:name w:val="673591361A09412C93BA7166EEA91FCB1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5035D7CED4147C7B22465C9E28280F615">
    <w:name w:val="35035D7CED4147C7B22465C9E28280F61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B9423F8C63C4CE0AF50D61F68408C7415">
    <w:name w:val="0B9423F8C63C4CE0AF50D61F68408C741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F7A07F219F743BA89036EBD52B0D38515">
    <w:name w:val="9F7A07F219F743BA89036EBD52B0D3851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C8845F69A7D4B0B9AF50266A2E0D47E15">
    <w:name w:val="9C8845F69A7D4B0B9AF50266A2E0D47E1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2D7217BC2734E84B07A111429FEEDC115">
    <w:name w:val="C2D7217BC2734E84B07A111429FEEDC11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5C4C3EBCB8B45BE99EF97509AEF289415">
    <w:name w:val="75C4C3EBCB8B45BE99EF97509AEF28941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687981654EC431DAAF97A384255168A15">
    <w:name w:val="D687981654EC431DAAF97A384255168A1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2E3AD31D9EE4D0883515489C95E9D0315">
    <w:name w:val="42E3AD31D9EE4D0883515489C95E9D031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F41305EF6546DD8364C7BFDAC2939D15">
    <w:name w:val="66F41305EF6546DD8364C7BFDAC2939D1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8387F50DA4401CBAAE5A8F77FA4E1B15">
    <w:name w:val="768387F50DA4401CBAAE5A8F77FA4E1B1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652C1AB90EA489AA93C0806D34469BA12">
    <w:name w:val="3652C1AB90EA489AA93C0806D34469BA1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C28CC301EA447498691D3D8E85EAAC312">
    <w:name w:val="0C28CC301EA447498691D3D8E85EAAC31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4E45DBB81C24193A109FF9AE30616A712">
    <w:name w:val="84E45DBB81C24193A109FF9AE30616A71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6ADECA0DEE43ADA62F030ADE603E8612">
    <w:name w:val="326ADECA0DEE43ADA62F030ADE603E861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8C697DF9371473FA8B382C30C828D6812">
    <w:name w:val="A8C697DF9371473FA8B382C30C828D681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55EF00C97914027AE2ED259B5405D4912">
    <w:name w:val="C55EF00C97914027AE2ED259B5405D491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7CCB156DCB4AB2951BB942F3D2701712">
    <w:name w:val="187CCB156DCB4AB2951BB942F3D270171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6756BEA7B314D11B8FE752F94FF534312">
    <w:name w:val="E6756BEA7B314D11B8FE752F94FF53431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52FAA1991114C23A21A75C0087C58A910">
    <w:name w:val="952FAA1991114C23A21A75C0087C58A91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C0AA7437994AFC9A38B01EB95B9CCB10">
    <w:name w:val="5CC0AA7437994AFC9A38B01EB95B9CCB1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E4FB30ECB8D4942A0EE3CA7BFA69A1410">
    <w:name w:val="9E4FB30ECB8D4942A0EE3CA7BFA69A141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C937DA16DC4B8DA68315E25B2723A110">
    <w:name w:val="A5C937DA16DC4B8DA68315E25B2723A11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288B0D3687D487182B325212B96B84D10">
    <w:name w:val="1288B0D3687D487182B325212B96B84D1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C12BFBCA9A14F3082674D4B807291C010">
    <w:name w:val="6C12BFBCA9A14F3082674D4B807291C01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6DB3EE6D874001B2315CA6CCDE302110">
    <w:name w:val="D46DB3EE6D874001B2315CA6CCDE30211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6CC054D9D24E79B1632DE8A5D6612810">
    <w:name w:val="076CC054D9D24E79B1632DE8A5D661281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42C9732B324500B2EEEF7228418A6710">
    <w:name w:val="0242C9732B324500B2EEEF7228418A671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41C2174DB0451B938F8F21D320937810">
    <w:name w:val="A141C2174DB0451B938F8F21D32093781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71C100704874069BA8E1A5EB67BCAFA9">
    <w:name w:val="C71C100704874069BA8E1A5EB67BCAFA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34638BA2A74B5DA6035DD9D438F7418">
    <w:name w:val="1834638BA2A74B5DA6035DD9D438F741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726C799AE004B8FBA8DFCFF7A3CAF8C">
    <w:name w:val="F726C799AE004B8FBA8DFCFF7A3CAF8C"/>
    <w:rsid w:val="0043012F"/>
  </w:style>
  <w:style w:type="paragraph" w:customStyle="1" w:styleId="C18AEA43D74645DC8916580CBB7D2F90">
    <w:name w:val="C18AEA43D74645DC8916580CBB7D2F90"/>
    <w:rsid w:val="0043012F"/>
  </w:style>
  <w:style w:type="paragraph" w:customStyle="1" w:styleId="ABACF85270704F9B84FCED84F5932E70">
    <w:name w:val="ABACF85270704F9B84FCED84F5932E70"/>
    <w:rsid w:val="0043012F"/>
  </w:style>
  <w:style w:type="paragraph" w:customStyle="1" w:styleId="F5F6DFA4E1444A3E9206E29511E98564">
    <w:name w:val="F5F6DFA4E1444A3E9206E29511E98564"/>
    <w:rsid w:val="0043012F"/>
  </w:style>
  <w:style w:type="paragraph" w:customStyle="1" w:styleId="CAE275AED4464AC1A2408B29A1E58543">
    <w:name w:val="CAE275AED4464AC1A2408B29A1E58543"/>
    <w:rsid w:val="0043012F"/>
  </w:style>
  <w:style w:type="paragraph" w:customStyle="1" w:styleId="31F52E7F747C4739B82145246C037DFD">
    <w:name w:val="31F52E7F747C4739B82145246C037DFD"/>
    <w:rsid w:val="0043012F"/>
  </w:style>
  <w:style w:type="paragraph" w:customStyle="1" w:styleId="57B9CB7B006046FBB0FD92F4E7D1F003">
    <w:name w:val="57B9CB7B006046FBB0FD92F4E7D1F003"/>
    <w:rsid w:val="0043012F"/>
  </w:style>
  <w:style w:type="paragraph" w:customStyle="1" w:styleId="D612D3AC802447C08FD2C10DDBA38043">
    <w:name w:val="D612D3AC802447C08FD2C10DDBA38043"/>
    <w:rsid w:val="0043012F"/>
  </w:style>
  <w:style w:type="paragraph" w:customStyle="1" w:styleId="918B1F803E0C4568A04DD2D729D0220F">
    <w:name w:val="918B1F803E0C4568A04DD2D729D0220F"/>
    <w:rsid w:val="0043012F"/>
  </w:style>
  <w:style w:type="paragraph" w:customStyle="1" w:styleId="28B308F7DB904A2499489ECEC1E4B240">
    <w:name w:val="28B308F7DB904A2499489ECEC1E4B240"/>
    <w:rsid w:val="0043012F"/>
  </w:style>
  <w:style w:type="paragraph" w:customStyle="1" w:styleId="988B474D61474052BBF10421D812A2F0">
    <w:name w:val="988B474D61474052BBF10421D812A2F0"/>
    <w:rsid w:val="0043012F"/>
  </w:style>
  <w:style w:type="paragraph" w:customStyle="1" w:styleId="C307676FE01D4BF3984A1C1E0781CE63">
    <w:name w:val="C307676FE01D4BF3984A1C1E0781CE63"/>
    <w:rsid w:val="0043012F"/>
  </w:style>
  <w:style w:type="paragraph" w:customStyle="1" w:styleId="9068E4568E9D48D892DA0260B881FB16">
    <w:name w:val="9068E4568E9D48D892DA0260B881FB16"/>
    <w:rsid w:val="0043012F"/>
  </w:style>
  <w:style w:type="paragraph" w:customStyle="1" w:styleId="F489A407B64B44F18C9AC49D608C408A">
    <w:name w:val="F489A407B64B44F18C9AC49D608C408A"/>
    <w:rsid w:val="0043012F"/>
  </w:style>
  <w:style w:type="paragraph" w:customStyle="1" w:styleId="EFA54415BD38412C8DFCF659C20E67B8">
    <w:name w:val="EFA54415BD38412C8DFCF659C20E67B8"/>
    <w:rsid w:val="0043012F"/>
  </w:style>
  <w:style w:type="paragraph" w:customStyle="1" w:styleId="62BE1D525DC24B44A22E5837F8B8D6CC">
    <w:name w:val="62BE1D525DC24B44A22E5837F8B8D6CC"/>
    <w:rsid w:val="0043012F"/>
  </w:style>
  <w:style w:type="paragraph" w:customStyle="1" w:styleId="FE89D3CDF1F44AA590D9F391B60A5746">
    <w:name w:val="FE89D3CDF1F44AA590D9F391B60A5746"/>
    <w:rsid w:val="0043012F"/>
  </w:style>
  <w:style w:type="paragraph" w:customStyle="1" w:styleId="FB045F36B3B74792ADB16CC015F6E086">
    <w:name w:val="FB045F36B3B74792ADB16CC015F6E086"/>
    <w:rsid w:val="0043012F"/>
  </w:style>
  <w:style w:type="paragraph" w:customStyle="1" w:styleId="4611734FEC3946D7B54F9FD965CF83B1">
    <w:name w:val="4611734FEC3946D7B54F9FD965CF83B1"/>
    <w:rsid w:val="0043012F"/>
  </w:style>
  <w:style w:type="paragraph" w:customStyle="1" w:styleId="40AB77B5F3FE4A5693122C5A82090EC0">
    <w:name w:val="40AB77B5F3FE4A5693122C5A82090EC0"/>
    <w:rsid w:val="0043012F"/>
  </w:style>
  <w:style w:type="paragraph" w:customStyle="1" w:styleId="A8A78BB5D6AA48D79CB522FDF21C45AC">
    <w:name w:val="A8A78BB5D6AA48D79CB522FDF21C45AC"/>
    <w:rsid w:val="0043012F"/>
  </w:style>
  <w:style w:type="paragraph" w:customStyle="1" w:styleId="5B77D55ADBFA4EF695D2FBD8E08AF7B9">
    <w:name w:val="5B77D55ADBFA4EF695D2FBD8E08AF7B9"/>
    <w:rsid w:val="0043012F"/>
  </w:style>
  <w:style w:type="paragraph" w:customStyle="1" w:styleId="5DDF9A6E0FC14BB98F25D46089FAEFCE">
    <w:name w:val="5DDF9A6E0FC14BB98F25D46089FAEFCE"/>
    <w:rsid w:val="0043012F"/>
  </w:style>
  <w:style w:type="paragraph" w:customStyle="1" w:styleId="396F4B16229A4C098B42F9AB3D62F217">
    <w:name w:val="396F4B16229A4C098B42F9AB3D62F217"/>
    <w:rsid w:val="0043012F"/>
  </w:style>
  <w:style w:type="paragraph" w:customStyle="1" w:styleId="29566BE4C03B44BA82CCED568EC1E7A4">
    <w:name w:val="29566BE4C03B44BA82CCED568EC1E7A4"/>
    <w:rsid w:val="0043012F"/>
  </w:style>
  <w:style w:type="paragraph" w:customStyle="1" w:styleId="65DE748F7E3344D5B0720463A522D2BD">
    <w:name w:val="65DE748F7E3344D5B0720463A522D2BD"/>
    <w:rsid w:val="0043012F"/>
  </w:style>
  <w:style w:type="paragraph" w:customStyle="1" w:styleId="4D86F880FAE44332A4F0C1E678BBCA3B">
    <w:name w:val="4D86F880FAE44332A4F0C1E678BBCA3B"/>
    <w:rsid w:val="0043012F"/>
  </w:style>
  <w:style w:type="paragraph" w:customStyle="1" w:styleId="7B85B9B604EA44009A03CFF7819A15F5">
    <w:name w:val="7B85B9B604EA44009A03CFF7819A15F5"/>
    <w:rsid w:val="0043012F"/>
  </w:style>
  <w:style w:type="paragraph" w:customStyle="1" w:styleId="26D78E9AFBCA4389AD0D924E36143BAC">
    <w:name w:val="26D78E9AFBCA4389AD0D924E36143BAC"/>
    <w:rsid w:val="0043012F"/>
  </w:style>
  <w:style w:type="paragraph" w:customStyle="1" w:styleId="B3EFCDB4685A408C96C7A63C39C025AB">
    <w:name w:val="B3EFCDB4685A408C96C7A63C39C025AB"/>
    <w:rsid w:val="0043012F"/>
  </w:style>
  <w:style w:type="paragraph" w:customStyle="1" w:styleId="1ED6984838764BA3916F5FCDB579A733">
    <w:name w:val="1ED6984838764BA3916F5FCDB579A733"/>
    <w:rsid w:val="0043012F"/>
  </w:style>
  <w:style w:type="paragraph" w:customStyle="1" w:styleId="14A000543D614BD0AF9448FC25567F4D">
    <w:name w:val="14A000543D614BD0AF9448FC25567F4D"/>
    <w:rsid w:val="0043012F"/>
  </w:style>
  <w:style w:type="paragraph" w:customStyle="1" w:styleId="20CEF4EAA53340B883B5050B3BB97621">
    <w:name w:val="20CEF4EAA53340B883B5050B3BB97621"/>
    <w:rsid w:val="0043012F"/>
  </w:style>
  <w:style w:type="paragraph" w:customStyle="1" w:styleId="D2445EBE0F394815BC47CD2449DD9ADE">
    <w:name w:val="D2445EBE0F394815BC47CD2449DD9ADE"/>
    <w:rsid w:val="0043012F"/>
  </w:style>
  <w:style w:type="paragraph" w:customStyle="1" w:styleId="86D46A0A3F774C7C88B678602AED9915">
    <w:name w:val="86D46A0A3F774C7C88B678602AED9915"/>
    <w:rsid w:val="0043012F"/>
  </w:style>
  <w:style w:type="paragraph" w:customStyle="1" w:styleId="29C9880567A9442DBD328E339E47F983">
    <w:name w:val="29C9880567A9442DBD328E339E47F983"/>
    <w:rsid w:val="0043012F"/>
  </w:style>
  <w:style w:type="paragraph" w:customStyle="1" w:styleId="F4EE49D4850A4033A30DA4C1F0A4856C">
    <w:name w:val="F4EE49D4850A4033A30DA4C1F0A4856C"/>
    <w:rsid w:val="0043012F"/>
  </w:style>
  <w:style w:type="paragraph" w:customStyle="1" w:styleId="D9E3F679DE2C4B0B92016265758DFFED">
    <w:name w:val="D9E3F679DE2C4B0B92016265758DFFED"/>
    <w:rsid w:val="0043012F"/>
  </w:style>
  <w:style w:type="paragraph" w:customStyle="1" w:styleId="7BFEFE7B217F4044B596146F5CBB7318">
    <w:name w:val="7BFEFE7B217F4044B596146F5CBB7318"/>
    <w:rsid w:val="0043012F"/>
  </w:style>
  <w:style w:type="paragraph" w:customStyle="1" w:styleId="861D94F614EF432DBD639646A57135B7">
    <w:name w:val="861D94F614EF432DBD639646A57135B7"/>
    <w:rsid w:val="0043012F"/>
  </w:style>
  <w:style w:type="paragraph" w:customStyle="1" w:styleId="A5EE0DA0233E41B097EB6F94B276299F">
    <w:name w:val="A5EE0DA0233E41B097EB6F94B276299F"/>
    <w:rsid w:val="0043012F"/>
  </w:style>
  <w:style w:type="paragraph" w:customStyle="1" w:styleId="D5342FA920D04ABE8F142A1C6D006EB3">
    <w:name w:val="D5342FA920D04ABE8F142A1C6D006EB3"/>
    <w:rsid w:val="0043012F"/>
  </w:style>
  <w:style w:type="paragraph" w:customStyle="1" w:styleId="30D98119CBE740D588B2D8AB57E5FC44">
    <w:name w:val="30D98119CBE740D588B2D8AB57E5FC44"/>
    <w:rsid w:val="0043012F"/>
  </w:style>
  <w:style w:type="paragraph" w:customStyle="1" w:styleId="4BF0A3BFDDB9495DA839CE83824D0AB5">
    <w:name w:val="4BF0A3BFDDB9495DA839CE83824D0AB5"/>
    <w:rsid w:val="0043012F"/>
  </w:style>
  <w:style w:type="paragraph" w:customStyle="1" w:styleId="E9FDA783942843FCB1ED0E9961A14639">
    <w:name w:val="E9FDA783942843FCB1ED0E9961A14639"/>
    <w:rsid w:val="0043012F"/>
  </w:style>
  <w:style w:type="paragraph" w:customStyle="1" w:styleId="80E87D594C374A6787BE2D4E8B096A0D">
    <w:name w:val="80E87D594C374A6787BE2D4E8B096A0D"/>
    <w:rsid w:val="0043012F"/>
  </w:style>
  <w:style w:type="paragraph" w:customStyle="1" w:styleId="74AAE6CEB25D4D2DA8BDFF27A8C39308">
    <w:name w:val="74AAE6CEB25D4D2DA8BDFF27A8C39308"/>
    <w:rsid w:val="0043012F"/>
  </w:style>
  <w:style w:type="paragraph" w:customStyle="1" w:styleId="E7C6C656862D436E8CFDCECC1F4A6D8C">
    <w:name w:val="E7C6C656862D436E8CFDCECC1F4A6D8C"/>
    <w:rsid w:val="0043012F"/>
  </w:style>
  <w:style w:type="paragraph" w:customStyle="1" w:styleId="930B5B1ABB7048B1A4E4368AF95CA897">
    <w:name w:val="930B5B1ABB7048B1A4E4368AF95CA897"/>
    <w:rsid w:val="0043012F"/>
  </w:style>
  <w:style w:type="paragraph" w:customStyle="1" w:styleId="400654BC69C04F14980AA372564E4E27">
    <w:name w:val="400654BC69C04F14980AA372564E4E27"/>
    <w:rsid w:val="0043012F"/>
  </w:style>
  <w:style w:type="paragraph" w:customStyle="1" w:styleId="D44F3A5FD22440B489799E7FB5E3E16A">
    <w:name w:val="D44F3A5FD22440B489799E7FB5E3E16A"/>
    <w:rsid w:val="0043012F"/>
  </w:style>
  <w:style w:type="paragraph" w:customStyle="1" w:styleId="B7915827E93641AA86B4025A8E7DCB16">
    <w:name w:val="B7915827E93641AA86B4025A8E7DCB16"/>
    <w:rsid w:val="0043012F"/>
  </w:style>
  <w:style w:type="paragraph" w:customStyle="1" w:styleId="92AB11FE99CE475F82B9171CE26EAE2A">
    <w:name w:val="92AB11FE99CE475F82B9171CE26EAE2A"/>
    <w:rsid w:val="0043012F"/>
  </w:style>
  <w:style w:type="paragraph" w:customStyle="1" w:styleId="CF36D7B8E74E45A5B9D9B6BEFE993EBA">
    <w:name w:val="CF36D7B8E74E45A5B9D9B6BEFE993EBA"/>
    <w:rsid w:val="0043012F"/>
  </w:style>
  <w:style w:type="paragraph" w:customStyle="1" w:styleId="DB8E2466D70A465BBBDAD642CB64A0F9">
    <w:name w:val="DB8E2466D70A465BBBDAD642CB64A0F9"/>
    <w:rsid w:val="0043012F"/>
  </w:style>
  <w:style w:type="paragraph" w:customStyle="1" w:styleId="24021923895C48D9B7FDC2A2D8536A4B">
    <w:name w:val="24021923895C48D9B7FDC2A2D8536A4B"/>
    <w:rsid w:val="0043012F"/>
  </w:style>
  <w:style w:type="paragraph" w:customStyle="1" w:styleId="88B37BB0AD4B4100B2AC933DA8DCE5B2">
    <w:name w:val="88B37BB0AD4B4100B2AC933DA8DCE5B2"/>
    <w:rsid w:val="0043012F"/>
  </w:style>
  <w:style w:type="paragraph" w:customStyle="1" w:styleId="30BF8116C8B44B4CBA8754FEFA9DCCCC">
    <w:name w:val="30BF8116C8B44B4CBA8754FEFA9DCCCC"/>
    <w:rsid w:val="0043012F"/>
  </w:style>
  <w:style w:type="paragraph" w:customStyle="1" w:styleId="15F96E6B80264FDB8F8A7AE83EC84036">
    <w:name w:val="15F96E6B80264FDB8F8A7AE83EC84036"/>
    <w:rsid w:val="0043012F"/>
  </w:style>
  <w:style w:type="paragraph" w:customStyle="1" w:styleId="2DDACB4AEA97405EBE3103856B1FE431">
    <w:name w:val="2DDACB4AEA97405EBE3103856B1FE431"/>
    <w:rsid w:val="0043012F"/>
  </w:style>
  <w:style w:type="paragraph" w:customStyle="1" w:styleId="A650818FF5354FFF906F090EE1F015DA">
    <w:name w:val="A650818FF5354FFF906F090EE1F015DA"/>
    <w:rsid w:val="0043012F"/>
  </w:style>
  <w:style w:type="paragraph" w:customStyle="1" w:styleId="6569D985DDA94D7F897863794C25D4C5">
    <w:name w:val="6569D985DDA94D7F897863794C25D4C5"/>
    <w:rsid w:val="0043012F"/>
  </w:style>
  <w:style w:type="paragraph" w:customStyle="1" w:styleId="A80A14C66B9948599C4EC3D05F3B9646">
    <w:name w:val="A80A14C66B9948599C4EC3D05F3B9646"/>
    <w:rsid w:val="0043012F"/>
  </w:style>
  <w:style w:type="paragraph" w:customStyle="1" w:styleId="D1D680DC740240EF825E3568A77FEA65">
    <w:name w:val="D1D680DC740240EF825E3568A77FEA65"/>
    <w:rsid w:val="0043012F"/>
  </w:style>
  <w:style w:type="paragraph" w:customStyle="1" w:styleId="5162241838E84A6C9E2E6C9B194E3A12">
    <w:name w:val="5162241838E84A6C9E2E6C9B194E3A12"/>
    <w:rsid w:val="0043012F"/>
  </w:style>
  <w:style w:type="paragraph" w:customStyle="1" w:styleId="EBE9CC9D99264BAD895CDC716FE8A0C7">
    <w:name w:val="EBE9CC9D99264BAD895CDC716FE8A0C7"/>
    <w:rsid w:val="0043012F"/>
  </w:style>
  <w:style w:type="paragraph" w:customStyle="1" w:styleId="4DCC2A76F11B4DDFBD612C7E15AF152D">
    <w:name w:val="4DCC2A76F11B4DDFBD612C7E15AF152D"/>
    <w:rsid w:val="0043012F"/>
  </w:style>
  <w:style w:type="paragraph" w:customStyle="1" w:styleId="B05B241A20AD46419EB7A6633107C728">
    <w:name w:val="B05B241A20AD46419EB7A6633107C728"/>
    <w:rsid w:val="0043012F"/>
  </w:style>
  <w:style w:type="paragraph" w:customStyle="1" w:styleId="6E74EA752A5E49CA89441C6283B71725">
    <w:name w:val="6E74EA752A5E49CA89441C6283B71725"/>
    <w:rsid w:val="0043012F"/>
  </w:style>
  <w:style w:type="paragraph" w:customStyle="1" w:styleId="5C4F7AB8F22F4671B9E334D74C475DFF">
    <w:name w:val="5C4F7AB8F22F4671B9E334D74C475DFF"/>
    <w:rsid w:val="0043012F"/>
  </w:style>
  <w:style w:type="paragraph" w:customStyle="1" w:styleId="F181E99A709F4B4B9DE8536DE7EE07DD">
    <w:name w:val="F181E99A709F4B4B9DE8536DE7EE07DD"/>
    <w:rsid w:val="0043012F"/>
  </w:style>
  <w:style w:type="paragraph" w:customStyle="1" w:styleId="2E61735E805240C9B6BAA6255DD56A99">
    <w:name w:val="2E61735E805240C9B6BAA6255DD56A99"/>
    <w:rsid w:val="0043012F"/>
  </w:style>
  <w:style w:type="paragraph" w:customStyle="1" w:styleId="3380F9F631F643C6ABA5738C14A2354C">
    <w:name w:val="3380F9F631F643C6ABA5738C14A2354C"/>
    <w:rsid w:val="0043012F"/>
  </w:style>
  <w:style w:type="paragraph" w:customStyle="1" w:styleId="8BD8C99937AB4CC38EF2D5F2F1CBBAC3">
    <w:name w:val="8BD8C99937AB4CC38EF2D5F2F1CBBAC3"/>
    <w:rsid w:val="0043012F"/>
  </w:style>
  <w:style w:type="paragraph" w:customStyle="1" w:styleId="672F6D73BB2343518A62291079450B0E">
    <w:name w:val="672F6D73BB2343518A62291079450B0E"/>
    <w:rsid w:val="0043012F"/>
  </w:style>
  <w:style w:type="paragraph" w:customStyle="1" w:styleId="49576A5CE1794B2BBB032F097C357FE5">
    <w:name w:val="49576A5CE1794B2BBB032F097C357FE5"/>
    <w:rsid w:val="0043012F"/>
  </w:style>
  <w:style w:type="paragraph" w:customStyle="1" w:styleId="255074D5D7AB4AAE9072F462BDCD72C6">
    <w:name w:val="255074D5D7AB4AAE9072F462BDCD72C6"/>
    <w:rsid w:val="0043012F"/>
  </w:style>
  <w:style w:type="paragraph" w:customStyle="1" w:styleId="3F58E86F4A994120BD0D4800D1F5210B">
    <w:name w:val="3F58E86F4A994120BD0D4800D1F5210B"/>
    <w:rsid w:val="0043012F"/>
  </w:style>
  <w:style w:type="paragraph" w:customStyle="1" w:styleId="74BAF12362B140BBB683434E770058DE">
    <w:name w:val="74BAF12362B140BBB683434E770058DE"/>
    <w:rsid w:val="0043012F"/>
  </w:style>
  <w:style w:type="paragraph" w:customStyle="1" w:styleId="855D10B354A646D9970FA1AB5457DCE6">
    <w:name w:val="855D10B354A646D9970FA1AB5457DCE6"/>
    <w:rsid w:val="0043012F"/>
  </w:style>
  <w:style w:type="paragraph" w:customStyle="1" w:styleId="222F4FCA0FDC47DB8C8AE00BC8A00E99">
    <w:name w:val="222F4FCA0FDC47DB8C8AE00BC8A00E99"/>
    <w:rsid w:val="0043012F"/>
  </w:style>
  <w:style w:type="paragraph" w:customStyle="1" w:styleId="B3254C949A9145ADB035131FEF287D15">
    <w:name w:val="B3254C949A9145ADB035131FEF287D15"/>
    <w:rsid w:val="0043012F"/>
  </w:style>
  <w:style w:type="paragraph" w:customStyle="1" w:styleId="DFE3A9F8DB9E45E9878B7D21B9579C9D">
    <w:name w:val="DFE3A9F8DB9E45E9878B7D21B9579C9D"/>
    <w:rsid w:val="0043012F"/>
  </w:style>
  <w:style w:type="paragraph" w:customStyle="1" w:styleId="511C84D834824123A22DA12DCC79BBA7">
    <w:name w:val="511C84D834824123A22DA12DCC79BBA7"/>
    <w:rsid w:val="0043012F"/>
  </w:style>
  <w:style w:type="paragraph" w:customStyle="1" w:styleId="46A53BC608B741B2B582941996154C77">
    <w:name w:val="46A53BC608B741B2B582941996154C77"/>
    <w:rsid w:val="0043012F"/>
  </w:style>
  <w:style w:type="paragraph" w:customStyle="1" w:styleId="7D850FA4D387419A8F0B00C603F0072E">
    <w:name w:val="7D850FA4D387419A8F0B00C603F0072E"/>
    <w:rsid w:val="0043012F"/>
  </w:style>
  <w:style w:type="paragraph" w:customStyle="1" w:styleId="43E06285A91C4BF3A22B7FE6455066FD">
    <w:name w:val="43E06285A91C4BF3A22B7FE6455066FD"/>
    <w:rsid w:val="0043012F"/>
  </w:style>
  <w:style w:type="paragraph" w:customStyle="1" w:styleId="3D456E81198E4710A37400A21E55E57C">
    <w:name w:val="3D456E81198E4710A37400A21E55E57C"/>
    <w:rsid w:val="0043012F"/>
  </w:style>
  <w:style w:type="paragraph" w:customStyle="1" w:styleId="515ECA8972414BD98895BFA59699061F">
    <w:name w:val="515ECA8972414BD98895BFA59699061F"/>
    <w:rsid w:val="0043012F"/>
  </w:style>
  <w:style w:type="paragraph" w:customStyle="1" w:styleId="D3ED655F9493464AAA243EA56B45F19E">
    <w:name w:val="D3ED655F9493464AAA243EA56B45F19E"/>
    <w:rsid w:val="0043012F"/>
  </w:style>
  <w:style w:type="paragraph" w:customStyle="1" w:styleId="51B6EE21CC6E45BFA0E8AAA64D405618">
    <w:name w:val="51B6EE21CC6E45BFA0E8AAA64D405618"/>
    <w:rsid w:val="0043012F"/>
  </w:style>
  <w:style w:type="paragraph" w:customStyle="1" w:styleId="B33B6DE86F774EA999A02496CAE033AC">
    <w:name w:val="B33B6DE86F774EA999A02496CAE033AC"/>
    <w:rsid w:val="0043012F"/>
  </w:style>
  <w:style w:type="paragraph" w:customStyle="1" w:styleId="D095B9326C4241EDA99ED5302A9E260E">
    <w:name w:val="D095B9326C4241EDA99ED5302A9E260E"/>
    <w:rsid w:val="0043012F"/>
  </w:style>
  <w:style w:type="paragraph" w:customStyle="1" w:styleId="0CAE8A327D1D41BEA1A0DD057BC59F71">
    <w:name w:val="0CAE8A327D1D41BEA1A0DD057BC59F71"/>
    <w:rsid w:val="0043012F"/>
  </w:style>
  <w:style w:type="paragraph" w:customStyle="1" w:styleId="24A63DBC8DE145BBA2001D0609F9816A">
    <w:name w:val="24A63DBC8DE145BBA2001D0609F9816A"/>
    <w:rsid w:val="0043012F"/>
  </w:style>
  <w:style w:type="paragraph" w:customStyle="1" w:styleId="C5955D793116478FB234FA0E944B88B0">
    <w:name w:val="C5955D793116478FB234FA0E944B88B0"/>
    <w:rsid w:val="0043012F"/>
  </w:style>
  <w:style w:type="paragraph" w:customStyle="1" w:styleId="E514994285474D7C8EA78E729855B818">
    <w:name w:val="E514994285474D7C8EA78E729855B818"/>
    <w:rsid w:val="0043012F"/>
  </w:style>
  <w:style w:type="paragraph" w:customStyle="1" w:styleId="33BF5D0AF15B414386338339C1D6025F">
    <w:name w:val="33BF5D0AF15B414386338339C1D6025F"/>
    <w:rsid w:val="0043012F"/>
  </w:style>
  <w:style w:type="paragraph" w:customStyle="1" w:styleId="F27D1061631D4892ACB3145FD632F480">
    <w:name w:val="F27D1061631D4892ACB3145FD632F480"/>
    <w:rsid w:val="0043012F"/>
  </w:style>
  <w:style w:type="paragraph" w:customStyle="1" w:styleId="C67486CB8761402DAF5DC3DAF6D78CA9">
    <w:name w:val="C67486CB8761402DAF5DC3DAF6D78CA9"/>
    <w:rsid w:val="0043012F"/>
  </w:style>
  <w:style w:type="paragraph" w:customStyle="1" w:styleId="5CD11B94131F4F55B61A93AD4F7F788D">
    <w:name w:val="5CD11B94131F4F55B61A93AD4F7F788D"/>
    <w:rsid w:val="0043012F"/>
  </w:style>
  <w:style w:type="paragraph" w:customStyle="1" w:styleId="82731F9D16014AD8889BB877DAD62584">
    <w:name w:val="82731F9D16014AD8889BB877DAD62584"/>
    <w:rsid w:val="0043012F"/>
  </w:style>
  <w:style w:type="paragraph" w:customStyle="1" w:styleId="9420E03B514A4076A9FC7054EEDFEA0A">
    <w:name w:val="9420E03B514A4076A9FC7054EEDFEA0A"/>
    <w:rsid w:val="0043012F"/>
  </w:style>
  <w:style w:type="paragraph" w:customStyle="1" w:styleId="B17112053AF74A128A7B3DA83E70154B">
    <w:name w:val="B17112053AF74A128A7B3DA83E70154B"/>
    <w:rsid w:val="0043012F"/>
  </w:style>
  <w:style w:type="paragraph" w:customStyle="1" w:styleId="F18D34ADF5A441BAB2714C000E306795">
    <w:name w:val="F18D34ADF5A441BAB2714C000E306795"/>
    <w:rsid w:val="0043012F"/>
  </w:style>
  <w:style w:type="paragraph" w:customStyle="1" w:styleId="77F52194E46249E79BBF70D6510D6838">
    <w:name w:val="77F52194E46249E79BBF70D6510D6838"/>
    <w:rsid w:val="0043012F"/>
  </w:style>
  <w:style w:type="paragraph" w:customStyle="1" w:styleId="F475DEC6854B402392667674DCFDC4B4">
    <w:name w:val="F475DEC6854B402392667674DCFDC4B4"/>
    <w:rsid w:val="0043012F"/>
  </w:style>
  <w:style w:type="paragraph" w:customStyle="1" w:styleId="7BC316519781471E8671C003E9824E38">
    <w:name w:val="7BC316519781471E8671C003E9824E38"/>
    <w:rsid w:val="0043012F"/>
  </w:style>
  <w:style w:type="paragraph" w:customStyle="1" w:styleId="079414F61274454CACF00E25EDC55CD5">
    <w:name w:val="079414F61274454CACF00E25EDC55CD5"/>
    <w:rsid w:val="0043012F"/>
  </w:style>
  <w:style w:type="paragraph" w:customStyle="1" w:styleId="25D59A5D887F4A539394875E9B002425">
    <w:name w:val="25D59A5D887F4A539394875E9B002425"/>
    <w:rsid w:val="0043012F"/>
  </w:style>
  <w:style w:type="paragraph" w:customStyle="1" w:styleId="63969A04CE6042FF8774621B4B7C70A5">
    <w:name w:val="63969A04CE6042FF8774621B4B7C70A5"/>
    <w:rsid w:val="0043012F"/>
  </w:style>
  <w:style w:type="paragraph" w:customStyle="1" w:styleId="455AEB5911C14BF58912729C48E8A45C">
    <w:name w:val="455AEB5911C14BF58912729C48E8A45C"/>
    <w:rsid w:val="0043012F"/>
  </w:style>
  <w:style w:type="paragraph" w:customStyle="1" w:styleId="DB57E910288D4E869E1B7722ACD73F14">
    <w:name w:val="DB57E910288D4E869E1B7722ACD73F14"/>
    <w:rsid w:val="0043012F"/>
  </w:style>
  <w:style w:type="paragraph" w:customStyle="1" w:styleId="22EBC186D8A94EC1853DE4EF1AB52A68">
    <w:name w:val="22EBC186D8A94EC1853DE4EF1AB52A68"/>
    <w:rsid w:val="0043012F"/>
  </w:style>
  <w:style w:type="paragraph" w:customStyle="1" w:styleId="ED720B5BB2E747CBA308C5964F5B0E29">
    <w:name w:val="ED720B5BB2E747CBA308C5964F5B0E29"/>
    <w:rsid w:val="0043012F"/>
  </w:style>
  <w:style w:type="paragraph" w:customStyle="1" w:styleId="074CCBEC8DF8448EA3B8B3B441CE8F7A">
    <w:name w:val="074CCBEC8DF8448EA3B8B3B441CE8F7A"/>
    <w:rsid w:val="0043012F"/>
  </w:style>
  <w:style w:type="paragraph" w:customStyle="1" w:styleId="48C29BF516664F33A3399E23ABEB62C2">
    <w:name w:val="48C29BF516664F33A3399E23ABEB62C2"/>
    <w:rsid w:val="0043012F"/>
  </w:style>
  <w:style w:type="paragraph" w:customStyle="1" w:styleId="DD912520628C4903951DD64BDC2EE75E">
    <w:name w:val="DD912520628C4903951DD64BDC2EE75E"/>
    <w:rsid w:val="0043012F"/>
  </w:style>
  <w:style w:type="paragraph" w:customStyle="1" w:styleId="705E067E726B4ED9A43D67031215D230">
    <w:name w:val="705E067E726B4ED9A43D67031215D230"/>
    <w:rsid w:val="0043012F"/>
  </w:style>
  <w:style w:type="paragraph" w:customStyle="1" w:styleId="735B74FF557A4211A5FB7BF1CEFC3D8A">
    <w:name w:val="735B74FF557A4211A5FB7BF1CEFC3D8A"/>
    <w:rsid w:val="0043012F"/>
  </w:style>
  <w:style w:type="paragraph" w:customStyle="1" w:styleId="CD96526982BE4BE7B35715B66D7549D5">
    <w:name w:val="CD96526982BE4BE7B35715B66D7549D5"/>
    <w:rsid w:val="0043012F"/>
  </w:style>
  <w:style w:type="paragraph" w:customStyle="1" w:styleId="04F875CF20424853930E8401A8805B66">
    <w:name w:val="04F875CF20424853930E8401A8805B66"/>
    <w:rsid w:val="0043012F"/>
  </w:style>
  <w:style w:type="paragraph" w:customStyle="1" w:styleId="8B84988D824C43A294F57812AF07DA24">
    <w:name w:val="8B84988D824C43A294F57812AF07DA24"/>
    <w:rsid w:val="0043012F"/>
  </w:style>
  <w:style w:type="paragraph" w:customStyle="1" w:styleId="6302FAF03D2147E3972669FF7012BF20">
    <w:name w:val="6302FAF03D2147E3972669FF7012BF20"/>
    <w:rsid w:val="0043012F"/>
  </w:style>
  <w:style w:type="paragraph" w:customStyle="1" w:styleId="4FD461463CAD4A2EAF86FC36A95C6C0F">
    <w:name w:val="4FD461463CAD4A2EAF86FC36A95C6C0F"/>
    <w:rsid w:val="0043012F"/>
  </w:style>
  <w:style w:type="paragraph" w:customStyle="1" w:styleId="B4FA4559A40D4719AE2EB7D7A4FAE88A">
    <w:name w:val="B4FA4559A40D4719AE2EB7D7A4FAE88A"/>
    <w:rsid w:val="0043012F"/>
  </w:style>
  <w:style w:type="paragraph" w:customStyle="1" w:styleId="5F5A07B15F4346499909E0BEDC02885D">
    <w:name w:val="5F5A07B15F4346499909E0BEDC02885D"/>
    <w:rsid w:val="0043012F"/>
  </w:style>
  <w:style w:type="paragraph" w:customStyle="1" w:styleId="1DAC426732E842BE9E67E9D82DE06DFD">
    <w:name w:val="1DAC426732E842BE9E67E9D82DE06DFD"/>
    <w:rsid w:val="0043012F"/>
  </w:style>
  <w:style w:type="paragraph" w:customStyle="1" w:styleId="E3B0DFD8025645A9AC4A6A6FD02F918A">
    <w:name w:val="E3B0DFD8025645A9AC4A6A6FD02F918A"/>
    <w:rsid w:val="0043012F"/>
  </w:style>
  <w:style w:type="paragraph" w:customStyle="1" w:styleId="BC83412013914E35BC77A3490AEE4471">
    <w:name w:val="BC83412013914E35BC77A3490AEE4471"/>
    <w:rsid w:val="0043012F"/>
  </w:style>
  <w:style w:type="paragraph" w:customStyle="1" w:styleId="9D52CD261C214B64A1C455E57F9BFFCD">
    <w:name w:val="9D52CD261C214B64A1C455E57F9BFFCD"/>
    <w:rsid w:val="0043012F"/>
  </w:style>
  <w:style w:type="paragraph" w:customStyle="1" w:styleId="9523F4A08ED54F108C7956F0B1ACC88C">
    <w:name w:val="9523F4A08ED54F108C7956F0B1ACC88C"/>
    <w:rsid w:val="0043012F"/>
  </w:style>
  <w:style w:type="paragraph" w:customStyle="1" w:styleId="B0A24DCBBC0842399D4739AC71CFDCB7">
    <w:name w:val="B0A24DCBBC0842399D4739AC71CFDCB7"/>
    <w:rsid w:val="0043012F"/>
  </w:style>
  <w:style w:type="paragraph" w:customStyle="1" w:styleId="528FEF7FAF6B43B4BE56B08F60067657">
    <w:name w:val="528FEF7FAF6B43B4BE56B08F60067657"/>
    <w:rsid w:val="0043012F"/>
  </w:style>
  <w:style w:type="paragraph" w:customStyle="1" w:styleId="F73DA5B906EA41EBA55004B6C7D6923C">
    <w:name w:val="F73DA5B906EA41EBA55004B6C7D6923C"/>
    <w:rsid w:val="0043012F"/>
  </w:style>
  <w:style w:type="paragraph" w:customStyle="1" w:styleId="1942A6C8C3E6434BA1F0D6DE8C0A1D11">
    <w:name w:val="1942A6C8C3E6434BA1F0D6DE8C0A1D11"/>
    <w:rsid w:val="0043012F"/>
  </w:style>
  <w:style w:type="paragraph" w:customStyle="1" w:styleId="5A8B694BA7B748ABA8976C26558FDF84">
    <w:name w:val="5A8B694BA7B748ABA8976C26558FDF84"/>
    <w:rsid w:val="0043012F"/>
  </w:style>
  <w:style w:type="paragraph" w:customStyle="1" w:styleId="3EE4D57820B949AAB6ECF8703E15B596">
    <w:name w:val="3EE4D57820B949AAB6ECF8703E15B596"/>
    <w:rsid w:val="0043012F"/>
  </w:style>
  <w:style w:type="paragraph" w:customStyle="1" w:styleId="031A4BEFA49C4EA9B4DA62DE130201ED">
    <w:name w:val="031A4BEFA49C4EA9B4DA62DE130201ED"/>
    <w:rsid w:val="0043012F"/>
  </w:style>
  <w:style w:type="paragraph" w:customStyle="1" w:styleId="0132D1A0391A43B0B6497E635A266403">
    <w:name w:val="0132D1A0391A43B0B6497E635A266403"/>
    <w:rsid w:val="0043012F"/>
  </w:style>
  <w:style w:type="paragraph" w:customStyle="1" w:styleId="37439D64F0884B57B36C660DC76EFF03">
    <w:name w:val="37439D64F0884B57B36C660DC76EFF03"/>
    <w:rsid w:val="0043012F"/>
  </w:style>
  <w:style w:type="paragraph" w:customStyle="1" w:styleId="1273738C43514F8391B8EEA663807168">
    <w:name w:val="1273738C43514F8391B8EEA663807168"/>
    <w:rsid w:val="0043012F"/>
  </w:style>
  <w:style w:type="paragraph" w:customStyle="1" w:styleId="7B428A9DC57548A7B1A8EFF80904D562">
    <w:name w:val="7B428A9DC57548A7B1A8EFF80904D562"/>
    <w:rsid w:val="0043012F"/>
  </w:style>
  <w:style w:type="paragraph" w:customStyle="1" w:styleId="7A74D04324EA416FA6B3297BE8F08C2C">
    <w:name w:val="7A74D04324EA416FA6B3297BE8F08C2C"/>
    <w:rsid w:val="0043012F"/>
  </w:style>
  <w:style w:type="paragraph" w:customStyle="1" w:styleId="AB4EEAF16FE34B62B58B732437BAB4FD">
    <w:name w:val="AB4EEAF16FE34B62B58B732437BAB4FD"/>
    <w:rsid w:val="0043012F"/>
  </w:style>
  <w:style w:type="paragraph" w:customStyle="1" w:styleId="EBFBF9EE7F5C4AF2B44AED0C4846ECED">
    <w:name w:val="EBFBF9EE7F5C4AF2B44AED0C4846ECED"/>
    <w:rsid w:val="0043012F"/>
  </w:style>
  <w:style w:type="paragraph" w:customStyle="1" w:styleId="71BAE4011C794B55A2D59B5B3032AE79">
    <w:name w:val="71BAE4011C794B55A2D59B5B3032AE79"/>
    <w:rsid w:val="0043012F"/>
  </w:style>
  <w:style w:type="paragraph" w:customStyle="1" w:styleId="70F76CAF0F59431D8AAF606DA761B864">
    <w:name w:val="70F76CAF0F59431D8AAF606DA761B864"/>
    <w:rsid w:val="0043012F"/>
  </w:style>
  <w:style w:type="paragraph" w:customStyle="1" w:styleId="2266817CD3C1462DB38FE9148A6339EE">
    <w:name w:val="2266817CD3C1462DB38FE9148A6339EE"/>
    <w:rsid w:val="0043012F"/>
  </w:style>
  <w:style w:type="paragraph" w:customStyle="1" w:styleId="324CD0CE6EC5402589CDCB8D7BEAF35A">
    <w:name w:val="324CD0CE6EC5402589CDCB8D7BEAF35A"/>
    <w:rsid w:val="0043012F"/>
  </w:style>
  <w:style w:type="paragraph" w:customStyle="1" w:styleId="6B56C76BF49C45A0A11F8A1978A40E36">
    <w:name w:val="6B56C76BF49C45A0A11F8A1978A40E36"/>
    <w:rsid w:val="0043012F"/>
  </w:style>
  <w:style w:type="paragraph" w:customStyle="1" w:styleId="A9839921E6BD4CD38F173882C10FBCD7">
    <w:name w:val="A9839921E6BD4CD38F173882C10FBCD7"/>
    <w:rsid w:val="0043012F"/>
  </w:style>
  <w:style w:type="paragraph" w:customStyle="1" w:styleId="9B100A732FDE4095A5034AFCAFEB7F4A">
    <w:name w:val="9B100A732FDE4095A5034AFCAFEB7F4A"/>
    <w:rsid w:val="0043012F"/>
  </w:style>
  <w:style w:type="paragraph" w:customStyle="1" w:styleId="E7C3DAAA66694D8C992F47F7538299E5">
    <w:name w:val="E7C3DAAA66694D8C992F47F7538299E5"/>
    <w:rsid w:val="0043012F"/>
  </w:style>
  <w:style w:type="paragraph" w:customStyle="1" w:styleId="6FD1403D37B242E6890B43A6C2A33C5E">
    <w:name w:val="6FD1403D37B242E6890B43A6C2A33C5E"/>
    <w:rsid w:val="0043012F"/>
  </w:style>
  <w:style w:type="paragraph" w:customStyle="1" w:styleId="634234487CE6407E8973992B260D7179">
    <w:name w:val="634234487CE6407E8973992B260D7179"/>
    <w:rsid w:val="0043012F"/>
  </w:style>
  <w:style w:type="paragraph" w:customStyle="1" w:styleId="654115CFE73E46728BBC07421BA39CFC">
    <w:name w:val="654115CFE73E46728BBC07421BA39CFC"/>
    <w:rsid w:val="0043012F"/>
  </w:style>
  <w:style w:type="paragraph" w:customStyle="1" w:styleId="8466355A707D4428B1AD5010D3DBB905">
    <w:name w:val="8466355A707D4428B1AD5010D3DBB905"/>
    <w:rsid w:val="0043012F"/>
  </w:style>
  <w:style w:type="paragraph" w:customStyle="1" w:styleId="836120E5A41B488DB4D3F55650E49A07">
    <w:name w:val="836120E5A41B488DB4D3F55650E49A07"/>
    <w:rsid w:val="0043012F"/>
  </w:style>
  <w:style w:type="paragraph" w:customStyle="1" w:styleId="3BBF01358B824060B979F53EF061B017">
    <w:name w:val="3BBF01358B824060B979F53EF061B017"/>
    <w:rsid w:val="0043012F"/>
  </w:style>
  <w:style w:type="paragraph" w:customStyle="1" w:styleId="8949E0DB71B246F7899D6233FED18CAB">
    <w:name w:val="8949E0DB71B246F7899D6233FED18CAB"/>
    <w:rsid w:val="0043012F"/>
  </w:style>
  <w:style w:type="paragraph" w:customStyle="1" w:styleId="73E1B510D257487D8DF8D76C201FA28B">
    <w:name w:val="73E1B510D257487D8DF8D76C201FA28B"/>
    <w:rsid w:val="0043012F"/>
  </w:style>
  <w:style w:type="paragraph" w:customStyle="1" w:styleId="2E644BFF71B742FDA4C59DE4BDAB9BF1">
    <w:name w:val="2E644BFF71B742FDA4C59DE4BDAB9BF1"/>
    <w:rsid w:val="0043012F"/>
  </w:style>
  <w:style w:type="paragraph" w:customStyle="1" w:styleId="7F6BC09F6D3143F993C14B2F8D210901">
    <w:name w:val="7F6BC09F6D3143F993C14B2F8D210901"/>
    <w:rsid w:val="0043012F"/>
  </w:style>
  <w:style w:type="paragraph" w:customStyle="1" w:styleId="59EB0B301B7D45F59B44DF2F8206F9CD">
    <w:name w:val="59EB0B301B7D45F59B44DF2F8206F9CD"/>
    <w:rsid w:val="0043012F"/>
  </w:style>
  <w:style w:type="paragraph" w:customStyle="1" w:styleId="3986E9CFF2EA4B109CF02A00DA5F920D">
    <w:name w:val="3986E9CFF2EA4B109CF02A00DA5F920D"/>
    <w:rsid w:val="0043012F"/>
  </w:style>
  <w:style w:type="paragraph" w:customStyle="1" w:styleId="04F2A37ECAD44D059570063FD963C114">
    <w:name w:val="04F2A37ECAD44D059570063FD963C114"/>
    <w:rsid w:val="0043012F"/>
  </w:style>
  <w:style w:type="paragraph" w:customStyle="1" w:styleId="8120C97ECC9249F6BAFBD33CBF59E2A3">
    <w:name w:val="8120C97ECC9249F6BAFBD33CBF59E2A3"/>
    <w:rsid w:val="0043012F"/>
  </w:style>
  <w:style w:type="paragraph" w:customStyle="1" w:styleId="0D3FCD8F4E95480EAF87B3788FA1E6E6">
    <w:name w:val="0D3FCD8F4E95480EAF87B3788FA1E6E6"/>
    <w:rsid w:val="0043012F"/>
  </w:style>
  <w:style w:type="paragraph" w:customStyle="1" w:styleId="9149A40473694198BC70E11400D0D5B0">
    <w:name w:val="9149A40473694198BC70E11400D0D5B0"/>
    <w:rsid w:val="0043012F"/>
  </w:style>
  <w:style w:type="paragraph" w:customStyle="1" w:styleId="A03EABE058224D03B1EF4D975E5A23B9">
    <w:name w:val="A03EABE058224D03B1EF4D975E5A23B9"/>
    <w:rsid w:val="0043012F"/>
  </w:style>
  <w:style w:type="paragraph" w:customStyle="1" w:styleId="5F5CD91063344C5080541353C3E1A22A">
    <w:name w:val="5F5CD91063344C5080541353C3E1A22A"/>
    <w:rsid w:val="0043012F"/>
  </w:style>
  <w:style w:type="paragraph" w:customStyle="1" w:styleId="1A0F1E8B1134463EBB99E8AB8539BE47">
    <w:name w:val="1A0F1E8B1134463EBB99E8AB8539BE47"/>
    <w:rsid w:val="0043012F"/>
  </w:style>
  <w:style w:type="paragraph" w:customStyle="1" w:styleId="FF984B051729410CB4215CF02BF56DF6">
    <w:name w:val="FF984B051729410CB4215CF02BF56DF6"/>
    <w:rsid w:val="0043012F"/>
  </w:style>
  <w:style w:type="paragraph" w:customStyle="1" w:styleId="C12FC33EC7BB4807829FDCBA5F7021CD">
    <w:name w:val="C12FC33EC7BB4807829FDCBA5F7021CD"/>
    <w:rsid w:val="0043012F"/>
  </w:style>
  <w:style w:type="paragraph" w:customStyle="1" w:styleId="0078FC6729744703A191F9BB90E740C3">
    <w:name w:val="0078FC6729744703A191F9BB90E740C3"/>
    <w:rsid w:val="0043012F"/>
  </w:style>
  <w:style w:type="paragraph" w:customStyle="1" w:styleId="FD4FBF780BFA4C39BD0A3520E54160FE">
    <w:name w:val="FD4FBF780BFA4C39BD0A3520E54160FE"/>
    <w:rsid w:val="0043012F"/>
  </w:style>
  <w:style w:type="paragraph" w:customStyle="1" w:styleId="FD5BC93187DF4467AE594263E64AE7AF">
    <w:name w:val="FD5BC93187DF4467AE594263E64AE7AF"/>
    <w:rsid w:val="0043012F"/>
  </w:style>
  <w:style w:type="paragraph" w:customStyle="1" w:styleId="86D445EE3C01471086E8C34133825EA8">
    <w:name w:val="86D445EE3C01471086E8C34133825EA8"/>
    <w:rsid w:val="0043012F"/>
  </w:style>
  <w:style w:type="paragraph" w:customStyle="1" w:styleId="CAE934BFE968478592D8CD3E3F10A3E3">
    <w:name w:val="CAE934BFE968478592D8CD3E3F10A3E3"/>
    <w:rsid w:val="0043012F"/>
  </w:style>
  <w:style w:type="paragraph" w:customStyle="1" w:styleId="023D37EC2DCC4D0D8BB5A775CB18D981">
    <w:name w:val="023D37EC2DCC4D0D8BB5A775CB18D981"/>
    <w:rsid w:val="0043012F"/>
  </w:style>
  <w:style w:type="paragraph" w:customStyle="1" w:styleId="89AFED8F7E1D4E93A81710FA4D9E5228">
    <w:name w:val="89AFED8F7E1D4E93A81710FA4D9E5228"/>
    <w:rsid w:val="0043012F"/>
  </w:style>
  <w:style w:type="paragraph" w:customStyle="1" w:styleId="D1803DC2DF994AD58DFBB0E8159D31D0">
    <w:name w:val="D1803DC2DF994AD58DFBB0E8159D31D0"/>
    <w:rsid w:val="0043012F"/>
  </w:style>
  <w:style w:type="paragraph" w:customStyle="1" w:styleId="5DFEE2D7FDB948F6BE11A8EBA492D862">
    <w:name w:val="5DFEE2D7FDB948F6BE11A8EBA492D862"/>
    <w:rsid w:val="0043012F"/>
  </w:style>
  <w:style w:type="paragraph" w:customStyle="1" w:styleId="9EA6A978EE6F41B38702DB0D6B20C474">
    <w:name w:val="9EA6A978EE6F41B38702DB0D6B20C474"/>
    <w:rsid w:val="0043012F"/>
  </w:style>
  <w:style w:type="paragraph" w:customStyle="1" w:styleId="E2DE236E69884394B1707A5B8C3FBA67">
    <w:name w:val="E2DE236E69884394B1707A5B8C3FBA67"/>
    <w:rsid w:val="0043012F"/>
  </w:style>
  <w:style w:type="paragraph" w:customStyle="1" w:styleId="54FF102821384444B6F987E48BD0F44C">
    <w:name w:val="54FF102821384444B6F987E48BD0F44C"/>
    <w:rsid w:val="0043012F"/>
  </w:style>
  <w:style w:type="paragraph" w:customStyle="1" w:styleId="90F0E4BC7F7F40D884849B0CD53F4EAA">
    <w:name w:val="90F0E4BC7F7F40D884849B0CD53F4EAA"/>
    <w:rsid w:val="0043012F"/>
  </w:style>
  <w:style w:type="paragraph" w:customStyle="1" w:styleId="0A101419CAB049379686827E43087FDB">
    <w:name w:val="0A101419CAB049379686827E43087FDB"/>
    <w:rsid w:val="0043012F"/>
  </w:style>
  <w:style w:type="paragraph" w:customStyle="1" w:styleId="E579DE66FD70446DBAFC288AA1C363D8">
    <w:name w:val="E579DE66FD70446DBAFC288AA1C363D8"/>
    <w:rsid w:val="0043012F"/>
  </w:style>
  <w:style w:type="paragraph" w:customStyle="1" w:styleId="AD58452CA4AE4293B559FE2AAFB2153A">
    <w:name w:val="AD58452CA4AE4293B559FE2AAFB2153A"/>
    <w:rsid w:val="0043012F"/>
  </w:style>
  <w:style w:type="paragraph" w:customStyle="1" w:styleId="7B28089A8A1D4B1399EFD8BED724EDEF">
    <w:name w:val="7B28089A8A1D4B1399EFD8BED724EDEF"/>
    <w:rsid w:val="0043012F"/>
  </w:style>
  <w:style w:type="paragraph" w:customStyle="1" w:styleId="ACEC0AF44C9D46D29B6838BD0A6D078A">
    <w:name w:val="ACEC0AF44C9D46D29B6838BD0A6D078A"/>
    <w:rsid w:val="0043012F"/>
  </w:style>
  <w:style w:type="paragraph" w:customStyle="1" w:styleId="582505AE03AC486FAF07B0D195436661">
    <w:name w:val="582505AE03AC486FAF07B0D195436661"/>
    <w:rsid w:val="0043012F"/>
  </w:style>
  <w:style w:type="paragraph" w:customStyle="1" w:styleId="408AE54E2C474B6F85B13EF16CF8435A">
    <w:name w:val="408AE54E2C474B6F85B13EF16CF8435A"/>
    <w:rsid w:val="0043012F"/>
  </w:style>
  <w:style w:type="paragraph" w:customStyle="1" w:styleId="46C4F99C1A1448068497D17F76F603A4">
    <w:name w:val="46C4F99C1A1448068497D17F76F603A4"/>
    <w:rsid w:val="0043012F"/>
  </w:style>
  <w:style w:type="paragraph" w:customStyle="1" w:styleId="C8CA3CB1B2274360BF158822F5605E9C">
    <w:name w:val="C8CA3CB1B2274360BF158822F5605E9C"/>
    <w:rsid w:val="0043012F"/>
  </w:style>
  <w:style w:type="paragraph" w:customStyle="1" w:styleId="5EDF61E5AE384B1DA3D241155EB07613">
    <w:name w:val="5EDF61E5AE384B1DA3D241155EB07613"/>
    <w:rsid w:val="0043012F"/>
  </w:style>
  <w:style w:type="paragraph" w:customStyle="1" w:styleId="E543C6A437A64E2CB39FB4ECC9215AFF">
    <w:name w:val="E543C6A437A64E2CB39FB4ECC9215AFF"/>
    <w:rsid w:val="0043012F"/>
  </w:style>
  <w:style w:type="paragraph" w:customStyle="1" w:styleId="D944A1F7FE214884BAEAB852AD8EE28B">
    <w:name w:val="D944A1F7FE214884BAEAB852AD8EE28B"/>
    <w:rsid w:val="0043012F"/>
  </w:style>
  <w:style w:type="paragraph" w:customStyle="1" w:styleId="883C76544E9D4F4DB284B0DDC2693833">
    <w:name w:val="883C76544E9D4F4DB284B0DDC2693833"/>
    <w:rsid w:val="0043012F"/>
  </w:style>
  <w:style w:type="paragraph" w:customStyle="1" w:styleId="1EAB634948D541109BF02CAFAAF29EEA">
    <w:name w:val="1EAB634948D541109BF02CAFAAF29EEA"/>
    <w:rsid w:val="0043012F"/>
  </w:style>
  <w:style w:type="paragraph" w:customStyle="1" w:styleId="3CD774F4840F4B1D993B88096ED0E436">
    <w:name w:val="3CD774F4840F4B1D993B88096ED0E436"/>
    <w:rsid w:val="0043012F"/>
  </w:style>
  <w:style w:type="paragraph" w:customStyle="1" w:styleId="7B90DBD8FA3E495A84A20751A98B6E46">
    <w:name w:val="7B90DBD8FA3E495A84A20751A98B6E46"/>
    <w:rsid w:val="0043012F"/>
  </w:style>
  <w:style w:type="paragraph" w:customStyle="1" w:styleId="6CE6CB4E11ED4DF09E87E68055C68F7A">
    <w:name w:val="6CE6CB4E11ED4DF09E87E68055C68F7A"/>
    <w:rsid w:val="0043012F"/>
  </w:style>
  <w:style w:type="paragraph" w:customStyle="1" w:styleId="50FF5FA8A8EA4DA582E2EF3D55BB05BC">
    <w:name w:val="50FF5FA8A8EA4DA582E2EF3D55BB05BC"/>
    <w:rsid w:val="0043012F"/>
  </w:style>
  <w:style w:type="paragraph" w:customStyle="1" w:styleId="D6B02B7773264F27AE0057913A4F1731">
    <w:name w:val="D6B02B7773264F27AE0057913A4F1731"/>
    <w:rsid w:val="0043012F"/>
  </w:style>
  <w:style w:type="paragraph" w:customStyle="1" w:styleId="1059CDF5EFA940B1833B52DD5864E680">
    <w:name w:val="1059CDF5EFA940B1833B52DD5864E680"/>
    <w:rsid w:val="0043012F"/>
  </w:style>
  <w:style w:type="paragraph" w:customStyle="1" w:styleId="D7FB0479A7F34497B458B5610AC74562">
    <w:name w:val="D7FB0479A7F34497B458B5610AC74562"/>
    <w:rsid w:val="0043012F"/>
  </w:style>
  <w:style w:type="paragraph" w:customStyle="1" w:styleId="BE6360AA64254DB19359ED8E893E70FE">
    <w:name w:val="BE6360AA64254DB19359ED8E893E70FE"/>
    <w:rsid w:val="0043012F"/>
  </w:style>
  <w:style w:type="paragraph" w:customStyle="1" w:styleId="445A49989B6046D5B129D3F2D0FE522D">
    <w:name w:val="445A49989B6046D5B129D3F2D0FE522D"/>
    <w:rsid w:val="0043012F"/>
  </w:style>
  <w:style w:type="paragraph" w:customStyle="1" w:styleId="A0C1609DC3E647F3B61FD8417D9F2BB6">
    <w:name w:val="A0C1609DC3E647F3B61FD8417D9F2BB6"/>
    <w:rsid w:val="0043012F"/>
  </w:style>
  <w:style w:type="paragraph" w:customStyle="1" w:styleId="327A93338C1B41B7B7E45447BE7A434D">
    <w:name w:val="327A93338C1B41B7B7E45447BE7A434D"/>
    <w:rsid w:val="0043012F"/>
  </w:style>
  <w:style w:type="paragraph" w:customStyle="1" w:styleId="7A7C0F7D8C3A4497B4CA8B8E49AE5565">
    <w:name w:val="7A7C0F7D8C3A4497B4CA8B8E49AE5565"/>
    <w:rsid w:val="0043012F"/>
  </w:style>
  <w:style w:type="paragraph" w:customStyle="1" w:styleId="C13E08BBEF804D8D8D82214C7A944476">
    <w:name w:val="C13E08BBEF804D8D8D82214C7A944476"/>
    <w:rsid w:val="0043012F"/>
  </w:style>
  <w:style w:type="paragraph" w:customStyle="1" w:styleId="BD181CDADBF34D938DA7A5EFB96C70A7">
    <w:name w:val="BD181CDADBF34D938DA7A5EFB96C70A7"/>
    <w:rsid w:val="0043012F"/>
  </w:style>
  <w:style w:type="paragraph" w:customStyle="1" w:styleId="36F5434958CA47889BA68AED64247988">
    <w:name w:val="36F5434958CA47889BA68AED64247988"/>
    <w:rsid w:val="0043012F"/>
  </w:style>
  <w:style w:type="paragraph" w:customStyle="1" w:styleId="C918990D68C54F908D57DBB82DD71704">
    <w:name w:val="C918990D68C54F908D57DBB82DD71704"/>
    <w:rsid w:val="0043012F"/>
  </w:style>
  <w:style w:type="paragraph" w:customStyle="1" w:styleId="DF1E31DE4E4C48E4B301FF3634104D55">
    <w:name w:val="DF1E31DE4E4C48E4B301FF3634104D55"/>
    <w:rsid w:val="0043012F"/>
  </w:style>
  <w:style w:type="paragraph" w:customStyle="1" w:styleId="8D719DC7768C4130BBFFF8A575BCE4C8">
    <w:name w:val="8D719DC7768C4130BBFFF8A575BCE4C8"/>
    <w:rsid w:val="0043012F"/>
  </w:style>
  <w:style w:type="paragraph" w:customStyle="1" w:styleId="D68E52453FCD4223ACB2853689C8AB0F">
    <w:name w:val="D68E52453FCD4223ACB2853689C8AB0F"/>
    <w:rsid w:val="0043012F"/>
  </w:style>
  <w:style w:type="paragraph" w:customStyle="1" w:styleId="011A049E75884C919932A79C9908A0BA">
    <w:name w:val="011A049E75884C919932A79C9908A0BA"/>
    <w:rsid w:val="0043012F"/>
  </w:style>
  <w:style w:type="paragraph" w:customStyle="1" w:styleId="1A7BD2ABE3334D33AAFEA73C033AF623">
    <w:name w:val="1A7BD2ABE3334D33AAFEA73C033AF623"/>
    <w:rsid w:val="0043012F"/>
  </w:style>
  <w:style w:type="paragraph" w:customStyle="1" w:styleId="43A09FE7A85D41FDB951D709D6D1074F">
    <w:name w:val="43A09FE7A85D41FDB951D709D6D1074F"/>
    <w:rsid w:val="0043012F"/>
  </w:style>
  <w:style w:type="paragraph" w:customStyle="1" w:styleId="66B453BEF8C742A39AFA48DD94CFA5A0">
    <w:name w:val="66B453BEF8C742A39AFA48DD94CFA5A0"/>
    <w:rsid w:val="0043012F"/>
  </w:style>
  <w:style w:type="paragraph" w:customStyle="1" w:styleId="C16B8683DC8B4C2EBC1FBDA2790A2605">
    <w:name w:val="C16B8683DC8B4C2EBC1FBDA2790A2605"/>
    <w:rsid w:val="0043012F"/>
  </w:style>
  <w:style w:type="paragraph" w:customStyle="1" w:styleId="C24EF35E2A4D43FFB187FADEB00261EC">
    <w:name w:val="C24EF35E2A4D43FFB187FADEB00261EC"/>
    <w:rsid w:val="0043012F"/>
  </w:style>
  <w:style w:type="paragraph" w:customStyle="1" w:styleId="15B9BDEB10024DC186BD1A6FDAC55186">
    <w:name w:val="15B9BDEB10024DC186BD1A6FDAC55186"/>
    <w:rsid w:val="0043012F"/>
  </w:style>
  <w:style w:type="paragraph" w:customStyle="1" w:styleId="9721F643FFD043D880B3C66F5CCC12DC">
    <w:name w:val="9721F643FFD043D880B3C66F5CCC12DC"/>
    <w:rsid w:val="0043012F"/>
  </w:style>
  <w:style w:type="paragraph" w:customStyle="1" w:styleId="6FD847B6F9AC49D7B171189D1CBC5A4A">
    <w:name w:val="6FD847B6F9AC49D7B171189D1CBC5A4A"/>
    <w:rsid w:val="0043012F"/>
  </w:style>
  <w:style w:type="paragraph" w:customStyle="1" w:styleId="560BD3D561A94714A533850B3012C270">
    <w:name w:val="560BD3D561A94714A533850B3012C270"/>
    <w:rsid w:val="0043012F"/>
  </w:style>
  <w:style w:type="paragraph" w:customStyle="1" w:styleId="99F730434ED84458B3CBBE2AD9A4FB9B">
    <w:name w:val="99F730434ED84458B3CBBE2AD9A4FB9B"/>
    <w:rsid w:val="0043012F"/>
  </w:style>
  <w:style w:type="paragraph" w:customStyle="1" w:styleId="EAFFC14DFCE34A5292FBBC739FB5AD92">
    <w:name w:val="EAFFC14DFCE34A5292FBBC739FB5AD92"/>
    <w:rsid w:val="0043012F"/>
  </w:style>
  <w:style w:type="paragraph" w:customStyle="1" w:styleId="764CB8298E7F4BD995CD917ED0AD12B0">
    <w:name w:val="764CB8298E7F4BD995CD917ED0AD12B0"/>
    <w:rsid w:val="0043012F"/>
  </w:style>
  <w:style w:type="paragraph" w:customStyle="1" w:styleId="D1B922ED67364978A015465CC9E37FA2">
    <w:name w:val="D1B922ED67364978A015465CC9E37FA2"/>
    <w:rsid w:val="0043012F"/>
  </w:style>
  <w:style w:type="paragraph" w:customStyle="1" w:styleId="E6640D5B5D664F8CB02FF266F9922171">
    <w:name w:val="E6640D5B5D664F8CB02FF266F9922171"/>
    <w:rsid w:val="0043012F"/>
  </w:style>
  <w:style w:type="paragraph" w:customStyle="1" w:styleId="4999A849645E436F9B81120ACC272547">
    <w:name w:val="4999A849645E436F9B81120ACC272547"/>
    <w:rsid w:val="0043012F"/>
  </w:style>
  <w:style w:type="paragraph" w:customStyle="1" w:styleId="0AA4B6B818194A819CE4ECBD2AD92BA6">
    <w:name w:val="0AA4B6B818194A819CE4ECBD2AD92BA6"/>
    <w:rsid w:val="0043012F"/>
  </w:style>
  <w:style w:type="paragraph" w:customStyle="1" w:styleId="F2237F7153F741C781500B14E7CFB62D">
    <w:name w:val="F2237F7153F741C781500B14E7CFB62D"/>
    <w:rsid w:val="0043012F"/>
  </w:style>
  <w:style w:type="paragraph" w:customStyle="1" w:styleId="D1C58DAB3BDA4325B4D0E244DDE03E5F">
    <w:name w:val="D1C58DAB3BDA4325B4D0E244DDE03E5F"/>
    <w:rsid w:val="0043012F"/>
  </w:style>
  <w:style w:type="paragraph" w:customStyle="1" w:styleId="41D09768B1E64E73901237690B41C55B">
    <w:name w:val="41D09768B1E64E73901237690B41C55B"/>
    <w:rsid w:val="0043012F"/>
  </w:style>
  <w:style w:type="paragraph" w:customStyle="1" w:styleId="D1CDF8BAF8B048069B735FD96321EBB3">
    <w:name w:val="D1CDF8BAF8B048069B735FD96321EBB3"/>
    <w:rsid w:val="0043012F"/>
  </w:style>
  <w:style w:type="paragraph" w:customStyle="1" w:styleId="8277840F071243B98BBAB0AFE9269F5B">
    <w:name w:val="8277840F071243B98BBAB0AFE9269F5B"/>
    <w:rsid w:val="0043012F"/>
  </w:style>
  <w:style w:type="paragraph" w:customStyle="1" w:styleId="8C175D02E26B408788777B4C50BFA8A4">
    <w:name w:val="8C175D02E26B408788777B4C50BFA8A4"/>
    <w:rsid w:val="0043012F"/>
  </w:style>
  <w:style w:type="paragraph" w:customStyle="1" w:styleId="E8AEA1B0F5504C19BC65FE057FEF81A6">
    <w:name w:val="E8AEA1B0F5504C19BC65FE057FEF81A6"/>
    <w:rsid w:val="0043012F"/>
  </w:style>
  <w:style w:type="paragraph" w:customStyle="1" w:styleId="A92F69B7615247608329BFBE9A7BE3E5">
    <w:name w:val="A92F69B7615247608329BFBE9A7BE3E5"/>
    <w:rsid w:val="0043012F"/>
  </w:style>
  <w:style w:type="paragraph" w:customStyle="1" w:styleId="F143EDBF19BB4F03A6053273B537A90C">
    <w:name w:val="F143EDBF19BB4F03A6053273B537A90C"/>
    <w:rsid w:val="0043012F"/>
  </w:style>
  <w:style w:type="paragraph" w:customStyle="1" w:styleId="0CF5BB801C9A4D3B802A74E5C43E7846">
    <w:name w:val="0CF5BB801C9A4D3B802A74E5C43E7846"/>
    <w:rsid w:val="0043012F"/>
  </w:style>
  <w:style w:type="paragraph" w:customStyle="1" w:styleId="DA037D2B1B7A4FA387A20C223B138673">
    <w:name w:val="DA037D2B1B7A4FA387A20C223B138673"/>
    <w:rsid w:val="0043012F"/>
  </w:style>
  <w:style w:type="paragraph" w:customStyle="1" w:styleId="D2B4B77F5D9846F1AA0EDCDBDABBFC05">
    <w:name w:val="D2B4B77F5D9846F1AA0EDCDBDABBFC05"/>
    <w:rsid w:val="0043012F"/>
  </w:style>
  <w:style w:type="paragraph" w:customStyle="1" w:styleId="B7936F3DA7D0448AA6BA4F0E0C9134C7">
    <w:name w:val="B7936F3DA7D0448AA6BA4F0E0C9134C7"/>
    <w:rsid w:val="0043012F"/>
  </w:style>
  <w:style w:type="paragraph" w:customStyle="1" w:styleId="7D36970618574D75A8467CFF2049274C">
    <w:name w:val="7D36970618574D75A8467CFF2049274C"/>
    <w:rsid w:val="0043012F"/>
  </w:style>
  <w:style w:type="paragraph" w:customStyle="1" w:styleId="A1C3A0A11C694276B2FE219D0A6C6285">
    <w:name w:val="A1C3A0A11C694276B2FE219D0A6C6285"/>
    <w:rsid w:val="0043012F"/>
  </w:style>
  <w:style w:type="paragraph" w:customStyle="1" w:styleId="70C586A1F3534659B8E430235ECB7B58">
    <w:name w:val="70C586A1F3534659B8E430235ECB7B58"/>
    <w:rsid w:val="0043012F"/>
  </w:style>
  <w:style w:type="paragraph" w:customStyle="1" w:styleId="C073766D9BB24018A2530B8BFEFC389A">
    <w:name w:val="C073766D9BB24018A2530B8BFEFC389A"/>
    <w:rsid w:val="0043012F"/>
  </w:style>
  <w:style w:type="paragraph" w:customStyle="1" w:styleId="B79FF90997554BEEBD0C42A8232064AE">
    <w:name w:val="B79FF90997554BEEBD0C42A8232064AE"/>
    <w:rsid w:val="0043012F"/>
  </w:style>
  <w:style w:type="paragraph" w:customStyle="1" w:styleId="8F01E86C8D2B439DAB2D5E07B24732CD">
    <w:name w:val="8F01E86C8D2B439DAB2D5E07B24732CD"/>
    <w:rsid w:val="0043012F"/>
  </w:style>
  <w:style w:type="paragraph" w:customStyle="1" w:styleId="0B0D133D6E2C4F2EB5FC04B6EDAEE488">
    <w:name w:val="0B0D133D6E2C4F2EB5FC04B6EDAEE488"/>
    <w:rsid w:val="0043012F"/>
  </w:style>
  <w:style w:type="paragraph" w:customStyle="1" w:styleId="D4A6D7958B0D429182032166FC042874">
    <w:name w:val="D4A6D7958B0D429182032166FC042874"/>
    <w:rsid w:val="0043012F"/>
  </w:style>
  <w:style w:type="paragraph" w:customStyle="1" w:styleId="E0728355CB6A439BAD66C938545B0852">
    <w:name w:val="E0728355CB6A439BAD66C938545B0852"/>
    <w:rsid w:val="0043012F"/>
  </w:style>
  <w:style w:type="paragraph" w:customStyle="1" w:styleId="113C0CFAA10B4B6E8F96F49FDC7BA109">
    <w:name w:val="113C0CFAA10B4B6E8F96F49FDC7BA109"/>
    <w:rsid w:val="0043012F"/>
  </w:style>
  <w:style w:type="paragraph" w:customStyle="1" w:styleId="63B9855A96FA416DA4238DE186597196">
    <w:name w:val="63B9855A96FA416DA4238DE186597196"/>
    <w:rsid w:val="0043012F"/>
  </w:style>
  <w:style w:type="paragraph" w:customStyle="1" w:styleId="55FACF09400A40C3BFC57F07C289ECBD">
    <w:name w:val="55FACF09400A40C3BFC57F07C289ECBD"/>
    <w:rsid w:val="0043012F"/>
  </w:style>
  <w:style w:type="paragraph" w:customStyle="1" w:styleId="EFB6FDDE18F24C64918E47F31C5BEDAB">
    <w:name w:val="EFB6FDDE18F24C64918E47F31C5BEDAB"/>
    <w:rsid w:val="0043012F"/>
  </w:style>
  <w:style w:type="paragraph" w:customStyle="1" w:styleId="CC0F03C90DF64B9E8BC26022097FA134">
    <w:name w:val="CC0F03C90DF64B9E8BC26022097FA134"/>
    <w:rsid w:val="0043012F"/>
  </w:style>
  <w:style w:type="paragraph" w:customStyle="1" w:styleId="1A52DFEBFF154499BD8AD34628121E60">
    <w:name w:val="1A52DFEBFF154499BD8AD34628121E60"/>
    <w:rsid w:val="0043012F"/>
  </w:style>
  <w:style w:type="paragraph" w:customStyle="1" w:styleId="AE5DA5AE210147089BE48A7B009670EA">
    <w:name w:val="AE5DA5AE210147089BE48A7B009670EA"/>
    <w:rsid w:val="0043012F"/>
  </w:style>
  <w:style w:type="paragraph" w:customStyle="1" w:styleId="5F6C634583B24600B8FCED3D21366838">
    <w:name w:val="5F6C634583B24600B8FCED3D21366838"/>
    <w:rsid w:val="0043012F"/>
  </w:style>
  <w:style w:type="paragraph" w:customStyle="1" w:styleId="F2F9FB22E28141DD8DAFD5E6E79D9E80">
    <w:name w:val="F2F9FB22E28141DD8DAFD5E6E79D9E80"/>
    <w:rsid w:val="0043012F"/>
  </w:style>
  <w:style w:type="paragraph" w:customStyle="1" w:styleId="1AC808003C474867863C3A1C3AD3F6F9">
    <w:name w:val="1AC808003C474867863C3A1C3AD3F6F9"/>
    <w:rsid w:val="0043012F"/>
  </w:style>
  <w:style w:type="paragraph" w:customStyle="1" w:styleId="2BAF474FAD73414DB7EAB56FA062F6EC">
    <w:name w:val="2BAF474FAD73414DB7EAB56FA062F6EC"/>
    <w:rsid w:val="0043012F"/>
  </w:style>
  <w:style w:type="paragraph" w:customStyle="1" w:styleId="13887F4396614BA9A39535DF4BB99857">
    <w:name w:val="13887F4396614BA9A39535DF4BB99857"/>
    <w:rsid w:val="0043012F"/>
  </w:style>
  <w:style w:type="paragraph" w:customStyle="1" w:styleId="E58AFDDC9AA841C18CB3DFDF18FC9B46">
    <w:name w:val="E58AFDDC9AA841C18CB3DFDF18FC9B46"/>
    <w:rsid w:val="0043012F"/>
  </w:style>
  <w:style w:type="paragraph" w:customStyle="1" w:styleId="E537D8CAD7124399A5F904B6AAFBEE93">
    <w:name w:val="E537D8CAD7124399A5F904B6AAFBEE93"/>
    <w:rsid w:val="0043012F"/>
  </w:style>
  <w:style w:type="paragraph" w:customStyle="1" w:styleId="1FFA888859554992A612C2E4D3C949B5">
    <w:name w:val="1FFA888859554992A612C2E4D3C949B5"/>
    <w:rsid w:val="0043012F"/>
  </w:style>
  <w:style w:type="paragraph" w:customStyle="1" w:styleId="793537C2FA9D4E539F7336BCCDE766E7">
    <w:name w:val="793537C2FA9D4E539F7336BCCDE766E7"/>
    <w:rsid w:val="0043012F"/>
  </w:style>
  <w:style w:type="paragraph" w:customStyle="1" w:styleId="7A2B8C717235452E84B6EFCA686051E3">
    <w:name w:val="7A2B8C717235452E84B6EFCA686051E3"/>
    <w:rsid w:val="0043012F"/>
  </w:style>
  <w:style w:type="paragraph" w:customStyle="1" w:styleId="74E1426D73F54829A1109BAA414D0E4B">
    <w:name w:val="74E1426D73F54829A1109BAA414D0E4B"/>
    <w:rsid w:val="0043012F"/>
  </w:style>
  <w:style w:type="paragraph" w:customStyle="1" w:styleId="E646C104D54541E8B2C2AED14877372F">
    <w:name w:val="E646C104D54541E8B2C2AED14877372F"/>
    <w:rsid w:val="0043012F"/>
  </w:style>
  <w:style w:type="paragraph" w:customStyle="1" w:styleId="5101CAE050254EF49988F8AABB3914FD">
    <w:name w:val="5101CAE050254EF49988F8AABB3914FD"/>
    <w:rsid w:val="0043012F"/>
  </w:style>
  <w:style w:type="paragraph" w:customStyle="1" w:styleId="77A7A436B91A4EB18FE2226713591E60">
    <w:name w:val="77A7A436B91A4EB18FE2226713591E60"/>
    <w:rsid w:val="0043012F"/>
  </w:style>
  <w:style w:type="paragraph" w:customStyle="1" w:styleId="E21672609B4A45568FCCB3CADB4DC4F2">
    <w:name w:val="E21672609B4A45568FCCB3CADB4DC4F2"/>
    <w:rsid w:val="0043012F"/>
  </w:style>
  <w:style w:type="paragraph" w:customStyle="1" w:styleId="82EE2991B83E40C2A415AD0F7D419F5F">
    <w:name w:val="82EE2991B83E40C2A415AD0F7D419F5F"/>
    <w:rsid w:val="0043012F"/>
  </w:style>
  <w:style w:type="paragraph" w:customStyle="1" w:styleId="B7051209A91F4FFE9126E1E332C62D0B">
    <w:name w:val="B7051209A91F4FFE9126E1E332C62D0B"/>
    <w:rsid w:val="0043012F"/>
  </w:style>
  <w:style w:type="paragraph" w:customStyle="1" w:styleId="B785CBB67DBF49C2AA66E73391972C70">
    <w:name w:val="B785CBB67DBF49C2AA66E73391972C70"/>
    <w:rsid w:val="0043012F"/>
  </w:style>
  <w:style w:type="paragraph" w:customStyle="1" w:styleId="16F7A0DEA5D74BE496EAE2503D4BCFD7">
    <w:name w:val="16F7A0DEA5D74BE496EAE2503D4BCFD7"/>
    <w:rsid w:val="0043012F"/>
  </w:style>
  <w:style w:type="paragraph" w:customStyle="1" w:styleId="3C1CB5263F754682BEB86E3F95BD93A7">
    <w:name w:val="3C1CB5263F754682BEB86E3F95BD93A7"/>
    <w:rsid w:val="0043012F"/>
  </w:style>
  <w:style w:type="paragraph" w:customStyle="1" w:styleId="C3244B721B15433CB47B66B6622219FD">
    <w:name w:val="C3244B721B15433CB47B66B6622219FD"/>
    <w:rsid w:val="0043012F"/>
  </w:style>
  <w:style w:type="paragraph" w:customStyle="1" w:styleId="B5B1C9F5FD6A45448FD5ACF97C4A494B">
    <w:name w:val="B5B1C9F5FD6A45448FD5ACF97C4A494B"/>
    <w:rsid w:val="0043012F"/>
  </w:style>
  <w:style w:type="paragraph" w:customStyle="1" w:styleId="EE8FDE2D971849B3BD5FB80FAF56920A">
    <w:name w:val="EE8FDE2D971849B3BD5FB80FAF56920A"/>
    <w:rsid w:val="0043012F"/>
  </w:style>
  <w:style w:type="paragraph" w:customStyle="1" w:styleId="374559B63B5C4CB9A3065657D583ED12">
    <w:name w:val="374559B63B5C4CB9A3065657D583ED12"/>
    <w:rsid w:val="0043012F"/>
  </w:style>
  <w:style w:type="paragraph" w:customStyle="1" w:styleId="ADE3348977344C37BD2B065917B803F0">
    <w:name w:val="ADE3348977344C37BD2B065917B803F0"/>
    <w:rsid w:val="0043012F"/>
  </w:style>
  <w:style w:type="paragraph" w:customStyle="1" w:styleId="2168C77A8FE3459F85785D6FC2358EBC">
    <w:name w:val="2168C77A8FE3459F85785D6FC2358EBC"/>
    <w:rsid w:val="0043012F"/>
  </w:style>
  <w:style w:type="paragraph" w:customStyle="1" w:styleId="9C8A6E304128415DB89D30FB361009BE">
    <w:name w:val="9C8A6E304128415DB89D30FB361009BE"/>
    <w:rsid w:val="0043012F"/>
  </w:style>
  <w:style w:type="paragraph" w:customStyle="1" w:styleId="00A1958F54BC4418BEEFC75BDD708759">
    <w:name w:val="00A1958F54BC4418BEEFC75BDD708759"/>
    <w:rsid w:val="0043012F"/>
  </w:style>
  <w:style w:type="paragraph" w:customStyle="1" w:styleId="4D75D062FAF04AE7BA1B64350B7E0BFB">
    <w:name w:val="4D75D062FAF04AE7BA1B64350B7E0BFB"/>
    <w:rsid w:val="0043012F"/>
  </w:style>
  <w:style w:type="paragraph" w:customStyle="1" w:styleId="A06A5C4816E143EBB468AC671F042608">
    <w:name w:val="A06A5C4816E143EBB468AC671F042608"/>
    <w:rsid w:val="0043012F"/>
  </w:style>
  <w:style w:type="paragraph" w:customStyle="1" w:styleId="FD88D69FF09A4842B45F6F9D9E8478F4">
    <w:name w:val="FD88D69FF09A4842B45F6F9D9E8478F4"/>
    <w:rsid w:val="0043012F"/>
  </w:style>
  <w:style w:type="paragraph" w:customStyle="1" w:styleId="4B7C823DD85B43C38919906E5030935F">
    <w:name w:val="4B7C823DD85B43C38919906E5030935F"/>
    <w:rsid w:val="0043012F"/>
  </w:style>
  <w:style w:type="paragraph" w:customStyle="1" w:styleId="BE82A745A63B463E9CC823509ADAD710">
    <w:name w:val="BE82A745A63B463E9CC823509ADAD710"/>
    <w:rsid w:val="0043012F"/>
  </w:style>
  <w:style w:type="paragraph" w:customStyle="1" w:styleId="2D46CE83AB9D4E5EB246EBF7ACAE55BE">
    <w:name w:val="2D46CE83AB9D4E5EB246EBF7ACAE55BE"/>
    <w:rsid w:val="0043012F"/>
  </w:style>
  <w:style w:type="paragraph" w:customStyle="1" w:styleId="72AA48979A714DEEBA6D78253B3BCE28">
    <w:name w:val="72AA48979A714DEEBA6D78253B3BCE28"/>
    <w:rsid w:val="0043012F"/>
  </w:style>
  <w:style w:type="paragraph" w:customStyle="1" w:styleId="701E61A5C96B4B61BD0D9E500A987A71">
    <w:name w:val="701E61A5C96B4B61BD0D9E500A987A71"/>
    <w:rsid w:val="0043012F"/>
  </w:style>
  <w:style w:type="paragraph" w:customStyle="1" w:styleId="78E1028BE36146E49C160E82B728A2DB">
    <w:name w:val="78E1028BE36146E49C160E82B728A2DB"/>
    <w:rsid w:val="0043012F"/>
  </w:style>
  <w:style w:type="paragraph" w:customStyle="1" w:styleId="AEBE41CA43534779ADA7C86C94F58672">
    <w:name w:val="AEBE41CA43534779ADA7C86C94F58672"/>
    <w:rsid w:val="0043012F"/>
  </w:style>
  <w:style w:type="paragraph" w:customStyle="1" w:styleId="3FCA20C9F25D492B9F3508D6F95FF1FB">
    <w:name w:val="3FCA20C9F25D492B9F3508D6F95FF1FB"/>
    <w:rsid w:val="0043012F"/>
  </w:style>
  <w:style w:type="paragraph" w:customStyle="1" w:styleId="FBD4F14CAECC4F86BED89A0F9E7A5EF4">
    <w:name w:val="FBD4F14CAECC4F86BED89A0F9E7A5EF4"/>
    <w:rsid w:val="0043012F"/>
  </w:style>
  <w:style w:type="paragraph" w:customStyle="1" w:styleId="320D9552D52944B3A1ECDB4DDCA8130A">
    <w:name w:val="320D9552D52944B3A1ECDB4DDCA8130A"/>
    <w:rsid w:val="0043012F"/>
  </w:style>
  <w:style w:type="paragraph" w:customStyle="1" w:styleId="98A8D7E8FF6D43A595E45B1FEF3A346D">
    <w:name w:val="98A8D7E8FF6D43A595E45B1FEF3A346D"/>
    <w:rsid w:val="0043012F"/>
  </w:style>
  <w:style w:type="paragraph" w:customStyle="1" w:styleId="B0C6F034DF4B4F22A2CB067526C6CFD3">
    <w:name w:val="B0C6F034DF4B4F22A2CB067526C6CFD3"/>
    <w:rsid w:val="0043012F"/>
  </w:style>
  <w:style w:type="paragraph" w:customStyle="1" w:styleId="837D578AB8E54E6DB3032B6AF798213C">
    <w:name w:val="837D578AB8E54E6DB3032B6AF798213C"/>
    <w:rsid w:val="0043012F"/>
  </w:style>
  <w:style w:type="paragraph" w:customStyle="1" w:styleId="3EECF8BE2EAA4359A3EE051ED2AFC7DF">
    <w:name w:val="3EECF8BE2EAA4359A3EE051ED2AFC7DF"/>
    <w:rsid w:val="0043012F"/>
  </w:style>
  <w:style w:type="paragraph" w:customStyle="1" w:styleId="463F9FC33DBA4697897AB86C8EDDE43A">
    <w:name w:val="463F9FC33DBA4697897AB86C8EDDE43A"/>
    <w:rsid w:val="0043012F"/>
  </w:style>
  <w:style w:type="paragraph" w:customStyle="1" w:styleId="2BB984F29F7F4866A00CAFE7395BF949">
    <w:name w:val="2BB984F29F7F4866A00CAFE7395BF949"/>
    <w:rsid w:val="0043012F"/>
  </w:style>
  <w:style w:type="paragraph" w:customStyle="1" w:styleId="2C1C4EB44004412B82CE064ABE934A63">
    <w:name w:val="2C1C4EB44004412B82CE064ABE934A63"/>
    <w:rsid w:val="0043012F"/>
  </w:style>
  <w:style w:type="paragraph" w:customStyle="1" w:styleId="39B29889BDBC4903A32E74C0455D7829">
    <w:name w:val="39B29889BDBC4903A32E74C0455D7829"/>
    <w:rsid w:val="0043012F"/>
  </w:style>
  <w:style w:type="paragraph" w:customStyle="1" w:styleId="546A8F425FD74CC5A0DE2C3C4BCEF67C">
    <w:name w:val="546A8F425FD74CC5A0DE2C3C4BCEF67C"/>
    <w:rsid w:val="0043012F"/>
  </w:style>
  <w:style w:type="paragraph" w:customStyle="1" w:styleId="3F4606B240E4459FAF19285D3E48F99C">
    <w:name w:val="3F4606B240E4459FAF19285D3E48F99C"/>
    <w:rsid w:val="0043012F"/>
  </w:style>
  <w:style w:type="paragraph" w:customStyle="1" w:styleId="F54E64301C464E7DA203ABC07A187AA9">
    <w:name w:val="F54E64301C464E7DA203ABC07A187AA9"/>
    <w:rsid w:val="0043012F"/>
  </w:style>
  <w:style w:type="paragraph" w:customStyle="1" w:styleId="FDBBEDE5953345A59D44FD9C131E0026">
    <w:name w:val="FDBBEDE5953345A59D44FD9C131E0026"/>
    <w:rsid w:val="0043012F"/>
  </w:style>
  <w:style w:type="paragraph" w:customStyle="1" w:styleId="700694A4F8D94EF8850C707DA481123A">
    <w:name w:val="700694A4F8D94EF8850C707DA481123A"/>
    <w:rsid w:val="0043012F"/>
  </w:style>
  <w:style w:type="paragraph" w:customStyle="1" w:styleId="9C828CF48E914B14BC24A1033015B881">
    <w:name w:val="9C828CF48E914B14BC24A1033015B881"/>
    <w:rsid w:val="0043012F"/>
  </w:style>
  <w:style w:type="paragraph" w:customStyle="1" w:styleId="9980540460E5433EA1AD6FC418749F53">
    <w:name w:val="9980540460E5433EA1AD6FC418749F53"/>
    <w:rsid w:val="0043012F"/>
  </w:style>
  <w:style w:type="paragraph" w:customStyle="1" w:styleId="827F38AF48104E439341A98B83D253B7">
    <w:name w:val="827F38AF48104E439341A98B83D253B7"/>
    <w:rsid w:val="0043012F"/>
  </w:style>
  <w:style w:type="paragraph" w:customStyle="1" w:styleId="C0D6323B6A32466E89FB48B19FD232A0">
    <w:name w:val="C0D6323B6A32466E89FB48B19FD232A0"/>
    <w:rsid w:val="0043012F"/>
  </w:style>
  <w:style w:type="paragraph" w:customStyle="1" w:styleId="3D6FB4DA6F534E6CA5BA6F127441E738">
    <w:name w:val="3D6FB4DA6F534E6CA5BA6F127441E738"/>
    <w:rsid w:val="0043012F"/>
  </w:style>
  <w:style w:type="paragraph" w:customStyle="1" w:styleId="FEA23CAF6797477593B96FA740A9F336">
    <w:name w:val="FEA23CAF6797477593B96FA740A9F336"/>
    <w:rsid w:val="0043012F"/>
  </w:style>
  <w:style w:type="paragraph" w:customStyle="1" w:styleId="5AE2C053DAF144CCAB7717A487C61A9D">
    <w:name w:val="5AE2C053DAF144CCAB7717A487C61A9D"/>
    <w:rsid w:val="0043012F"/>
  </w:style>
  <w:style w:type="paragraph" w:customStyle="1" w:styleId="5C44E79FC17D4723AE08ECF3B54CB684">
    <w:name w:val="5C44E79FC17D4723AE08ECF3B54CB684"/>
    <w:rsid w:val="0043012F"/>
  </w:style>
  <w:style w:type="paragraph" w:customStyle="1" w:styleId="70B067557DD3426391B534B1C05AAB84">
    <w:name w:val="70B067557DD3426391B534B1C05AAB84"/>
    <w:rsid w:val="0043012F"/>
  </w:style>
  <w:style w:type="paragraph" w:customStyle="1" w:styleId="AEB185C916E24533A80E0DC88A7D7094">
    <w:name w:val="AEB185C916E24533A80E0DC88A7D7094"/>
    <w:rsid w:val="0043012F"/>
  </w:style>
  <w:style w:type="paragraph" w:customStyle="1" w:styleId="4E19DF8B4A9C4B5BAE292DC445458B3E">
    <w:name w:val="4E19DF8B4A9C4B5BAE292DC445458B3E"/>
    <w:rsid w:val="0043012F"/>
  </w:style>
  <w:style w:type="paragraph" w:customStyle="1" w:styleId="C844B53044E047759887E2BF1C9C9093">
    <w:name w:val="C844B53044E047759887E2BF1C9C9093"/>
    <w:rsid w:val="0043012F"/>
  </w:style>
  <w:style w:type="paragraph" w:customStyle="1" w:styleId="6C251F3D04544C5BBA37B7B068DEC4C8">
    <w:name w:val="6C251F3D04544C5BBA37B7B068DEC4C8"/>
    <w:rsid w:val="0043012F"/>
  </w:style>
  <w:style w:type="paragraph" w:customStyle="1" w:styleId="7677BBC9475842408DE9A0E5B0D9A734">
    <w:name w:val="7677BBC9475842408DE9A0E5B0D9A734"/>
    <w:rsid w:val="0043012F"/>
  </w:style>
  <w:style w:type="paragraph" w:customStyle="1" w:styleId="36C1956C05BA4C15BD5EE014A94042EF">
    <w:name w:val="36C1956C05BA4C15BD5EE014A94042EF"/>
    <w:rsid w:val="0043012F"/>
  </w:style>
  <w:style w:type="paragraph" w:customStyle="1" w:styleId="6F9C1C04DC074BF58587C0E65C4A29E6">
    <w:name w:val="6F9C1C04DC074BF58587C0E65C4A29E6"/>
    <w:rsid w:val="0043012F"/>
  </w:style>
  <w:style w:type="paragraph" w:customStyle="1" w:styleId="7B16F47F58A44E0C964802268791A16D">
    <w:name w:val="7B16F47F58A44E0C964802268791A16D"/>
    <w:rsid w:val="0043012F"/>
  </w:style>
  <w:style w:type="paragraph" w:customStyle="1" w:styleId="C31B50412E384BC2A456483FC400D060">
    <w:name w:val="C31B50412E384BC2A456483FC400D060"/>
    <w:rsid w:val="0043012F"/>
  </w:style>
  <w:style w:type="paragraph" w:customStyle="1" w:styleId="679FD0180C894E178C8454982BF5B12D">
    <w:name w:val="679FD0180C894E178C8454982BF5B12D"/>
    <w:rsid w:val="0043012F"/>
  </w:style>
  <w:style w:type="paragraph" w:customStyle="1" w:styleId="C9C0F68ACACD4732855CDE12DDC1E7B7">
    <w:name w:val="C9C0F68ACACD4732855CDE12DDC1E7B7"/>
    <w:rsid w:val="0043012F"/>
  </w:style>
  <w:style w:type="paragraph" w:customStyle="1" w:styleId="54B3DE495ECB476D93B470E2E9307BC5">
    <w:name w:val="54B3DE495ECB476D93B470E2E9307BC5"/>
    <w:rsid w:val="0043012F"/>
  </w:style>
  <w:style w:type="paragraph" w:customStyle="1" w:styleId="B85DF24DD87E45FAB2956BF465C6D39B">
    <w:name w:val="B85DF24DD87E45FAB2956BF465C6D39B"/>
    <w:rsid w:val="0043012F"/>
  </w:style>
  <w:style w:type="paragraph" w:customStyle="1" w:styleId="077F93F009414AD48E34FFF8F03C4EAC">
    <w:name w:val="077F93F009414AD48E34FFF8F03C4EAC"/>
    <w:rsid w:val="0043012F"/>
  </w:style>
  <w:style w:type="paragraph" w:customStyle="1" w:styleId="0FEE35B7718B4D6CBD73402FBA8F034D">
    <w:name w:val="0FEE35B7718B4D6CBD73402FBA8F034D"/>
    <w:rsid w:val="0043012F"/>
  </w:style>
  <w:style w:type="paragraph" w:customStyle="1" w:styleId="79D04C60AADF415EB3C9E7693555DE83">
    <w:name w:val="79D04C60AADF415EB3C9E7693555DE83"/>
    <w:rsid w:val="0043012F"/>
  </w:style>
  <w:style w:type="paragraph" w:customStyle="1" w:styleId="7226C3E935504268A40B7D46D76A2CAE">
    <w:name w:val="7226C3E935504268A40B7D46D76A2CAE"/>
    <w:rsid w:val="0043012F"/>
  </w:style>
  <w:style w:type="paragraph" w:customStyle="1" w:styleId="5443265D6C1C4D21B527D76186465E43">
    <w:name w:val="5443265D6C1C4D21B527D76186465E43"/>
    <w:rsid w:val="0043012F"/>
  </w:style>
  <w:style w:type="paragraph" w:customStyle="1" w:styleId="3638EA5EF3684066BB2D8D264439E93B">
    <w:name w:val="3638EA5EF3684066BB2D8D264439E93B"/>
    <w:rsid w:val="0043012F"/>
  </w:style>
  <w:style w:type="paragraph" w:customStyle="1" w:styleId="62FF772BB95443ACB9DCE53485B9C8E2">
    <w:name w:val="62FF772BB95443ACB9DCE53485B9C8E2"/>
    <w:rsid w:val="0043012F"/>
  </w:style>
  <w:style w:type="paragraph" w:customStyle="1" w:styleId="90655F0A9E004253A8B52BCBDF7E4B9C">
    <w:name w:val="90655F0A9E004253A8B52BCBDF7E4B9C"/>
    <w:rsid w:val="0043012F"/>
  </w:style>
  <w:style w:type="paragraph" w:customStyle="1" w:styleId="B8D53128A0A341B1A5BF51DF6365D82C">
    <w:name w:val="B8D53128A0A341B1A5BF51DF6365D82C"/>
    <w:rsid w:val="0043012F"/>
  </w:style>
  <w:style w:type="paragraph" w:customStyle="1" w:styleId="495CA5C7C28B4C0BA6E39033BCC08671">
    <w:name w:val="495CA5C7C28B4C0BA6E39033BCC08671"/>
    <w:rsid w:val="0043012F"/>
  </w:style>
  <w:style w:type="paragraph" w:customStyle="1" w:styleId="90D89AA175EF4B5D99BEFE7AA70DA332">
    <w:name w:val="90D89AA175EF4B5D99BEFE7AA70DA332"/>
    <w:rsid w:val="0043012F"/>
  </w:style>
  <w:style w:type="paragraph" w:customStyle="1" w:styleId="9B6B429FEB4F4C6EB9E66E9CFE6CDED6">
    <w:name w:val="9B6B429FEB4F4C6EB9E66E9CFE6CDED6"/>
    <w:rsid w:val="0043012F"/>
  </w:style>
  <w:style w:type="paragraph" w:customStyle="1" w:styleId="8085A614C4B44EECBFCBEFED75C4BF68">
    <w:name w:val="8085A614C4B44EECBFCBEFED75C4BF68"/>
    <w:rsid w:val="0043012F"/>
  </w:style>
  <w:style w:type="paragraph" w:customStyle="1" w:styleId="98824C5327794274A256781B8B27265D">
    <w:name w:val="98824C5327794274A256781B8B27265D"/>
    <w:rsid w:val="0043012F"/>
  </w:style>
  <w:style w:type="paragraph" w:customStyle="1" w:styleId="FF615285327848F98E48F71CB37163FB">
    <w:name w:val="FF615285327848F98E48F71CB37163FB"/>
    <w:rsid w:val="0043012F"/>
  </w:style>
  <w:style w:type="paragraph" w:customStyle="1" w:styleId="D07A4ECFDD234E24B3769BCDA9C9355D">
    <w:name w:val="D07A4ECFDD234E24B3769BCDA9C9355D"/>
    <w:rsid w:val="0043012F"/>
  </w:style>
  <w:style w:type="paragraph" w:customStyle="1" w:styleId="B7BDC512A75A45FEB671069311BA5A2D">
    <w:name w:val="B7BDC512A75A45FEB671069311BA5A2D"/>
    <w:rsid w:val="0043012F"/>
  </w:style>
  <w:style w:type="paragraph" w:customStyle="1" w:styleId="B6D9FE23B3F145BC88BD20A4FB9D0C46">
    <w:name w:val="B6D9FE23B3F145BC88BD20A4FB9D0C46"/>
    <w:rsid w:val="0043012F"/>
  </w:style>
  <w:style w:type="paragraph" w:customStyle="1" w:styleId="06D57FD04AA349C88A95CD4B343AE4F6">
    <w:name w:val="06D57FD04AA349C88A95CD4B343AE4F6"/>
    <w:rsid w:val="0043012F"/>
  </w:style>
  <w:style w:type="paragraph" w:customStyle="1" w:styleId="7EFF72A2655944908EE1C0DFFDF6A588">
    <w:name w:val="7EFF72A2655944908EE1C0DFFDF6A588"/>
    <w:rsid w:val="0043012F"/>
  </w:style>
  <w:style w:type="paragraph" w:customStyle="1" w:styleId="0BA7DF163BEE4D43A8714CB2AE5ECD80">
    <w:name w:val="0BA7DF163BEE4D43A8714CB2AE5ECD80"/>
    <w:rsid w:val="0043012F"/>
  </w:style>
  <w:style w:type="paragraph" w:customStyle="1" w:styleId="48D5E67BA9884D24A7D7FA7C700FCB7A">
    <w:name w:val="48D5E67BA9884D24A7D7FA7C700FCB7A"/>
    <w:rsid w:val="0043012F"/>
  </w:style>
  <w:style w:type="paragraph" w:customStyle="1" w:styleId="8E4C2BC585D947D284EDB89A16BBAA96">
    <w:name w:val="8E4C2BC585D947D284EDB89A16BBAA96"/>
    <w:rsid w:val="0043012F"/>
  </w:style>
  <w:style w:type="paragraph" w:customStyle="1" w:styleId="21C007FF5DB744D3A270733C48682A6F">
    <w:name w:val="21C007FF5DB744D3A270733C48682A6F"/>
    <w:rsid w:val="0043012F"/>
  </w:style>
  <w:style w:type="paragraph" w:customStyle="1" w:styleId="49B406C6C62C4F49AFAE9FA4B6B7339A">
    <w:name w:val="49B406C6C62C4F49AFAE9FA4B6B7339A"/>
    <w:rsid w:val="0043012F"/>
  </w:style>
  <w:style w:type="paragraph" w:customStyle="1" w:styleId="FECAF0A0F9404168954ACD173F89B290">
    <w:name w:val="FECAF0A0F9404168954ACD173F89B290"/>
    <w:rsid w:val="0043012F"/>
  </w:style>
  <w:style w:type="paragraph" w:customStyle="1" w:styleId="3E0949C9947C4BF28D12BD8C88B483C6">
    <w:name w:val="3E0949C9947C4BF28D12BD8C88B483C6"/>
    <w:rsid w:val="0043012F"/>
  </w:style>
  <w:style w:type="paragraph" w:customStyle="1" w:styleId="82B4EC91CFA54E2AA7805F6E352C98E4">
    <w:name w:val="82B4EC91CFA54E2AA7805F6E352C98E4"/>
    <w:rsid w:val="0043012F"/>
  </w:style>
  <w:style w:type="paragraph" w:customStyle="1" w:styleId="1A01687412794B4A8AC680FACD2F5107">
    <w:name w:val="1A01687412794B4A8AC680FACD2F5107"/>
    <w:rsid w:val="0043012F"/>
  </w:style>
  <w:style w:type="paragraph" w:customStyle="1" w:styleId="B8FF2BB4493C46DFBCE8015E8C4D54E5">
    <w:name w:val="B8FF2BB4493C46DFBCE8015E8C4D54E5"/>
    <w:rsid w:val="0043012F"/>
  </w:style>
  <w:style w:type="paragraph" w:customStyle="1" w:styleId="DE78B44EC4514E34AD324736B6D354BA">
    <w:name w:val="DE78B44EC4514E34AD324736B6D354BA"/>
    <w:rsid w:val="0043012F"/>
  </w:style>
  <w:style w:type="paragraph" w:customStyle="1" w:styleId="E75D6949302746EBB2A9D24A73CFF0E6">
    <w:name w:val="E75D6949302746EBB2A9D24A73CFF0E6"/>
    <w:rsid w:val="0043012F"/>
  </w:style>
  <w:style w:type="paragraph" w:customStyle="1" w:styleId="B325F709DCEE48E3BD759E0DD00F2485">
    <w:name w:val="B325F709DCEE48E3BD759E0DD00F2485"/>
    <w:rsid w:val="0043012F"/>
  </w:style>
  <w:style w:type="paragraph" w:customStyle="1" w:styleId="9A6E803DCF2F49AAB95AE71BC499DCAA">
    <w:name w:val="9A6E803DCF2F49AAB95AE71BC499DCAA"/>
    <w:rsid w:val="0043012F"/>
  </w:style>
  <w:style w:type="paragraph" w:customStyle="1" w:styleId="6F90D460F91640169869B0F438A26C45">
    <w:name w:val="6F90D460F91640169869B0F438A26C45"/>
    <w:rsid w:val="0043012F"/>
  </w:style>
  <w:style w:type="paragraph" w:customStyle="1" w:styleId="1CE9178A49624614872759707D2973DE">
    <w:name w:val="1CE9178A49624614872759707D2973DE"/>
    <w:rsid w:val="0043012F"/>
  </w:style>
  <w:style w:type="paragraph" w:customStyle="1" w:styleId="10A72BE4FEEF441284B7B89FDD43386E">
    <w:name w:val="10A72BE4FEEF441284B7B89FDD43386E"/>
    <w:rsid w:val="0043012F"/>
  </w:style>
  <w:style w:type="paragraph" w:customStyle="1" w:styleId="A9E57F63958145C8A206A8D8E58C0B06">
    <w:name w:val="A9E57F63958145C8A206A8D8E58C0B06"/>
    <w:rsid w:val="0043012F"/>
  </w:style>
  <w:style w:type="paragraph" w:customStyle="1" w:styleId="E765603A7F8148D7879115A7550E81C7">
    <w:name w:val="E765603A7F8148D7879115A7550E81C7"/>
    <w:rsid w:val="0043012F"/>
  </w:style>
  <w:style w:type="paragraph" w:customStyle="1" w:styleId="A294FB1CD553444EB23090B98BFDD22C">
    <w:name w:val="A294FB1CD553444EB23090B98BFDD22C"/>
    <w:rsid w:val="0043012F"/>
  </w:style>
  <w:style w:type="paragraph" w:customStyle="1" w:styleId="FE50CB603EA847EEBDB761DC1D53575D">
    <w:name w:val="FE50CB603EA847EEBDB761DC1D53575D"/>
    <w:rsid w:val="0043012F"/>
  </w:style>
  <w:style w:type="paragraph" w:customStyle="1" w:styleId="5CC6A1E5B4C645E3A05A55DA44EEFFCF">
    <w:name w:val="5CC6A1E5B4C645E3A05A55DA44EEFFCF"/>
    <w:rsid w:val="0043012F"/>
  </w:style>
  <w:style w:type="paragraph" w:customStyle="1" w:styleId="C6DF29CF6DAF4B2E860EDF316251FD9C">
    <w:name w:val="C6DF29CF6DAF4B2E860EDF316251FD9C"/>
    <w:rsid w:val="0043012F"/>
  </w:style>
  <w:style w:type="paragraph" w:customStyle="1" w:styleId="8B9F2E5BA12B4136A12FFB3FD30C60D4">
    <w:name w:val="8B9F2E5BA12B4136A12FFB3FD30C60D4"/>
    <w:rsid w:val="0043012F"/>
  </w:style>
  <w:style w:type="paragraph" w:customStyle="1" w:styleId="D5734C25A491467B96E1B49F2D2EFFD0">
    <w:name w:val="D5734C25A491467B96E1B49F2D2EFFD0"/>
    <w:rsid w:val="0043012F"/>
  </w:style>
  <w:style w:type="paragraph" w:customStyle="1" w:styleId="984DB18C17E3448E8B7DE3DD4D7217A2">
    <w:name w:val="984DB18C17E3448E8B7DE3DD4D7217A2"/>
    <w:rsid w:val="0043012F"/>
  </w:style>
  <w:style w:type="paragraph" w:customStyle="1" w:styleId="0C0F8E75B6AB42EABEE5F720F81A7B13">
    <w:name w:val="0C0F8E75B6AB42EABEE5F720F81A7B13"/>
    <w:rsid w:val="0043012F"/>
  </w:style>
  <w:style w:type="paragraph" w:customStyle="1" w:styleId="7FAF3F58C0064229B9F5F7A8417F34E1">
    <w:name w:val="7FAF3F58C0064229B9F5F7A8417F34E1"/>
    <w:rsid w:val="0043012F"/>
  </w:style>
  <w:style w:type="paragraph" w:customStyle="1" w:styleId="115B14C1242D45B2BDD24789EC1837C4">
    <w:name w:val="115B14C1242D45B2BDD24789EC1837C4"/>
    <w:rsid w:val="0043012F"/>
  </w:style>
  <w:style w:type="paragraph" w:customStyle="1" w:styleId="E428BD183AD6462A98589B1638403F1C">
    <w:name w:val="E428BD183AD6462A98589B1638403F1C"/>
    <w:rsid w:val="0043012F"/>
  </w:style>
  <w:style w:type="paragraph" w:customStyle="1" w:styleId="BF859C27142D41CA9746288881038B79">
    <w:name w:val="BF859C27142D41CA9746288881038B79"/>
    <w:rsid w:val="0043012F"/>
  </w:style>
  <w:style w:type="paragraph" w:customStyle="1" w:styleId="46B0AF11D5D4429EA04C347FED0B144F">
    <w:name w:val="46B0AF11D5D4429EA04C347FED0B144F"/>
    <w:rsid w:val="0043012F"/>
  </w:style>
  <w:style w:type="paragraph" w:customStyle="1" w:styleId="6EBF448A278D4384BA6E1234D9374096">
    <w:name w:val="6EBF448A278D4384BA6E1234D9374096"/>
    <w:rsid w:val="0043012F"/>
  </w:style>
  <w:style w:type="paragraph" w:customStyle="1" w:styleId="B98F6B69BFB14C689423EDF2F77F6645">
    <w:name w:val="B98F6B69BFB14C689423EDF2F77F6645"/>
    <w:rsid w:val="0043012F"/>
  </w:style>
  <w:style w:type="paragraph" w:customStyle="1" w:styleId="0773AF8C25384403891095DEF54A15AB">
    <w:name w:val="0773AF8C25384403891095DEF54A15AB"/>
    <w:rsid w:val="0043012F"/>
  </w:style>
  <w:style w:type="paragraph" w:customStyle="1" w:styleId="22AD97CB314645259CA0165E50C1FE6A">
    <w:name w:val="22AD97CB314645259CA0165E50C1FE6A"/>
    <w:rsid w:val="0043012F"/>
  </w:style>
  <w:style w:type="paragraph" w:customStyle="1" w:styleId="F0F76792F25F45A3BD4BA141D4FFA730">
    <w:name w:val="F0F76792F25F45A3BD4BA141D4FFA730"/>
    <w:rsid w:val="0043012F"/>
  </w:style>
  <w:style w:type="paragraph" w:customStyle="1" w:styleId="614DF01BA3134146813C3054C50CCBD4">
    <w:name w:val="614DF01BA3134146813C3054C50CCBD4"/>
    <w:rsid w:val="0043012F"/>
  </w:style>
  <w:style w:type="paragraph" w:customStyle="1" w:styleId="C97EA5069E754C09A703644F55052C54">
    <w:name w:val="C97EA5069E754C09A703644F55052C54"/>
    <w:rsid w:val="0043012F"/>
  </w:style>
  <w:style w:type="paragraph" w:customStyle="1" w:styleId="FA18B7C779A24EB88B974834EC16D3D7">
    <w:name w:val="FA18B7C779A24EB88B974834EC16D3D7"/>
    <w:rsid w:val="0043012F"/>
  </w:style>
  <w:style w:type="paragraph" w:customStyle="1" w:styleId="F192E2C5051646919FAD56ED352FBCCC">
    <w:name w:val="F192E2C5051646919FAD56ED352FBCCC"/>
    <w:rsid w:val="0043012F"/>
  </w:style>
  <w:style w:type="paragraph" w:customStyle="1" w:styleId="E38AD1149F934F62BE9F4D65DD6712FD">
    <w:name w:val="E38AD1149F934F62BE9F4D65DD6712FD"/>
    <w:rsid w:val="0043012F"/>
  </w:style>
  <w:style w:type="paragraph" w:customStyle="1" w:styleId="5FB585F6141C4234AB63A087D5F7B1E4">
    <w:name w:val="5FB585F6141C4234AB63A087D5F7B1E4"/>
    <w:rsid w:val="0043012F"/>
  </w:style>
  <w:style w:type="paragraph" w:customStyle="1" w:styleId="4E19DE10FA174379BA92FB0D77DC0A68">
    <w:name w:val="4E19DE10FA174379BA92FB0D77DC0A68"/>
    <w:rsid w:val="0043012F"/>
  </w:style>
  <w:style w:type="paragraph" w:customStyle="1" w:styleId="E9DD907EE85D43AAB4D938288711CBC7">
    <w:name w:val="E9DD907EE85D43AAB4D938288711CBC7"/>
    <w:rsid w:val="0043012F"/>
  </w:style>
  <w:style w:type="paragraph" w:customStyle="1" w:styleId="E4E25E78C6D04D6A82DB3B741E0EF4EE">
    <w:name w:val="E4E25E78C6D04D6A82DB3B741E0EF4EE"/>
    <w:rsid w:val="0043012F"/>
  </w:style>
  <w:style w:type="paragraph" w:customStyle="1" w:styleId="93EE7A4F54D942D893F8F83FC0EAA03C">
    <w:name w:val="93EE7A4F54D942D893F8F83FC0EAA03C"/>
    <w:rsid w:val="0043012F"/>
  </w:style>
  <w:style w:type="paragraph" w:customStyle="1" w:styleId="314B72D55EF84B469C170EB0B74D7DB9">
    <w:name w:val="314B72D55EF84B469C170EB0B74D7DB9"/>
    <w:rsid w:val="0043012F"/>
  </w:style>
  <w:style w:type="paragraph" w:customStyle="1" w:styleId="01AE4E1088384A468C919A0E7DF5575A">
    <w:name w:val="01AE4E1088384A468C919A0E7DF5575A"/>
    <w:rsid w:val="0043012F"/>
  </w:style>
  <w:style w:type="paragraph" w:customStyle="1" w:styleId="E05B14DE14F743D7AE64EC45BE8C71A8">
    <w:name w:val="E05B14DE14F743D7AE64EC45BE8C71A8"/>
    <w:rsid w:val="0043012F"/>
  </w:style>
  <w:style w:type="paragraph" w:customStyle="1" w:styleId="86FDB91BADCD4812803078671D01ED7E">
    <w:name w:val="86FDB91BADCD4812803078671D01ED7E"/>
    <w:rsid w:val="0043012F"/>
  </w:style>
  <w:style w:type="paragraph" w:customStyle="1" w:styleId="F39BA2E2433441E881204147CD7F6E03">
    <w:name w:val="F39BA2E2433441E881204147CD7F6E03"/>
    <w:rsid w:val="0043012F"/>
  </w:style>
  <w:style w:type="paragraph" w:customStyle="1" w:styleId="B039AE77C9C04C0F96027F8D9872E072">
    <w:name w:val="B039AE77C9C04C0F96027F8D9872E072"/>
    <w:rsid w:val="0043012F"/>
  </w:style>
  <w:style w:type="paragraph" w:customStyle="1" w:styleId="1978541F2597426DBE922604E805040C">
    <w:name w:val="1978541F2597426DBE922604E805040C"/>
    <w:rsid w:val="0043012F"/>
  </w:style>
  <w:style w:type="paragraph" w:customStyle="1" w:styleId="3D9A549FC85F46E69B203D8D5A226346">
    <w:name w:val="3D9A549FC85F46E69B203D8D5A226346"/>
    <w:rsid w:val="0043012F"/>
  </w:style>
  <w:style w:type="paragraph" w:customStyle="1" w:styleId="F2EBCB84BCDA478D92CCA002347514E2">
    <w:name w:val="F2EBCB84BCDA478D92CCA002347514E2"/>
    <w:rsid w:val="0043012F"/>
  </w:style>
  <w:style w:type="paragraph" w:customStyle="1" w:styleId="D07AFDF051604184947AB4D9D1667BEF">
    <w:name w:val="D07AFDF051604184947AB4D9D1667BEF"/>
    <w:rsid w:val="0043012F"/>
  </w:style>
  <w:style w:type="paragraph" w:customStyle="1" w:styleId="D3A2EA8E720248D39D02CEEBD0879616">
    <w:name w:val="D3A2EA8E720248D39D02CEEBD0879616"/>
    <w:rsid w:val="0043012F"/>
  </w:style>
  <w:style w:type="paragraph" w:customStyle="1" w:styleId="F38BC2E90F8140FC8642982AC15FD3D3">
    <w:name w:val="F38BC2E90F8140FC8642982AC15FD3D3"/>
    <w:rsid w:val="0043012F"/>
  </w:style>
  <w:style w:type="paragraph" w:customStyle="1" w:styleId="C22EC1D7B0A84095827192CB4F719E98">
    <w:name w:val="C22EC1D7B0A84095827192CB4F719E98"/>
    <w:rsid w:val="0043012F"/>
  </w:style>
  <w:style w:type="paragraph" w:customStyle="1" w:styleId="F098CE28A20F403C8FB8AC342F8DB239">
    <w:name w:val="F098CE28A20F403C8FB8AC342F8DB239"/>
    <w:rsid w:val="0043012F"/>
  </w:style>
  <w:style w:type="paragraph" w:customStyle="1" w:styleId="E8E8ADE5C1C2456BA9A2775A3AA0F100">
    <w:name w:val="E8E8ADE5C1C2456BA9A2775A3AA0F100"/>
    <w:rsid w:val="0043012F"/>
  </w:style>
  <w:style w:type="paragraph" w:customStyle="1" w:styleId="8119A8571AE74D9A92BDF306092006A7">
    <w:name w:val="8119A8571AE74D9A92BDF306092006A7"/>
    <w:rsid w:val="0043012F"/>
  </w:style>
  <w:style w:type="paragraph" w:customStyle="1" w:styleId="5D46E4B0F144497899426AF52C282817">
    <w:name w:val="5D46E4B0F144497899426AF52C282817"/>
    <w:rsid w:val="0043012F"/>
  </w:style>
  <w:style w:type="paragraph" w:customStyle="1" w:styleId="187DC290662744388C085B5F21E8AB99">
    <w:name w:val="187DC290662744388C085B5F21E8AB99"/>
    <w:rsid w:val="0043012F"/>
  </w:style>
  <w:style w:type="paragraph" w:customStyle="1" w:styleId="0816F31F767C414DA5371ABC24AE35CC">
    <w:name w:val="0816F31F767C414DA5371ABC24AE35CC"/>
    <w:rsid w:val="0043012F"/>
  </w:style>
  <w:style w:type="paragraph" w:customStyle="1" w:styleId="CC68CF7DB1E044F786309526CDD6C58C">
    <w:name w:val="CC68CF7DB1E044F786309526CDD6C58C"/>
    <w:rsid w:val="0043012F"/>
  </w:style>
  <w:style w:type="paragraph" w:customStyle="1" w:styleId="3A9945971B1D481DBAC1BE63C4BC058B">
    <w:name w:val="3A9945971B1D481DBAC1BE63C4BC058B"/>
    <w:rsid w:val="0043012F"/>
  </w:style>
  <w:style w:type="paragraph" w:customStyle="1" w:styleId="66D413857B7F43AEAD43201C9F3C36E0">
    <w:name w:val="66D413857B7F43AEAD43201C9F3C36E0"/>
    <w:rsid w:val="0043012F"/>
  </w:style>
  <w:style w:type="paragraph" w:customStyle="1" w:styleId="F18F64B975FB4896859D1F42ED3B512B">
    <w:name w:val="F18F64B975FB4896859D1F42ED3B512B"/>
    <w:rsid w:val="0043012F"/>
  </w:style>
  <w:style w:type="paragraph" w:customStyle="1" w:styleId="E4401D17132B4EF0BAB313D1DBBD0C8D">
    <w:name w:val="E4401D17132B4EF0BAB313D1DBBD0C8D"/>
    <w:rsid w:val="0043012F"/>
  </w:style>
  <w:style w:type="paragraph" w:customStyle="1" w:styleId="1738070634F54401832228F2B0C2ACF6">
    <w:name w:val="1738070634F54401832228F2B0C2ACF6"/>
    <w:rsid w:val="0043012F"/>
  </w:style>
  <w:style w:type="paragraph" w:customStyle="1" w:styleId="FD1A615F842F469DAFC38F77830538C7">
    <w:name w:val="FD1A615F842F469DAFC38F77830538C7"/>
    <w:rsid w:val="0043012F"/>
  </w:style>
  <w:style w:type="paragraph" w:customStyle="1" w:styleId="A964ABFDD114498EB59399561D70144B">
    <w:name w:val="A964ABFDD114498EB59399561D70144B"/>
    <w:rsid w:val="0043012F"/>
  </w:style>
  <w:style w:type="paragraph" w:customStyle="1" w:styleId="B5E244A4003C4B0780304097A754BFEF">
    <w:name w:val="B5E244A4003C4B0780304097A754BFEF"/>
    <w:rsid w:val="0043012F"/>
  </w:style>
  <w:style w:type="paragraph" w:customStyle="1" w:styleId="F9C7D8DC3A9341C99830D07F07FC1022">
    <w:name w:val="F9C7D8DC3A9341C99830D07F07FC1022"/>
    <w:rsid w:val="0043012F"/>
  </w:style>
  <w:style w:type="paragraph" w:customStyle="1" w:styleId="13D411C08F9F44289A132120D90B0877">
    <w:name w:val="13D411C08F9F44289A132120D90B0877"/>
    <w:rsid w:val="0043012F"/>
  </w:style>
  <w:style w:type="paragraph" w:customStyle="1" w:styleId="356BF94EBE1C4219AD51EF1C30BD9364">
    <w:name w:val="356BF94EBE1C4219AD51EF1C30BD9364"/>
    <w:rsid w:val="0043012F"/>
  </w:style>
  <w:style w:type="paragraph" w:customStyle="1" w:styleId="FC9393665E60432B9D37B05115B8CBC4">
    <w:name w:val="FC9393665E60432B9D37B05115B8CBC4"/>
    <w:rsid w:val="0043012F"/>
  </w:style>
  <w:style w:type="paragraph" w:customStyle="1" w:styleId="7102D87D9B8F490584350EC7864036FE">
    <w:name w:val="7102D87D9B8F490584350EC7864036FE"/>
    <w:rsid w:val="0043012F"/>
  </w:style>
  <w:style w:type="paragraph" w:customStyle="1" w:styleId="3A7C056F674B419794719E13658D0FCC">
    <w:name w:val="3A7C056F674B419794719E13658D0FCC"/>
    <w:rsid w:val="0043012F"/>
  </w:style>
  <w:style w:type="paragraph" w:customStyle="1" w:styleId="0DDDB31EED9F4CD5B9D73B9AF8E3761C">
    <w:name w:val="0DDDB31EED9F4CD5B9D73B9AF8E3761C"/>
    <w:rsid w:val="0043012F"/>
  </w:style>
  <w:style w:type="paragraph" w:customStyle="1" w:styleId="F953C5C99318422C974F982240CADD66">
    <w:name w:val="F953C5C99318422C974F982240CADD66"/>
    <w:rsid w:val="0043012F"/>
  </w:style>
  <w:style w:type="paragraph" w:customStyle="1" w:styleId="7727688285EF4719AFC92D7F43C21AA5">
    <w:name w:val="7727688285EF4719AFC92D7F43C21AA5"/>
    <w:rsid w:val="0043012F"/>
  </w:style>
  <w:style w:type="paragraph" w:customStyle="1" w:styleId="92584691F0034D2D8F519BE0FAB54BA9">
    <w:name w:val="92584691F0034D2D8F519BE0FAB54BA9"/>
    <w:rsid w:val="0043012F"/>
  </w:style>
  <w:style w:type="paragraph" w:customStyle="1" w:styleId="C202AC36C54F4704A155AD6C269B98C7">
    <w:name w:val="C202AC36C54F4704A155AD6C269B98C7"/>
    <w:rsid w:val="0043012F"/>
  </w:style>
  <w:style w:type="paragraph" w:customStyle="1" w:styleId="9287CE5CE0FC424B86B4BC88A3C192C0">
    <w:name w:val="9287CE5CE0FC424B86B4BC88A3C192C0"/>
    <w:rsid w:val="0043012F"/>
  </w:style>
  <w:style w:type="paragraph" w:customStyle="1" w:styleId="A98B963CB28048FBA95153E1E4BD4453">
    <w:name w:val="A98B963CB28048FBA95153E1E4BD4453"/>
    <w:rsid w:val="0043012F"/>
  </w:style>
  <w:style w:type="paragraph" w:customStyle="1" w:styleId="4025C129A22B4B7091EB31ABBBEEDF2B">
    <w:name w:val="4025C129A22B4B7091EB31ABBBEEDF2B"/>
    <w:rsid w:val="0043012F"/>
  </w:style>
  <w:style w:type="paragraph" w:customStyle="1" w:styleId="10B15E371E534C02974129689F5F8A2A">
    <w:name w:val="10B15E371E534C02974129689F5F8A2A"/>
    <w:rsid w:val="0043012F"/>
  </w:style>
  <w:style w:type="paragraph" w:customStyle="1" w:styleId="A1090009DEC442CAA6A2126C346AF284">
    <w:name w:val="A1090009DEC442CAA6A2126C346AF284"/>
    <w:rsid w:val="0043012F"/>
  </w:style>
  <w:style w:type="paragraph" w:customStyle="1" w:styleId="4CD7AF764F804F669862F06D6BD22657">
    <w:name w:val="4CD7AF764F804F669862F06D6BD22657"/>
    <w:rsid w:val="0043012F"/>
  </w:style>
  <w:style w:type="paragraph" w:customStyle="1" w:styleId="08659014C31B4939BDAACEF078FD8200">
    <w:name w:val="08659014C31B4939BDAACEF078FD8200"/>
    <w:rsid w:val="0043012F"/>
  </w:style>
  <w:style w:type="paragraph" w:customStyle="1" w:styleId="E17B224CC88E40E9A6B742F43A461845">
    <w:name w:val="E17B224CC88E40E9A6B742F43A461845"/>
    <w:rsid w:val="0043012F"/>
  </w:style>
  <w:style w:type="paragraph" w:customStyle="1" w:styleId="EBC68D0C0635449F9CB716F878874811">
    <w:name w:val="EBC68D0C0635449F9CB716F878874811"/>
    <w:rsid w:val="0043012F"/>
  </w:style>
  <w:style w:type="paragraph" w:customStyle="1" w:styleId="B094E883E62E4D71A60AE52B3437B63A">
    <w:name w:val="B094E883E62E4D71A60AE52B3437B63A"/>
    <w:rsid w:val="0043012F"/>
  </w:style>
  <w:style w:type="paragraph" w:customStyle="1" w:styleId="E6C777DC50E1412994BB2CF685E87A39">
    <w:name w:val="E6C777DC50E1412994BB2CF685E87A39"/>
    <w:rsid w:val="0043012F"/>
  </w:style>
  <w:style w:type="paragraph" w:customStyle="1" w:styleId="FC9CB20B90534B319FC73B5862A6FD4A">
    <w:name w:val="FC9CB20B90534B319FC73B5862A6FD4A"/>
    <w:rsid w:val="0043012F"/>
  </w:style>
  <w:style w:type="paragraph" w:customStyle="1" w:styleId="BBE35B13AF4B4184BE531136BDA5690B">
    <w:name w:val="BBE35B13AF4B4184BE531136BDA5690B"/>
    <w:rsid w:val="0043012F"/>
  </w:style>
  <w:style w:type="paragraph" w:customStyle="1" w:styleId="07BF006C81784AFA942A09ACE1E96735">
    <w:name w:val="07BF006C81784AFA942A09ACE1E96735"/>
    <w:rsid w:val="0043012F"/>
  </w:style>
  <w:style w:type="paragraph" w:customStyle="1" w:styleId="95AFA3FA867F44C0A63EF94730D137BA">
    <w:name w:val="95AFA3FA867F44C0A63EF94730D137BA"/>
    <w:rsid w:val="0043012F"/>
  </w:style>
  <w:style w:type="paragraph" w:customStyle="1" w:styleId="C74F8C41C48A407A8061E8686EE13998">
    <w:name w:val="C74F8C41C48A407A8061E8686EE13998"/>
    <w:rsid w:val="0043012F"/>
  </w:style>
  <w:style w:type="paragraph" w:customStyle="1" w:styleId="3E3F9834A3424486966DD835B414C612">
    <w:name w:val="3E3F9834A3424486966DD835B414C612"/>
    <w:rsid w:val="0043012F"/>
  </w:style>
  <w:style w:type="paragraph" w:customStyle="1" w:styleId="ECBD513F9E574D77B6ABF56450E9E798">
    <w:name w:val="ECBD513F9E574D77B6ABF56450E9E798"/>
    <w:rsid w:val="0043012F"/>
  </w:style>
  <w:style w:type="paragraph" w:customStyle="1" w:styleId="453650AFECE7495095F6A9FD624A8421">
    <w:name w:val="453650AFECE7495095F6A9FD624A8421"/>
    <w:rsid w:val="0043012F"/>
  </w:style>
  <w:style w:type="paragraph" w:customStyle="1" w:styleId="2BB93D1E7BDF43C5AC8B528B65CF7AE9">
    <w:name w:val="2BB93D1E7BDF43C5AC8B528B65CF7AE9"/>
    <w:rsid w:val="0043012F"/>
  </w:style>
  <w:style w:type="paragraph" w:customStyle="1" w:styleId="478CA4F5FB4A417381B354B3FC854EDC">
    <w:name w:val="478CA4F5FB4A417381B354B3FC854EDC"/>
    <w:rsid w:val="0043012F"/>
  </w:style>
  <w:style w:type="paragraph" w:customStyle="1" w:styleId="FB093BD378C44590B31BF556E2826179">
    <w:name w:val="FB093BD378C44590B31BF556E2826179"/>
    <w:rsid w:val="0043012F"/>
  </w:style>
  <w:style w:type="paragraph" w:customStyle="1" w:styleId="D5476F1CA8EF4787895D6EFC5FB8AAD2">
    <w:name w:val="D5476F1CA8EF4787895D6EFC5FB8AAD2"/>
    <w:rsid w:val="0043012F"/>
  </w:style>
  <w:style w:type="paragraph" w:customStyle="1" w:styleId="056AAC5A9E9B4C31B4788DE3A99D4CEA">
    <w:name w:val="056AAC5A9E9B4C31B4788DE3A99D4CEA"/>
    <w:rsid w:val="0043012F"/>
  </w:style>
  <w:style w:type="paragraph" w:customStyle="1" w:styleId="F7AF0FB222BF4CFA82A10D7C37688D64">
    <w:name w:val="F7AF0FB222BF4CFA82A10D7C37688D64"/>
    <w:rsid w:val="0043012F"/>
  </w:style>
  <w:style w:type="paragraph" w:customStyle="1" w:styleId="B58BC54381E74529BD0728F550BCA905">
    <w:name w:val="B58BC54381E74529BD0728F550BCA905"/>
    <w:rsid w:val="0043012F"/>
  </w:style>
  <w:style w:type="paragraph" w:customStyle="1" w:styleId="6C284F6612F34FEFA43CDC07079BB271">
    <w:name w:val="6C284F6612F34FEFA43CDC07079BB271"/>
    <w:rsid w:val="0043012F"/>
  </w:style>
  <w:style w:type="paragraph" w:customStyle="1" w:styleId="8FBA182A0C2F4B078AF4E5F705C7D163">
    <w:name w:val="8FBA182A0C2F4B078AF4E5F705C7D163"/>
    <w:rsid w:val="0043012F"/>
  </w:style>
  <w:style w:type="paragraph" w:customStyle="1" w:styleId="D9B89D17FE9F481AB4350E4992E523CC">
    <w:name w:val="D9B89D17FE9F481AB4350E4992E523CC"/>
    <w:rsid w:val="0043012F"/>
  </w:style>
  <w:style w:type="paragraph" w:customStyle="1" w:styleId="0BFA9015980E457285188DCDAC216026">
    <w:name w:val="0BFA9015980E457285188DCDAC216026"/>
    <w:rsid w:val="0043012F"/>
  </w:style>
  <w:style w:type="paragraph" w:customStyle="1" w:styleId="339D7D74E05142C8B98F8C9902085885">
    <w:name w:val="339D7D74E05142C8B98F8C9902085885"/>
    <w:rsid w:val="0043012F"/>
  </w:style>
  <w:style w:type="paragraph" w:customStyle="1" w:styleId="1C1876A0312442FDB49C958C163E4543">
    <w:name w:val="1C1876A0312442FDB49C958C163E4543"/>
    <w:rsid w:val="0043012F"/>
  </w:style>
  <w:style w:type="paragraph" w:customStyle="1" w:styleId="08D9A88D0DDD403996180316450F74C9">
    <w:name w:val="08D9A88D0DDD403996180316450F74C9"/>
    <w:rsid w:val="0043012F"/>
  </w:style>
  <w:style w:type="paragraph" w:customStyle="1" w:styleId="F2812A4B23944A6D87703081AEEE63EE">
    <w:name w:val="F2812A4B23944A6D87703081AEEE63EE"/>
    <w:rsid w:val="0043012F"/>
  </w:style>
  <w:style w:type="paragraph" w:customStyle="1" w:styleId="954F65D4C558495D9D515F4D90804F96">
    <w:name w:val="954F65D4C558495D9D515F4D90804F96"/>
    <w:rsid w:val="0043012F"/>
  </w:style>
  <w:style w:type="paragraph" w:customStyle="1" w:styleId="90A632C15C34432080F3D61958C25863">
    <w:name w:val="90A632C15C34432080F3D61958C25863"/>
    <w:rsid w:val="0043012F"/>
  </w:style>
  <w:style w:type="paragraph" w:customStyle="1" w:styleId="A7C405A72F2B4203A6D2D7385753519B">
    <w:name w:val="A7C405A72F2B4203A6D2D7385753519B"/>
    <w:rsid w:val="0043012F"/>
  </w:style>
  <w:style w:type="paragraph" w:customStyle="1" w:styleId="F3CFA004F38047BE896EE829568D7B99">
    <w:name w:val="F3CFA004F38047BE896EE829568D7B99"/>
    <w:rsid w:val="0043012F"/>
  </w:style>
  <w:style w:type="paragraph" w:customStyle="1" w:styleId="6CB17BD214C14A0FABE49F8AB545B00F">
    <w:name w:val="6CB17BD214C14A0FABE49F8AB545B00F"/>
    <w:rsid w:val="0043012F"/>
  </w:style>
  <w:style w:type="paragraph" w:customStyle="1" w:styleId="61304F3D91184F8CB7054F78467B4A95">
    <w:name w:val="61304F3D91184F8CB7054F78467B4A95"/>
    <w:rsid w:val="0043012F"/>
  </w:style>
  <w:style w:type="paragraph" w:customStyle="1" w:styleId="B899587EFB884E2288943342BFF5F735">
    <w:name w:val="B899587EFB884E2288943342BFF5F735"/>
    <w:rsid w:val="0043012F"/>
  </w:style>
  <w:style w:type="paragraph" w:customStyle="1" w:styleId="C640D62C46344BA0900E9E58A9895B4D">
    <w:name w:val="C640D62C46344BA0900E9E58A9895B4D"/>
    <w:rsid w:val="0043012F"/>
  </w:style>
  <w:style w:type="paragraph" w:customStyle="1" w:styleId="EF9DFECF2F204657AF8194CE899A7B2A">
    <w:name w:val="EF9DFECF2F204657AF8194CE899A7B2A"/>
    <w:rsid w:val="0043012F"/>
  </w:style>
  <w:style w:type="paragraph" w:customStyle="1" w:styleId="3A7B8512DF544886BE957B67D681E11C">
    <w:name w:val="3A7B8512DF544886BE957B67D681E11C"/>
    <w:rsid w:val="0043012F"/>
  </w:style>
  <w:style w:type="paragraph" w:customStyle="1" w:styleId="4660C6817B894BBFBC240DAB975096E0">
    <w:name w:val="4660C6817B894BBFBC240DAB975096E0"/>
    <w:rsid w:val="0043012F"/>
  </w:style>
  <w:style w:type="paragraph" w:customStyle="1" w:styleId="DC49E5942AE640EC9CEA7C37476D0BEA">
    <w:name w:val="DC49E5942AE640EC9CEA7C37476D0BEA"/>
    <w:rsid w:val="0043012F"/>
  </w:style>
  <w:style w:type="paragraph" w:customStyle="1" w:styleId="3DD1A48C1A104E068339C821F13F5DE9">
    <w:name w:val="3DD1A48C1A104E068339C821F13F5DE9"/>
    <w:rsid w:val="0043012F"/>
  </w:style>
  <w:style w:type="paragraph" w:customStyle="1" w:styleId="88A0DF28D079462BA0830322747C5CD7">
    <w:name w:val="88A0DF28D079462BA0830322747C5CD7"/>
    <w:rsid w:val="0043012F"/>
  </w:style>
  <w:style w:type="paragraph" w:customStyle="1" w:styleId="B45713FDC18E4EFD900C6DADE500C99E">
    <w:name w:val="B45713FDC18E4EFD900C6DADE500C99E"/>
    <w:rsid w:val="0043012F"/>
  </w:style>
  <w:style w:type="paragraph" w:customStyle="1" w:styleId="C39617B7FA5242438EE85B4F113CCF2C">
    <w:name w:val="C39617B7FA5242438EE85B4F113CCF2C"/>
    <w:rsid w:val="0043012F"/>
  </w:style>
  <w:style w:type="paragraph" w:customStyle="1" w:styleId="8EFD31382BAF46769B35AA3D265F69F6">
    <w:name w:val="8EFD31382BAF46769B35AA3D265F69F6"/>
    <w:rsid w:val="0043012F"/>
  </w:style>
  <w:style w:type="paragraph" w:customStyle="1" w:styleId="E9354CAFD36C4CACB554CD3DA886A70F">
    <w:name w:val="E9354CAFD36C4CACB554CD3DA886A70F"/>
    <w:rsid w:val="0043012F"/>
  </w:style>
  <w:style w:type="paragraph" w:customStyle="1" w:styleId="4F9CF8770D544DB98FFBFE423AEF65B6">
    <w:name w:val="4F9CF8770D544DB98FFBFE423AEF65B6"/>
    <w:rsid w:val="0043012F"/>
  </w:style>
  <w:style w:type="paragraph" w:customStyle="1" w:styleId="021E4B990C604E5C8912D7B48A7F50EA">
    <w:name w:val="021E4B990C604E5C8912D7B48A7F50EA"/>
    <w:rsid w:val="0043012F"/>
  </w:style>
  <w:style w:type="paragraph" w:customStyle="1" w:styleId="4C1BDE73DC614E44BB4938A56666B547">
    <w:name w:val="4C1BDE73DC614E44BB4938A56666B547"/>
    <w:rsid w:val="0043012F"/>
  </w:style>
  <w:style w:type="paragraph" w:customStyle="1" w:styleId="A224B3DD73EF4907BE80B8520C8A8AFE">
    <w:name w:val="A224B3DD73EF4907BE80B8520C8A8AFE"/>
    <w:rsid w:val="0043012F"/>
  </w:style>
  <w:style w:type="paragraph" w:customStyle="1" w:styleId="33DE8E1126EB403C9D7CF30AE80B4D3B">
    <w:name w:val="33DE8E1126EB403C9D7CF30AE80B4D3B"/>
    <w:rsid w:val="0043012F"/>
  </w:style>
  <w:style w:type="paragraph" w:customStyle="1" w:styleId="79AF8A19AE2E4451B5F7731F81B1E5AF">
    <w:name w:val="79AF8A19AE2E4451B5F7731F81B1E5AF"/>
    <w:rsid w:val="0043012F"/>
  </w:style>
  <w:style w:type="paragraph" w:customStyle="1" w:styleId="27557A0E78C84B449285860D79A7AE42">
    <w:name w:val="27557A0E78C84B449285860D79A7AE42"/>
    <w:rsid w:val="0043012F"/>
  </w:style>
  <w:style w:type="paragraph" w:customStyle="1" w:styleId="80668F259AA24E3A8BE0D514417C7B78">
    <w:name w:val="80668F259AA24E3A8BE0D514417C7B78"/>
    <w:rsid w:val="0043012F"/>
  </w:style>
  <w:style w:type="paragraph" w:customStyle="1" w:styleId="7139D6D7D4D24A488B237C9AC8E4CB77">
    <w:name w:val="7139D6D7D4D24A488B237C9AC8E4CB77"/>
    <w:rsid w:val="0043012F"/>
  </w:style>
  <w:style w:type="paragraph" w:customStyle="1" w:styleId="B20345B4B17E43589A11A19C7E9567CB">
    <w:name w:val="B20345B4B17E43589A11A19C7E9567CB"/>
    <w:rsid w:val="0043012F"/>
  </w:style>
  <w:style w:type="paragraph" w:customStyle="1" w:styleId="BCC757BF464A4D30AE30BFAC32C412C9">
    <w:name w:val="BCC757BF464A4D30AE30BFAC32C412C9"/>
    <w:rsid w:val="0043012F"/>
  </w:style>
  <w:style w:type="paragraph" w:customStyle="1" w:styleId="6025B15D4CF5466380B4CC0AF65B1825">
    <w:name w:val="6025B15D4CF5466380B4CC0AF65B1825"/>
    <w:rsid w:val="0043012F"/>
  </w:style>
  <w:style w:type="paragraph" w:customStyle="1" w:styleId="09CFDA16A8B946E88CDE405D19568E0D">
    <w:name w:val="09CFDA16A8B946E88CDE405D19568E0D"/>
    <w:rsid w:val="0043012F"/>
  </w:style>
  <w:style w:type="paragraph" w:customStyle="1" w:styleId="14493B249468494B934A27D64E804067">
    <w:name w:val="14493B249468494B934A27D64E804067"/>
    <w:rsid w:val="0043012F"/>
  </w:style>
  <w:style w:type="paragraph" w:customStyle="1" w:styleId="A3D08ADE8CED47289BE77A465EBF7C56">
    <w:name w:val="A3D08ADE8CED47289BE77A465EBF7C56"/>
    <w:rsid w:val="0043012F"/>
  </w:style>
  <w:style w:type="paragraph" w:customStyle="1" w:styleId="C4ABAAC3599041ABA17774D38518B79A">
    <w:name w:val="C4ABAAC3599041ABA17774D38518B79A"/>
    <w:rsid w:val="0043012F"/>
  </w:style>
  <w:style w:type="paragraph" w:customStyle="1" w:styleId="82C540B6DB3C42A090671434ACD1DCD3">
    <w:name w:val="82C540B6DB3C42A090671434ACD1DCD3"/>
    <w:rsid w:val="0043012F"/>
  </w:style>
  <w:style w:type="paragraph" w:customStyle="1" w:styleId="B1774A950A3B4FC88075E4C949756A0A">
    <w:name w:val="B1774A950A3B4FC88075E4C949756A0A"/>
    <w:rsid w:val="0043012F"/>
  </w:style>
  <w:style w:type="paragraph" w:customStyle="1" w:styleId="0469FBF57F3743D6BA145087A82648F6">
    <w:name w:val="0469FBF57F3743D6BA145087A82648F6"/>
    <w:rsid w:val="0043012F"/>
  </w:style>
  <w:style w:type="paragraph" w:customStyle="1" w:styleId="3F2011B5B3294102910E3085A13EC484">
    <w:name w:val="3F2011B5B3294102910E3085A13EC484"/>
    <w:rsid w:val="0043012F"/>
  </w:style>
  <w:style w:type="paragraph" w:customStyle="1" w:styleId="EF1CA10A1BC4474F85C389A0557BC765">
    <w:name w:val="EF1CA10A1BC4474F85C389A0557BC765"/>
    <w:rsid w:val="0043012F"/>
  </w:style>
  <w:style w:type="paragraph" w:customStyle="1" w:styleId="509B6863AE0C401FA4A0912A98B0E0ED">
    <w:name w:val="509B6863AE0C401FA4A0912A98B0E0ED"/>
    <w:rsid w:val="0043012F"/>
  </w:style>
  <w:style w:type="paragraph" w:customStyle="1" w:styleId="83A9226CC5BE470F9BCF011C927C1500">
    <w:name w:val="83A9226CC5BE470F9BCF011C927C1500"/>
    <w:rsid w:val="0043012F"/>
  </w:style>
  <w:style w:type="paragraph" w:customStyle="1" w:styleId="E9B5C591F28E4F5FB7C5946E08B8945C">
    <w:name w:val="E9B5C591F28E4F5FB7C5946E08B8945C"/>
    <w:rsid w:val="0043012F"/>
  </w:style>
  <w:style w:type="paragraph" w:customStyle="1" w:styleId="3453AF99167342729A369D180352BCAD">
    <w:name w:val="3453AF99167342729A369D180352BCAD"/>
    <w:rsid w:val="0043012F"/>
  </w:style>
  <w:style w:type="paragraph" w:customStyle="1" w:styleId="B40635961AE04233B9290DFB6CF14F29">
    <w:name w:val="B40635961AE04233B9290DFB6CF14F29"/>
    <w:rsid w:val="0043012F"/>
  </w:style>
  <w:style w:type="paragraph" w:customStyle="1" w:styleId="F0F4E911DBC44D5289D57F9261982C35">
    <w:name w:val="F0F4E911DBC44D5289D57F9261982C35"/>
    <w:rsid w:val="0043012F"/>
  </w:style>
  <w:style w:type="paragraph" w:customStyle="1" w:styleId="34CD1B37F64A4C8E84D501A4F1619F8D">
    <w:name w:val="34CD1B37F64A4C8E84D501A4F1619F8D"/>
    <w:rsid w:val="0043012F"/>
  </w:style>
  <w:style w:type="paragraph" w:customStyle="1" w:styleId="A1A7E997AADD4223813F5CB2051F185B">
    <w:name w:val="A1A7E997AADD4223813F5CB2051F185B"/>
    <w:rsid w:val="0043012F"/>
  </w:style>
  <w:style w:type="paragraph" w:customStyle="1" w:styleId="A5E468F651EE41698BFB31427C747452">
    <w:name w:val="A5E468F651EE41698BFB31427C747452"/>
    <w:rsid w:val="0043012F"/>
  </w:style>
  <w:style w:type="paragraph" w:customStyle="1" w:styleId="ED6B6B7AAD844E1CAC5D1AF713BA9D92">
    <w:name w:val="ED6B6B7AAD844E1CAC5D1AF713BA9D92"/>
    <w:rsid w:val="0043012F"/>
  </w:style>
  <w:style w:type="paragraph" w:customStyle="1" w:styleId="F674B99F18AB4E63810AA188F46CDCA4">
    <w:name w:val="F674B99F18AB4E63810AA188F46CDCA4"/>
    <w:rsid w:val="0043012F"/>
  </w:style>
  <w:style w:type="paragraph" w:customStyle="1" w:styleId="37EF7211A66A4F5397235A22D0C71C2B">
    <w:name w:val="37EF7211A66A4F5397235A22D0C71C2B"/>
    <w:rsid w:val="0043012F"/>
  </w:style>
  <w:style w:type="paragraph" w:customStyle="1" w:styleId="6A789EF796BD423487DB394E11F406F1">
    <w:name w:val="6A789EF796BD423487DB394E11F406F1"/>
    <w:rsid w:val="0043012F"/>
  </w:style>
  <w:style w:type="paragraph" w:customStyle="1" w:styleId="7BEEBE3350EE41E783D241C7EE9070B7">
    <w:name w:val="7BEEBE3350EE41E783D241C7EE9070B7"/>
    <w:rsid w:val="0043012F"/>
  </w:style>
  <w:style w:type="paragraph" w:customStyle="1" w:styleId="9BFBD4ABE28E462199925D06F96FB5A9">
    <w:name w:val="9BFBD4ABE28E462199925D06F96FB5A9"/>
    <w:rsid w:val="0043012F"/>
  </w:style>
  <w:style w:type="paragraph" w:customStyle="1" w:styleId="5BDFE0A986134AD19368290496E00200">
    <w:name w:val="5BDFE0A986134AD19368290496E00200"/>
    <w:rsid w:val="0043012F"/>
  </w:style>
  <w:style w:type="paragraph" w:customStyle="1" w:styleId="8EB361489EA746DD97C4C379B7F42DED">
    <w:name w:val="8EB361489EA746DD97C4C379B7F42DED"/>
    <w:rsid w:val="0043012F"/>
  </w:style>
  <w:style w:type="paragraph" w:customStyle="1" w:styleId="E555521AC7AF49A682699F8A53BCEBE8">
    <w:name w:val="E555521AC7AF49A682699F8A53BCEBE8"/>
    <w:rsid w:val="0043012F"/>
  </w:style>
  <w:style w:type="paragraph" w:customStyle="1" w:styleId="AA0577EB02854C228BF062B8A6B9D6AF37">
    <w:name w:val="AA0577EB02854C228BF062B8A6B9D6AF3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46">
    <w:name w:val="71E4FEACF55245F5951A7234329D22444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4F8E18E8D4343AAB9772F5F9EDB530B8">
    <w:name w:val="E4F8E18E8D4343AAB9772F5F9EDB530B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A3A22280F204C0095A22B35B3C078F38">
    <w:name w:val="5A3A22280F204C0095A22B35B3C078F3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62CE51ACC144CF7915F2AE9574C07308">
    <w:name w:val="F62CE51ACC144CF7915F2AE9574C0730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26E8E251F14F8A827D218C00165FB68">
    <w:name w:val="8126E8E251F14F8A827D218C00165FB6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37">
    <w:name w:val="86971B44A9B14F74AB5ED775AF4CB4843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4A62F7281C430EA74EADC8E232883C8">
    <w:name w:val="084A62F7281C430EA74EADC8E232883C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592F940EEA64D6780213EE5982E34648">
    <w:name w:val="5592F940EEA64D6780213EE5982E3464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395ADFC80348F5A6E3AF8013474B568">
    <w:name w:val="07395ADFC80348F5A6E3AF8013474B56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2E3A9861D04803B5BA6AF23897DF768">
    <w:name w:val="062E3A9861D04803B5BA6AF23897DF76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81FD317A3A4A72AF6F747B98323E5E8">
    <w:name w:val="2B81FD317A3A4A72AF6F747B98323E5E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0440DC8C8B14E10B7C39C990B53F99E8">
    <w:name w:val="30440DC8C8B14E10B7C39C990B53F99E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58D9B0BC3974437A469932DAE8A74376">
    <w:name w:val="058D9B0BC3974437A469932DAE8A7437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9BC84DA4F6A41D899B538D41AB222AE6">
    <w:name w:val="09BC84DA4F6A41D899B538D41AB222AE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096391C853432C9DF57236F1FCB9196">
    <w:name w:val="47096391C853432C9DF57236F1FCB919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95CBCAA2E504F74A7F03BC02608F5FF6">
    <w:name w:val="995CBCAA2E504F74A7F03BC02608F5FF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248BEFA35D34B778D76A636CB7468156">
    <w:name w:val="8248BEFA35D34B778D76A636CB746815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73410664A74AF1B636A349EC9D75396">
    <w:name w:val="6573410664A74AF1B636A349EC9D7539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4B868D6BAC2405A8E8720864AA6C55C6">
    <w:name w:val="F4B868D6BAC2405A8E8720864AA6C55C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1E557C1F28647B68553AA9992BE50B86">
    <w:name w:val="E1E557C1F28647B68553AA9992BE50B8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033AC209ECF4385B13C18E6915FF0B06">
    <w:name w:val="5033AC209ECF4385B13C18E6915FF0B0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37">
    <w:name w:val="E22A2904E426493FA4012C942F15680B3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97D0A5BA1A4693B7F0FB994FD89E6D2">
    <w:name w:val="0897D0A5BA1A4693B7F0FB994FD89E6D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BAA76339CFE45E2A011314AAD3CD45C2">
    <w:name w:val="DBAA76339CFE45E2A011314AAD3CD45C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C08EB0DB1484ABEB9E3AE28D6B2512D2">
    <w:name w:val="8C08EB0DB1484ABEB9E3AE28D6B2512D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F6DFA4E1444A3E9206E29511E985641">
    <w:name w:val="F5F6DFA4E1444A3E9206E29511E98564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7B9CB7B006046FBB0FD92F4E7D1F0031">
    <w:name w:val="57B9CB7B006046FBB0FD92F4E7D1F003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37">
    <w:name w:val="A1E633995EB94A19A898A78C727D20FE3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37">
    <w:name w:val="6AD71C7A2BCA4B01A145A90CDDB8D57C3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37">
    <w:name w:val="D190E40CD52640BBB5BCEB5B0D3934BD3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37">
    <w:name w:val="562A64687BAF4C46992E79F5E888A2283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37">
    <w:name w:val="B8952BA1FE4B46FCB790E695B299A2A73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612D3AC802447C08FD2C10DDBA380431">
    <w:name w:val="D612D3AC802447C08FD2C10DDBA38043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18B1F803E0C4568A04DD2D729D0220F1">
    <w:name w:val="918B1F803E0C4568A04DD2D729D0220F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8B308F7DB904A2499489ECEC1E4B2401">
    <w:name w:val="28B308F7DB904A2499489ECEC1E4B240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30B5B1ABB7048B1A4E4368AF95CA8971">
    <w:name w:val="930B5B1ABB7048B1A4E4368AF95CA897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0654BC69C04F14980AA372564E4E271">
    <w:name w:val="400654BC69C04F14980AA372564E4E27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4F3A5FD22440B489799E7FB5E3E16A1">
    <w:name w:val="D44F3A5FD22440B489799E7FB5E3E16A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ED655F9493464AAA243EA56B45F19E1">
    <w:name w:val="D3ED655F9493464AAA243EA56B45F19E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B6EE21CC6E45BFA0E8AAA64D4056181">
    <w:name w:val="51B6EE21CC6E45BFA0E8AAA64D405618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33B6DE86F774EA999A02496CAE033AC1">
    <w:name w:val="B33B6DE86F774EA999A02496CAE033AC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D52CD261C214B64A1C455E57F9BFFCD1">
    <w:name w:val="9D52CD261C214B64A1C455E57F9BFFCD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523F4A08ED54F108C7956F0B1ACC88C1">
    <w:name w:val="9523F4A08ED54F108C7956F0B1ACC88C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A24DCBBC0842399D4739AC71CFDCB71">
    <w:name w:val="B0A24DCBBC0842399D4739AC71CFDCB7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F5CD91063344C5080541353C3E1A22A1">
    <w:name w:val="5F5CD91063344C5080541353C3E1A22A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0F1E8B1134463EBB99E8AB8539BE471">
    <w:name w:val="1A0F1E8B1134463EBB99E8AB8539BE47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F984B051729410CB4215CF02BF56DF61">
    <w:name w:val="FF984B051729410CB4215CF02BF56DF6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7A93338C1B41B7B7E45447BE7A434D1">
    <w:name w:val="327A93338C1B41B7B7E45447BE7A434D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A7C0F7D8C3A4497B4CA8B8E49AE55651">
    <w:name w:val="7A7C0F7D8C3A4497B4CA8B8E49AE5565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13E08BBEF804D8D8D82214C7A9444761">
    <w:name w:val="C13E08BBEF804D8D8D82214C7A944476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C586A1F3534659B8E430235ECB7B581">
    <w:name w:val="70C586A1F3534659B8E430235ECB7B58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073766D9BB24018A2530B8BFEFC389A1">
    <w:name w:val="C073766D9BB24018A2530B8BFEFC389A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79FF90997554BEEBD0C42A8232064AE1">
    <w:name w:val="B79FF90997554BEEBD0C42A8232064AE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0A1958F54BC4418BEEFC75BDD7087591">
    <w:name w:val="00A1958F54BC4418BEEFC75BDD708759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D75D062FAF04AE7BA1B64350B7E0BFB1">
    <w:name w:val="4D75D062FAF04AE7BA1B64350B7E0BFB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06A5C4816E143EBB468AC671F0426081">
    <w:name w:val="A06A5C4816E143EBB468AC671F042608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6C1956C05BA4C15BD5EE014A94042EF1">
    <w:name w:val="36C1956C05BA4C15BD5EE014A94042EF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F9C1C04DC074BF58587C0E65C4A29E61">
    <w:name w:val="6F9C1C04DC074BF58587C0E65C4A29E6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B16F47F58A44E0C964802268791A16D1">
    <w:name w:val="7B16F47F58A44E0C964802268791A16D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A6E803DCF2F49AAB95AE71BC499DCAA1">
    <w:name w:val="9A6E803DCF2F49AAB95AE71BC499DCAA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F90D460F91640169869B0F438A26C451">
    <w:name w:val="6F90D460F91640169869B0F438A26C45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E9178A49624614872759707D2973DE1">
    <w:name w:val="1CE9178A49624614872759707D2973DE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D9A549FC85F46E69B203D8D5A2263461">
    <w:name w:val="3D9A549FC85F46E69B203D8D5A226346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2EBCB84BCDA478D92CCA002347514E21">
    <w:name w:val="F2EBCB84BCDA478D92CCA002347514E2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07AFDF051604184947AB4D9D1667BEF1">
    <w:name w:val="D07AFDF051604184947AB4D9D1667BEF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94E883E62E4D71A60AE52B3437B63A1">
    <w:name w:val="B094E883E62E4D71A60AE52B3437B63A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6C777DC50E1412994BB2CF685E87A391">
    <w:name w:val="E6C777DC50E1412994BB2CF685E87A39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C9CB20B90534B319FC73B5862A6FD4A1">
    <w:name w:val="FC9CB20B90534B319FC73B5862A6FD4A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EFD31382BAF46769B35AA3D265F69F61">
    <w:name w:val="8EFD31382BAF46769B35AA3D265F69F6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9354CAFD36C4CACB554CD3DA886A70F1">
    <w:name w:val="E9354CAFD36C4CACB554CD3DA886A70F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F9CF8770D544DB98FFBFE423AEF65B61">
    <w:name w:val="4F9CF8770D544DB98FFBFE423AEF65B6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F1CA10A1BC4474F85C389A0557BC7651">
    <w:name w:val="EF1CA10A1BC4474F85C389A0557BC765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09B6863AE0C401FA4A0912A98B0E0ED1">
    <w:name w:val="509B6863AE0C401FA4A0912A98B0E0ED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3A9226CC5BE470F9BCF011C927C15001">
    <w:name w:val="83A9226CC5BE470F9BCF011C927C1500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9B5C591F28E4F5FB7C5946E08B8945C1">
    <w:name w:val="E9B5C591F28E4F5FB7C5946E08B8945C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53AF99167342729A369D180352BCAD1">
    <w:name w:val="3453AF99167342729A369D180352BCAD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40635961AE04233B9290DFB6CF14F291">
    <w:name w:val="B40635961AE04233B9290DFB6CF14F29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F4E911DBC44D5289D57F9261982C351">
    <w:name w:val="F0F4E911DBC44D5289D57F9261982C35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CD1B37F64A4C8E84D501A4F1619F8D1">
    <w:name w:val="34CD1B37F64A4C8E84D501A4F1619F8D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A7E997AADD4223813F5CB2051F185B1">
    <w:name w:val="A1A7E997AADD4223813F5CB2051F185B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E468F651EE41698BFB31427C7474521">
    <w:name w:val="A5E468F651EE41698BFB31427C747452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D6B6B7AAD844E1CAC5D1AF713BA9D921">
    <w:name w:val="ED6B6B7AAD844E1CAC5D1AF713BA9D92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674B99F18AB4E63810AA188F46CDCA41">
    <w:name w:val="F674B99F18AB4E63810AA188F46CDCA4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7EF7211A66A4F5397235A22D0C71C2B1">
    <w:name w:val="37EF7211A66A4F5397235A22D0C71C2B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789EF796BD423487DB394E11F406F11">
    <w:name w:val="6A789EF796BD423487DB394E11F406F1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BEEBE3350EE41E783D241C7EE9070B71">
    <w:name w:val="7BEEBE3350EE41E783D241C7EE9070B7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BFBD4ABE28E462199925D06F96FB5A91">
    <w:name w:val="9BFBD4ABE28E462199925D06F96FB5A9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BDFE0A986134AD19368290496E002001">
    <w:name w:val="5BDFE0A986134AD19368290496E00200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EB361489EA746DD97C4C379B7F42DED1">
    <w:name w:val="8EB361489EA746DD97C4C379B7F42DED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555521AC7AF49A682699F8A53BCEBE81">
    <w:name w:val="E555521AC7AF49A682699F8A53BCEBE8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34638BA2A74B5DA6035DD9D438F7419">
    <w:name w:val="1834638BA2A74B5DA6035DD9D438F741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38">
    <w:name w:val="AA0577EB02854C228BF062B8A6B9D6AF3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47">
    <w:name w:val="71E4FEACF55245F5951A7234329D22444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4F8E18E8D4343AAB9772F5F9EDB530B9">
    <w:name w:val="E4F8E18E8D4343AAB9772F5F9EDB530B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A3A22280F204C0095A22B35B3C078F39">
    <w:name w:val="5A3A22280F204C0095A22B35B3C078F3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62CE51ACC144CF7915F2AE9574C07309">
    <w:name w:val="F62CE51ACC144CF7915F2AE9574C0730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26E8E251F14F8A827D218C00165FB69">
    <w:name w:val="8126E8E251F14F8A827D218C00165FB6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38">
    <w:name w:val="86971B44A9B14F74AB5ED775AF4CB4843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4A62F7281C430EA74EADC8E232883C9">
    <w:name w:val="084A62F7281C430EA74EADC8E232883C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592F940EEA64D6780213EE5982E34649">
    <w:name w:val="5592F940EEA64D6780213EE5982E3464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395ADFC80348F5A6E3AF8013474B569">
    <w:name w:val="07395ADFC80348F5A6E3AF8013474B56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2E3A9861D04803B5BA6AF23897DF769">
    <w:name w:val="062E3A9861D04803B5BA6AF23897DF76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81FD317A3A4A72AF6F747B98323E5E9">
    <w:name w:val="2B81FD317A3A4A72AF6F747B98323E5E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0440DC8C8B14E10B7C39C990B53F99E9">
    <w:name w:val="30440DC8C8B14E10B7C39C990B53F99E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58D9B0BC3974437A469932DAE8A74377">
    <w:name w:val="058D9B0BC3974437A469932DAE8A7437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9BC84DA4F6A41D899B538D41AB222AE7">
    <w:name w:val="09BC84DA4F6A41D899B538D41AB222AE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096391C853432C9DF57236F1FCB9197">
    <w:name w:val="47096391C853432C9DF57236F1FCB919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95CBCAA2E504F74A7F03BC02608F5FF7">
    <w:name w:val="995CBCAA2E504F74A7F03BC02608F5FF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248BEFA35D34B778D76A636CB7468157">
    <w:name w:val="8248BEFA35D34B778D76A636CB746815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73410664A74AF1B636A349EC9D75397">
    <w:name w:val="6573410664A74AF1B636A349EC9D7539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4B868D6BAC2405A8E8720864AA6C55C7">
    <w:name w:val="F4B868D6BAC2405A8E8720864AA6C55C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1E557C1F28647B68553AA9992BE50B87">
    <w:name w:val="E1E557C1F28647B68553AA9992BE50B8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033AC209ECF4385B13C18E6915FF0B07">
    <w:name w:val="5033AC209ECF4385B13C18E6915FF0B0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38">
    <w:name w:val="E22A2904E426493FA4012C942F15680B3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97D0A5BA1A4693B7F0FB994FD89E6D3">
    <w:name w:val="0897D0A5BA1A4693B7F0FB994FD89E6D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BAA76339CFE45E2A011314AAD3CD45C3">
    <w:name w:val="DBAA76339CFE45E2A011314AAD3CD45C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C08EB0DB1484ABEB9E3AE28D6B2512D3">
    <w:name w:val="8C08EB0DB1484ABEB9E3AE28D6B2512D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F6DFA4E1444A3E9206E29511E985642">
    <w:name w:val="F5F6DFA4E1444A3E9206E29511E98564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7B9CB7B006046FBB0FD92F4E7D1F0032">
    <w:name w:val="57B9CB7B006046FBB0FD92F4E7D1F003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38">
    <w:name w:val="A1E633995EB94A19A898A78C727D20FE3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38">
    <w:name w:val="D190E40CD52640BBB5BCEB5B0D3934BD3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38">
    <w:name w:val="562A64687BAF4C46992E79F5E888A2283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38">
    <w:name w:val="B8952BA1FE4B46FCB790E695B299A2A73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612D3AC802447C08FD2C10DDBA380432">
    <w:name w:val="D612D3AC802447C08FD2C10DDBA38043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18B1F803E0C4568A04DD2D729D0220F2">
    <w:name w:val="918B1F803E0C4568A04DD2D729D0220F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8B308F7DB904A2499489ECEC1E4B2402">
    <w:name w:val="28B308F7DB904A2499489ECEC1E4B240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30B5B1ABB7048B1A4E4368AF95CA8972">
    <w:name w:val="930B5B1ABB7048B1A4E4368AF95CA897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0654BC69C04F14980AA372564E4E272">
    <w:name w:val="400654BC69C04F14980AA372564E4E27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4F3A5FD22440B489799E7FB5E3E16A2">
    <w:name w:val="D44F3A5FD22440B489799E7FB5E3E16A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ED655F9493464AAA243EA56B45F19E2">
    <w:name w:val="D3ED655F9493464AAA243EA56B45F19E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B6EE21CC6E45BFA0E8AAA64D4056182">
    <w:name w:val="51B6EE21CC6E45BFA0E8AAA64D405618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33B6DE86F774EA999A02496CAE033AC2">
    <w:name w:val="B33B6DE86F774EA999A02496CAE033AC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D52CD261C214B64A1C455E57F9BFFCD2">
    <w:name w:val="9D52CD261C214B64A1C455E57F9BFFCD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523F4A08ED54F108C7956F0B1ACC88C2">
    <w:name w:val="9523F4A08ED54F108C7956F0B1ACC88C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A24DCBBC0842399D4739AC71CFDCB72">
    <w:name w:val="B0A24DCBBC0842399D4739AC71CFDCB7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F5CD91063344C5080541353C3E1A22A2">
    <w:name w:val="5F5CD91063344C5080541353C3E1A22A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0F1E8B1134463EBB99E8AB8539BE472">
    <w:name w:val="1A0F1E8B1134463EBB99E8AB8539BE47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F984B051729410CB4215CF02BF56DF62">
    <w:name w:val="FF984B051729410CB4215CF02BF56DF6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7A93338C1B41B7B7E45447BE7A434D2">
    <w:name w:val="327A93338C1B41B7B7E45447BE7A434D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A7C0F7D8C3A4497B4CA8B8E49AE55652">
    <w:name w:val="7A7C0F7D8C3A4497B4CA8B8E49AE5565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13E08BBEF804D8D8D82214C7A9444762">
    <w:name w:val="C13E08BBEF804D8D8D82214C7A944476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C586A1F3534659B8E430235ECB7B582">
    <w:name w:val="70C586A1F3534659B8E430235ECB7B58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073766D9BB24018A2530B8BFEFC389A2">
    <w:name w:val="C073766D9BB24018A2530B8BFEFC389A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79FF90997554BEEBD0C42A8232064AE2">
    <w:name w:val="B79FF90997554BEEBD0C42A8232064AE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0A1958F54BC4418BEEFC75BDD7087592">
    <w:name w:val="00A1958F54BC4418BEEFC75BDD708759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D75D062FAF04AE7BA1B64350B7E0BFB2">
    <w:name w:val="4D75D062FAF04AE7BA1B64350B7E0BFB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06A5C4816E143EBB468AC671F0426082">
    <w:name w:val="A06A5C4816E143EBB468AC671F042608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6C1956C05BA4C15BD5EE014A94042EF2">
    <w:name w:val="36C1956C05BA4C15BD5EE014A94042EF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F9C1C04DC074BF58587C0E65C4A29E62">
    <w:name w:val="6F9C1C04DC074BF58587C0E65C4A29E6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B16F47F58A44E0C964802268791A16D2">
    <w:name w:val="7B16F47F58A44E0C964802268791A16D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A6E803DCF2F49AAB95AE71BC499DCAA2">
    <w:name w:val="9A6E803DCF2F49AAB95AE71BC499DCAA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F90D460F91640169869B0F438A26C452">
    <w:name w:val="6F90D460F91640169869B0F438A26C45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E9178A49624614872759707D2973DE2">
    <w:name w:val="1CE9178A49624614872759707D2973DE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D9A549FC85F46E69B203D8D5A2263462">
    <w:name w:val="3D9A549FC85F46E69B203D8D5A226346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2EBCB84BCDA478D92CCA002347514E22">
    <w:name w:val="F2EBCB84BCDA478D92CCA002347514E2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07AFDF051604184947AB4D9D1667BEF2">
    <w:name w:val="D07AFDF051604184947AB4D9D1667BEF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94E883E62E4D71A60AE52B3437B63A2">
    <w:name w:val="B094E883E62E4D71A60AE52B3437B63A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6C777DC50E1412994BB2CF685E87A392">
    <w:name w:val="E6C777DC50E1412994BB2CF685E87A39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C9CB20B90534B319FC73B5862A6FD4A2">
    <w:name w:val="FC9CB20B90534B319FC73B5862A6FD4A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EFD31382BAF46769B35AA3D265F69F62">
    <w:name w:val="8EFD31382BAF46769B35AA3D265F69F6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9354CAFD36C4CACB554CD3DA886A70F2">
    <w:name w:val="E9354CAFD36C4CACB554CD3DA886A70F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F9CF8770D544DB98FFBFE423AEF65B62">
    <w:name w:val="4F9CF8770D544DB98FFBFE423AEF65B6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F1CA10A1BC4474F85C389A0557BC7652">
    <w:name w:val="EF1CA10A1BC4474F85C389A0557BC765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09B6863AE0C401FA4A0912A98B0E0ED2">
    <w:name w:val="509B6863AE0C401FA4A0912A98B0E0ED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3A9226CC5BE470F9BCF011C927C15002">
    <w:name w:val="83A9226CC5BE470F9BCF011C927C1500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9B5C591F28E4F5FB7C5946E08B8945C2">
    <w:name w:val="E9B5C591F28E4F5FB7C5946E08B8945C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53AF99167342729A369D180352BCAD2">
    <w:name w:val="3453AF99167342729A369D180352BCAD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40635961AE04233B9290DFB6CF14F292">
    <w:name w:val="B40635961AE04233B9290DFB6CF14F29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F4E911DBC44D5289D57F9261982C352">
    <w:name w:val="F0F4E911DBC44D5289D57F9261982C35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CD1B37F64A4C8E84D501A4F1619F8D2">
    <w:name w:val="34CD1B37F64A4C8E84D501A4F1619F8D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A7E997AADD4223813F5CB2051F185B2">
    <w:name w:val="A1A7E997AADD4223813F5CB2051F185B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E468F651EE41698BFB31427C7474522">
    <w:name w:val="A5E468F651EE41698BFB31427C747452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D6B6B7AAD844E1CAC5D1AF713BA9D922">
    <w:name w:val="ED6B6B7AAD844E1CAC5D1AF713BA9D92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674B99F18AB4E63810AA188F46CDCA42">
    <w:name w:val="F674B99F18AB4E63810AA188F46CDCA4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7EF7211A66A4F5397235A22D0C71C2B2">
    <w:name w:val="37EF7211A66A4F5397235A22D0C71C2B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789EF796BD423487DB394E11F406F12">
    <w:name w:val="6A789EF796BD423487DB394E11F406F1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BEEBE3350EE41E783D241C7EE9070B72">
    <w:name w:val="7BEEBE3350EE41E783D241C7EE9070B7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BFBD4ABE28E462199925D06F96FB5A92">
    <w:name w:val="9BFBD4ABE28E462199925D06F96FB5A9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BDFE0A986134AD19368290496E002002">
    <w:name w:val="5BDFE0A986134AD19368290496E00200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EB361489EA746DD97C4C379B7F42DED2">
    <w:name w:val="8EB361489EA746DD97C4C379B7F42DED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555521AC7AF49A682699F8A53BCEBE82">
    <w:name w:val="E555521AC7AF49A682699F8A53BCEBE8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34638BA2A74B5DA6035DD9D438F74110">
    <w:name w:val="1834638BA2A74B5DA6035DD9D438F7411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39">
    <w:name w:val="AA0577EB02854C228BF062B8A6B9D6AF3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48">
    <w:name w:val="71E4FEACF55245F5951A7234329D22444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4F8E18E8D4343AAB9772F5F9EDB530B10">
    <w:name w:val="E4F8E18E8D4343AAB9772F5F9EDB530B1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A3A22280F204C0095A22B35B3C078F310">
    <w:name w:val="5A3A22280F204C0095A22B35B3C078F31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62CE51ACC144CF7915F2AE9574C073010">
    <w:name w:val="F62CE51ACC144CF7915F2AE9574C07301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26E8E251F14F8A827D218C00165FB610">
    <w:name w:val="8126E8E251F14F8A827D218C00165FB61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39">
    <w:name w:val="86971B44A9B14F74AB5ED775AF4CB4843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4A62F7281C430EA74EADC8E232883C10">
    <w:name w:val="084A62F7281C430EA74EADC8E232883C1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592F940EEA64D6780213EE5982E346410">
    <w:name w:val="5592F940EEA64D6780213EE5982E34641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395ADFC80348F5A6E3AF8013474B5610">
    <w:name w:val="07395ADFC80348F5A6E3AF8013474B561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2E3A9861D04803B5BA6AF23897DF7610">
    <w:name w:val="062E3A9861D04803B5BA6AF23897DF761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81FD317A3A4A72AF6F747B98323E5E10">
    <w:name w:val="2B81FD317A3A4A72AF6F747B98323E5E1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0440DC8C8B14E10B7C39C990B53F99E10">
    <w:name w:val="30440DC8C8B14E10B7C39C990B53F99E1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58D9B0BC3974437A469932DAE8A74378">
    <w:name w:val="058D9B0BC3974437A469932DAE8A7437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9BC84DA4F6A41D899B538D41AB222AE8">
    <w:name w:val="09BC84DA4F6A41D899B538D41AB222AE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096391C853432C9DF57236F1FCB9198">
    <w:name w:val="47096391C853432C9DF57236F1FCB919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95CBCAA2E504F74A7F03BC02608F5FF8">
    <w:name w:val="995CBCAA2E504F74A7F03BC02608F5FF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248BEFA35D34B778D76A636CB7468158">
    <w:name w:val="8248BEFA35D34B778D76A636CB746815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73410664A74AF1B636A349EC9D75398">
    <w:name w:val="6573410664A74AF1B636A349EC9D7539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4B868D6BAC2405A8E8720864AA6C55C8">
    <w:name w:val="F4B868D6BAC2405A8E8720864AA6C55C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1E557C1F28647B68553AA9992BE50B88">
    <w:name w:val="E1E557C1F28647B68553AA9992BE50B8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033AC209ECF4385B13C18E6915FF0B08">
    <w:name w:val="5033AC209ECF4385B13C18E6915FF0B0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39">
    <w:name w:val="E22A2904E426493FA4012C942F15680B3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97D0A5BA1A4693B7F0FB994FD89E6D4">
    <w:name w:val="0897D0A5BA1A4693B7F0FB994FD89E6D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BAA76339CFE45E2A011314AAD3CD45C4">
    <w:name w:val="DBAA76339CFE45E2A011314AAD3CD45C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C08EB0DB1484ABEB9E3AE28D6B2512D4">
    <w:name w:val="8C08EB0DB1484ABEB9E3AE28D6B2512D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F6DFA4E1444A3E9206E29511E985643">
    <w:name w:val="F5F6DFA4E1444A3E9206E29511E98564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7B9CB7B006046FBB0FD92F4E7D1F0033">
    <w:name w:val="57B9CB7B006046FBB0FD92F4E7D1F003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39">
    <w:name w:val="A1E633995EB94A19A898A78C727D20FE3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39">
    <w:name w:val="D190E40CD52640BBB5BCEB5B0D3934BD3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39">
    <w:name w:val="562A64687BAF4C46992E79F5E888A2283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39">
    <w:name w:val="B8952BA1FE4B46FCB790E695B299A2A73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612D3AC802447C08FD2C10DDBA380433">
    <w:name w:val="D612D3AC802447C08FD2C10DDBA38043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18B1F803E0C4568A04DD2D729D0220F3">
    <w:name w:val="918B1F803E0C4568A04DD2D729D0220F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8B308F7DB904A2499489ECEC1E4B2403">
    <w:name w:val="28B308F7DB904A2499489ECEC1E4B240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30B5B1ABB7048B1A4E4368AF95CA8973">
    <w:name w:val="930B5B1ABB7048B1A4E4368AF95CA897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0654BC69C04F14980AA372564E4E273">
    <w:name w:val="400654BC69C04F14980AA372564E4E27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4F3A5FD22440B489799E7FB5E3E16A3">
    <w:name w:val="D44F3A5FD22440B489799E7FB5E3E16A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ED655F9493464AAA243EA56B45F19E3">
    <w:name w:val="D3ED655F9493464AAA243EA56B45F19E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B6EE21CC6E45BFA0E8AAA64D4056183">
    <w:name w:val="51B6EE21CC6E45BFA0E8AAA64D405618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33B6DE86F774EA999A02496CAE033AC3">
    <w:name w:val="B33B6DE86F774EA999A02496CAE033AC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D52CD261C214B64A1C455E57F9BFFCD3">
    <w:name w:val="9D52CD261C214B64A1C455E57F9BFFCD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523F4A08ED54F108C7956F0B1ACC88C3">
    <w:name w:val="9523F4A08ED54F108C7956F0B1ACC88C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A24DCBBC0842399D4739AC71CFDCB73">
    <w:name w:val="B0A24DCBBC0842399D4739AC71CFDCB7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F5CD91063344C5080541353C3E1A22A3">
    <w:name w:val="5F5CD91063344C5080541353C3E1A22A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0F1E8B1134463EBB99E8AB8539BE473">
    <w:name w:val="1A0F1E8B1134463EBB99E8AB8539BE47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F984B051729410CB4215CF02BF56DF63">
    <w:name w:val="FF984B051729410CB4215CF02BF56DF6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7A93338C1B41B7B7E45447BE7A434D3">
    <w:name w:val="327A93338C1B41B7B7E45447BE7A434D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A7C0F7D8C3A4497B4CA8B8E49AE55653">
    <w:name w:val="7A7C0F7D8C3A4497B4CA8B8E49AE5565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13E08BBEF804D8D8D82214C7A9444763">
    <w:name w:val="C13E08BBEF804D8D8D82214C7A944476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C586A1F3534659B8E430235ECB7B583">
    <w:name w:val="70C586A1F3534659B8E430235ECB7B58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073766D9BB24018A2530B8BFEFC389A3">
    <w:name w:val="C073766D9BB24018A2530B8BFEFC389A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79FF90997554BEEBD0C42A8232064AE3">
    <w:name w:val="B79FF90997554BEEBD0C42A8232064AE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0A1958F54BC4418BEEFC75BDD7087593">
    <w:name w:val="00A1958F54BC4418BEEFC75BDD708759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D75D062FAF04AE7BA1B64350B7E0BFB3">
    <w:name w:val="4D75D062FAF04AE7BA1B64350B7E0BFB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06A5C4816E143EBB468AC671F0426083">
    <w:name w:val="A06A5C4816E143EBB468AC671F042608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6C1956C05BA4C15BD5EE014A94042EF3">
    <w:name w:val="36C1956C05BA4C15BD5EE014A94042EF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F9C1C04DC074BF58587C0E65C4A29E63">
    <w:name w:val="6F9C1C04DC074BF58587C0E65C4A29E6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B16F47F58A44E0C964802268791A16D3">
    <w:name w:val="7B16F47F58A44E0C964802268791A16D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A6E803DCF2F49AAB95AE71BC499DCAA3">
    <w:name w:val="9A6E803DCF2F49AAB95AE71BC499DCAA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F90D460F91640169869B0F438A26C453">
    <w:name w:val="6F90D460F91640169869B0F438A26C45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E9178A49624614872759707D2973DE3">
    <w:name w:val="1CE9178A49624614872759707D2973DE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D9A549FC85F46E69B203D8D5A2263463">
    <w:name w:val="3D9A549FC85F46E69B203D8D5A226346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2EBCB84BCDA478D92CCA002347514E23">
    <w:name w:val="F2EBCB84BCDA478D92CCA002347514E2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07AFDF051604184947AB4D9D1667BEF3">
    <w:name w:val="D07AFDF051604184947AB4D9D1667BEF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94E883E62E4D71A60AE52B3437B63A3">
    <w:name w:val="B094E883E62E4D71A60AE52B3437B63A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6C777DC50E1412994BB2CF685E87A393">
    <w:name w:val="E6C777DC50E1412994BB2CF685E87A39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C9CB20B90534B319FC73B5862A6FD4A3">
    <w:name w:val="FC9CB20B90534B319FC73B5862A6FD4A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EFD31382BAF46769B35AA3D265F69F63">
    <w:name w:val="8EFD31382BAF46769B35AA3D265F69F6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9354CAFD36C4CACB554CD3DA886A70F3">
    <w:name w:val="E9354CAFD36C4CACB554CD3DA886A70F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F9CF8770D544DB98FFBFE423AEF65B63">
    <w:name w:val="4F9CF8770D544DB98FFBFE423AEF65B6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F1CA10A1BC4474F85C389A0557BC7653">
    <w:name w:val="EF1CA10A1BC4474F85C389A0557BC765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09B6863AE0C401FA4A0912A98B0E0ED3">
    <w:name w:val="509B6863AE0C401FA4A0912A98B0E0ED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3A9226CC5BE470F9BCF011C927C15003">
    <w:name w:val="83A9226CC5BE470F9BCF011C927C1500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9B5C591F28E4F5FB7C5946E08B8945C3">
    <w:name w:val="E9B5C591F28E4F5FB7C5946E08B8945C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53AF99167342729A369D180352BCAD3">
    <w:name w:val="3453AF99167342729A369D180352BCAD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40635961AE04233B9290DFB6CF14F293">
    <w:name w:val="B40635961AE04233B9290DFB6CF14F29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F4E911DBC44D5289D57F9261982C353">
    <w:name w:val="F0F4E911DBC44D5289D57F9261982C35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CD1B37F64A4C8E84D501A4F1619F8D3">
    <w:name w:val="34CD1B37F64A4C8E84D501A4F1619F8D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A7E997AADD4223813F5CB2051F185B3">
    <w:name w:val="A1A7E997AADD4223813F5CB2051F185B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E468F651EE41698BFB31427C7474523">
    <w:name w:val="A5E468F651EE41698BFB31427C747452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D6B6B7AAD844E1CAC5D1AF713BA9D923">
    <w:name w:val="ED6B6B7AAD844E1CAC5D1AF713BA9D92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674B99F18AB4E63810AA188F46CDCA43">
    <w:name w:val="F674B99F18AB4E63810AA188F46CDCA4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7EF7211A66A4F5397235A22D0C71C2B3">
    <w:name w:val="37EF7211A66A4F5397235A22D0C71C2B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789EF796BD423487DB394E11F406F13">
    <w:name w:val="6A789EF796BD423487DB394E11F406F1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BEEBE3350EE41E783D241C7EE9070B73">
    <w:name w:val="7BEEBE3350EE41E783D241C7EE9070B7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BFBD4ABE28E462199925D06F96FB5A93">
    <w:name w:val="9BFBD4ABE28E462199925D06F96FB5A9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BDFE0A986134AD19368290496E002003">
    <w:name w:val="5BDFE0A986134AD19368290496E00200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EB361489EA746DD97C4C379B7F42DED3">
    <w:name w:val="8EB361489EA746DD97C4C379B7F42DED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555521AC7AF49A682699F8A53BCEBE83">
    <w:name w:val="E555521AC7AF49A682699F8A53BCEBE8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34638BA2A74B5DA6035DD9D438F74111">
    <w:name w:val="1834638BA2A74B5DA6035DD9D438F7411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C5A02C868244DA0A331DE9E0F3A3EB5">
    <w:name w:val="0C5A02C868244DA0A331DE9E0F3A3EB5"/>
    <w:rsid w:val="00740B31"/>
  </w:style>
  <w:style w:type="paragraph" w:customStyle="1" w:styleId="6B511EA28017498381B123CE920E454F">
    <w:name w:val="6B511EA28017498381B123CE920E454F"/>
    <w:rsid w:val="00740B31"/>
  </w:style>
  <w:style w:type="paragraph" w:customStyle="1" w:styleId="9626AF2C9CF24539A42E2AFB701294E8">
    <w:name w:val="9626AF2C9CF24539A42E2AFB701294E8"/>
    <w:rsid w:val="00740B31"/>
  </w:style>
  <w:style w:type="paragraph" w:customStyle="1" w:styleId="6136D6FAC8544BAF95E09F109CF487DA">
    <w:name w:val="6136D6FAC8544BAF95E09F109CF487DA"/>
    <w:rsid w:val="00740B31"/>
  </w:style>
  <w:style w:type="paragraph" w:customStyle="1" w:styleId="AA0577EB02854C228BF062B8A6B9D6AF40">
    <w:name w:val="AA0577EB02854C228BF062B8A6B9D6AF4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49">
    <w:name w:val="71E4FEACF55245F5951A7234329D22444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4F8E18E8D4343AAB9772F5F9EDB530B11">
    <w:name w:val="E4F8E18E8D4343AAB9772F5F9EDB530B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A3A22280F204C0095A22B35B3C078F311">
    <w:name w:val="5A3A22280F204C0095A22B35B3C078F3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62CE51ACC144CF7915F2AE9574C073011">
    <w:name w:val="F62CE51ACC144CF7915F2AE9574C0730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26E8E251F14F8A827D218C00165FB611">
    <w:name w:val="8126E8E251F14F8A827D218C00165FB6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40">
    <w:name w:val="86971B44A9B14F74AB5ED775AF4CB4844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4A62F7281C430EA74EADC8E232883C11">
    <w:name w:val="084A62F7281C430EA74EADC8E232883C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592F940EEA64D6780213EE5982E346411">
    <w:name w:val="5592F940EEA64D6780213EE5982E3464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395ADFC80348F5A6E3AF8013474B5611">
    <w:name w:val="07395ADFC80348F5A6E3AF8013474B56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2E3A9861D04803B5BA6AF23897DF7611">
    <w:name w:val="062E3A9861D04803B5BA6AF23897DF76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81FD317A3A4A72AF6F747B98323E5E11">
    <w:name w:val="2B81FD317A3A4A72AF6F747B98323E5E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0440DC8C8B14E10B7C39C990B53F99E11">
    <w:name w:val="30440DC8C8B14E10B7C39C990B53F99E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58D9B0BC3974437A469932DAE8A74379">
    <w:name w:val="058D9B0BC3974437A469932DAE8A7437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9BC84DA4F6A41D899B538D41AB222AE9">
    <w:name w:val="09BC84DA4F6A41D899B538D41AB222AE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096391C853432C9DF57236F1FCB9199">
    <w:name w:val="47096391C853432C9DF57236F1FCB919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95CBCAA2E504F74A7F03BC02608F5FF9">
    <w:name w:val="995CBCAA2E504F74A7F03BC02608F5FF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248BEFA35D34B778D76A636CB7468159">
    <w:name w:val="8248BEFA35D34B778D76A636CB746815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73410664A74AF1B636A349EC9D75399">
    <w:name w:val="6573410664A74AF1B636A349EC9D7539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4B868D6BAC2405A8E8720864AA6C55C9">
    <w:name w:val="F4B868D6BAC2405A8E8720864AA6C55C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1E557C1F28647B68553AA9992BE50B89">
    <w:name w:val="E1E557C1F28647B68553AA9992BE50B8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033AC209ECF4385B13C18E6915FF0B09">
    <w:name w:val="5033AC209ECF4385B13C18E6915FF0B0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40">
    <w:name w:val="E22A2904E426493FA4012C942F15680B4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97D0A5BA1A4693B7F0FB994FD89E6D5">
    <w:name w:val="0897D0A5BA1A4693B7F0FB994FD89E6D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C5A02C868244DA0A331DE9E0F3A3EB51">
    <w:name w:val="0C5A02C868244DA0A331DE9E0F3A3EB5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B511EA28017498381B123CE920E454F1">
    <w:name w:val="6B511EA28017498381B123CE920E454F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626AF2C9CF24539A42E2AFB701294E81">
    <w:name w:val="9626AF2C9CF24539A42E2AFB701294E8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136D6FAC8544BAF95E09F109CF487DA1">
    <w:name w:val="6136D6FAC8544BAF95E09F109CF487DA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F6DFA4E1444A3E9206E29511E985644">
    <w:name w:val="F5F6DFA4E1444A3E9206E29511E98564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7B9CB7B006046FBB0FD92F4E7D1F0034">
    <w:name w:val="57B9CB7B006046FBB0FD92F4E7D1F003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40">
    <w:name w:val="A1E633995EB94A19A898A78C727D20FE4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40">
    <w:name w:val="D190E40CD52640BBB5BCEB5B0D3934BD4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40">
    <w:name w:val="562A64687BAF4C46992E79F5E888A2284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40">
    <w:name w:val="B8952BA1FE4B46FCB790E695B299A2A74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612D3AC802447C08FD2C10DDBA380434">
    <w:name w:val="D612D3AC802447C08FD2C10DDBA38043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18B1F803E0C4568A04DD2D729D0220F4">
    <w:name w:val="918B1F803E0C4568A04DD2D729D0220F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8B308F7DB904A2499489ECEC1E4B2404">
    <w:name w:val="28B308F7DB904A2499489ECEC1E4B240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30B5B1ABB7048B1A4E4368AF95CA8974">
    <w:name w:val="930B5B1ABB7048B1A4E4368AF95CA897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0654BC69C04F14980AA372564E4E274">
    <w:name w:val="400654BC69C04F14980AA372564E4E27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4F3A5FD22440B489799E7FB5E3E16A4">
    <w:name w:val="D44F3A5FD22440B489799E7FB5E3E16A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ED655F9493464AAA243EA56B45F19E4">
    <w:name w:val="D3ED655F9493464AAA243EA56B45F19E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B6EE21CC6E45BFA0E8AAA64D4056184">
    <w:name w:val="51B6EE21CC6E45BFA0E8AAA64D405618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33B6DE86F774EA999A02496CAE033AC4">
    <w:name w:val="B33B6DE86F774EA999A02496CAE033AC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D52CD261C214B64A1C455E57F9BFFCD4">
    <w:name w:val="9D52CD261C214B64A1C455E57F9BFFCD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523F4A08ED54F108C7956F0B1ACC88C4">
    <w:name w:val="9523F4A08ED54F108C7956F0B1ACC88C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A24DCBBC0842399D4739AC71CFDCB74">
    <w:name w:val="B0A24DCBBC0842399D4739AC71CFDCB7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F5CD91063344C5080541353C3E1A22A4">
    <w:name w:val="5F5CD91063344C5080541353C3E1A22A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0F1E8B1134463EBB99E8AB8539BE474">
    <w:name w:val="1A0F1E8B1134463EBB99E8AB8539BE47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F984B051729410CB4215CF02BF56DF64">
    <w:name w:val="FF984B051729410CB4215CF02BF56DF6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7A93338C1B41B7B7E45447BE7A434D4">
    <w:name w:val="327A93338C1B41B7B7E45447BE7A434D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A7C0F7D8C3A4497B4CA8B8E49AE55654">
    <w:name w:val="7A7C0F7D8C3A4497B4CA8B8E49AE5565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13E08BBEF804D8D8D82214C7A9444764">
    <w:name w:val="C13E08BBEF804D8D8D82214C7A944476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C586A1F3534659B8E430235ECB7B584">
    <w:name w:val="70C586A1F3534659B8E430235ECB7B58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073766D9BB24018A2530B8BFEFC389A4">
    <w:name w:val="C073766D9BB24018A2530B8BFEFC389A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79FF90997554BEEBD0C42A8232064AE4">
    <w:name w:val="B79FF90997554BEEBD0C42A8232064AE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0A1958F54BC4418BEEFC75BDD7087594">
    <w:name w:val="00A1958F54BC4418BEEFC75BDD708759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D75D062FAF04AE7BA1B64350B7E0BFB4">
    <w:name w:val="4D75D062FAF04AE7BA1B64350B7E0BFB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06A5C4816E143EBB468AC671F0426084">
    <w:name w:val="A06A5C4816E143EBB468AC671F042608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6C1956C05BA4C15BD5EE014A94042EF4">
    <w:name w:val="36C1956C05BA4C15BD5EE014A94042EF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F9C1C04DC074BF58587C0E65C4A29E64">
    <w:name w:val="6F9C1C04DC074BF58587C0E65C4A29E6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B16F47F58A44E0C964802268791A16D4">
    <w:name w:val="7B16F47F58A44E0C964802268791A16D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A6E803DCF2F49AAB95AE71BC499DCAA4">
    <w:name w:val="9A6E803DCF2F49AAB95AE71BC499DCAA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F90D460F91640169869B0F438A26C454">
    <w:name w:val="6F90D460F91640169869B0F438A26C45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E9178A49624614872759707D2973DE4">
    <w:name w:val="1CE9178A49624614872759707D2973DE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D9A549FC85F46E69B203D8D5A2263464">
    <w:name w:val="3D9A549FC85F46E69B203D8D5A226346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2EBCB84BCDA478D92CCA002347514E24">
    <w:name w:val="F2EBCB84BCDA478D92CCA002347514E2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07AFDF051604184947AB4D9D1667BEF4">
    <w:name w:val="D07AFDF051604184947AB4D9D1667BEF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94E883E62E4D71A60AE52B3437B63A4">
    <w:name w:val="B094E883E62E4D71A60AE52B3437B63A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6C777DC50E1412994BB2CF685E87A394">
    <w:name w:val="E6C777DC50E1412994BB2CF685E87A39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C9CB20B90534B319FC73B5862A6FD4A4">
    <w:name w:val="FC9CB20B90534B319FC73B5862A6FD4A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EFD31382BAF46769B35AA3D265F69F64">
    <w:name w:val="8EFD31382BAF46769B35AA3D265F69F6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9354CAFD36C4CACB554CD3DA886A70F4">
    <w:name w:val="E9354CAFD36C4CACB554CD3DA886A70F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F9CF8770D544DB98FFBFE423AEF65B64">
    <w:name w:val="4F9CF8770D544DB98FFBFE423AEF65B6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41">
    <w:name w:val="AA0577EB02854C228BF062B8A6B9D6AF4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50">
    <w:name w:val="71E4FEACF55245F5951A7234329D22445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4F8E18E8D4343AAB9772F5F9EDB530B12">
    <w:name w:val="E4F8E18E8D4343AAB9772F5F9EDB530B12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A3A22280F204C0095A22B35B3C078F312">
    <w:name w:val="5A3A22280F204C0095A22B35B3C078F312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62CE51ACC144CF7915F2AE9574C073012">
    <w:name w:val="F62CE51ACC144CF7915F2AE9574C073012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26E8E251F14F8A827D218C00165FB612">
    <w:name w:val="8126E8E251F14F8A827D218C00165FB612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41">
    <w:name w:val="86971B44A9B14F74AB5ED775AF4CB4844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4A62F7281C430EA74EADC8E232883C12">
    <w:name w:val="084A62F7281C430EA74EADC8E232883C12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592F940EEA64D6780213EE5982E346412">
    <w:name w:val="5592F940EEA64D6780213EE5982E346412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395ADFC80348F5A6E3AF8013474B5612">
    <w:name w:val="07395ADFC80348F5A6E3AF8013474B5612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2E3A9861D04803B5BA6AF23897DF7612">
    <w:name w:val="062E3A9861D04803B5BA6AF23897DF7612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81FD317A3A4A72AF6F747B98323E5E12">
    <w:name w:val="2B81FD317A3A4A72AF6F747B98323E5E12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0440DC8C8B14E10B7C39C990B53F99E12">
    <w:name w:val="30440DC8C8B14E10B7C39C990B53F99E12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58D9B0BC3974437A469932DAE8A743710">
    <w:name w:val="058D9B0BC3974437A469932DAE8A7437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9BC84DA4F6A41D899B538D41AB222AE10">
    <w:name w:val="09BC84DA4F6A41D899B538D41AB222AE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096391C853432C9DF57236F1FCB91910">
    <w:name w:val="47096391C853432C9DF57236F1FCB919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95CBCAA2E504F74A7F03BC02608F5FF10">
    <w:name w:val="995CBCAA2E504F74A7F03BC02608F5FF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248BEFA35D34B778D76A636CB74681510">
    <w:name w:val="8248BEFA35D34B778D76A636CB746815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73410664A74AF1B636A349EC9D753910">
    <w:name w:val="6573410664A74AF1B636A349EC9D7539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4B868D6BAC2405A8E8720864AA6C55C10">
    <w:name w:val="F4B868D6BAC2405A8E8720864AA6C55C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1E557C1F28647B68553AA9992BE50B810">
    <w:name w:val="E1E557C1F28647B68553AA9992BE50B8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033AC209ECF4385B13C18E6915FF0B010">
    <w:name w:val="5033AC209ECF4385B13C18E6915FF0B0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41">
    <w:name w:val="E22A2904E426493FA4012C942F15680B4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97D0A5BA1A4693B7F0FB994FD89E6D6">
    <w:name w:val="0897D0A5BA1A4693B7F0FB994FD89E6D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C5A02C868244DA0A331DE9E0F3A3EB52">
    <w:name w:val="0C5A02C868244DA0A331DE9E0F3A3EB52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B511EA28017498381B123CE920E454F2">
    <w:name w:val="6B511EA28017498381B123CE920E454F2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626AF2C9CF24539A42E2AFB701294E82">
    <w:name w:val="9626AF2C9CF24539A42E2AFB701294E82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136D6FAC8544BAF95E09F109CF487DA2">
    <w:name w:val="6136D6FAC8544BAF95E09F109CF487DA2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F6DFA4E1444A3E9206E29511E985645">
    <w:name w:val="F5F6DFA4E1444A3E9206E29511E98564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7B9CB7B006046FBB0FD92F4E7D1F0035">
    <w:name w:val="57B9CB7B006046FBB0FD92F4E7D1F003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41">
    <w:name w:val="A1E633995EB94A19A898A78C727D20FE4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41">
    <w:name w:val="D190E40CD52640BBB5BCEB5B0D3934BD4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41">
    <w:name w:val="562A64687BAF4C46992E79F5E888A2284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41">
    <w:name w:val="B8952BA1FE4B46FCB790E695B299A2A74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612D3AC802447C08FD2C10DDBA380435">
    <w:name w:val="D612D3AC802447C08FD2C10DDBA38043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18B1F803E0C4568A04DD2D729D0220F5">
    <w:name w:val="918B1F803E0C4568A04DD2D729D0220F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8B308F7DB904A2499489ECEC1E4B2405">
    <w:name w:val="28B308F7DB904A2499489ECEC1E4B240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30B5B1ABB7048B1A4E4368AF95CA8975">
    <w:name w:val="930B5B1ABB7048B1A4E4368AF95CA897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0654BC69C04F14980AA372564E4E275">
    <w:name w:val="400654BC69C04F14980AA372564E4E27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4F3A5FD22440B489799E7FB5E3E16A5">
    <w:name w:val="D44F3A5FD22440B489799E7FB5E3E16A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ED655F9493464AAA243EA56B45F19E5">
    <w:name w:val="D3ED655F9493464AAA243EA56B45F19E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B6EE21CC6E45BFA0E8AAA64D4056185">
    <w:name w:val="51B6EE21CC6E45BFA0E8AAA64D405618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33B6DE86F774EA999A02496CAE033AC5">
    <w:name w:val="B33B6DE86F774EA999A02496CAE033AC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D52CD261C214B64A1C455E57F9BFFCD5">
    <w:name w:val="9D52CD261C214B64A1C455E57F9BFFCD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523F4A08ED54F108C7956F0B1ACC88C5">
    <w:name w:val="9523F4A08ED54F108C7956F0B1ACC88C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A24DCBBC0842399D4739AC71CFDCB75">
    <w:name w:val="B0A24DCBBC0842399D4739AC71CFDCB7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F5CD91063344C5080541353C3E1A22A5">
    <w:name w:val="5F5CD91063344C5080541353C3E1A22A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0F1E8B1134463EBB99E8AB8539BE475">
    <w:name w:val="1A0F1E8B1134463EBB99E8AB8539BE47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F984B051729410CB4215CF02BF56DF65">
    <w:name w:val="FF984B051729410CB4215CF02BF56DF6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7A93338C1B41B7B7E45447BE7A434D5">
    <w:name w:val="327A93338C1B41B7B7E45447BE7A434D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A7C0F7D8C3A4497B4CA8B8E49AE55655">
    <w:name w:val="7A7C0F7D8C3A4497B4CA8B8E49AE5565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13E08BBEF804D8D8D82214C7A9444765">
    <w:name w:val="C13E08BBEF804D8D8D82214C7A944476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C586A1F3534659B8E430235ECB7B585">
    <w:name w:val="70C586A1F3534659B8E430235ECB7B58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073766D9BB24018A2530B8BFEFC389A5">
    <w:name w:val="C073766D9BB24018A2530B8BFEFC389A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79FF90997554BEEBD0C42A8232064AE5">
    <w:name w:val="B79FF90997554BEEBD0C42A8232064AE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0A1958F54BC4418BEEFC75BDD7087595">
    <w:name w:val="00A1958F54BC4418BEEFC75BDD708759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D75D062FAF04AE7BA1B64350B7E0BFB5">
    <w:name w:val="4D75D062FAF04AE7BA1B64350B7E0BFB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06A5C4816E143EBB468AC671F0426085">
    <w:name w:val="A06A5C4816E143EBB468AC671F042608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6C1956C05BA4C15BD5EE014A94042EF5">
    <w:name w:val="36C1956C05BA4C15BD5EE014A94042EF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F9C1C04DC074BF58587C0E65C4A29E65">
    <w:name w:val="6F9C1C04DC074BF58587C0E65C4A29E6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B16F47F58A44E0C964802268791A16D5">
    <w:name w:val="7B16F47F58A44E0C964802268791A16D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A6E803DCF2F49AAB95AE71BC499DCAA5">
    <w:name w:val="9A6E803DCF2F49AAB95AE71BC499DCAA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F90D460F91640169869B0F438A26C455">
    <w:name w:val="6F90D460F91640169869B0F438A26C45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E9178A49624614872759707D2973DE5">
    <w:name w:val="1CE9178A49624614872759707D2973DE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D9A549FC85F46E69B203D8D5A2263465">
    <w:name w:val="3D9A549FC85F46E69B203D8D5A226346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2EBCB84BCDA478D92CCA002347514E25">
    <w:name w:val="F2EBCB84BCDA478D92CCA002347514E2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07AFDF051604184947AB4D9D1667BEF5">
    <w:name w:val="D07AFDF051604184947AB4D9D1667BEF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94E883E62E4D71A60AE52B3437B63A5">
    <w:name w:val="B094E883E62E4D71A60AE52B3437B63A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6C777DC50E1412994BB2CF685E87A395">
    <w:name w:val="E6C777DC50E1412994BB2CF685E87A39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C9CB20B90534B319FC73B5862A6FD4A5">
    <w:name w:val="FC9CB20B90534B319FC73B5862A6FD4A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EFD31382BAF46769B35AA3D265F69F65">
    <w:name w:val="8EFD31382BAF46769B35AA3D265F69F6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9354CAFD36C4CACB554CD3DA886A70F5">
    <w:name w:val="E9354CAFD36C4CACB554CD3DA886A70F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F9CF8770D544DB98FFBFE423AEF65B65">
    <w:name w:val="4F9CF8770D544DB98FFBFE423AEF65B6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42">
    <w:name w:val="AA0577EB02854C228BF062B8A6B9D6AF42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51">
    <w:name w:val="71E4FEACF55245F5951A7234329D22445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4F8E18E8D4343AAB9772F5F9EDB530B13">
    <w:name w:val="E4F8E18E8D4343AAB9772F5F9EDB530B13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A3A22280F204C0095A22B35B3C078F313">
    <w:name w:val="5A3A22280F204C0095A22B35B3C078F313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62CE51ACC144CF7915F2AE9574C073013">
    <w:name w:val="F62CE51ACC144CF7915F2AE9574C073013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26E8E251F14F8A827D218C00165FB613">
    <w:name w:val="8126E8E251F14F8A827D218C00165FB613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42">
    <w:name w:val="86971B44A9B14F74AB5ED775AF4CB48442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4A62F7281C430EA74EADC8E232883C13">
    <w:name w:val="084A62F7281C430EA74EADC8E232883C13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592F940EEA64D6780213EE5982E346413">
    <w:name w:val="5592F940EEA64D6780213EE5982E346413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395ADFC80348F5A6E3AF8013474B5613">
    <w:name w:val="07395ADFC80348F5A6E3AF8013474B5613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2E3A9861D04803B5BA6AF23897DF7613">
    <w:name w:val="062E3A9861D04803B5BA6AF23897DF7613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81FD317A3A4A72AF6F747B98323E5E13">
    <w:name w:val="2B81FD317A3A4A72AF6F747B98323E5E13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0440DC8C8B14E10B7C39C990B53F99E13">
    <w:name w:val="30440DC8C8B14E10B7C39C990B53F99E13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58D9B0BC3974437A469932DAE8A743711">
    <w:name w:val="058D9B0BC3974437A469932DAE8A7437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9BC84DA4F6A41D899B538D41AB222AE11">
    <w:name w:val="09BC84DA4F6A41D899B538D41AB222AE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096391C853432C9DF57236F1FCB91911">
    <w:name w:val="47096391C853432C9DF57236F1FCB919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95CBCAA2E504F74A7F03BC02608F5FF11">
    <w:name w:val="995CBCAA2E504F74A7F03BC02608F5FF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248BEFA35D34B778D76A636CB74681511">
    <w:name w:val="8248BEFA35D34B778D76A636CB746815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73410664A74AF1B636A349EC9D753911">
    <w:name w:val="6573410664A74AF1B636A349EC9D7539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4B868D6BAC2405A8E8720864AA6C55C11">
    <w:name w:val="F4B868D6BAC2405A8E8720864AA6C55C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1E557C1F28647B68553AA9992BE50B811">
    <w:name w:val="E1E557C1F28647B68553AA9992BE50B8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033AC209ECF4385B13C18E6915FF0B011">
    <w:name w:val="5033AC209ECF4385B13C18E6915FF0B0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42">
    <w:name w:val="E22A2904E426493FA4012C942F15680B42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97D0A5BA1A4693B7F0FB994FD89E6D7">
    <w:name w:val="0897D0A5BA1A4693B7F0FB994FD89E6D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C5A02C868244DA0A331DE9E0F3A3EB53">
    <w:name w:val="0C5A02C868244DA0A331DE9E0F3A3EB53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B511EA28017498381B123CE920E454F3">
    <w:name w:val="6B511EA28017498381B123CE920E454F3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626AF2C9CF24539A42E2AFB701294E83">
    <w:name w:val="9626AF2C9CF24539A42E2AFB701294E83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136D6FAC8544BAF95E09F109CF487DA3">
    <w:name w:val="6136D6FAC8544BAF95E09F109CF487DA3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F6DFA4E1444A3E9206E29511E985646">
    <w:name w:val="F5F6DFA4E1444A3E9206E29511E98564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7B9CB7B006046FBB0FD92F4E7D1F0036">
    <w:name w:val="57B9CB7B006046FBB0FD92F4E7D1F003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42">
    <w:name w:val="A1E633995EB94A19A898A78C727D20FE42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42">
    <w:name w:val="D190E40CD52640BBB5BCEB5B0D3934BD42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42">
    <w:name w:val="562A64687BAF4C46992E79F5E888A22842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42">
    <w:name w:val="B8952BA1FE4B46FCB790E695B299A2A742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612D3AC802447C08FD2C10DDBA380436">
    <w:name w:val="D612D3AC802447C08FD2C10DDBA38043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18B1F803E0C4568A04DD2D729D0220F6">
    <w:name w:val="918B1F803E0C4568A04DD2D729D0220F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8B308F7DB904A2499489ECEC1E4B2406">
    <w:name w:val="28B308F7DB904A2499489ECEC1E4B240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30B5B1ABB7048B1A4E4368AF95CA8976">
    <w:name w:val="930B5B1ABB7048B1A4E4368AF95CA897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0654BC69C04F14980AA372564E4E276">
    <w:name w:val="400654BC69C04F14980AA372564E4E27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4F3A5FD22440B489799E7FB5E3E16A6">
    <w:name w:val="D44F3A5FD22440B489799E7FB5E3E16A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ED655F9493464AAA243EA56B45F19E6">
    <w:name w:val="D3ED655F9493464AAA243EA56B45F19E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B6EE21CC6E45BFA0E8AAA64D4056186">
    <w:name w:val="51B6EE21CC6E45BFA0E8AAA64D405618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33B6DE86F774EA999A02496CAE033AC6">
    <w:name w:val="B33B6DE86F774EA999A02496CAE033AC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D52CD261C214B64A1C455E57F9BFFCD6">
    <w:name w:val="9D52CD261C214B64A1C455E57F9BFFCD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523F4A08ED54F108C7956F0B1ACC88C6">
    <w:name w:val="9523F4A08ED54F108C7956F0B1ACC88C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A24DCBBC0842399D4739AC71CFDCB76">
    <w:name w:val="B0A24DCBBC0842399D4739AC71CFDCB7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F5CD91063344C5080541353C3E1A22A6">
    <w:name w:val="5F5CD91063344C5080541353C3E1A22A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0F1E8B1134463EBB99E8AB8539BE476">
    <w:name w:val="1A0F1E8B1134463EBB99E8AB8539BE47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F984B051729410CB4215CF02BF56DF66">
    <w:name w:val="FF984B051729410CB4215CF02BF56DF6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7A93338C1B41B7B7E45447BE7A434D6">
    <w:name w:val="327A93338C1B41B7B7E45447BE7A434D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A7C0F7D8C3A4497B4CA8B8E49AE55656">
    <w:name w:val="7A7C0F7D8C3A4497B4CA8B8E49AE5565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13E08BBEF804D8D8D82214C7A9444766">
    <w:name w:val="C13E08BBEF804D8D8D82214C7A944476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C586A1F3534659B8E430235ECB7B586">
    <w:name w:val="70C586A1F3534659B8E430235ECB7B58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073766D9BB24018A2530B8BFEFC389A6">
    <w:name w:val="C073766D9BB24018A2530B8BFEFC389A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79FF90997554BEEBD0C42A8232064AE6">
    <w:name w:val="B79FF90997554BEEBD0C42A8232064AE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0A1958F54BC4418BEEFC75BDD7087596">
    <w:name w:val="00A1958F54BC4418BEEFC75BDD708759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D75D062FAF04AE7BA1B64350B7E0BFB6">
    <w:name w:val="4D75D062FAF04AE7BA1B64350B7E0BFB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06A5C4816E143EBB468AC671F0426086">
    <w:name w:val="A06A5C4816E143EBB468AC671F042608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6C1956C05BA4C15BD5EE014A94042EF6">
    <w:name w:val="36C1956C05BA4C15BD5EE014A94042EF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F9C1C04DC074BF58587C0E65C4A29E66">
    <w:name w:val="6F9C1C04DC074BF58587C0E65C4A29E6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B16F47F58A44E0C964802268791A16D6">
    <w:name w:val="7B16F47F58A44E0C964802268791A16D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A6E803DCF2F49AAB95AE71BC499DCAA6">
    <w:name w:val="9A6E803DCF2F49AAB95AE71BC499DCAA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F90D460F91640169869B0F438A26C456">
    <w:name w:val="6F90D460F91640169869B0F438A26C45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E9178A49624614872759707D2973DE6">
    <w:name w:val="1CE9178A49624614872759707D2973DE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D9A549FC85F46E69B203D8D5A2263466">
    <w:name w:val="3D9A549FC85F46E69B203D8D5A226346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2EBCB84BCDA478D92CCA002347514E26">
    <w:name w:val="F2EBCB84BCDA478D92CCA002347514E2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07AFDF051604184947AB4D9D1667BEF6">
    <w:name w:val="D07AFDF051604184947AB4D9D1667BEF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94E883E62E4D71A60AE52B3437B63A6">
    <w:name w:val="B094E883E62E4D71A60AE52B3437B63A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6C777DC50E1412994BB2CF685E87A396">
    <w:name w:val="E6C777DC50E1412994BB2CF685E87A39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C9CB20B90534B319FC73B5862A6FD4A6">
    <w:name w:val="FC9CB20B90534B319FC73B5862A6FD4A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EFD31382BAF46769B35AA3D265F69F66">
    <w:name w:val="8EFD31382BAF46769B35AA3D265F69F6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9354CAFD36C4CACB554CD3DA886A70F6">
    <w:name w:val="E9354CAFD36C4CACB554CD3DA886A70F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F9CF8770D544DB98FFBFE423AEF65B66">
    <w:name w:val="4F9CF8770D544DB98FFBFE423AEF65B6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43">
    <w:name w:val="AA0577EB02854C228BF062B8A6B9D6AF43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52">
    <w:name w:val="71E4FEACF55245F5951A7234329D224452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4F8E18E8D4343AAB9772F5F9EDB530B14">
    <w:name w:val="E4F8E18E8D4343AAB9772F5F9EDB530B1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A3A22280F204C0095A22B35B3C078F314">
    <w:name w:val="5A3A22280F204C0095A22B35B3C078F31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62CE51ACC144CF7915F2AE9574C073014">
    <w:name w:val="F62CE51ACC144CF7915F2AE9574C07301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26E8E251F14F8A827D218C00165FB614">
    <w:name w:val="8126E8E251F14F8A827D218C00165FB61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43">
    <w:name w:val="86971B44A9B14F74AB5ED775AF4CB48443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4A62F7281C430EA74EADC8E232883C14">
    <w:name w:val="084A62F7281C430EA74EADC8E232883C1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592F940EEA64D6780213EE5982E346414">
    <w:name w:val="5592F940EEA64D6780213EE5982E34641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395ADFC80348F5A6E3AF8013474B5614">
    <w:name w:val="07395ADFC80348F5A6E3AF8013474B561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2E3A9861D04803B5BA6AF23897DF7614">
    <w:name w:val="062E3A9861D04803B5BA6AF23897DF761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81FD317A3A4A72AF6F747B98323E5E14">
    <w:name w:val="2B81FD317A3A4A72AF6F747B98323E5E1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0440DC8C8B14E10B7C39C990B53F99E14">
    <w:name w:val="30440DC8C8B14E10B7C39C990B53F99E1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58D9B0BC3974437A469932DAE8A743712">
    <w:name w:val="058D9B0BC3974437A469932DAE8A743712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9BC84DA4F6A41D899B538D41AB222AE12">
    <w:name w:val="09BC84DA4F6A41D899B538D41AB222AE12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096391C853432C9DF57236F1FCB91912">
    <w:name w:val="47096391C853432C9DF57236F1FCB91912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95CBCAA2E504F74A7F03BC02608F5FF12">
    <w:name w:val="995CBCAA2E504F74A7F03BC02608F5FF12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248BEFA35D34B778D76A636CB74681512">
    <w:name w:val="8248BEFA35D34B778D76A636CB74681512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73410664A74AF1B636A349EC9D753912">
    <w:name w:val="6573410664A74AF1B636A349EC9D753912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4B868D6BAC2405A8E8720864AA6C55C12">
    <w:name w:val="F4B868D6BAC2405A8E8720864AA6C55C12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1E557C1F28647B68553AA9992BE50B812">
    <w:name w:val="E1E557C1F28647B68553AA9992BE50B812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033AC209ECF4385B13C18E6915FF0B012">
    <w:name w:val="5033AC209ECF4385B13C18E6915FF0B012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43">
    <w:name w:val="E22A2904E426493FA4012C942F15680B43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97D0A5BA1A4693B7F0FB994FD89E6D8">
    <w:name w:val="0897D0A5BA1A4693B7F0FB994FD89E6D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C5A02C868244DA0A331DE9E0F3A3EB54">
    <w:name w:val="0C5A02C868244DA0A331DE9E0F3A3EB5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B511EA28017498381B123CE920E454F4">
    <w:name w:val="6B511EA28017498381B123CE920E454F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626AF2C9CF24539A42E2AFB701294E84">
    <w:name w:val="9626AF2C9CF24539A42E2AFB701294E8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136D6FAC8544BAF95E09F109CF487DA4">
    <w:name w:val="6136D6FAC8544BAF95E09F109CF487DA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F6DFA4E1444A3E9206E29511E985647">
    <w:name w:val="F5F6DFA4E1444A3E9206E29511E98564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7B9CB7B006046FBB0FD92F4E7D1F0037">
    <w:name w:val="57B9CB7B006046FBB0FD92F4E7D1F003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43">
    <w:name w:val="A1E633995EB94A19A898A78C727D20FE43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43">
    <w:name w:val="D190E40CD52640BBB5BCEB5B0D3934BD43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43">
    <w:name w:val="562A64687BAF4C46992E79F5E888A22843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43">
    <w:name w:val="B8952BA1FE4B46FCB790E695B299A2A743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612D3AC802447C08FD2C10DDBA380437">
    <w:name w:val="D612D3AC802447C08FD2C10DDBA38043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18B1F803E0C4568A04DD2D729D0220F7">
    <w:name w:val="918B1F803E0C4568A04DD2D729D0220F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8B308F7DB904A2499489ECEC1E4B2407">
    <w:name w:val="28B308F7DB904A2499489ECEC1E4B240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30B5B1ABB7048B1A4E4368AF95CA8977">
    <w:name w:val="930B5B1ABB7048B1A4E4368AF95CA897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0654BC69C04F14980AA372564E4E277">
    <w:name w:val="400654BC69C04F14980AA372564E4E27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4F3A5FD22440B489799E7FB5E3E16A7">
    <w:name w:val="D44F3A5FD22440B489799E7FB5E3E16A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ED655F9493464AAA243EA56B45F19E7">
    <w:name w:val="D3ED655F9493464AAA243EA56B45F19E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B6EE21CC6E45BFA0E8AAA64D4056187">
    <w:name w:val="51B6EE21CC6E45BFA0E8AAA64D405618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33B6DE86F774EA999A02496CAE033AC7">
    <w:name w:val="B33B6DE86F774EA999A02496CAE033AC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D52CD261C214B64A1C455E57F9BFFCD7">
    <w:name w:val="9D52CD261C214B64A1C455E57F9BFFCD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523F4A08ED54F108C7956F0B1ACC88C7">
    <w:name w:val="9523F4A08ED54F108C7956F0B1ACC88C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A24DCBBC0842399D4739AC71CFDCB77">
    <w:name w:val="B0A24DCBBC0842399D4739AC71CFDCB7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F5CD91063344C5080541353C3E1A22A7">
    <w:name w:val="5F5CD91063344C5080541353C3E1A22A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0F1E8B1134463EBB99E8AB8539BE477">
    <w:name w:val="1A0F1E8B1134463EBB99E8AB8539BE47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F984B051729410CB4215CF02BF56DF67">
    <w:name w:val="FF984B051729410CB4215CF02BF56DF6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7A93338C1B41B7B7E45447BE7A434D7">
    <w:name w:val="327A93338C1B41B7B7E45447BE7A434D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A7C0F7D8C3A4497B4CA8B8E49AE55657">
    <w:name w:val="7A7C0F7D8C3A4497B4CA8B8E49AE5565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13E08BBEF804D8D8D82214C7A9444767">
    <w:name w:val="C13E08BBEF804D8D8D82214C7A944476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C586A1F3534659B8E430235ECB7B587">
    <w:name w:val="70C586A1F3534659B8E430235ECB7B58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073766D9BB24018A2530B8BFEFC389A7">
    <w:name w:val="C073766D9BB24018A2530B8BFEFC389A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79FF90997554BEEBD0C42A8232064AE7">
    <w:name w:val="B79FF90997554BEEBD0C42A8232064AE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0A1958F54BC4418BEEFC75BDD7087597">
    <w:name w:val="00A1958F54BC4418BEEFC75BDD708759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D75D062FAF04AE7BA1B64350B7E0BFB7">
    <w:name w:val="4D75D062FAF04AE7BA1B64350B7E0BFB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06A5C4816E143EBB468AC671F0426087">
    <w:name w:val="A06A5C4816E143EBB468AC671F042608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6C1956C05BA4C15BD5EE014A94042EF7">
    <w:name w:val="36C1956C05BA4C15BD5EE014A94042EF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F9C1C04DC074BF58587C0E65C4A29E67">
    <w:name w:val="6F9C1C04DC074BF58587C0E65C4A29E6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B16F47F58A44E0C964802268791A16D7">
    <w:name w:val="7B16F47F58A44E0C964802268791A16D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A6E803DCF2F49AAB95AE71BC499DCAA7">
    <w:name w:val="9A6E803DCF2F49AAB95AE71BC499DCAA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F90D460F91640169869B0F438A26C457">
    <w:name w:val="6F90D460F91640169869B0F438A26C45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E9178A49624614872759707D2973DE7">
    <w:name w:val="1CE9178A49624614872759707D2973DE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D9A549FC85F46E69B203D8D5A2263467">
    <w:name w:val="3D9A549FC85F46E69B203D8D5A226346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2EBCB84BCDA478D92CCA002347514E27">
    <w:name w:val="F2EBCB84BCDA478D92CCA002347514E2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07AFDF051604184947AB4D9D1667BEF7">
    <w:name w:val="D07AFDF051604184947AB4D9D1667BEF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94E883E62E4D71A60AE52B3437B63A7">
    <w:name w:val="B094E883E62E4D71A60AE52B3437B63A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6C777DC50E1412994BB2CF685E87A397">
    <w:name w:val="E6C777DC50E1412994BB2CF685E87A39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C9CB20B90534B319FC73B5862A6FD4A7">
    <w:name w:val="FC9CB20B90534B319FC73B5862A6FD4A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EFD31382BAF46769B35AA3D265F69F67">
    <w:name w:val="8EFD31382BAF46769B35AA3D265F69F6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9354CAFD36C4CACB554CD3DA886A70F7">
    <w:name w:val="E9354CAFD36C4CACB554CD3DA886A70F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F9CF8770D544DB98FFBFE423AEF65B67">
    <w:name w:val="4F9CF8770D544DB98FFBFE423AEF65B6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CA98255DAC44370AF379EEA63D08B2A">
    <w:name w:val="6CA98255DAC44370AF379EEA63D08B2A"/>
    <w:rsid w:val="00740B31"/>
  </w:style>
  <w:style w:type="paragraph" w:customStyle="1" w:styleId="AA0577EB02854C228BF062B8A6B9D6AF44">
    <w:name w:val="AA0577EB02854C228BF062B8A6B9D6AF4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53">
    <w:name w:val="71E4FEACF55245F5951A7234329D224453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4F8E18E8D4343AAB9772F5F9EDB530B15">
    <w:name w:val="E4F8E18E8D4343AAB9772F5F9EDB530B1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A3A22280F204C0095A22B35B3C078F315">
    <w:name w:val="5A3A22280F204C0095A22B35B3C078F31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62CE51ACC144CF7915F2AE9574C073015">
    <w:name w:val="F62CE51ACC144CF7915F2AE9574C07301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26E8E251F14F8A827D218C00165FB615">
    <w:name w:val="8126E8E251F14F8A827D218C00165FB61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44">
    <w:name w:val="86971B44A9B14F74AB5ED775AF4CB4844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4A62F7281C430EA74EADC8E232883C15">
    <w:name w:val="084A62F7281C430EA74EADC8E232883C1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592F940EEA64D6780213EE5982E346415">
    <w:name w:val="5592F940EEA64D6780213EE5982E34641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395ADFC80348F5A6E3AF8013474B5615">
    <w:name w:val="07395ADFC80348F5A6E3AF8013474B561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2E3A9861D04803B5BA6AF23897DF7615">
    <w:name w:val="062E3A9861D04803B5BA6AF23897DF761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81FD317A3A4A72AF6F747B98323E5E15">
    <w:name w:val="2B81FD317A3A4A72AF6F747B98323E5E1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0440DC8C8B14E10B7C39C990B53F99E15">
    <w:name w:val="30440DC8C8B14E10B7C39C990B53F99E1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58D9B0BC3974437A469932DAE8A743713">
    <w:name w:val="058D9B0BC3974437A469932DAE8A743713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9BC84DA4F6A41D899B538D41AB222AE13">
    <w:name w:val="09BC84DA4F6A41D899B538D41AB222AE13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096391C853432C9DF57236F1FCB91913">
    <w:name w:val="47096391C853432C9DF57236F1FCB91913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95CBCAA2E504F74A7F03BC02608F5FF13">
    <w:name w:val="995CBCAA2E504F74A7F03BC02608F5FF13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248BEFA35D34B778D76A636CB74681513">
    <w:name w:val="8248BEFA35D34B778D76A636CB74681513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73410664A74AF1B636A349EC9D753913">
    <w:name w:val="6573410664A74AF1B636A349EC9D753913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4B868D6BAC2405A8E8720864AA6C55C13">
    <w:name w:val="F4B868D6BAC2405A8E8720864AA6C55C13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1E557C1F28647B68553AA9992BE50B813">
    <w:name w:val="E1E557C1F28647B68553AA9992BE50B813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033AC209ECF4385B13C18E6915FF0B013">
    <w:name w:val="5033AC209ECF4385B13C18E6915FF0B013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44">
    <w:name w:val="E22A2904E426493FA4012C942F15680B4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97D0A5BA1A4693B7F0FB994FD89E6D9">
    <w:name w:val="0897D0A5BA1A4693B7F0FB994FD89E6D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C5A02C868244DA0A331DE9E0F3A3EB55">
    <w:name w:val="0C5A02C868244DA0A331DE9E0F3A3EB5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B511EA28017498381B123CE920E454F5">
    <w:name w:val="6B511EA28017498381B123CE920E454F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626AF2C9CF24539A42E2AFB701294E85">
    <w:name w:val="9626AF2C9CF24539A42E2AFB701294E8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136D6FAC8544BAF95E09F109CF487DA5">
    <w:name w:val="6136D6FAC8544BAF95E09F109CF487DA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F6DFA4E1444A3E9206E29511E985648">
    <w:name w:val="F5F6DFA4E1444A3E9206E29511E98564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7B9CB7B006046FBB0FD92F4E7D1F0038">
    <w:name w:val="57B9CB7B006046FBB0FD92F4E7D1F003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44">
    <w:name w:val="A1E633995EB94A19A898A78C727D20FE4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44">
    <w:name w:val="D190E40CD52640BBB5BCEB5B0D3934BD4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44">
    <w:name w:val="562A64687BAF4C46992E79F5E888A2284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44">
    <w:name w:val="B8952BA1FE4B46FCB790E695B299A2A74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612D3AC802447C08FD2C10DDBA380438">
    <w:name w:val="D612D3AC802447C08FD2C10DDBA38043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18B1F803E0C4568A04DD2D729D0220F8">
    <w:name w:val="918B1F803E0C4568A04DD2D729D0220F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8B308F7DB904A2499489ECEC1E4B2408">
    <w:name w:val="28B308F7DB904A2499489ECEC1E4B240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30B5B1ABB7048B1A4E4368AF95CA8978">
    <w:name w:val="930B5B1ABB7048B1A4E4368AF95CA897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0654BC69C04F14980AA372564E4E278">
    <w:name w:val="400654BC69C04F14980AA372564E4E27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4F3A5FD22440B489799E7FB5E3E16A8">
    <w:name w:val="D44F3A5FD22440B489799E7FB5E3E16A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ED655F9493464AAA243EA56B45F19E8">
    <w:name w:val="D3ED655F9493464AAA243EA56B45F19E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B6EE21CC6E45BFA0E8AAA64D4056188">
    <w:name w:val="51B6EE21CC6E45BFA0E8AAA64D405618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33B6DE86F774EA999A02496CAE033AC8">
    <w:name w:val="B33B6DE86F774EA999A02496CAE033AC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D52CD261C214B64A1C455E57F9BFFCD8">
    <w:name w:val="9D52CD261C214B64A1C455E57F9BFFCD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523F4A08ED54F108C7956F0B1ACC88C8">
    <w:name w:val="9523F4A08ED54F108C7956F0B1ACC88C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A24DCBBC0842399D4739AC71CFDCB78">
    <w:name w:val="B0A24DCBBC0842399D4739AC71CFDCB7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F5CD91063344C5080541353C3E1A22A8">
    <w:name w:val="5F5CD91063344C5080541353C3E1A22A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0F1E8B1134463EBB99E8AB8539BE478">
    <w:name w:val="1A0F1E8B1134463EBB99E8AB8539BE47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F984B051729410CB4215CF02BF56DF68">
    <w:name w:val="FF984B051729410CB4215CF02BF56DF6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7A93338C1B41B7B7E45447BE7A434D8">
    <w:name w:val="327A93338C1B41B7B7E45447BE7A434D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A7C0F7D8C3A4497B4CA8B8E49AE55658">
    <w:name w:val="7A7C0F7D8C3A4497B4CA8B8E49AE5565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13E08BBEF804D8D8D82214C7A9444768">
    <w:name w:val="C13E08BBEF804D8D8D82214C7A944476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C586A1F3534659B8E430235ECB7B588">
    <w:name w:val="70C586A1F3534659B8E430235ECB7B58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073766D9BB24018A2530B8BFEFC389A8">
    <w:name w:val="C073766D9BB24018A2530B8BFEFC389A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79FF90997554BEEBD0C42A8232064AE8">
    <w:name w:val="B79FF90997554BEEBD0C42A8232064AE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0A1958F54BC4418BEEFC75BDD7087598">
    <w:name w:val="00A1958F54BC4418BEEFC75BDD708759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D75D062FAF04AE7BA1B64350B7E0BFB8">
    <w:name w:val="4D75D062FAF04AE7BA1B64350B7E0BFB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06A5C4816E143EBB468AC671F0426088">
    <w:name w:val="A06A5C4816E143EBB468AC671F042608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6C1956C05BA4C15BD5EE014A94042EF8">
    <w:name w:val="36C1956C05BA4C15BD5EE014A94042EF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F9C1C04DC074BF58587C0E65C4A29E68">
    <w:name w:val="6F9C1C04DC074BF58587C0E65C4A29E6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B16F47F58A44E0C964802268791A16D8">
    <w:name w:val="7B16F47F58A44E0C964802268791A16D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A6E803DCF2F49AAB95AE71BC499DCAA8">
    <w:name w:val="9A6E803DCF2F49AAB95AE71BC499DCAA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F90D460F91640169869B0F438A26C458">
    <w:name w:val="6F90D460F91640169869B0F438A26C45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E9178A49624614872759707D2973DE8">
    <w:name w:val="1CE9178A49624614872759707D2973DE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D9A549FC85F46E69B203D8D5A2263468">
    <w:name w:val="3D9A549FC85F46E69B203D8D5A226346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2EBCB84BCDA478D92CCA002347514E28">
    <w:name w:val="F2EBCB84BCDA478D92CCA002347514E2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07AFDF051604184947AB4D9D1667BEF8">
    <w:name w:val="D07AFDF051604184947AB4D9D1667BEF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94E883E62E4D71A60AE52B3437B63A8">
    <w:name w:val="B094E883E62E4D71A60AE52B3437B63A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6C777DC50E1412994BB2CF685E87A398">
    <w:name w:val="E6C777DC50E1412994BB2CF685E87A39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C9CB20B90534B319FC73B5862A6FD4A8">
    <w:name w:val="FC9CB20B90534B319FC73B5862A6FD4A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EFD31382BAF46769B35AA3D265F69F68">
    <w:name w:val="8EFD31382BAF46769B35AA3D265F69F6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9354CAFD36C4CACB554CD3DA886A70F8">
    <w:name w:val="E9354CAFD36C4CACB554CD3DA886A70F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F9CF8770D544DB98FFBFE423AEF65B68">
    <w:name w:val="4F9CF8770D544DB98FFBFE423AEF65B6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45">
    <w:name w:val="AA0577EB02854C228BF062B8A6B9D6AF4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54">
    <w:name w:val="71E4FEACF55245F5951A7234329D22445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4F8E18E8D4343AAB9772F5F9EDB530B16">
    <w:name w:val="E4F8E18E8D4343AAB9772F5F9EDB530B1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A3A22280F204C0095A22B35B3C078F316">
    <w:name w:val="5A3A22280F204C0095A22B35B3C078F31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62CE51ACC144CF7915F2AE9574C073016">
    <w:name w:val="F62CE51ACC144CF7915F2AE9574C07301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26E8E251F14F8A827D218C00165FB616">
    <w:name w:val="8126E8E251F14F8A827D218C00165FB61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45">
    <w:name w:val="86971B44A9B14F74AB5ED775AF4CB4844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4A62F7281C430EA74EADC8E232883C16">
    <w:name w:val="084A62F7281C430EA74EADC8E232883C1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592F940EEA64D6780213EE5982E346416">
    <w:name w:val="5592F940EEA64D6780213EE5982E34641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395ADFC80348F5A6E3AF8013474B5616">
    <w:name w:val="07395ADFC80348F5A6E3AF8013474B561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2E3A9861D04803B5BA6AF23897DF7616">
    <w:name w:val="062E3A9861D04803B5BA6AF23897DF761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81FD317A3A4A72AF6F747B98323E5E16">
    <w:name w:val="2B81FD317A3A4A72AF6F747B98323E5E1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0440DC8C8B14E10B7C39C990B53F99E16">
    <w:name w:val="30440DC8C8B14E10B7C39C990B53F99E1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58D9B0BC3974437A469932DAE8A743714">
    <w:name w:val="058D9B0BC3974437A469932DAE8A74371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9BC84DA4F6A41D899B538D41AB222AE14">
    <w:name w:val="09BC84DA4F6A41D899B538D41AB222AE1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096391C853432C9DF57236F1FCB91914">
    <w:name w:val="47096391C853432C9DF57236F1FCB9191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95CBCAA2E504F74A7F03BC02608F5FF14">
    <w:name w:val="995CBCAA2E504F74A7F03BC02608F5FF1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248BEFA35D34B778D76A636CB74681514">
    <w:name w:val="8248BEFA35D34B778D76A636CB7468151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73410664A74AF1B636A349EC9D753914">
    <w:name w:val="6573410664A74AF1B636A349EC9D75391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4B868D6BAC2405A8E8720864AA6C55C14">
    <w:name w:val="F4B868D6BAC2405A8E8720864AA6C55C1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1E557C1F28647B68553AA9992BE50B814">
    <w:name w:val="E1E557C1F28647B68553AA9992BE50B81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033AC209ECF4385B13C18E6915FF0B014">
    <w:name w:val="5033AC209ECF4385B13C18E6915FF0B01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45">
    <w:name w:val="E22A2904E426493FA4012C942F15680B4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97D0A5BA1A4693B7F0FB994FD89E6D10">
    <w:name w:val="0897D0A5BA1A4693B7F0FB994FD89E6D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C5A02C868244DA0A331DE9E0F3A3EB56">
    <w:name w:val="0C5A02C868244DA0A331DE9E0F3A3EB5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B511EA28017498381B123CE920E454F6">
    <w:name w:val="6B511EA28017498381B123CE920E454F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626AF2C9CF24539A42E2AFB701294E86">
    <w:name w:val="9626AF2C9CF24539A42E2AFB701294E8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136D6FAC8544BAF95E09F109CF487DA6">
    <w:name w:val="6136D6FAC8544BAF95E09F109CF487DA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F6DFA4E1444A3E9206E29511E985649">
    <w:name w:val="F5F6DFA4E1444A3E9206E29511E98564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7B9CB7B006046FBB0FD92F4E7D1F0039">
    <w:name w:val="57B9CB7B006046FBB0FD92F4E7D1F003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45">
    <w:name w:val="A1E633995EB94A19A898A78C727D20FE4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45">
    <w:name w:val="D190E40CD52640BBB5BCEB5B0D3934BD4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45">
    <w:name w:val="562A64687BAF4C46992E79F5E888A2284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45">
    <w:name w:val="B8952BA1FE4B46FCB790E695B299A2A74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612D3AC802447C08FD2C10DDBA380439">
    <w:name w:val="D612D3AC802447C08FD2C10DDBA38043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18B1F803E0C4568A04DD2D729D0220F9">
    <w:name w:val="918B1F803E0C4568A04DD2D729D0220F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8B308F7DB904A2499489ECEC1E4B2409">
    <w:name w:val="28B308F7DB904A2499489ECEC1E4B240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30B5B1ABB7048B1A4E4368AF95CA8979">
    <w:name w:val="930B5B1ABB7048B1A4E4368AF95CA897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0654BC69C04F14980AA372564E4E279">
    <w:name w:val="400654BC69C04F14980AA372564E4E27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4F3A5FD22440B489799E7FB5E3E16A9">
    <w:name w:val="D44F3A5FD22440B489799E7FB5E3E16A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ED655F9493464AAA243EA56B45F19E9">
    <w:name w:val="D3ED655F9493464AAA243EA56B45F19E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B6EE21CC6E45BFA0E8AAA64D4056189">
    <w:name w:val="51B6EE21CC6E45BFA0E8AAA64D405618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33B6DE86F774EA999A02496CAE033AC9">
    <w:name w:val="B33B6DE86F774EA999A02496CAE033AC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D52CD261C214B64A1C455E57F9BFFCD9">
    <w:name w:val="9D52CD261C214B64A1C455E57F9BFFCD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523F4A08ED54F108C7956F0B1ACC88C9">
    <w:name w:val="9523F4A08ED54F108C7956F0B1ACC88C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A24DCBBC0842399D4739AC71CFDCB79">
    <w:name w:val="B0A24DCBBC0842399D4739AC71CFDCB7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F5CD91063344C5080541353C3E1A22A9">
    <w:name w:val="5F5CD91063344C5080541353C3E1A22A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0F1E8B1134463EBB99E8AB8539BE479">
    <w:name w:val="1A0F1E8B1134463EBB99E8AB8539BE47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F984B051729410CB4215CF02BF56DF69">
    <w:name w:val="FF984B051729410CB4215CF02BF56DF6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7A93338C1B41B7B7E45447BE7A434D9">
    <w:name w:val="327A93338C1B41B7B7E45447BE7A434D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A7C0F7D8C3A4497B4CA8B8E49AE55659">
    <w:name w:val="7A7C0F7D8C3A4497B4CA8B8E49AE5565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13E08BBEF804D8D8D82214C7A9444769">
    <w:name w:val="C13E08BBEF804D8D8D82214C7A944476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C586A1F3534659B8E430235ECB7B589">
    <w:name w:val="70C586A1F3534659B8E430235ECB7B58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073766D9BB24018A2530B8BFEFC389A9">
    <w:name w:val="C073766D9BB24018A2530B8BFEFC389A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79FF90997554BEEBD0C42A8232064AE9">
    <w:name w:val="B79FF90997554BEEBD0C42A8232064AE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0A1958F54BC4418BEEFC75BDD7087599">
    <w:name w:val="00A1958F54BC4418BEEFC75BDD708759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D75D062FAF04AE7BA1B64350B7E0BFB9">
    <w:name w:val="4D75D062FAF04AE7BA1B64350B7E0BFB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06A5C4816E143EBB468AC671F0426089">
    <w:name w:val="A06A5C4816E143EBB468AC671F042608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6C1956C05BA4C15BD5EE014A94042EF9">
    <w:name w:val="36C1956C05BA4C15BD5EE014A94042EF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F9C1C04DC074BF58587C0E65C4A29E69">
    <w:name w:val="6F9C1C04DC074BF58587C0E65C4A29E6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B16F47F58A44E0C964802268791A16D9">
    <w:name w:val="7B16F47F58A44E0C964802268791A16D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A6E803DCF2F49AAB95AE71BC499DCAA9">
    <w:name w:val="9A6E803DCF2F49AAB95AE71BC499DCAA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F90D460F91640169869B0F438A26C459">
    <w:name w:val="6F90D460F91640169869B0F438A26C45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E9178A49624614872759707D2973DE9">
    <w:name w:val="1CE9178A49624614872759707D2973DE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D9A549FC85F46E69B203D8D5A2263469">
    <w:name w:val="3D9A549FC85F46E69B203D8D5A226346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2EBCB84BCDA478D92CCA002347514E29">
    <w:name w:val="F2EBCB84BCDA478D92CCA002347514E2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07AFDF051604184947AB4D9D1667BEF9">
    <w:name w:val="D07AFDF051604184947AB4D9D1667BEF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94E883E62E4D71A60AE52B3437B63A9">
    <w:name w:val="B094E883E62E4D71A60AE52B3437B63A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6C777DC50E1412994BB2CF685E87A399">
    <w:name w:val="E6C777DC50E1412994BB2CF685E87A39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C9CB20B90534B319FC73B5862A6FD4A9">
    <w:name w:val="FC9CB20B90534B319FC73B5862A6FD4A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EFD31382BAF46769B35AA3D265F69F69">
    <w:name w:val="8EFD31382BAF46769B35AA3D265F69F6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9354CAFD36C4CACB554CD3DA886A70F9">
    <w:name w:val="E9354CAFD36C4CACB554CD3DA886A70F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F9CF8770D544DB98FFBFE423AEF65B69">
    <w:name w:val="4F9CF8770D544DB98FFBFE423AEF65B6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681E54F28DA40809DE0DC7B0D7D10A4">
    <w:name w:val="E681E54F28DA40809DE0DC7B0D7D10A4"/>
    <w:rsid w:val="00740B31"/>
  </w:style>
  <w:style w:type="paragraph" w:customStyle="1" w:styleId="16A01D71B0084138BC2108DD0E1B2544">
    <w:name w:val="16A01D71B0084138BC2108DD0E1B2544"/>
    <w:rsid w:val="00740B31"/>
  </w:style>
  <w:style w:type="paragraph" w:customStyle="1" w:styleId="10CFC05E87614775A489DFDA8DA38B94">
    <w:name w:val="10CFC05E87614775A489DFDA8DA38B94"/>
    <w:rsid w:val="00740B31"/>
  </w:style>
  <w:style w:type="paragraph" w:customStyle="1" w:styleId="AA0577EB02854C228BF062B8A6B9D6AF46">
    <w:name w:val="AA0577EB02854C228BF062B8A6B9D6AF4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55">
    <w:name w:val="71E4FEACF55245F5951A7234329D22445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4F8E18E8D4343AAB9772F5F9EDB530B17">
    <w:name w:val="E4F8E18E8D4343AAB9772F5F9EDB530B1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A3A22280F204C0095A22B35B3C078F317">
    <w:name w:val="5A3A22280F204C0095A22B35B3C078F31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62CE51ACC144CF7915F2AE9574C073017">
    <w:name w:val="F62CE51ACC144CF7915F2AE9574C07301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26E8E251F14F8A827D218C00165FB617">
    <w:name w:val="8126E8E251F14F8A827D218C00165FB61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46">
    <w:name w:val="86971B44A9B14F74AB5ED775AF4CB4844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4A62F7281C430EA74EADC8E232883C17">
    <w:name w:val="084A62F7281C430EA74EADC8E232883C1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592F940EEA64D6780213EE5982E346417">
    <w:name w:val="5592F940EEA64D6780213EE5982E34641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395ADFC80348F5A6E3AF8013474B5617">
    <w:name w:val="07395ADFC80348F5A6E3AF8013474B561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2E3A9861D04803B5BA6AF23897DF7617">
    <w:name w:val="062E3A9861D04803B5BA6AF23897DF761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81FD317A3A4A72AF6F747B98323E5E17">
    <w:name w:val="2B81FD317A3A4A72AF6F747B98323E5E1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0440DC8C8B14E10B7C39C990B53F99E17">
    <w:name w:val="30440DC8C8B14E10B7C39C990B53F99E1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58D9B0BC3974437A469932DAE8A743715">
    <w:name w:val="058D9B0BC3974437A469932DAE8A74371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9BC84DA4F6A41D899B538D41AB222AE15">
    <w:name w:val="09BC84DA4F6A41D899B538D41AB222AE1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096391C853432C9DF57236F1FCB91915">
    <w:name w:val="47096391C853432C9DF57236F1FCB9191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95CBCAA2E504F74A7F03BC02608F5FF15">
    <w:name w:val="995CBCAA2E504F74A7F03BC02608F5FF1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248BEFA35D34B778D76A636CB74681515">
    <w:name w:val="8248BEFA35D34B778D76A636CB7468151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73410664A74AF1B636A349EC9D753915">
    <w:name w:val="6573410664A74AF1B636A349EC9D75391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4B868D6BAC2405A8E8720864AA6C55C15">
    <w:name w:val="F4B868D6BAC2405A8E8720864AA6C55C1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1E557C1F28647B68553AA9992BE50B815">
    <w:name w:val="E1E557C1F28647B68553AA9992BE50B81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033AC209ECF4385B13C18E6915FF0B015">
    <w:name w:val="5033AC209ECF4385B13C18E6915FF0B01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46">
    <w:name w:val="E22A2904E426493FA4012C942F15680B4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97D0A5BA1A4693B7F0FB994FD89E6D11">
    <w:name w:val="0897D0A5BA1A4693B7F0FB994FD89E6D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C5A02C868244DA0A331DE9E0F3A3EB57">
    <w:name w:val="0C5A02C868244DA0A331DE9E0F3A3EB5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B511EA28017498381B123CE920E454F7">
    <w:name w:val="6B511EA28017498381B123CE920E454F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626AF2C9CF24539A42E2AFB701294E87">
    <w:name w:val="9626AF2C9CF24539A42E2AFB701294E8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136D6FAC8544BAF95E09F109CF487DA7">
    <w:name w:val="6136D6FAC8544BAF95E09F109CF487DA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F6DFA4E1444A3E9206E29511E9856410">
    <w:name w:val="F5F6DFA4E1444A3E9206E29511E98564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7B9CB7B006046FBB0FD92F4E7D1F00310">
    <w:name w:val="57B9CB7B006046FBB0FD92F4E7D1F003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0CFC05E87614775A489DFDA8DA38B941">
    <w:name w:val="10CFC05E87614775A489DFDA8DA38B94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46">
    <w:name w:val="A1E633995EB94A19A898A78C727D20FE4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46">
    <w:name w:val="D190E40CD52640BBB5BCEB5B0D3934BD4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46">
    <w:name w:val="562A64687BAF4C46992E79F5E888A2284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46">
    <w:name w:val="B8952BA1FE4B46FCB790E695B299A2A74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612D3AC802447C08FD2C10DDBA3804310">
    <w:name w:val="D612D3AC802447C08FD2C10DDBA38043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18B1F803E0C4568A04DD2D729D0220F10">
    <w:name w:val="918B1F803E0C4568A04DD2D729D0220F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8B308F7DB904A2499489ECEC1E4B24010">
    <w:name w:val="28B308F7DB904A2499489ECEC1E4B240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30B5B1ABB7048B1A4E4368AF95CA89710">
    <w:name w:val="930B5B1ABB7048B1A4E4368AF95CA897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0654BC69C04F14980AA372564E4E2710">
    <w:name w:val="400654BC69C04F14980AA372564E4E27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4F3A5FD22440B489799E7FB5E3E16A10">
    <w:name w:val="D44F3A5FD22440B489799E7FB5E3E16A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ED655F9493464AAA243EA56B45F19E10">
    <w:name w:val="D3ED655F9493464AAA243EA56B45F19E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B6EE21CC6E45BFA0E8AAA64D40561810">
    <w:name w:val="51B6EE21CC6E45BFA0E8AAA64D405618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33B6DE86F774EA999A02496CAE033AC10">
    <w:name w:val="B33B6DE86F774EA999A02496CAE033AC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D52CD261C214B64A1C455E57F9BFFCD10">
    <w:name w:val="9D52CD261C214B64A1C455E57F9BFFCD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523F4A08ED54F108C7956F0B1ACC88C10">
    <w:name w:val="9523F4A08ED54F108C7956F0B1ACC88C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A24DCBBC0842399D4739AC71CFDCB710">
    <w:name w:val="B0A24DCBBC0842399D4739AC71CFDCB7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F5CD91063344C5080541353C3E1A22A10">
    <w:name w:val="5F5CD91063344C5080541353C3E1A22A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0F1E8B1134463EBB99E8AB8539BE4710">
    <w:name w:val="1A0F1E8B1134463EBB99E8AB8539BE47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F984B051729410CB4215CF02BF56DF610">
    <w:name w:val="FF984B051729410CB4215CF02BF56DF6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7A93338C1B41B7B7E45447BE7A434D10">
    <w:name w:val="327A93338C1B41B7B7E45447BE7A434D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A7C0F7D8C3A4497B4CA8B8E49AE556510">
    <w:name w:val="7A7C0F7D8C3A4497B4CA8B8E49AE5565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13E08BBEF804D8D8D82214C7A94447610">
    <w:name w:val="C13E08BBEF804D8D8D82214C7A944476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C586A1F3534659B8E430235ECB7B5810">
    <w:name w:val="70C586A1F3534659B8E430235ECB7B58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073766D9BB24018A2530B8BFEFC389A10">
    <w:name w:val="C073766D9BB24018A2530B8BFEFC389A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79FF90997554BEEBD0C42A8232064AE10">
    <w:name w:val="B79FF90997554BEEBD0C42A8232064AE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0A1958F54BC4418BEEFC75BDD70875910">
    <w:name w:val="00A1958F54BC4418BEEFC75BDD708759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D75D062FAF04AE7BA1B64350B7E0BFB10">
    <w:name w:val="4D75D062FAF04AE7BA1B64350B7E0BFB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06A5C4816E143EBB468AC671F04260810">
    <w:name w:val="A06A5C4816E143EBB468AC671F042608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6C1956C05BA4C15BD5EE014A94042EF10">
    <w:name w:val="36C1956C05BA4C15BD5EE014A94042EF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F9C1C04DC074BF58587C0E65C4A29E610">
    <w:name w:val="6F9C1C04DC074BF58587C0E65C4A29E6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B16F47F58A44E0C964802268791A16D10">
    <w:name w:val="7B16F47F58A44E0C964802268791A16D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A6E803DCF2F49AAB95AE71BC499DCAA10">
    <w:name w:val="9A6E803DCF2F49AAB95AE71BC499DCAA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F90D460F91640169869B0F438A26C4510">
    <w:name w:val="6F90D460F91640169869B0F438A26C45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E9178A49624614872759707D2973DE10">
    <w:name w:val="1CE9178A49624614872759707D2973DE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D9A549FC85F46E69B203D8D5A22634610">
    <w:name w:val="3D9A549FC85F46E69B203D8D5A226346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2EBCB84BCDA478D92CCA002347514E210">
    <w:name w:val="F2EBCB84BCDA478D92CCA002347514E2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07AFDF051604184947AB4D9D1667BEF10">
    <w:name w:val="D07AFDF051604184947AB4D9D1667BEF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94E883E62E4D71A60AE52B3437B63A10">
    <w:name w:val="B094E883E62E4D71A60AE52B3437B63A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6C777DC50E1412994BB2CF685E87A3910">
    <w:name w:val="E6C777DC50E1412994BB2CF685E87A39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C9CB20B90534B319FC73B5862A6FD4A10">
    <w:name w:val="FC9CB20B90534B319FC73B5862A6FD4A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EFD31382BAF46769B35AA3D265F69F610">
    <w:name w:val="8EFD31382BAF46769B35AA3D265F69F6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9354CAFD36C4CACB554CD3DA886A70F10">
    <w:name w:val="E9354CAFD36C4CACB554CD3DA886A70F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F9CF8770D544DB98FFBFE423AEF65B610">
    <w:name w:val="4F9CF8770D544DB98FFBFE423AEF65B6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7ED64FDC0FE4F6EB850E308B2282349">
    <w:name w:val="B7ED64FDC0FE4F6EB850E308B2282349"/>
    <w:rsid w:val="00740B31"/>
  </w:style>
  <w:style w:type="paragraph" w:customStyle="1" w:styleId="AA0577EB02854C228BF062B8A6B9D6AF47">
    <w:name w:val="AA0577EB02854C228BF062B8A6B9D6AF4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56">
    <w:name w:val="71E4FEACF55245F5951A7234329D22445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4F8E18E8D4343AAB9772F5F9EDB530B18">
    <w:name w:val="E4F8E18E8D4343AAB9772F5F9EDB530B1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A3A22280F204C0095A22B35B3C078F318">
    <w:name w:val="5A3A22280F204C0095A22B35B3C078F31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62CE51ACC144CF7915F2AE9574C073018">
    <w:name w:val="F62CE51ACC144CF7915F2AE9574C07301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26E8E251F14F8A827D218C00165FB618">
    <w:name w:val="8126E8E251F14F8A827D218C00165FB61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47">
    <w:name w:val="86971B44A9B14F74AB5ED775AF4CB4844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4A62F7281C430EA74EADC8E232883C18">
    <w:name w:val="084A62F7281C430EA74EADC8E232883C1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592F940EEA64D6780213EE5982E346418">
    <w:name w:val="5592F940EEA64D6780213EE5982E34641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395ADFC80348F5A6E3AF8013474B5618">
    <w:name w:val="07395ADFC80348F5A6E3AF8013474B561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2E3A9861D04803B5BA6AF23897DF7618">
    <w:name w:val="062E3A9861D04803B5BA6AF23897DF761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81FD317A3A4A72AF6F747B98323E5E18">
    <w:name w:val="2B81FD317A3A4A72AF6F747B98323E5E1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0440DC8C8B14E10B7C39C990B53F99E18">
    <w:name w:val="30440DC8C8B14E10B7C39C990B53F99E1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58D9B0BC3974437A469932DAE8A743716">
    <w:name w:val="058D9B0BC3974437A469932DAE8A74371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9BC84DA4F6A41D899B538D41AB222AE16">
    <w:name w:val="09BC84DA4F6A41D899B538D41AB222AE1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096391C853432C9DF57236F1FCB91916">
    <w:name w:val="47096391C853432C9DF57236F1FCB9191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95CBCAA2E504F74A7F03BC02608F5FF16">
    <w:name w:val="995CBCAA2E504F74A7F03BC02608F5FF1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248BEFA35D34B778D76A636CB74681516">
    <w:name w:val="8248BEFA35D34B778D76A636CB7468151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73410664A74AF1B636A349EC9D753916">
    <w:name w:val="6573410664A74AF1B636A349EC9D75391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4B868D6BAC2405A8E8720864AA6C55C16">
    <w:name w:val="F4B868D6BAC2405A8E8720864AA6C55C1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1E557C1F28647B68553AA9992BE50B816">
    <w:name w:val="E1E557C1F28647B68553AA9992BE50B81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033AC209ECF4385B13C18E6915FF0B016">
    <w:name w:val="5033AC209ECF4385B13C18E6915FF0B01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47">
    <w:name w:val="E22A2904E426493FA4012C942F15680B4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97D0A5BA1A4693B7F0FB994FD89E6D12">
    <w:name w:val="0897D0A5BA1A4693B7F0FB994FD89E6D12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C5A02C868244DA0A331DE9E0F3A3EB58">
    <w:name w:val="0C5A02C868244DA0A331DE9E0F3A3EB5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B511EA28017498381B123CE920E454F8">
    <w:name w:val="6B511EA28017498381B123CE920E454F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626AF2C9CF24539A42E2AFB701294E88">
    <w:name w:val="9626AF2C9CF24539A42E2AFB701294E8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136D6FAC8544BAF95E09F109CF487DA8">
    <w:name w:val="6136D6FAC8544BAF95E09F109CF487DA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F6DFA4E1444A3E9206E29511E9856411">
    <w:name w:val="F5F6DFA4E1444A3E9206E29511E98564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7B9CB7B006046FBB0FD92F4E7D1F00311">
    <w:name w:val="57B9CB7B006046FBB0FD92F4E7D1F003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0CFC05E87614775A489DFDA8DA38B942">
    <w:name w:val="10CFC05E87614775A489DFDA8DA38B942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47">
    <w:name w:val="A1E633995EB94A19A898A78C727D20FE4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47">
    <w:name w:val="D190E40CD52640BBB5BCEB5B0D3934BD4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47">
    <w:name w:val="562A64687BAF4C46992E79F5E888A2284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47">
    <w:name w:val="B8952BA1FE4B46FCB790E695B299A2A74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612D3AC802447C08FD2C10DDBA3804311">
    <w:name w:val="D612D3AC802447C08FD2C10DDBA38043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18B1F803E0C4568A04DD2D729D0220F11">
    <w:name w:val="918B1F803E0C4568A04DD2D729D0220F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8B308F7DB904A2499489ECEC1E4B24011">
    <w:name w:val="28B308F7DB904A2499489ECEC1E4B240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30B5B1ABB7048B1A4E4368AF95CA89711">
    <w:name w:val="930B5B1ABB7048B1A4E4368AF95CA897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0654BC69C04F14980AA372564E4E2711">
    <w:name w:val="400654BC69C04F14980AA372564E4E27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4F3A5FD22440B489799E7FB5E3E16A11">
    <w:name w:val="D44F3A5FD22440B489799E7FB5E3E16A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ED655F9493464AAA243EA56B45F19E11">
    <w:name w:val="D3ED655F9493464AAA243EA56B45F19E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B6EE21CC6E45BFA0E8AAA64D40561811">
    <w:name w:val="51B6EE21CC6E45BFA0E8AAA64D405618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33B6DE86F774EA999A02496CAE033AC11">
    <w:name w:val="B33B6DE86F774EA999A02496CAE033AC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D52CD261C214B64A1C455E57F9BFFCD11">
    <w:name w:val="9D52CD261C214B64A1C455E57F9BFFCD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523F4A08ED54F108C7956F0B1ACC88C11">
    <w:name w:val="9523F4A08ED54F108C7956F0B1ACC88C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A24DCBBC0842399D4739AC71CFDCB711">
    <w:name w:val="B0A24DCBBC0842399D4739AC71CFDCB7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F5CD91063344C5080541353C3E1A22A11">
    <w:name w:val="5F5CD91063344C5080541353C3E1A22A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0F1E8B1134463EBB99E8AB8539BE4711">
    <w:name w:val="1A0F1E8B1134463EBB99E8AB8539BE47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F984B051729410CB4215CF02BF56DF611">
    <w:name w:val="FF984B051729410CB4215CF02BF56DF6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7A93338C1B41B7B7E45447BE7A434D11">
    <w:name w:val="327A93338C1B41B7B7E45447BE7A434D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A7C0F7D8C3A4497B4CA8B8E49AE556511">
    <w:name w:val="7A7C0F7D8C3A4497B4CA8B8E49AE5565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13E08BBEF804D8D8D82214C7A94447611">
    <w:name w:val="C13E08BBEF804D8D8D82214C7A944476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C586A1F3534659B8E430235ECB7B5811">
    <w:name w:val="70C586A1F3534659B8E430235ECB7B58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073766D9BB24018A2530B8BFEFC389A11">
    <w:name w:val="C073766D9BB24018A2530B8BFEFC389A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79FF90997554BEEBD0C42A8232064AE11">
    <w:name w:val="B79FF90997554BEEBD0C42A8232064AE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0A1958F54BC4418BEEFC75BDD70875911">
    <w:name w:val="00A1958F54BC4418BEEFC75BDD708759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D75D062FAF04AE7BA1B64350B7E0BFB11">
    <w:name w:val="4D75D062FAF04AE7BA1B64350B7E0BFB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06A5C4816E143EBB468AC671F04260811">
    <w:name w:val="A06A5C4816E143EBB468AC671F042608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6C1956C05BA4C15BD5EE014A94042EF11">
    <w:name w:val="36C1956C05BA4C15BD5EE014A94042EF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F9C1C04DC074BF58587C0E65C4A29E611">
    <w:name w:val="6F9C1C04DC074BF58587C0E65C4A29E6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B16F47F58A44E0C964802268791A16D11">
    <w:name w:val="7B16F47F58A44E0C964802268791A16D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A6E803DCF2F49AAB95AE71BC499DCAA11">
    <w:name w:val="9A6E803DCF2F49AAB95AE71BC499DCAA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F90D460F91640169869B0F438A26C4511">
    <w:name w:val="6F90D460F91640169869B0F438A26C45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E9178A49624614872759707D2973DE11">
    <w:name w:val="1CE9178A49624614872759707D2973DE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D9A549FC85F46E69B203D8D5A22634611">
    <w:name w:val="3D9A549FC85F46E69B203D8D5A226346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2EBCB84BCDA478D92CCA002347514E211">
    <w:name w:val="F2EBCB84BCDA478D92CCA002347514E2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07AFDF051604184947AB4D9D1667BEF11">
    <w:name w:val="D07AFDF051604184947AB4D9D1667BEF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94E883E62E4D71A60AE52B3437B63A11">
    <w:name w:val="B094E883E62E4D71A60AE52B3437B63A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6C777DC50E1412994BB2CF685E87A3911">
    <w:name w:val="E6C777DC50E1412994BB2CF685E87A39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C9CB20B90534B319FC73B5862A6FD4A11">
    <w:name w:val="FC9CB20B90534B319FC73B5862A6FD4A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EFD31382BAF46769B35AA3D265F69F611">
    <w:name w:val="8EFD31382BAF46769B35AA3D265F69F6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9354CAFD36C4CACB554CD3DA886A70F11">
    <w:name w:val="E9354CAFD36C4CACB554CD3DA886A70F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F9CF8770D544DB98FFBFE423AEF65B611">
    <w:name w:val="4F9CF8770D544DB98FFBFE423AEF65B6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7ED64FDC0FE4F6EB850E308B22823491">
    <w:name w:val="B7ED64FDC0FE4F6EB850E308B2282349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48">
    <w:name w:val="AA0577EB02854C228BF062B8A6B9D6AF4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57">
    <w:name w:val="71E4FEACF55245F5951A7234329D22445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4F8E18E8D4343AAB9772F5F9EDB530B19">
    <w:name w:val="E4F8E18E8D4343AAB9772F5F9EDB530B1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A3A22280F204C0095A22B35B3C078F319">
    <w:name w:val="5A3A22280F204C0095A22B35B3C078F31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Contoso v2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155078"/>
      </a:accent1>
      <a:accent2>
        <a:srgbClr val="0F3955"/>
      </a:accent2>
      <a:accent3>
        <a:srgbClr val="BF678E"/>
      </a:accent3>
      <a:accent4>
        <a:srgbClr val="B2606E"/>
      </a:accent4>
      <a:accent5>
        <a:srgbClr val="731F1C"/>
      </a:accent5>
      <a:accent6>
        <a:srgbClr val="666666"/>
      </a:accent6>
      <a:hlink>
        <a:srgbClr val="BF678E"/>
      </a:hlink>
      <a:folHlink>
        <a:srgbClr val="731F1C"/>
      </a:folHlink>
    </a:clrScheme>
    <a:fontScheme name="Parent Teacher Forms">
      <a:majorFont>
        <a:latin typeface="Corbel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EEA25CC0A0AC24199CDC46C25B8B0BC" ma:contentTypeVersion="10" ma:contentTypeDescription="Create a new document." ma:contentTypeScope="" ma:versionID="e3b47856d4cf355c0dacb39e1084d14f">
  <xsd:schema xmlns:xsd="http://www.w3.org/2001/XMLSchema" xmlns:xs="http://www.w3.org/2001/XMLSchema" xmlns:p="http://schemas.microsoft.com/office/2006/metadata/properties" xmlns:ns1="http://schemas.microsoft.com/sharepoint/v3" xmlns:ns2="6dc4bcd6-49db-4c07-9060-8acfc67cef9f" xmlns:ns3="fb0879af-3eba-417a-a55a-ffe6dcd6ca77" targetNamespace="http://schemas.microsoft.com/office/2006/metadata/properties" ma:root="true" ma:fieldsID="a845a615265fdb1f7b12cc65ac20ecbd" ns1:_="" ns2:_="" ns3:_="">
    <xsd:import namespace="http://schemas.microsoft.com/sharepoint/v3"/>
    <xsd:import namespace="6dc4bcd6-49db-4c07-9060-8acfc67cef9f"/>
    <xsd:import namespace="fb0879af-3eba-417a-a55a-ffe6dcd6ca7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3:SharedWithUsers" minOccurs="0"/>
                <xsd:element ref="ns3:SharedWithDetails" minOccurs="0"/>
                <xsd:element ref="ns3:LastSharedByUser" minOccurs="0"/>
                <xsd:element ref="ns3:LastSharedByTime" minOccurs="0"/>
                <xsd:element ref="ns1:_ip_UnifiedCompliancePolicyProperties" minOccurs="0"/>
                <xsd:element ref="ns1:_ip_UnifiedCompliancePolicyUIAction" minOccurs="0"/>
                <xsd:element ref="ns2:MediaServiceAuto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5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6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dc4bcd6-49db-4c07-9060-8acfc67cef9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Tags" ma:index="17" nillable="true" ma:displayName="MediaServiceAutoTags" ma:internalName="MediaServiceAutoTag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0879af-3eba-417a-a55a-ffe6dcd6ca77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LastSharedByUser" ma:index="13" nillable="true" ma:displayName="Last Shared By User" ma:hidden="true" ma:internalName="LastSharedByUser" ma:readOnly="true">
      <xsd:simpleType>
        <xsd:restriction base="dms:Note"/>
      </xsd:simpleType>
    </xsd:element>
    <xsd:element name="LastSharedByTime" ma:index="14" nillable="true" ma:displayName="Last Shared By Time" ma:hidden="true" ma:internalName="LastSharedByTime" ma:readOnly="true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2963F5A-FEF0-47F3-B2C8-C64B528A80E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C2FF251-79A0-420F-854F-45861F7BF7D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dc4bcd6-49db-4c07-9060-8acfc67cef9f"/>
    <ds:schemaRef ds:uri="fb0879af-3eba-417a-a55a-ffe6dcd6ca7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6D77387-5629-4C94-ADFE-7FDDA746E9BF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4.xml><?xml version="1.0" encoding="utf-8"?>
<ds:datastoreItem xmlns:ds="http://schemas.openxmlformats.org/officeDocument/2006/customXml" ds:itemID="{6D12FC02-668B-401F-B062-0EE970B5C1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Formulario de voluntariado</Template>
  <TotalTime>0</TotalTime>
  <Pages>1</Pages>
  <Words>152</Words>
  <Characters>868</Characters>
  <Application>Microsoft Office Word</Application>
  <DocSecurity>0</DocSecurity>
  <Lines>7</Lines>
  <Paragraphs>2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2019-03-07T21:31:00Z</dcterms:created>
  <dcterms:modified xsi:type="dcterms:W3CDTF">2019-03-07T21:31:00Z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0x010100DEEA25CC0A0AC24199CDC46C25B8B0BC</vt:lpwstr>
  </property>
</Properties>
</file>