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373" w:rsidRPr="00F70077" w:rsidRDefault="00304B02" w:rsidP="00F70077">
      <w:pPr>
        <w:pStyle w:val="Ttulo"/>
        <w:ind w:left="2124" w:firstLine="708"/>
        <w:jc w:val="left"/>
        <w:rPr>
          <w:rFonts w:ascii="Calibri" w:hAnsi="Calibri" w:cs="Microsoft Sans Serif"/>
          <w:iCs/>
          <w:sz w:val="18"/>
          <w:szCs w:val="18"/>
          <w:u w:val="single"/>
          <w:lang w:val="es-MX"/>
        </w:rPr>
      </w:pPr>
      <w:r>
        <w:rPr>
          <w:rFonts w:ascii="Calibri" w:hAnsi="Calibri" w:cs="Microsoft Sans Serif"/>
          <w:iCs/>
          <w:noProof/>
          <w:sz w:val="18"/>
          <w:szCs w:val="18"/>
          <w:u w:val="single"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left:0;text-align:left;margin-left:193.45pt;margin-top:-10.5pt;width:304.25pt;height:48.85pt;z-index:251657728" filled="f" strokecolor="white">
            <v:textbox>
              <w:txbxContent>
                <w:p w:rsidR="00FC38BA" w:rsidRPr="006245FD" w:rsidRDefault="00FC38BA" w:rsidP="00180522">
                  <w:pPr>
                    <w:tabs>
                      <w:tab w:val="left" w:pos="3982"/>
                      <w:tab w:val="right" w:pos="9900"/>
                    </w:tabs>
                    <w:contextualSpacing/>
                    <w:jc w:val="right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6245FD">
                    <w:rPr>
                      <w:rFonts w:ascii="Arial" w:hAnsi="Arial" w:cs="Arial"/>
                    </w:rPr>
                    <w:t xml:space="preserve">Playas de Rosarito </w:t>
                  </w:r>
                  <w:r w:rsidR="00116A86">
                    <w:rPr>
                      <w:rFonts w:ascii="Arial" w:hAnsi="Arial" w:cs="Arial"/>
                    </w:rPr>
                    <w:t>B.C. a, _____de _________de 201</w:t>
                  </w:r>
                  <w:r w:rsidR="00A73252">
                    <w:rPr>
                      <w:rFonts w:ascii="Arial" w:hAnsi="Arial" w:cs="Arial"/>
                    </w:rPr>
                    <w:t>9</w:t>
                  </w:r>
                  <w:bookmarkStart w:id="0" w:name="_GoBack"/>
                  <w:bookmarkEnd w:id="0"/>
                  <w:r>
                    <w:rPr>
                      <w:rFonts w:ascii="Arial" w:hAnsi="Arial" w:cs="Arial"/>
                    </w:rPr>
                    <w:t>.</w:t>
                  </w:r>
                </w:p>
                <w:p w:rsidR="00FC38BA" w:rsidRPr="0034408C" w:rsidRDefault="00FC38BA" w:rsidP="00FC38BA">
                  <w:pPr>
                    <w:tabs>
                      <w:tab w:val="left" w:pos="3519"/>
                      <w:tab w:val="right" w:pos="9900"/>
                    </w:tabs>
                    <w:contextualSpacing/>
                    <w:rPr>
                      <w:b/>
                    </w:rPr>
                  </w:pPr>
                  <w:r>
                    <w:rPr>
                      <w:i/>
                    </w:rPr>
                    <w:tab/>
                    <w:t xml:space="preserve"> </w:t>
                  </w:r>
                  <w:r>
                    <w:rPr>
                      <w:i/>
                    </w:rPr>
                    <w:tab/>
                  </w:r>
                  <w:r w:rsidRPr="00361C25">
                    <w:rPr>
                      <w:i/>
                      <w:sz w:val="18"/>
                      <w:szCs w:val="18"/>
                    </w:rPr>
                    <w:t xml:space="preserve"> </w:t>
                  </w:r>
                </w:p>
                <w:p w:rsidR="00FC38BA" w:rsidRPr="0034408C" w:rsidRDefault="00FC38BA" w:rsidP="00FC38BA">
                  <w:pPr>
                    <w:pStyle w:val="Encabezado"/>
                    <w:jc w:val="right"/>
                    <w:rPr>
                      <w:b/>
                    </w:rPr>
                  </w:pPr>
                  <w:r w:rsidRPr="0034408C">
                    <w:rPr>
                      <w:b/>
                    </w:rPr>
                    <w:t>CAMBIOS AL PERMISO AR-_________</w:t>
                  </w:r>
                </w:p>
                <w:p w:rsidR="00FC38BA" w:rsidRPr="00FC38BA" w:rsidRDefault="00FC38BA" w:rsidP="00FC38BA">
                  <w:pPr>
                    <w:jc w:val="right"/>
                    <w:rPr>
                      <w:lang w:val="en-US"/>
                    </w:rPr>
                  </w:pPr>
                </w:p>
              </w:txbxContent>
            </v:textbox>
          </v:shape>
        </w:pict>
      </w:r>
      <w:r w:rsidR="00574840">
        <w:rPr>
          <w:rFonts w:ascii="Calibri" w:hAnsi="Calibri" w:cs="Microsoft Sans Serif"/>
          <w:iCs/>
          <w:sz w:val="18"/>
          <w:szCs w:val="18"/>
          <w:u w:val="single"/>
          <w:lang w:val="es-MX"/>
        </w:rPr>
        <w:t xml:space="preserve">  </w:t>
      </w:r>
      <w:r w:rsidR="00477A8B" w:rsidRPr="00F70077">
        <w:rPr>
          <w:rFonts w:ascii="Calibri" w:hAnsi="Calibri" w:cs="Microsoft Sans Serif"/>
          <w:iCs/>
          <w:sz w:val="18"/>
          <w:szCs w:val="18"/>
          <w:u w:val="single"/>
          <w:lang w:val="es-MX"/>
        </w:rPr>
        <w:t xml:space="preserve"> </w:t>
      </w: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DD7373" w:rsidRPr="00F70077" w:rsidRDefault="00DD7373" w:rsidP="00DD7373">
      <w:pPr>
        <w:pStyle w:val="Ttulo"/>
        <w:rPr>
          <w:rFonts w:ascii="Arial" w:hAnsi="Arial" w:cs="Arial"/>
          <w:sz w:val="16"/>
          <w:szCs w:val="16"/>
          <w:u w:val="single"/>
          <w:lang w:val="es-ES"/>
        </w:rPr>
      </w:pPr>
      <w:r w:rsidRPr="00F70077">
        <w:rPr>
          <w:rFonts w:ascii="Arial" w:hAnsi="Arial" w:cs="Arial"/>
          <w:iCs/>
          <w:sz w:val="16"/>
          <w:szCs w:val="16"/>
          <w:u w:val="single"/>
          <w:lang w:val="es-ES"/>
        </w:rPr>
        <w:t>SOLICITUD PARA LA EXPEDICION DE PERMISO PARA LA VENTA, ALMACENAJE Y CONSUMO DE BEBIDAS ALCOHÓLICAS EN EL MUNICIPIO DE PLAYAS DE ROSARITO, B.C.</w:t>
      </w:r>
    </w:p>
    <w:p w:rsidR="00DD7373" w:rsidRPr="00F70077" w:rsidRDefault="00DD7373" w:rsidP="00DD7373">
      <w:pPr>
        <w:pStyle w:val="Ttulo2"/>
        <w:rPr>
          <w:rFonts w:ascii="Arial" w:hAnsi="Arial" w:cs="Arial"/>
          <w:sz w:val="16"/>
          <w:szCs w:val="16"/>
          <w:lang w:val="es-ES"/>
        </w:rPr>
      </w:pPr>
    </w:p>
    <w:p w:rsidR="00DD7373" w:rsidRPr="00F70077" w:rsidRDefault="00DD7373" w:rsidP="00F70077">
      <w:pPr>
        <w:pStyle w:val="Ttulo2"/>
        <w:jc w:val="center"/>
        <w:rPr>
          <w:rFonts w:ascii="Arial" w:hAnsi="Arial" w:cs="Arial"/>
          <w:b w:val="0"/>
          <w:bCs/>
          <w:iCs/>
          <w:sz w:val="16"/>
          <w:szCs w:val="16"/>
          <w:lang w:val="es-MX"/>
        </w:rPr>
      </w:pP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De confor</w:t>
      </w:r>
      <w:r w:rsidR="00150160"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midad a lo establecido en el artículo</w:t>
      </w:r>
      <w:r w:rsidR="00B75D8B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33</w:t>
      </w: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</w:t>
      </w:r>
      <w:r w:rsidR="00150160"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fracción</w:t>
      </w: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I del Reglamento que Regula Venta, Almacenaje y Consumo de Bebidas Alcohólicas en el Municipio de Playas de Rosarito, B.C., solicito me sea otorgado el siguiente trámite: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6"/>
          <w:szCs w:val="16"/>
          <w:lang w:val="es-MX"/>
        </w:rPr>
      </w:pP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PERMISO NUEVO                     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 (     )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CAMBIO DE NOMBRE COMERCIAL         </w:t>
      </w: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 CAMBIO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DE PROPIETARIO       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 (     )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CAMBIO DE GIRO  COMERCIAL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  </w:t>
      </w: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 CAMBIO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DE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DOMICILIO   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(     )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>SERVICIOS ADICIO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NALES          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 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SERVICIOS ADICIONALES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sz w:val="12"/>
          <w:szCs w:val="12"/>
          <w:lang w:val="es-ES"/>
        </w:rPr>
      </w:pPr>
      <w:r w:rsidRPr="00F70077">
        <w:rPr>
          <w:rFonts w:ascii="Arial" w:hAnsi="Arial" w:cs="Arial"/>
          <w:sz w:val="12"/>
          <w:szCs w:val="12"/>
          <w:lang w:val="es-ES"/>
        </w:rPr>
        <w:t>(      )   MUSICA GRABADA Y APARATOS MUSICALES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</w:t>
      </w:r>
      <w:r w:rsidRPr="00F70077">
        <w:rPr>
          <w:rFonts w:ascii="Arial" w:hAnsi="Arial" w:cs="Arial"/>
          <w:b w:val="0"/>
          <w:bCs/>
          <w:iCs/>
          <w:sz w:val="12"/>
          <w:szCs w:val="12"/>
          <w:lang w:val="es-MX"/>
        </w:rPr>
        <w:t xml:space="preserve">   </w:t>
      </w: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CONJUNTOS MUSICALES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MESAS DE BILLAR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ESPECTACULOS ARTISTICOS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BAILE</w:t>
      </w:r>
    </w:p>
    <w:p w:rsidR="00DD7373" w:rsidRPr="00F70077" w:rsidRDefault="00DD7373" w:rsidP="00DD7373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 GIRO COMERCIAL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MODALIDAD </w:t>
      </w:r>
    </w:p>
    <w:p w:rsidR="00DD7373" w:rsidRPr="00F70077" w:rsidRDefault="00DD7373" w:rsidP="00DD7373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6245FD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TIENDA DE ABARROTES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    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(      )  EXCLUSIVAMENTE CERVEZA </w:t>
      </w:r>
    </w:p>
    <w:p w:rsidR="00DD7373" w:rsidRPr="00B566E7" w:rsidRDefault="006245FD" w:rsidP="00B566E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ES"/>
        </w:rPr>
        <w:t>(      ) MERCADO</w:t>
      </w:r>
      <w:r w:rsidR="00B566E7">
        <w:rPr>
          <w:rFonts w:ascii="Arial" w:hAnsi="Arial" w:cs="Arial"/>
          <w:sz w:val="12"/>
          <w:szCs w:val="12"/>
          <w:lang w:val="es-ES"/>
        </w:rPr>
        <w:t xml:space="preserve"> Y</w:t>
      </w:r>
      <w:r w:rsidRPr="00F70077">
        <w:rPr>
          <w:rFonts w:ascii="Arial" w:hAnsi="Arial" w:cs="Arial"/>
          <w:sz w:val="12"/>
          <w:szCs w:val="12"/>
          <w:lang w:val="es-ES"/>
        </w:rPr>
        <w:t xml:space="preserve"> </w:t>
      </w:r>
      <w:r w:rsidR="00B566E7" w:rsidRPr="00F70077">
        <w:rPr>
          <w:rFonts w:ascii="Arial" w:hAnsi="Arial" w:cs="Arial"/>
          <w:iCs/>
          <w:sz w:val="12"/>
          <w:szCs w:val="12"/>
          <w:lang w:val="es-MX"/>
        </w:rPr>
        <w:t>AUTOSERVICIO</w:t>
      </w:r>
      <w:r w:rsidR="00B566E7">
        <w:rPr>
          <w:rFonts w:ascii="Arial" w:hAnsi="Arial" w:cs="Arial"/>
          <w:sz w:val="12"/>
          <w:szCs w:val="12"/>
          <w:lang w:val="es-ES"/>
        </w:rPr>
        <w:tab/>
      </w:r>
      <w:r w:rsidR="00B566E7">
        <w:rPr>
          <w:rFonts w:ascii="Arial" w:hAnsi="Arial" w:cs="Arial"/>
          <w:sz w:val="12"/>
          <w:szCs w:val="12"/>
          <w:lang w:val="es-ES"/>
        </w:rPr>
        <w:tab/>
      </w:r>
      <w:r w:rsidR="00B566E7">
        <w:rPr>
          <w:rFonts w:ascii="Arial" w:hAnsi="Arial" w:cs="Arial"/>
          <w:sz w:val="12"/>
          <w:szCs w:val="12"/>
          <w:lang w:val="es-ES"/>
        </w:rPr>
        <w:tab/>
        <w:t xml:space="preserve">                   </w:t>
      </w:r>
      <w:r w:rsidR="002E09CE" w:rsidRPr="00F70077">
        <w:rPr>
          <w:rFonts w:ascii="Arial" w:hAnsi="Arial" w:cs="Arial"/>
          <w:sz w:val="12"/>
          <w:szCs w:val="12"/>
          <w:lang w:val="es-ES"/>
        </w:rPr>
        <w:t xml:space="preserve">  </w:t>
      </w:r>
      <w:r w:rsidR="00DD7373" w:rsidRPr="00F70077">
        <w:rPr>
          <w:rFonts w:ascii="Arial" w:hAnsi="Arial" w:cs="Arial"/>
          <w:sz w:val="12"/>
          <w:szCs w:val="12"/>
          <w:lang w:val="es-ES"/>
        </w:rPr>
        <w:t>(      )  CERVEZA Y VINOS DE MESA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</w:t>
      </w:r>
      <w:r w:rsidR="00B566E7">
        <w:rPr>
          <w:rFonts w:ascii="Arial" w:hAnsi="Arial" w:cs="Arial"/>
          <w:iCs/>
          <w:sz w:val="12"/>
          <w:szCs w:val="12"/>
          <w:lang w:val="es-MX"/>
        </w:rPr>
        <w:t xml:space="preserve">                                                               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SUPERMERCADO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="00C05C9D">
        <w:rPr>
          <w:rFonts w:ascii="Arial" w:hAnsi="Arial" w:cs="Arial"/>
          <w:b/>
          <w:iCs/>
          <w:sz w:val="12"/>
          <w:szCs w:val="12"/>
        </w:rPr>
        <w:t xml:space="preserve">                     </w:t>
      </w:r>
      <w:r w:rsidR="00C05C9D" w:rsidRPr="00C05C9D">
        <w:rPr>
          <w:rFonts w:ascii="Arial" w:hAnsi="Arial" w:cs="Arial"/>
          <w:b/>
          <w:iCs/>
          <w:sz w:val="12"/>
          <w:szCs w:val="12"/>
        </w:rPr>
        <w:t>(      )  CERVEZA, VINOS Y LICORES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 xml:space="preserve">(      ) LICORERIA  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="00C05C9D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="00C05C9D">
        <w:rPr>
          <w:rFonts w:ascii="Arial" w:hAnsi="Arial" w:cs="Arial"/>
          <w:b/>
          <w:iCs/>
          <w:sz w:val="12"/>
          <w:szCs w:val="12"/>
        </w:rPr>
        <w:t xml:space="preserve">                                                             </w:t>
      </w:r>
      <w:r w:rsidR="00C05C9D" w:rsidRPr="00F70077">
        <w:rPr>
          <w:rFonts w:ascii="Arial" w:hAnsi="Arial" w:cs="Arial"/>
          <w:b/>
          <w:iCs/>
          <w:sz w:val="12"/>
          <w:szCs w:val="12"/>
        </w:rPr>
        <w:t>(      )  ÚNICAMENTE VINO HECHO EN MEXICO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AGENCIA, SUB-AGENCIA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EN ENVASE: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EXPENDIO DE CERVEZA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DEPOSITO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  <w:t xml:space="preserve">          </w:t>
      </w:r>
      <w:r w:rsidR="002E09CE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Pr="00F70077">
        <w:rPr>
          <w:rFonts w:ascii="Arial" w:hAnsi="Arial" w:cs="Arial"/>
          <w:b/>
          <w:iCs/>
          <w:sz w:val="12"/>
          <w:szCs w:val="12"/>
        </w:rPr>
        <w:t xml:space="preserve">  (      )  A B I E R T O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  <w:u w:val="single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BODEGAS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  <w:t xml:space="preserve">            </w:t>
      </w:r>
      <w:r w:rsidR="002E09CE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Pr="00F70077">
        <w:rPr>
          <w:rFonts w:ascii="Arial" w:hAnsi="Arial" w:cs="Arial"/>
          <w:b/>
          <w:iCs/>
          <w:sz w:val="12"/>
          <w:szCs w:val="12"/>
        </w:rPr>
        <w:t xml:space="preserve">(      )  C E R </w:t>
      </w:r>
      <w:proofErr w:type="spellStart"/>
      <w:r w:rsidRPr="00F70077">
        <w:rPr>
          <w:rFonts w:ascii="Arial" w:hAnsi="Arial" w:cs="Arial"/>
          <w:b/>
          <w:iCs/>
          <w:sz w:val="12"/>
          <w:szCs w:val="12"/>
        </w:rPr>
        <w:t>R</w:t>
      </w:r>
      <w:proofErr w:type="spellEnd"/>
      <w:r w:rsidRPr="00F70077">
        <w:rPr>
          <w:rFonts w:ascii="Arial" w:hAnsi="Arial" w:cs="Arial"/>
          <w:b/>
          <w:iCs/>
          <w:sz w:val="12"/>
          <w:szCs w:val="12"/>
        </w:rPr>
        <w:t xml:space="preserve"> A D O 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ES"/>
        </w:rPr>
      </w:pPr>
      <w:r w:rsidRPr="00F70077">
        <w:rPr>
          <w:rFonts w:ascii="Arial" w:hAnsi="Arial" w:cs="Arial"/>
          <w:iCs/>
          <w:sz w:val="12"/>
          <w:szCs w:val="12"/>
          <w:lang w:val="es-ES"/>
        </w:rPr>
        <w:t>(      ) LONCHERIAS, FONDAS</w:t>
      </w:r>
      <w:r w:rsidRPr="00F70077">
        <w:rPr>
          <w:rFonts w:ascii="Arial" w:hAnsi="Arial" w:cs="Arial"/>
          <w:iCs/>
          <w:sz w:val="12"/>
          <w:szCs w:val="12"/>
          <w:lang w:val="es-ES"/>
        </w:rPr>
        <w:tab/>
      </w:r>
      <w:r w:rsidRPr="00F70077">
        <w:rPr>
          <w:rFonts w:ascii="Arial" w:hAnsi="Arial" w:cs="Arial"/>
          <w:iCs/>
          <w:sz w:val="12"/>
          <w:szCs w:val="12"/>
          <w:lang w:val="es-ES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 (UNICAMENTE VINO)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RESTAURANT-BAR</w:t>
      </w:r>
    </w:p>
    <w:p w:rsidR="00DD7373" w:rsidRPr="00F70077" w:rsidRDefault="00DD7373" w:rsidP="00DD7373">
      <w:pPr>
        <w:rPr>
          <w:rFonts w:ascii="Arial" w:hAnsi="Arial" w:cs="Arial"/>
          <w:b/>
          <w:sz w:val="12"/>
          <w:szCs w:val="12"/>
          <w:lang w:val="es-ES"/>
        </w:rPr>
      </w:pPr>
      <w:r w:rsidRPr="00F70077">
        <w:rPr>
          <w:rFonts w:ascii="Arial" w:hAnsi="Arial" w:cs="Arial"/>
          <w:b/>
          <w:iCs/>
          <w:sz w:val="12"/>
          <w:szCs w:val="12"/>
          <w:lang w:val="es-ES"/>
        </w:rPr>
        <w:t>(      ) BAR TURISTICO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ES"/>
        </w:rPr>
      </w:pPr>
      <w:r w:rsidRPr="00F70077">
        <w:rPr>
          <w:rFonts w:ascii="Arial" w:hAnsi="Arial" w:cs="Arial"/>
          <w:iCs/>
          <w:sz w:val="12"/>
          <w:szCs w:val="12"/>
          <w:lang w:val="es-ES"/>
        </w:rPr>
        <w:t>(      ) BILLARES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CAFÉ CANTANTE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HOTEL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DISCOTECA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CENTRO DE ESPECTÁCULOS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2E09CE" w:rsidRPr="00F70077" w:rsidRDefault="002E09CE" w:rsidP="00F70077">
      <w:pPr>
        <w:rPr>
          <w:rFonts w:ascii="Arial" w:hAnsi="Arial" w:cs="Arial"/>
          <w:iCs/>
          <w:sz w:val="16"/>
          <w:szCs w:val="16"/>
        </w:rPr>
      </w:pPr>
    </w:p>
    <w:p w:rsidR="00DD7373" w:rsidRPr="00F70077" w:rsidRDefault="00DD7373" w:rsidP="00F70077">
      <w:pPr>
        <w:rPr>
          <w:rFonts w:ascii="Arial" w:hAnsi="Arial" w:cs="Arial"/>
          <w:b/>
          <w:iCs/>
          <w:sz w:val="12"/>
          <w:szCs w:val="12"/>
          <w:u w:val="single"/>
        </w:rPr>
      </w:pPr>
      <w:r w:rsidRPr="00F70077">
        <w:rPr>
          <w:rFonts w:ascii="Arial" w:hAnsi="Arial" w:cs="Arial"/>
          <w:b/>
          <w:iCs/>
          <w:sz w:val="12"/>
          <w:szCs w:val="12"/>
          <w:u w:val="single"/>
        </w:rPr>
        <w:t>SE DESIGNA COMO BENEFICIARIO A EL (LA) C.</w:t>
      </w:r>
    </w:p>
    <w:p w:rsidR="00DD7373" w:rsidRPr="00F70077" w:rsidRDefault="00DD7373" w:rsidP="00F70077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DD7373" w:rsidP="00F70077">
      <w:pPr>
        <w:rPr>
          <w:rFonts w:ascii="Arial" w:hAnsi="Arial" w:cs="Arial"/>
          <w:iCs/>
          <w:sz w:val="16"/>
          <w:szCs w:val="16"/>
        </w:rPr>
      </w:pPr>
      <w:r w:rsidRPr="00F70077">
        <w:rPr>
          <w:rFonts w:ascii="Arial" w:hAnsi="Arial" w:cs="Arial"/>
          <w:iCs/>
          <w:sz w:val="16"/>
          <w:szCs w:val="16"/>
        </w:rPr>
        <w:t>_____________________________________________________________________________________</w:t>
      </w:r>
    </w:p>
    <w:p w:rsidR="00F70077" w:rsidRDefault="00F70077" w:rsidP="00F70077">
      <w:pPr>
        <w:pStyle w:val="Ttulo2"/>
        <w:rPr>
          <w:rFonts w:ascii="Arial" w:hAnsi="Arial" w:cs="Arial"/>
          <w:b w:val="0"/>
          <w:iCs/>
          <w:sz w:val="16"/>
          <w:szCs w:val="16"/>
          <w:lang w:val="es-MX"/>
        </w:rPr>
      </w:pPr>
    </w:p>
    <w:p w:rsidR="00DD7373" w:rsidRPr="00F70077" w:rsidRDefault="00DD7373" w:rsidP="00F70077">
      <w:pPr>
        <w:pStyle w:val="Ttulo2"/>
        <w:jc w:val="center"/>
        <w:rPr>
          <w:rFonts w:ascii="Arial" w:hAnsi="Arial" w:cs="Arial"/>
          <w:b w:val="0"/>
          <w:sz w:val="16"/>
          <w:szCs w:val="12"/>
          <w:lang w:val="es-ES"/>
        </w:rPr>
      </w:pPr>
      <w:r w:rsidRPr="00F70077">
        <w:rPr>
          <w:rFonts w:ascii="Arial" w:hAnsi="Arial" w:cs="Arial"/>
          <w:b w:val="0"/>
          <w:sz w:val="14"/>
          <w:szCs w:val="12"/>
          <w:lang w:val="es-MX"/>
        </w:rPr>
        <w:t xml:space="preserve">DE ACUERDO AL ARTICULO 13 FRACC. </w:t>
      </w:r>
      <w:r w:rsidRPr="00F70077">
        <w:rPr>
          <w:rFonts w:ascii="Arial" w:hAnsi="Arial" w:cs="Arial"/>
          <w:b w:val="0"/>
          <w:sz w:val="14"/>
          <w:szCs w:val="12"/>
          <w:lang w:val="es-ES"/>
        </w:rPr>
        <w:t>I DE LA LEY PARA LA VENTA, ALMACENAJE Y</w:t>
      </w:r>
      <w:r w:rsidR="00F70077" w:rsidRPr="00F70077">
        <w:rPr>
          <w:rFonts w:ascii="Arial" w:hAnsi="Arial" w:cs="Arial"/>
          <w:b w:val="0"/>
          <w:sz w:val="14"/>
          <w:szCs w:val="12"/>
          <w:lang w:val="es-ES"/>
        </w:rPr>
        <w:t xml:space="preserve"> </w:t>
      </w:r>
      <w:r w:rsidRPr="00F70077">
        <w:rPr>
          <w:rFonts w:ascii="Arial" w:hAnsi="Arial" w:cs="Arial"/>
          <w:b w:val="0"/>
          <w:sz w:val="14"/>
          <w:szCs w:val="12"/>
          <w:lang w:val="es-ES"/>
        </w:rPr>
        <w:t>CONSUMO PUBLICO DE BEBIDAS ALCOHOLICAS EN EL ESTADO DE BAJA CALIFORNIA</w:t>
      </w:r>
      <w:r w:rsidR="00560D34">
        <w:rPr>
          <w:rFonts w:ascii="Arial" w:hAnsi="Arial" w:cs="Arial"/>
          <w:b w:val="0"/>
          <w:sz w:val="14"/>
          <w:szCs w:val="12"/>
          <w:lang w:val="es-ES"/>
        </w:rPr>
        <w:t>.</w:t>
      </w:r>
    </w:p>
    <w:p w:rsidR="002E09CE" w:rsidRPr="00F70077" w:rsidRDefault="002E09CE" w:rsidP="00DD7373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</w:p>
    <w:p w:rsidR="00DD7373" w:rsidRPr="00F70077" w:rsidRDefault="00DD7373" w:rsidP="00DD7373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DATOS DEL PROPIETARIO </w:t>
      </w:r>
    </w:p>
    <w:p w:rsidR="00F70077" w:rsidRPr="00F70077" w:rsidRDefault="00F70077" w:rsidP="00DD7373">
      <w:pPr>
        <w:pStyle w:val="Ttulo2"/>
        <w:rPr>
          <w:rFonts w:ascii="Arial" w:hAnsi="Arial" w:cs="Arial"/>
          <w:b w:val="0"/>
          <w:iCs/>
          <w:sz w:val="16"/>
          <w:szCs w:val="16"/>
          <w:lang w:val="es-MX"/>
        </w:rPr>
      </w:pPr>
    </w:p>
    <w:p w:rsidR="00F70077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NOMBRE DEL PROPIETARIO O RAZON</w:t>
      </w:r>
      <w:r w:rsidR="00F7007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SOCIAL:</w:t>
      </w:r>
    </w:p>
    <w:p w:rsidR="00F70077" w:rsidRPr="00F70077" w:rsidRDefault="00F70077" w:rsidP="00F70077">
      <w:pPr>
        <w:rPr>
          <w:rFonts w:ascii="Arial" w:hAnsi="Arial" w:cs="Arial"/>
        </w:rPr>
      </w:pPr>
    </w:p>
    <w:p w:rsidR="00F70077" w:rsidRPr="00F70077" w:rsidRDefault="00EE4CA5" w:rsidP="00F7007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________________________________________________________________________________________________________________________________</w:t>
      </w:r>
    </w:p>
    <w:p w:rsidR="00F70077" w:rsidRPr="00F70077" w:rsidRDefault="00F70077" w:rsidP="00F7007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</w:p>
    <w:p w:rsidR="00F70077" w:rsidRPr="00F70077" w:rsidRDefault="00F70077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-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DOMICILIO PARA OIR Y RECIBIR NOTIFICACIONES:  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CALLE/AVENIDA</w:t>
      </w:r>
      <w:r w:rsidR="00EE4CA5" w:rsidRPr="00F70077">
        <w:rPr>
          <w:rFonts w:ascii="Arial" w:hAnsi="Arial" w:cs="Arial"/>
          <w:iCs/>
          <w:sz w:val="12"/>
          <w:szCs w:val="12"/>
          <w:lang w:val="es-MX"/>
        </w:rPr>
        <w:t>___________________________________________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>NO.____________INT.____</w:t>
      </w:r>
      <w:r w:rsidR="00560D34">
        <w:rPr>
          <w:rFonts w:ascii="Arial" w:hAnsi="Arial" w:cs="Arial"/>
          <w:iCs/>
          <w:sz w:val="12"/>
          <w:szCs w:val="12"/>
          <w:lang w:val="es-MX"/>
        </w:rPr>
        <w:t>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>___LOCAL___________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ES"/>
        </w:rPr>
        <w:t>FRACC</w:t>
      </w:r>
      <w:r w:rsidR="00EE4CA5" w:rsidRPr="00F70077">
        <w:rPr>
          <w:rFonts w:ascii="Arial" w:hAnsi="Arial" w:cs="Arial"/>
          <w:sz w:val="12"/>
          <w:szCs w:val="12"/>
          <w:lang w:val="es-ES"/>
        </w:rPr>
        <w:t>. /</w:t>
      </w:r>
      <w:r w:rsidRPr="00F70077">
        <w:rPr>
          <w:rFonts w:ascii="Arial" w:hAnsi="Arial" w:cs="Arial"/>
          <w:sz w:val="12"/>
          <w:szCs w:val="12"/>
          <w:lang w:val="es-ES"/>
        </w:rPr>
        <w:t>COLONIA______________________</w:t>
      </w:r>
      <w:r w:rsidR="00560D34">
        <w:rPr>
          <w:rFonts w:ascii="Arial" w:hAnsi="Arial" w:cs="Arial"/>
          <w:sz w:val="12"/>
          <w:szCs w:val="12"/>
          <w:lang w:val="es-ES"/>
        </w:rPr>
        <w:t>________</w:t>
      </w:r>
      <w:r w:rsidRPr="00F70077">
        <w:rPr>
          <w:rFonts w:ascii="Arial" w:hAnsi="Arial" w:cs="Arial"/>
          <w:sz w:val="12"/>
          <w:szCs w:val="12"/>
          <w:lang w:val="es-ES"/>
        </w:rPr>
        <w:t>_______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>DELEGACION: __________</w:t>
      </w:r>
      <w:r w:rsidR="00560D34">
        <w:rPr>
          <w:rFonts w:ascii="Arial" w:hAnsi="Arial" w:cs="Arial"/>
          <w:iCs/>
          <w:sz w:val="12"/>
          <w:szCs w:val="12"/>
          <w:lang w:val="es-MX"/>
        </w:rPr>
        <w:t>_____________________________</w:t>
      </w:r>
    </w:p>
    <w:p w:rsidR="00DD7373" w:rsidRPr="00180522" w:rsidRDefault="00DD7373" w:rsidP="00180522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TELEFONO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</w:p>
    <w:p w:rsidR="00DD7373" w:rsidRDefault="00DD7373" w:rsidP="002E09CE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DATOS DEL ESTABLECIMIENTO</w:t>
      </w:r>
    </w:p>
    <w:p w:rsidR="00180522" w:rsidRPr="00180522" w:rsidRDefault="00180522" w:rsidP="00180522"/>
    <w:p w:rsidR="00F70077" w:rsidRPr="00F70077" w:rsidRDefault="00F70077" w:rsidP="00DD7373">
      <w:pPr>
        <w:pStyle w:val="Ttulo2"/>
        <w:rPr>
          <w:rFonts w:ascii="Arial" w:hAnsi="Arial" w:cs="Arial"/>
          <w:b w:val="0"/>
          <w:sz w:val="12"/>
          <w:szCs w:val="12"/>
          <w:lang w:val="es-MX"/>
        </w:rPr>
      </w:pP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NOMBRE COMERCIAL</w:t>
      </w:r>
      <w:proofErr w:type="gramStart"/>
      <w:r w:rsidR="00F70077">
        <w:rPr>
          <w:rFonts w:ascii="Arial" w:hAnsi="Arial" w:cs="Arial"/>
          <w:sz w:val="12"/>
          <w:szCs w:val="12"/>
          <w:lang w:val="es-MX"/>
        </w:rPr>
        <w:t>:</w:t>
      </w:r>
      <w:r w:rsidR="00EE4CA5" w:rsidRPr="00F70077">
        <w:rPr>
          <w:rFonts w:ascii="Arial" w:hAnsi="Arial" w:cs="Arial"/>
          <w:sz w:val="12"/>
          <w:szCs w:val="12"/>
          <w:lang w:val="es-MX"/>
        </w:rPr>
        <w:t>_</w:t>
      </w:r>
      <w:proofErr w:type="gramEnd"/>
      <w:r w:rsidR="00EE4CA5" w:rsidRPr="00F70077">
        <w:rPr>
          <w:rFonts w:ascii="Arial" w:hAnsi="Arial" w:cs="Arial"/>
          <w:sz w:val="12"/>
          <w:szCs w:val="12"/>
          <w:lang w:val="es-MX"/>
        </w:rPr>
        <w:t>________________________________________________________________________________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__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DOMICILIO DEL ESTABLECIMIENTO:</w:t>
      </w:r>
    </w:p>
    <w:p w:rsidR="00FC38BA" w:rsidRPr="00FC38BA" w:rsidRDefault="00DD7373" w:rsidP="00FC38BA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CALLE/AVENIDA____________________________________</w:t>
      </w:r>
      <w:r w:rsidR="00D306E2">
        <w:rPr>
          <w:rFonts w:ascii="Arial" w:hAnsi="Arial" w:cs="Arial"/>
          <w:sz w:val="12"/>
          <w:szCs w:val="12"/>
          <w:lang w:val="es-MX"/>
        </w:rPr>
        <w:t>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No.</w:t>
      </w:r>
      <w:r w:rsidR="00D306E2">
        <w:rPr>
          <w:rFonts w:ascii="Arial" w:hAnsi="Arial" w:cs="Arial"/>
          <w:sz w:val="12"/>
          <w:szCs w:val="12"/>
          <w:lang w:val="es-MX"/>
        </w:rPr>
        <w:t>_____________</w:t>
      </w:r>
      <w:r w:rsidR="00D306E2" w:rsidRPr="00F70077">
        <w:rPr>
          <w:rFonts w:ascii="Arial" w:hAnsi="Arial" w:cs="Arial"/>
          <w:sz w:val="12"/>
          <w:szCs w:val="12"/>
          <w:lang w:val="es-MX"/>
        </w:rPr>
        <w:t xml:space="preserve"> </w:t>
      </w:r>
      <w:r w:rsidR="00180522">
        <w:rPr>
          <w:rFonts w:ascii="Arial" w:hAnsi="Arial" w:cs="Arial"/>
          <w:sz w:val="12"/>
          <w:szCs w:val="12"/>
          <w:lang w:val="es-MX"/>
        </w:rPr>
        <w:t>______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FRACC</w:t>
      </w:r>
      <w:r w:rsidR="00D44079" w:rsidRPr="00F70077">
        <w:rPr>
          <w:rFonts w:ascii="Arial" w:hAnsi="Arial" w:cs="Arial"/>
          <w:sz w:val="12"/>
          <w:szCs w:val="12"/>
          <w:lang w:val="es-MX"/>
        </w:rPr>
        <w:t>. /</w:t>
      </w:r>
      <w:r w:rsidRPr="00F70077">
        <w:rPr>
          <w:rFonts w:ascii="Arial" w:hAnsi="Arial" w:cs="Arial"/>
          <w:sz w:val="12"/>
          <w:szCs w:val="12"/>
          <w:lang w:val="es-MX"/>
        </w:rPr>
        <w:t>COLONIA_________________________</w:t>
      </w:r>
      <w:r w:rsidR="00560D34">
        <w:rPr>
          <w:rFonts w:ascii="Arial" w:hAnsi="Arial" w:cs="Arial"/>
          <w:sz w:val="12"/>
          <w:szCs w:val="12"/>
          <w:lang w:val="es-MX"/>
        </w:rPr>
        <w:t>_________</w:t>
      </w:r>
      <w:r w:rsidRPr="00F70077">
        <w:rPr>
          <w:rFonts w:ascii="Arial" w:hAnsi="Arial" w:cs="Arial"/>
          <w:sz w:val="12"/>
          <w:szCs w:val="12"/>
          <w:lang w:val="es-MX"/>
        </w:rPr>
        <w:t>_________</w:t>
      </w:r>
      <w:r w:rsid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sz w:val="12"/>
          <w:szCs w:val="12"/>
          <w:lang w:val="es-MX"/>
        </w:rPr>
        <w:t>DELEGACION_______________________________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_</w:t>
      </w:r>
    </w:p>
    <w:p w:rsidR="00F70077" w:rsidRPr="00560D34" w:rsidRDefault="002E09CE" w:rsidP="00560D34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="00DD7373" w:rsidRPr="00560D34">
        <w:rPr>
          <w:rFonts w:ascii="Arial" w:hAnsi="Arial" w:cs="Arial"/>
          <w:sz w:val="12"/>
          <w:szCs w:val="12"/>
          <w:lang w:val="es-MX"/>
        </w:rPr>
        <w:t>TELEFONO</w:t>
      </w:r>
      <w:r w:rsidR="00D44079" w:rsidRPr="00560D34">
        <w:rPr>
          <w:rFonts w:ascii="Arial" w:hAnsi="Arial" w:cs="Arial"/>
          <w:sz w:val="12"/>
          <w:szCs w:val="12"/>
          <w:lang w:val="es-MX"/>
        </w:rPr>
        <w:t>: _</w:t>
      </w:r>
      <w:r w:rsidR="00DD7373" w:rsidRPr="00560D34">
        <w:rPr>
          <w:rFonts w:ascii="Arial" w:hAnsi="Arial" w:cs="Arial"/>
          <w:sz w:val="12"/>
          <w:szCs w:val="12"/>
          <w:lang w:val="es-MX"/>
        </w:rPr>
        <w:t>__________________</w:t>
      </w:r>
      <w:r w:rsidR="00F70077" w:rsidRPr="00560D34">
        <w:rPr>
          <w:rFonts w:ascii="Arial" w:hAnsi="Arial" w:cs="Arial"/>
          <w:sz w:val="12"/>
          <w:szCs w:val="12"/>
          <w:lang w:val="es-MX"/>
        </w:rPr>
        <w:t>______________________</w:t>
      </w:r>
      <w:r w:rsid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="00560D34" w:rsidRPr="00560D34">
        <w:rPr>
          <w:rFonts w:ascii="Arial" w:hAnsi="Arial" w:cs="Arial"/>
          <w:sz w:val="12"/>
          <w:szCs w:val="12"/>
          <w:lang w:val="es-MX"/>
        </w:rPr>
        <w:t>GIRO</w:t>
      </w:r>
      <w:proofErr w:type="gramStart"/>
      <w:r w:rsidR="00560D34" w:rsidRPr="00560D34">
        <w:rPr>
          <w:rFonts w:ascii="Arial" w:hAnsi="Arial" w:cs="Arial"/>
          <w:sz w:val="12"/>
          <w:szCs w:val="12"/>
          <w:lang w:val="es-MX"/>
        </w:rPr>
        <w:t>:_</w:t>
      </w:r>
      <w:proofErr w:type="gramEnd"/>
      <w:r w:rsidR="00560D34" w:rsidRPr="00560D34">
        <w:rPr>
          <w:rFonts w:ascii="Arial" w:hAnsi="Arial" w:cs="Arial"/>
          <w:sz w:val="12"/>
          <w:szCs w:val="12"/>
          <w:lang w:val="es-MX"/>
        </w:rPr>
        <w:t>__________________________________________</w:t>
      </w:r>
      <w:r w:rsidR="00560D34">
        <w:rPr>
          <w:rFonts w:ascii="Arial" w:hAnsi="Arial" w:cs="Arial"/>
          <w:sz w:val="12"/>
          <w:szCs w:val="12"/>
          <w:lang w:val="es-MX"/>
        </w:rPr>
        <w:t>_</w:t>
      </w:r>
      <w:r w:rsidR="00180522">
        <w:rPr>
          <w:rFonts w:ascii="Arial" w:hAnsi="Arial" w:cs="Arial"/>
          <w:sz w:val="12"/>
          <w:szCs w:val="12"/>
          <w:lang w:val="es-MX"/>
        </w:rPr>
        <w:t>_</w:t>
      </w:r>
    </w:p>
    <w:p w:rsidR="00560D34" w:rsidRDefault="00F70077" w:rsidP="00FC38BA">
      <w:pPr>
        <w:pStyle w:val="Ttulo2"/>
        <w:jc w:val="center"/>
        <w:rPr>
          <w:rFonts w:ascii="Calibri" w:hAnsi="Calibri"/>
          <w:sz w:val="16"/>
          <w:szCs w:val="12"/>
          <w:lang w:val="es-MX"/>
        </w:rPr>
      </w:pPr>
      <w:r>
        <w:rPr>
          <w:rFonts w:ascii="Calibri" w:hAnsi="Calibri"/>
          <w:sz w:val="16"/>
          <w:szCs w:val="12"/>
          <w:lang w:val="es-MX"/>
        </w:rPr>
        <w:t xml:space="preserve">NOMBRE Y </w:t>
      </w:r>
      <w:r w:rsidR="00DD7373" w:rsidRPr="00F70077">
        <w:rPr>
          <w:rFonts w:ascii="Calibri" w:hAnsi="Calibri"/>
          <w:sz w:val="16"/>
          <w:szCs w:val="12"/>
          <w:lang w:val="es-MX"/>
        </w:rPr>
        <w:t xml:space="preserve">FIRMA </w:t>
      </w:r>
    </w:p>
    <w:p w:rsidR="00FC38BA" w:rsidRDefault="00FC38BA" w:rsidP="00FC38BA"/>
    <w:p w:rsidR="00560D34" w:rsidRDefault="00560D34" w:rsidP="00F70077"/>
    <w:p w:rsidR="00F70077" w:rsidRPr="00F70077" w:rsidRDefault="00F70077" w:rsidP="00F70077">
      <w:pPr>
        <w:jc w:val="center"/>
      </w:pPr>
      <w:r>
        <w:t>_______________</w:t>
      </w:r>
      <w:r w:rsidR="00180522">
        <w:t>__</w:t>
      </w:r>
      <w:r>
        <w:t>________________</w:t>
      </w:r>
    </w:p>
    <w:p w:rsidR="005D44D9" w:rsidRPr="002E09CE" w:rsidRDefault="005D44D9" w:rsidP="00F70077">
      <w:pPr>
        <w:rPr>
          <w:sz w:val="12"/>
          <w:szCs w:val="12"/>
        </w:rPr>
      </w:pPr>
    </w:p>
    <w:sectPr w:rsidR="005D44D9" w:rsidRPr="002E09CE" w:rsidSect="005F16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330" w:right="900" w:bottom="1440" w:left="1440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B02" w:rsidRDefault="00304B02" w:rsidP="00F21040">
      <w:r>
        <w:separator/>
      </w:r>
    </w:p>
  </w:endnote>
  <w:endnote w:type="continuationSeparator" w:id="0">
    <w:p w:rsidR="00304B02" w:rsidRDefault="00304B02" w:rsidP="00F21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61002BDF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36A" w:rsidRDefault="004C1620">
    <w:r>
      <w:cr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004" w:rsidRDefault="00BC6342" w:rsidP="000A1621">
    <w:pPr>
      <w:pStyle w:val="Piedepgina"/>
      <w:jc w:val="right"/>
      <w:rPr>
        <w:sz w:val="16"/>
        <w:szCs w:val="16"/>
      </w:rPr>
    </w:pPr>
    <w:r>
      <w:rPr>
        <w:noProof/>
        <w:lang w:eastAsia="es-MX"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2642981</wp:posOffset>
          </wp:positionH>
          <wp:positionV relativeFrom="paragraph">
            <wp:posOffset>-429509</wp:posOffset>
          </wp:positionV>
          <wp:extent cx="1110036" cy="882595"/>
          <wp:effectExtent l="19050" t="0" r="0" b="0"/>
          <wp:wrapNone/>
          <wp:docPr id="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2710" t="84941" r="69232" b="7047"/>
                  <a:stretch>
                    <a:fillRect/>
                  </a:stretch>
                </pic:blipFill>
                <pic:spPr bwMode="auto">
                  <a:xfrm>
                    <a:off x="0" y="0"/>
                    <a:ext cx="1110036" cy="8825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A1621">
      <w:rPr>
        <w:sz w:val="16"/>
        <w:szCs w:val="16"/>
      </w:rPr>
      <w:t>C. JOSE HAROZ AGUILAR #200</w:t>
    </w:r>
  </w:p>
  <w:p w:rsidR="000A1621" w:rsidRPr="000A1621" w:rsidRDefault="000A1621" w:rsidP="000A1621">
    <w:pPr>
      <w:pStyle w:val="Piedepgina"/>
      <w:jc w:val="right"/>
      <w:rPr>
        <w:sz w:val="16"/>
        <w:szCs w:val="16"/>
      </w:rPr>
    </w:pPr>
    <w:r>
      <w:rPr>
        <w:sz w:val="16"/>
        <w:szCs w:val="16"/>
      </w:rPr>
      <w:t xml:space="preserve">FRACC. VILLA TURISTICA </w:t>
    </w:r>
    <w:proofErr w:type="gramStart"/>
    <w:r>
      <w:rPr>
        <w:sz w:val="16"/>
        <w:szCs w:val="16"/>
      </w:rPr>
      <w:t>TEL .</w:t>
    </w:r>
    <w:proofErr w:type="gramEnd"/>
    <w:r>
      <w:rPr>
        <w:sz w:val="16"/>
        <w:szCs w:val="16"/>
      </w:rPr>
      <w:t xml:space="preserve"> 614 9600 EXT. 2028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621" w:rsidRDefault="000A162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B02" w:rsidRDefault="00304B02" w:rsidP="00F21040">
      <w:r>
        <w:separator/>
      </w:r>
    </w:p>
  </w:footnote>
  <w:footnote w:type="continuationSeparator" w:id="0">
    <w:p w:rsidR="00304B02" w:rsidRDefault="00304B02" w:rsidP="00F21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040" w:rsidRDefault="00304B02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268502" o:spid="_x0000_s2056" type="#_x0000_t75" style="position:absolute;margin-left:0;margin-top:0;width:612pt;height:11in;z-index:-251657728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  <w:r>
      <w:rPr>
        <w:noProof/>
        <w:lang w:eastAsia="es-MX"/>
      </w:rPr>
      <w:pict>
        <v:shape id="WordPictureWatermark16177725" o:spid="_x0000_s2053" type="#_x0000_t75" style="position:absolute;margin-left:0;margin-top:0;width:612pt;height:11in;z-index:-251659776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E4D" w:rsidRDefault="00D74004" w:rsidP="00FC38BA">
    <w:pPr>
      <w:contextualSpacing/>
    </w:pPr>
    <w:r>
      <w:rPr>
        <w:b/>
        <w:noProof/>
        <w:lang w:eastAsia="es-MX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-719263</wp:posOffset>
          </wp:positionH>
          <wp:positionV relativeFrom="paragraph">
            <wp:posOffset>-154056</wp:posOffset>
          </wp:positionV>
          <wp:extent cx="2024435" cy="1200647"/>
          <wp:effectExtent l="19050" t="0" r="0" b="0"/>
          <wp:wrapNone/>
          <wp:docPr id="10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7184" t="9026" r="36182" b="74007"/>
                  <a:stretch>
                    <a:fillRect/>
                  </a:stretch>
                </pic:blipFill>
                <pic:spPr bwMode="auto">
                  <a:xfrm>
                    <a:off x="0" y="0"/>
                    <a:ext cx="2024435" cy="120064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C38BA" w:rsidRPr="00FC38BA" w:rsidRDefault="005F1638" w:rsidP="00FC38BA">
    <w:pPr>
      <w:contextualSpacing/>
      <w:jc w:val="center"/>
      <w:rPr>
        <w:rFonts w:ascii="Arial" w:hAnsi="Arial" w:cs="Arial"/>
        <w:sz w:val="18"/>
        <w:szCs w:val="18"/>
      </w:rPr>
    </w:pPr>
    <w:r>
      <w:rPr>
        <w:b/>
      </w:rPr>
      <w:t xml:space="preserve">    </w:t>
    </w:r>
    <w:r>
      <w:rPr>
        <w:b/>
      </w:rPr>
      <w:tab/>
    </w:r>
    <w:r>
      <w:rPr>
        <w:b/>
      </w:rPr>
      <w:tab/>
    </w:r>
    <w:r>
      <w:rPr>
        <w:b/>
      </w:rPr>
      <w:tab/>
    </w:r>
    <w:r w:rsidR="00361C25" w:rsidRPr="006245FD">
      <w:rPr>
        <w:rFonts w:ascii="Arial" w:hAnsi="Arial" w:cs="Arial"/>
        <w:b/>
      </w:rPr>
      <w:t xml:space="preserve">                    </w:t>
    </w:r>
    <w:r w:rsidR="00FC38BA">
      <w:rPr>
        <w:rFonts w:ascii="Arial" w:hAnsi="Arial" w:cs="Arial"/>
        <w:b/>
      </w:rPr>
      <w:t xml:space="preserve">                        </w:t>
    </w:r>
  </w:p>
  <w:p w:rsidR="00F21040" w:rsidRPr="0034408C" w:rsidRDefault="00F21040" w:rsidP="0034408C">
    <w:pPr>
      <w:pStyle w:val="Encabezado"/>
      <w:jc w:val="right"/>
      <w:rPr>
        <w:b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040" w:rsidRDefault="00304B02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268501" o:spid="_x0000_s2055" type="#_x0000_t75" style="position:absolute;margin-left:0;margin-top:0;width:612pt;height:11in;z-index:-251658752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  <w:r>
      <w:rPr>
        <w:noProof/>
        <w:lang w:eastAsia="es-MX"/>
      </w:rPr>
      <w:pict>
        <v:shape id="WordPictureWatermark16177724" o:spid="_x0000_s2052" type="#_x0000_t75" style="position:absolute;margin-left:0;margin-top:0;width:612pt;height:11in;z-index:-251660800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F2E12"/>
    <w:rsid w:val="00003320"/>
    <w:rsid w:val="00030690"/>
    <w:rsid w:val="00037AB6"/>
    <w:rsid w:val="00083040"/>
    <w:rsid w:val="0009143A"/>
    <w:rsid w:val="000A1621"/>
    <w:rsid w:val="000B2437"/>
    <w:rsid w:val="000E4C35"/>
    <w:rsid w:val="000F6FB6"/>
    <w:rsid w:val="00101234"/>
    <w:rsid w:val="00116A86"/>
    <w:rsid w:val="0013217B"/>
    <w:rsid w:val="001410B5"/>
    <w:rsid w:val="00150160"/>
    <w:rsid w:val="001741A2"/>
    <w:rsid w:val="00180522"/>
    <w:rsid w:val="001D3EC7"/>
    <w:rsid w:val="001E714E"/>
    <w:rsid w:val="001F37C9"/>
    <w:rsid w:val="00223550"/>
    <w:rsid w:val="0022625D"/>
    <w:rsid w:val="0027050D"/>
    <w:rsid w:val="00286306"/>
    <w:rsid w:val="002A3720"/>
    <w:rsid w:val="002B0A70"/>
    <w:rsid w:val="002B1960"/>
    <w:rsid w:val="002C40A4"/>
    <w:rsid w:val="002E09CE"/>
    <w:rsid w:val="002E4932"/>
    <w:rsid w:val="00304B02"/>
    <w:rsid w:val="0034408C"/>
    <w:rsid w:val="00353467"/>
    <w:rsid w:val="00353FCF"/>
    <w:rsid w:val="00361C25"/>
    <w:rsid w:val="003C041D"/>
    <w:rsid w:val="003D4EE4"/>
    <w:rsid w:val="003F7C85"/>
    <w:rsid w:val="0041781D"/>
    <w:rsid w:val="00441E2E"/>
    <w:rsid w:val="00443DC4"/>
    <w:rsid w:val="00450D42"/>
    <w:rsid w:val="00456E4D"/>
    <w:rsid w:val="00462CB6"/>
    <w:rsid w:val="00477A8B"/>
    <w:rsid w:val="00484ECA"/>
    <w:rsid w:val="004963D9"/>
    <w:rsid w:val="004A3608"/>
    <w:rsid w:val="004C1620"/>
    <w:rsid w:val="00560D34"/>
    <w:rsid w:val="00565C02"/>
    <w:rsid w:val="00574840"/>
    <w:rsid w:val="005A00A7"/>
    <w:rsid w:val="005A05CC"/>
    <w:rsid w:val="005B22B8"/>
    <w:rsid w:val="005B3998"/>
    <w:rsid w:val="005D44D9"/>
    <w:rsid w:val="005D4801"/>
    <w:rsid w:val="005D70A2"/>
    <w:rsid w:val="005E525D"/>
    <w:rsid w:val="005F1638"/>
    <w:rsid w:val="00601F10"/>
    <w:rsid w:val="0060731D"/>
    <w:rsid w:val="00614224"/>
    <w:rsid w:val="006245FD"/>
    <w:rsid w:val="00633FBB"/>
    <w:rsid w:val="006A1695"/>
    <w:rsid w:val="006F6DF1"/>
    <w:rsid w:val="00714E91"/>
    <w:rsid w:val="00743888"/>
    <w:rsid w:val="007C36DD"/>
    <w:rsid w:val="0081031F"/>
    <w:rsid w:val="00827DFD"/>
    <w:rsid w:val="0083333C"/>
    <w:rsid w:val="0084628A"/>
    <w:rsid w:val="00863DAA"/>
    <w:rsid w:val="00870D9F"/>
    <w:rsid w:val="00883B93"/>
    <w:rsid w:val="0088472B"/>
    <w:rsid w:val="00885CDD"/>
    <w:rsid w:val="008C296A"/>
    <w:rsid w:val="008F2E12"/>
    <w:rsid w:val="00922C49"/>
    <w:rsid w:val="009734D2"/>
    <w:rsid w:val="00987F87"/>
    <w:rsid w:val="009B536A"/>
    <w:rsid w:val="009D52B5"/>
    <w:rsid w:val="009E52B3"/>
    <w:rsid w:val="009E63B5"/>
    <w:rsid w:val="00A1598B"/>
    <w:rsid w:val="00A73252"/>
    <w:rsid w:val="00A9472A"/>
    <w:rsid w:val="00AB68B8"/>
    <w:rsid w:val="00AF02D0"/>
    <w:rsid w:val="00B364A7"/>
    <w:rsid w:val="00B56224"/>
    <w:rsid w:val="00B566E7"/>
    <w:rsid w:val="00B75D8B"/>
    <w:rsid w:val="00B91C29"/>
    <w:rsid w:val="00B96301"/>
    <w:rsid w:val="00BA71F3"/>
    <w:rsid w:val="00BB6CCD"/>
    <w:rsid w:val="00BC289C"/>
    <w:rsid w:val="00BC6342"/>
    <w:rsid w:val="00BF5C1B"/>
    <w:rsid w:val="00C05C9D"/>
    <w:rsid w:val="00C11383"/>
    <w:rsid w:val="00C14496"/>
    <w:rsid w:val="00C27A97"/>
    <w:rsid w:val="00C33C2C"/>
    <w:rsid w:val="00C44AB0"/>
    <w:rsid w:val="00C57287"/>
    <w:rsid w:val="00C81D94"/>
    <w:rsid w:val="00C878BA"/>
    <w:rsid w:val="00C95A2D"/>
    <w:rsid w:val="00CF0A61"/>
    <w:rsid w:val="00D0622E"/>
    <w:rsid w:val="00D306E2"/>
    <w:rsid w:val="00D356A4"/>
    <w:rsid w:val="00D44079"/>
    <w:rsid w:val="00D50B5E"/>
    <w:rsid w:val="00D74004"/>
    <w:rsid w:val="00D804E1"/>
    <w:rsid w:val="00DA7FFC"/>
    <w:rsid w:val="00DC4CA1"/>
    <w:rsid w:val="00DC52D4"/>
    <w:rsid w:val="00DD7373"/>
    <w:rsid w:val="00DE36B6"/>
    <w:rsid w:val="00E00039"/>
    <w:rsid w:val="00E220F9"/>
    <w:rsid w:val="00E332E1"/>
    <w:rsid w:val="00E51F65"/>
    <w:rsid w:val="00E82319"/>
    <w:rsid w:val="00EA6E6F"/>
    <w:rsid w:val="00EE4CA5"/>
    <w:rsid w:val="00EF10AE"/>
    <w:rsid w:val="00EF434A"/>
    <w:rsid w:val="00EF4D34"/>
    <w:rsid w:val="00F15A0F"/>
    <w:rsid w:val="00F206E0"/>
    <w:rsid w:val="00F21040"/>
    <w:rsid w:val="00F45EC9"/>
    <w:rsid w:val="00F63ABF"/>
    <w:rsid w:val="00F70077"/>
    <w:rsid w:val="00F7640E"/>
    <w:rsid w:val="00F83552"/>
    <w:rsid w:val="00F94E02"/>
    <w:rsid w:val="00FC38BA"/>
    <w:rsid w:val="00FE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7373"/>
    <w:rPr>
      <w:rFonts w:ascii="Times New Roman" w:eastAsia="Times New Roman" w:hAnsi="Times New Roman"/>
      <w:lang w:eastAsia="es-ES"/>
    </w:rPr>
  </w:style>
  <w:style w:type="paragraph" w:styleId="Ttulo2">
    <w:name w:val="heading 2"/>
    <w:basedOn w:val="Normal"/>
    <w:next w:val="Normal"/>
    <w:link w:val="Ttulo2Car"/>
    <w:qFormat/>
    <w:rsid w:val="00DD7373"/>
    <w:pPr>
      <w:keepNext/>
      <w:outlineLvl w:val="1"/>
    </w:pPr>
    <w:rPr>
      <w:b/>
      <w:lang w:val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61C25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Ttulo5">
    <w:name w:val="heading 5"/>
    <w:basedOn w:val="Normal"/>
    <w:next w:val="Normal"/>
    <w:link w:val="Ttulo5Car"/>
    <w:qFormat/>
    <w:rsid w:val="005D44D9"/>
    <w:pPr>
      <w:keepNext/>
      <w:jc w:val="center"/>
      <w:outlineLvl w:val="4"/>
    </w:pPr>
    <w:rPr>
      <w:rFonts w:ascii="Tahoma" w:hAnsi="Tahoma" w:cs="Tahoma"/>
      <w:i/>
      <w:iCs/>
      <w:sz w:val="24"/>
      <w:szCs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1040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F21040"/>
  </w:style>
  <w:style w:type="paragraph" w:styleId="Piedepgina">
    <w:name w:val="footer"/>
    <w:basedOn w:val="Normal"/>
    <w:link w:val="PiedepginaCar"/>
    <w:uiPriority w:val="99"/>
    <w:semiHidden/>
    <w:unhideWhenUsed/>
    <w:rsid w:val="00F21040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F21040"/>
  </w:style>
  <w:style w:type="paragraph" w:styleId="Textodeglobo">
    <w:name w:val="Balloon Text"/>
    <w:basedOn w:val="Normal"/>
    <w:link w:val="TextodegloboCar"/>
    <w:uiPriority w:val="99"/>
    <w:semiHidden/>
    <w:unhideWhenUsed/>
    <w:rsid w:val="006A1695"/>
    <w:rPr>
      <w:rFonts w:ascii="Tahoma" w:eastAsia="Calibri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1695"/>
    <w:rPr>
      <w:rFonts w:ascii="Tahoma" w:hAnsi="Tahoma" w:cs="Tahoma"/>
      <w:sz w:val="16"/>
      <w:szCs w:val="16"/>
    </w:rPr>
  </w:style>
  <w:style w:type="character" w:customStyle="1" w:styleId="Ttulo5Car">
    <w:name w:val="Título 5 Car"/>
    <w:basedOn w:val="Fuentedeprrafopredeter"/>
    <w:link w:val="Ttulo5"/>
    <w:rsid w:val="005D44D9"/>
    <w:rPr>
      <w:rFonts w:ascii="Tahoma" w:eastAsia="Times New Roman" w:hAnsi="Tahoma" w:cs="Tahoma"/>
      <w:i/>
      <w:iCs/>
      <w:sz w:val="24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61C25"/>
    <w:rPr>
      <w:rFonts w:ascii="Cambria" w:eastAsia="Times New Roman" w:hAnsi="Cambria" w:cs="Times New Roman"/>
      <w:b/>
      <w:bCs/>
      <w:color w:val="4F81BD"/>
      <w:sz w:val="22"/>
      <w:szCs w:val="22"/>
      <w:lang w:val="es-MX"/>
    </w:rPr>
  </w:style>
  <w:style w:type="paragraph" w:styleId="Textoindependiente">
    <w:name w:val="Body Text"/>
    <w:basedOn w:val="Normal"/>
    <w:link w:val="TextoindependienteCar"/>
    <w:rsid w:val="00361C25"/>
    <w:pPr>
      <w:jc w:val="both"/>
    </w:pPr>
    <w:rPr>
      <w:rFonts w:ascii="Century Gothic" w:hAnsi="Century Gothic"/>
      <w:sz w:val="24"/>
    </w:rPr>
  </w:style>
  <w:style w:type="character" w:customStyle="1" w:styleId="TextoindependienteCar">
    <w:name w:val="Texto independiente Car"/>
    <w:basedOn w:val="Fuentedeprrafopredeter"/>
    <w:link w:val="Textoindependiente"/>
    <w:rsid w:val="00361C25"/>
    <w:rPr>
      <w:rFonts w:ascii="Century Gothic" w:eastAsia="Times New Roman" w:hAnsi="Century Gothic"/>
      <w:sz w:val="24"/>
      <w:lang w:val="es-MX" w:eastAsia="es-ES"/>
    </w:rPr>
  </w:style>
  <w:style w:type="character" w:customStyle="1" w:styleId="Ttulo2Car">
    <w:name w:val="Título 2 Car"/>
    <w:basedOn w:val="Fuentedeprrafopredeter"/>
    <w:link w:val="Ttulo2"/>
    <w:rsid w:val="00DD7373"/>
    <w:rPr>
      <w:rFonts w:ascii="Times New Roman" w:eastAsia="Times New Roman" w:hAnsi="Times New Roman"/>
      <w:b/>
      <w:lang w:eastAsia="es-ES"/>
    </w:rPr>
  </w:style>
  <w:style w:type="paragraph" w:styleId="Ttulo">
    <w:name w:val="Title"/>
    <w:basedOn w:val="Normal"/>
    <w:link w:val="TtuloCar"/>
    <w:qFormat/>
    <w:rsid w:val="00DD7373"/>
    <w:pPr>
      <w:jc w:val="center"/>
    </w:pPr>
    <w:rPr>
      <w:b/>
      <w:lang w:val="en-US"/>
    </w:rPr>
  </w:style>
  <w:style w:type="character" w:customStyle="1" w:styleId="TtuloCar">
    <w:name w:val="Título Car"/>
    <w:basedOn w:val="Fuentedeprrafopredeter"/>
    <w:link w:val="Ttulo"/>
    <w:rsid w:val="00DD7373"/>
    <w:rPr>
      <w:rFonts w:ascii="Times New Roman" w:eastAsia="Times New Roman" w:hAnsi="Times New Roman"/>
      <w:b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casillas\Escritorio\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5D894B-7F43-4C6C-92EB-AF5184678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PLANTILLA.dotx</Template>
  <TotalTime>52</TotalTime>
  <Pages>1</Pages>
  <Words>489</Words>
  <Characters>2693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kcasillas</dc:creator>
  <cp:keywords/>
  <cp:lastModifiedBy>Eva Nallely Rodriguez Pineda</cp:lastModifiedBy>
  <cp:revision>13</cp:revision>
  <cp:lastPrinted>2019-01-10T18:07:00Z</cp:lastPrinted>
  <dcterms:created xsi:type="dcterms:W3CDTF">2016-12-02T19:29:00Z</dcterms:created>
  <dcterms:modified xsi:type="dcterms:W3CDTF">2019-01-10T18:07:00Z</dcterms:modified>
</cp:coreProperties>
</file>