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832" w:rsidRDefault="00C14832" w:rsidP="00C14832">
      <w:pPr>
        <w:rPr>
          <w:sz w:val="16"/>
          <w:szCs w:val="16"/>
        </w:rPr>
      </w:pPr>
      <w:bookmarkStart w:id="0" w:name="_GoBack"/>
      <w:bookmarkEnd w:id="0"/>
    </w:p>
    <w:sdt>
      <w:sdtPr>
        <w:rPr>
          <w:sz w:val="16"/>
          <w:szCs w:val="16"/>
        </w:rPr>
        <w:id w:val="-1010910868"/>
        <w:placeholder>
          <w:docPart w:val="AA0577EB02854C228BF062B8A6B9D6AF"/>
        </w:placeholder>
        <w:showingPlcHdr/>
        <w:date w:fullDate="2018-12-31T00:00:00Z">
          <w:dateFormat w:val="dddd, d' de 'MMMM' de 'yyyy"/>
          <w:lid w:val="es-MX"/>
          <w:storeMappedDataAs w:val="dateTime"/>
          <w:calendar w:val="gregorian"/>
        </w:date>
      </w:sdtPr>
      <w:sdtEndPr/>
      <w:sdtContent>
        <w:p w:rsidR="00B40104" w:rsidRPr="00B40104" w:rsidRDefault="004D55C0" w:rsidP="00B40104">
          <w:pPr>
            <w:jc w:val="right"/>
            <w:rPr>
              <w:color w:val="808080"/>
            </w:rPr>
          </w:pPr>
          <w:r w:rsidRPr="00116F11">
            <w:rPr>
              <w:rStyle w:val="Textodelmarcadordeposicin"/>
            </w:rPr>
            <w:t>Haga clic aquí o pulse para escribir una fecha.</w:t>
          </w:r>
        </w:p>
      </w:sdtContent>
    </w:sdt>
    <w:tbl>
      <w:tblPr>
        <w:tblStyle w:val="Tablaconcuadrcula"/>
        <w:tblpPr w:leftFromText="141" w:rightFromText="141" w:vertAnchor="page" w:horzAnchor="margin" w:tblpX="-90" w:tblpY="3265"/>
        <w:tblW w:w="505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"/>
        <w:gridCol w:w="448"/>
        <w:gridCol w:w="533"/>
        <w:gridCol w:w="190"/>
        <w:gridCol w:w="82"/>
        <w:gridCol w:w="98"/>
        <w:gridCol w:w="272"/>
        <w:gridCol w:w="95"/>
        <w:gridCol w:w="441"/>
        <w:gridCol w:w="86"/>
        <w:gridCol w:w="95"/>
        <w:gridCol w:w="354"/>
        <w:gridCol w:w="1717"/>
        <w:gridCol w:w="11"/>
        <w:gridCol w:w="186"/>
        <w:gridCol w:w="6"/>
        <w:gridCol w:w="361"/>
        <w:gridCol w:w="157"/>
        <w:gridCol w:w="51"/>
        <w:gridCol w:w="507"/>
        <w:gridCol w:w="696"/>
        <w:gridCol w:w="2633"/>
        <w:gridCol w:w="9"/>
      </w:tblGrid>
      <w:tr w:rsidR="00B61486" w:rsidRPr="00846B76" w:rsidTr="00803543">
        <w:trPr>
          <w:gridBefore w:val="1"/>
          <w:wBefore w:w="48" w:type="pct"/>
        </w:trPr>
        <w:tc>
          <w:tcPr>
            <w:tcW w:w="4952" w:type="pct"/>
            <w:gridSpan w:val="22"/>
            <w:shd w:val="clear" w:color="auto" w:fill="auto"/>
            <w:vAlign w:val="bottom"/>
          </w:tcPr>
          <w:p w:rsidR="00B61486" w:rsidRPr="00893B6C" w:rsidRDefault="003E40C8" w:rsidP="00803543">
            <w:pPr>
              <w:jc w:val="center"/>
              <w:rPr>
                <w:rFonts w:ascii="Segoe UI Emoji" w:hAnsi="Segoe UI Emoji" w:cs="Arial"/>
                <w:b/>
                <w:szCs w:val="24"/>
              </w:rPr>
            </w:pPr>
            <w:r>
              <w:rPr>
                <w:rFonts w:ascii="Segoe UI Emoji" w:hAnsi="Segoe UI Emoji" w:cs="Arial"/>
                <w:b/>
                <w:szCs w:val="24"/>
              </w:rPr>
              <w:t xml:space="preserve">Autorización </w:t>
            </w:r>
            <w:r w:rsidR="00B40104">
              <w:rPr>
                <w:rFonts w:ascii="Segoe UI Emoji" w:hAnsi="Segoe UI Emoji" w:cs="Arial"/>
                <w:b/>
                <w:szCs w:val="24"/>
              </w:rPr>
              <w:t>para Estacionamientos Privados</w:t>
            </w:r>
          </w:p>
        </w:tc>
      </w:tr>
      <w:tr w:rsidR="0073675A" w:rsidRPr="00846B76" w:rsidTr="00803543">
        <w:trPr>
          <w:gridBefore w:val="1"/>
          <w:wBefore w:w="48" w:type="pct"/>
        </w:trPr>
        <w:bookmarkStart w:id="1" w:name="_Hlk534011040" w:displacedByCustomXml="next"/>
        <w:sdt>
          <w:sdtPr>
            <w:rPr>
              <w:sz w:val="24"/>
              <w:szCs w:val="24"/>
            </w:rPr>
            <w:id w:val="1834872901"/>
            <w:placeholder>
              <w:docPart w:val="71E4FEACF55245F5951A7234329D2244"/>
            </w:placeholder>
            <w:temporary/>
            <w:showingPlcHdr/>
            <w15:appearance w15:val="hidden"/>
          </w:sdtPr>
          <w:sdtEndPr/>
          <w:sdtContent>
            <w:tc>
              <w:tcPr>
                <w:tcW w:w="4952" w:type="pct"/>
                <w:gridSpan w:val="22"/>
                <w:shd w:val="clear" w:color="auto" w:fill="1E73AC" w:themeFill="accent2" w:themeFillTint="BF"/>
                <w:vAlign w:val="bottom"/>
              </w:tcPr>
              <w:p w:rsidR="00F80463" w:rsidRDefault="00744F2D" w:rsidP="00803543">
                <w:pPr>
                  <w:jc w:val="center"/>
                </w:pPr>
                <w:r>
                  <w:rPr>
                    <w:b/>
                    <w:color w:val="FFFFFF" w:themeColor="background1"/>
                    <w:szCs w:val="24"/>
                    <w:lang w:bidi="es-ES"/>
                  </w:rPr>
                  <w:t>Datos del Propietario</w:t>
                </w:r>
              </w:p>
            </w:tc>
          </w:sdtContent>
        </w:sdt>
      </w:tr>
      <w:tr w:rsidR="00A012F5" w:rsidRPr="00846B76" w:rsidTr="00803543">
        <w:trPr>
          <w:gridBefore w:val="1"/>
          <w:wBefore w:w="48" w:type="pct"/>
          <w:trHeight w:val="453"/>
        </w:trPr>
        <w:tc>
          <w:tcPr>
            <w:tcW w:w="2842" w:type="pct"/>
            <w:gridSpan w:val="18"/>
            <w:vAlign w:val="bottom"/>
          </w:tcPr>
          <w:bookmarkEnd w:id="1" w:displacedByCustomXml="next"/>
          <w:bookmarkStart w:id="2" w:name="_Hlk534893281" w:displacedByCustomXml="next"/>
          <w:sdt>
            <w:sdtPr>
              <w:id w:val="422613950"/>
              <w:placeholder>
                <w:docPart w:val="81864B5FABE64F7B82B3645CA4AD08F1"/>
              </w:placeholder>
              <w:temporary/>
              <w:showingPlcHdr/>
              <w15:appearance w15:val="hidden"/>
            </w:sdtPr>
            <w:sdtEndPr/>
            <w:sdtContent>
              <w:p w:rsidR="00650259" w:rsidRPr="00846B76" w:rsidRDefault="00B40104" w:rsidP="00803543">
                <w:r>
                  <w:rPr>
                    <w:sz w:val="24"/>
                    <w:lang w:bidi="es-ES"/>
                  </w:rPr>
                  <w:t xml:space="preserve">Por medio de la presente solicito analicen la factibilidad de concesionarme la vía </w:t>
                </w:r>
                <w:r w:rsidR="00E240B5">
                  <w:rPr>
                    <w:sz w:val="24"/>
                    <w:lang w:bidi="es-ES"/>
                  </w:rPr>
                  <w:t>pública</w:t>
                </w:r>
                <w:r>
                  <w:rPr>
                    <w:sz w:val="24"/>
                    <w:lang w:bidi="es-ES"/>
                  </w:rPr>
                  <w:t xml:space="preserve"> para uso de estacionamiento exclusivo con fines</w:t>
                </w:r>
                <w:r w:rsidR="0066614F">
                  <w:rPr>
                    <w:sz w:val="24"/>
                    <w:lang w:bidi="es-ES"/>
                  </w:rPr>
                  <w:t>:</w:t>
                </w:r>
                <w:r w:rsidR="0062446E" w:rsidRPr="0062446E">
                  <w:rPr>
                    <w:sz w:val="24"/>
                    <w:lang w:bidi="es-ES"/>
                  </w:rPr>
                  <w:t xml:space="preserve"> </w:t>
                </w:r>
              </w:p>
            </w:sdtContent>
          </w:sdt>
        </w:tc>
        <w:tc>
          <w:tcPr>
            <w:tcW w:w="2110" w:type="pct"/>
            <w:gridSpan w:val="4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650259" w:rsidRPr="00846B76" w:rsidRDefault="00650259" w:rsidP="00803543">
            <w:pPr>
              <w:spacing w:before="240"/>
            </w:pPr>
          </w:p>
        </w:tc>
      </w:tr>
      <w:tr w:rsidR="00803543" w:rsidRPr="00846B76" w:rsidTr="00803543">
        <w:trPr>
          <w:gridBefore w:val="1"/>
          <w:wBefore w:w="48" w:type="pct"/>
          <w:trHeight w:val="137"/>
        </w:trPr>
        <w:tc>
          <w:tcPr>
            <w:tcW w:w="4952" w:type="pct"/>
            <w:gridSpan w:val="22"/>
            <w:vAlign w:val="bottom"/>
          </w:tcPr>
          <w:p w:rsidR="00803543" w:rsidRPr="00803543" w:rsidRDefault="00803543" w:rsidP="00803543">
            <w:pPr>
              <w:spacing w:before="240"/>
              <w:rPr>
                <w:sz w:val="2"/>
              </w:rPr>
            </w:pPr>
          </w:p>
        </w:tc>
      </w:tr>
      <w:tr w:rsidR="00A012F5" w:rsidRPr="00162D48" w:rsidTr="00803543">
        <w:sdt>
          <w:sdtPr>
            <w:rPr>
              <w:sz w:val="24"/>
              <w:szCs w:val="24"/>
              <w:lang w:bidi="es-ES"/>
            </w:rPr>
            <w:id w:val="18018827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5" w:type="pct"/>
                <w:gridSpan w:val="2"/>
                <w:vAlign w:val="center"/>
              </w:tcPr>
              <w:p w:rsidR="00A679CC" w:rsidRPr="00162D48" w:rsidRDefault="00DF1CD4" w:rsidP="00803543">
                <w:pPr>
                  <w:spacing w:before="12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999164221"/>
            <w:placeholder>
              <w:docPart w:val="10AB30B28B5D44EC9EC7B6CBB50BB42C"/>
            </w:placeholder>
            <w:temporary/>
            <w:showingPlcHdr/>
            <w15:appearance w15:val="hidden"/>
          </w:sdtPr>
          <w:sdtEndPr/>
          <w:sdtContent>
            <w:tc>
              <w:tcPr>
                <w:tcW w:w="2284" w:type="pct"/>
                <w:gridSpan w:val="14"/>
                <w:vAlign w:val="center"/>
              </w:tcPr>
              <w:p w:rsidR="00A679CC" w:rsidRPr="00162D48" w:rsidRDefault="00A679CC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  <w:lang w:bidi="es-ES"/>
                  </w:rPr>
                  <w:t xml:space="preserve">Línea amarilla </w:t>
                </w:r>
                <w:r w:rsidRPr="00A679CC">
                  <w:rPr>
                    <w:sz w:val="18"/>
                    <w:szCs w:val="24"/>
                    <w:lang w:bidi="es-ES"/>
                  </w:rPr>
                  <w:t>(Estacionamiento Privado)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11872158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1" w:type="pct"/>
                <w:gridSpan w:val="3"/>
                <w:vAlign w:val="center"/>
              </w:tcPr>
              <w:p w:rsidR="00A679CC" w:rsidRPr="00162D48" w:rsidRDefault="000F3FE0" w:rsidP="00803543">
                <w:pPr>
                  <w:spacing w:before="12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414902682"/>
            <w:placeholder>
              <w:docPart w:val="A4E699C963384919B3E91FE2E191036C"/>
            </w:placeholder>
            <w:temporary/>
            <w:showingPlcHdr/>
            <w15:appearance w15:val="hidden"/>
          </w:sdtPr>
          <w:sdtEndPr/>
          <w:sdtContent>
            <w:tc>
              <w:tcPr>
                <w:tcW w:w="2110" w:type="pct"/>
                <w:gridSpan w:val="4"/>
                <w:vAlign w:val="center"/>
              </w:tcPr>
              <w:p w:rsidR="00A679CC" w:rsidRPr="00162D48" w:rsidRDefault="00A679CC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  <w:lang w:bidi="es-ES"/>
                  </w:rPr>
                  <w:t xml:space="preserve">Línea blanca </w:t>
                </w:r>
                <w:r w:rsidRPr="00A679CC">
                  <w:rPr>
                    <w:sz w:val="18"/>
                    <w:szCs w:val="24"/>
                    <w:lang w:bidi="es-ES"/>
                  </w:rPr>
                  <w:t>(</w:t>
                </w:r>
                <w:r>
                  <w:rPr>
                    <w:sz w:val="18"/>
                    <w:szCs w:val="24"/>
                    <w:lang w:bidi="es-ES"/>
                  </w:rPr>
                  <w:t>Ascenso y descenso</w:t>
                </w:r>
                <w:r w:rsidRPr="00A679CC">
                  <w:rPr>
                    <w:sz w:val="18"/>
                    <w:szCs w:val="24"/>
                    <w:lang w:bidi="es-ES"/>
                  </w:rPr>
                  <w:t>)</w:t>
                </w:r>
              </w:p>
            </w:tc>
          </w:sdtContent>
        </w:sdt>
      </w:tr>
      <w:tr w:rsidR="00FA4D7D" w:rsidRPr="00162D48" w:rsidTr="00803543">
        <w:sdt>
          <w:sdtPr>
            <w:rPr>
              <w:sz w:val="24"/>
              <w:szCs w:val="24"/>
              <w:lang w:bidi="es-ES"/>
            </w:rPr>
            <w:id w:val="-3504095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5" w:type="pct"/>
                <w:gridSpan w:val="2"/>
                <w:vAlign w:val="center"/>
              </w:tcPr>
              <w:p w:rsidR="00A679CC" w:rsidRPr="00162D48" w:rsidRDefault="00A679CC" w:rsidP="00803543">
                <w:pPr>
                  <w:spacing w:before="12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741753735"/>
            <w:placeholder>
              <w:docPart w:val="4823DD35CE584F469BF6F75F30D26CF7"/>
            </w:placeholder>
            <w:temporary/>
            <w:showingPlcHdr/>
            <w15:appearance w15:val="hidden"/>
          </w:sdtPr>
          <w:sdtEndPr/>
          <w:sdtContent>
            <w:tc>
              <w:tcPr>
                <w:tcW w:w="2284" w:type="pct"/>
                <w:gridSpan w:val="14"/>
                <w:vAlign w:val="center"/>
              </w:tcPr>
              <w:p w:rsidR="00A679CC" w:rsidRPr="00162D48" w:rsidRDefault="00A679CC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 xml:space="preserve">Línea azul </w:t>
                </w:r>
                <w:r w:rsidRPr="00A679CC">
                  <w:rPr>
                    <w:sz w:val="18"/>
                    <w:szCs w:val="24"/>
                    <w:lang w:bidi="es-ES"/>
                  </w:rPr>
                  <w:t>(</w:t>
                </w:r>
                <w:r>
                  <w:rPr>
                    <w:sz w:val="18"/>
                    <w:szCs w:val="24"/>
                    <w:lang w:bidi="es-ES"/>
                  </w:rPr>
                  <w:t>Carga y descarga</w:t>
                </w:r>
                <w:r w:rsidRPr="00A679CC">
                  <w:rPr>
                    <w:sz w:val="18"/>
                    <w:szCs w:val="24"/>
                    <w:lang w:bidi="es-ES"/>
                  </w:rPr>
                  <w:t>)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8943977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1" w:type="pct"/>
                <w:gridSpan w:val="3"/>
                <w:vAlign w:val="center"/>
              </w:tcPr>
              <w:p w:rsidR="00A679CC" w:rsidRPr="00162D48" w:rsidRDefault="00A679CC" w:rsidP="00803543">
                <w:pPr>
                  <w:spacing w:before="12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760790634"/>
            <w:placeholder>
              <w:docPart w:val="A326522C60244C2AAC40A291C37A9088"/>
            </w:placeholder>
            <w:temporary/>
            <w:showingPlcHdr/>
            <w15:appearance w15:val="hidden"/>
          </w:sdtPr>
          <w:sdtEndPr/>
          <w:sdtContent>
            <w:tc>
              <w:tcPr>
                <w:tcW w:w="2110" w:type="pct"/>
                <w:gridSpan w:val="4"/>
                <w:vAlign w:val="center"/>
              </w:tcPr>
              <w:p w:rsidR="00A679CC" w:rsidRPr="00162D48" w:rsidRDefault="00A679CC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 xml:space="preserve">Línea roja </w:t>
                </w:r>
                <w:r w:rsidRPr="00A679CC">
                  <w:rPr>
                    <w:sz w:val="18"/>
                    <w:szCs w:val="24"/>
                    <w:lang w:bidi="es-ES"/>
                  </w:rPr>
                  <w:t>(</w:t>
                </w:r>
                <w:r>
                  <w:rPr>
                    <w:sz w:val="18"/>
                    <w:szCs w:val="24"/>
                    <w:lang w:bidi="es-ES"/>
                  </w:rPr>
                  <w:t>Área prohibida para estacionarse</w:t>
                </w:r>
                <w:r w:rsidRPr="00A679CC">
                  <w:rPr>
                    <w:sz w:val="18"/>
                    <w:szCs w:val="24"/>
                    <w:lang w:bidi="es-ES"/>
                  </w:rPr>
                  <w:t>)</w:t>
                </w:r>
              </w:p>
            </w:tc>
          </w:sdtContent>
        </w:sdt>
      </w:tr>
      <w:tr w:rsidR="00A012F5" w:rsidRPr="00846B76" w:rsidTr="00803543">
        <w:bookmarkEnd w:id="2" w:displacedByCustomXml="next"/>
        <w:bookmarkStart w:id="3" w:name="_Hlk536177858" w:displacedByCustomXml="next"/>
        <w:sdt>
          <w:sdtPr>
            <w:rPr>
              <w:sz w:val="24"/>
              <w:szCs w:val="24"/>
              <w:lang w:bidi="es-ES"/>
            </w:rPr>
            <w:id w:val="-20701825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5" w:type="pct"/>
                <w:gridSpan w:val="2"/>
                <w:vAlign w:val="center"/>
              </w:tcPr>
              <w:p w:rsidR="00B40104" w:rsidRPr="00162D48" w:rsidRDefault="00DF1CD4" w:rsidP="00803543">
                <w:pPr>
                  <w:spacing w:before="12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742710462"/>
            <w:placeholder>
              <w:docPart w:val="AD76C3DB251E4E27B7A706B375D07582"/>
            </w:placeholder>
            <w:temporary/>
            <w:showingPlcHdr/>
            <w15:appearance w15:val="hidden"/>
          </w:sdtPr>
          <w:sdtEndPr/>
          <w:sdtContent>
            <w:tc>
              <w:tcPr>
                <w:tcW w:w="2284" w:type="pct"/>
                <w:gridSpan w:val="14"/>
                <w:vAlign w:val="center"/>
              </w:tcPr>
              <w:p w:rsidR="00B40104" w:rsidRPr="00162D48" w:rsidRDefault="00A679CC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 xml:space="preserve">Línea verde </w:t>
                </w:r>
                <w:r w:rsidRPr="00A679CC">
                  <w:rPr>
                    <w:sz w:val="18"/>
                    <w:szCs w:val="24"/>
                    <w:lang w:bidi="es-ES"/>
                  </w:rPr>
                  <w:t>(Privado</w:t>
                </w:r>
                <w:r>
                  <w:rPr>
                    <w:sz w:val="18"/>
                    <w:szCs w:val="24"/>
                    <w:lang w:bidi="es-ES"/>
                  </w:rPr>
                  <w:t xml:space="preserve"> con límite de tiempo</w:t>
                </w:r>
                <w:r w:rsidRPr="00A679CC">
                  <w:rPr>
                    <w:sz w:val="18"/>
                    <w:szCs w:val="24"/>
                    <w:lang w:bidi="es-ES"/>
                  </w:rPr>
                  <w:t>)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13581559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1" w:type="pct"/>
                <w:gridSpan w:val="3"/>
                <w:vAlign w:val="center"/>
              </w:tcPr>
              <w:p w:rsidR="00B40104" w:rsidRPr="00162D48" w:rsidRDefault="00DF1CD4" w:rsidP="00803543">
                <w:pPr>
                  <w:spacing w:before="12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066081622"/>
            <w:placeholder>
              <w:docPart w:val="1B653EF7A3424575A022FAD44023AC95"/>
            </w:placeholder>
            <w:temporary/>
            <w:showingPlcHdr/>
            <w15:appearance w15:val="hidden"/>
          </w:sdtPr>
          <w:sdtEndPr/>
          <w:sdtContent>
            <w:tc>
              <w:tcPr>
                <w:tcW w:w="2110" w:type="pct"/>
                <w:gridSpan w:val="4"/>
                <w:vAlign w:val="center"/>
              </w:tcPr>
              <w:p w:rsidR="00B40104" w:rsidRPr="00162D48" w:rsidRDefault="00A679CC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  <w:lang w:bidi="es-ES"/>
                  </w:rPr>
                  <w:t xml:space="preserve">Línea azul </w:t>
                </w:r>
                <w:r w:rsidRPr="00A679CC">
                  <w:rPr>
                    <w:sz w:val="18"/>
                    <w:szCs w:val="24"/>
                    <w:lang w:bidi="es-ES"/>
                  </w:rPr>
                  <w:t>(</w:t>
                </w:r>
                <w:r w:rsidR="00E240B5">
                  <w:rPr>
                    <w:sz w:val="18"/>
                    <w:szCs w:val="24"/>
                    <w:lang w:bidi="es-ES"/>
                  </w:rPr>
                  <w:t>Discapacitados</w:t>
                </w:r>
                <w:r w:rsidRPr="00A679CC">
                  <w:rPr>
                    <w:sz w:val="18"/>
                    <w:szCs w:val="24"/>
                    <w:lang w:bidi="es-ES"/>
                  </w:rPr>
                  <w:t>)</w:t>
                </w:r>
              </w:p>
            </w:tc>
          </w:sdtContent>
        </w:sdt>
      </w:tr>
      <w:tr w:rsidR="00803543" w:rsidRPr="00846B76" w:rsidTr="00803543">
        <w:trPr>
          <w:gridBefore w:val="1"/>
          <w:wBefore w:w="49" w:type="pct"/>
        </w:trPr>
        <w:tc>
          <w:tcPr>
            <w:tcW w:w="4951" w:type="pct"/>
            <w:gridSpan w:val="22"/>
            <w:vAlign w:val="center"/>
          </w:tcPr>
          <w:p w:rsidR="00803543" w:rsidRDefault="00803543" w:rsidP="00803543">
            <w:pPr>
              <w:rPr>
                <w:sz w:val="24"/>
                <w:szCs w:val="24"/>
              </w:rPr>
            </w:pPr>
          </w:p>
        </w:tc>
      </w:tr>
      <w:bookmarkEnd w:id="3"/>
      <w:tr w:rsidR="00A012F5" w:rsidRPr="00846B76" w:rsidTr="00803543">
        <w:trPr>
          <w:gridBefore w:val="1"/>
          <w:gridAfter w:val="1"/>
          <w:wBefore w:w="48" w:type="pct"/>
          <w:wAfter w:w="6" w:type="pct"/>
        </w:trPr>
        <w:tc>
          <w:tcPr>
            <w:tcW w:w="1185" w:type="pct"/>
            <w:gridSpan w:val="8"/>
            <w:vAlign w:val="bottom"/>
          </w:tcPr>
          <w:p w:rsidR="00E240B5" w:rsidRPr="005036A3" w:rsidRDefault="00435DD1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340966714"/>
                <w:placeholder>
                  <w:docPart w:val="88DA7B64A1494A7E87C7EB0087B15289"/>
                </w:placeholder>
                <w:temporary/>
                <w:showingPlcHdr/>
                <w15:appearance w15:val="hidden"/>
              </w:sdtPr>
              <w:sdtEndPr/>
              <w:sdtContent>
                <w:r w:rsidR="00E240B5">
                  <w:rPr>
                    <w:sz w:val="24"/>
                    <w:szCs w:val="24"/>
                  </w:rPr>
                  <w:t xml:space="preserve">Con una extensión </w:t>
                </w:r>
              </w:sdtContent>
            </w:sdt>
          </w:p>
        </w:tc>
        <w:tc>
          <w:tcPr>
            <w:tcW w:w="1543" w:type="pct"/>
            <w:gridSpan w:val="8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E240B5" w:rsidRPr="005036A3" w:rsidRDefault="00E240B5" w:rsidP="00803543">
            <w:pPr>
              <w:spacing w:before="240"/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417759131"/>
            <w:placeholder>
              <w:docPart w:val="F07CDA13AED94E80B579F5D762A6D4F2"/>
            </w:placeholder>
            <w:temporary/>
            <w:showingPlcHdr/>
            <w15:appearance w15:val="hidden"/>
          </w:sdtPr>
          <w:sdtEndPr/>
          <w:sdtContent>
            <w:tc>
              <w:tcPr>
                <w:tcW w:w="2218" w:type="pct"/>
                <w:gridSpan w:val="5"/>
                <w:vAlign w:val="bottom"/>
              </w:tcPr>
              <w:p w:rsidR="00E240B5" w:rsidRPr="005036A3" w:rsidRDefault="00EF6073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 xml:space="preserve">metros lineales </w:t>
                </w:r>
                <w:r w:rsidRPr="00EF6073">
                  <w:rPr>
                    <w:sz w:val="18"/>
                    <w:szCs w:val="18"/>
                  </w:rPr>
                  <w:t>(múltiplos de 3 y 6 metros)</w:t>
                </w:r>
                <w:r w:rsidRPr="00EF6073">
                  <w:rPr>
                    <w:sz w:val="20"/>
                    <w:szCs w:val="24"/>
                  </w:rPr>
                  <w:t xml:space="preserve"> </w:t>
                </w:r>
              </w:p>
            </w:tc>
          </w:sdtContent>
        </w:sdt>
      </w:tr>
      <w:tr w:rsidR="00A012F5" w:rsidRPr="00846B76" w:rsidTr="00803543">
        <w:trPr>
          <w:gridBefore w:val="1"/>
          <w:wBefore w:w="48" w:type="pct"/>
        </w:trPr>
        <w:tc>
          <w:tcPr>
            <w:tcW w:w="1284" w:type="pct"/>
            <w:gridSpan w:val="10"/>
            <w:vAlign w:val="bottom"/>
          </w:tcPr>
          <w:p w:rsidR="00B40104" w:rsidRPr="005036A3" w:rsidRDefault="00435DD1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744749549"/>
                <w:placeholder>
                  <w:docPart w:val="4A6D121A2A724986B00F9CCB9F2D5E37"/>
                </w:placeholder>
                <w:temporary/>
                <w:showingPlcHdr/>
                <w15:appearance w15:val="hidden"/>
              </w:sdtPr>
              <w:sdtEndPr/>
              <w:sdtContent>
                <w:r w:rsidR="00EF6073">
                  <w:rPr>
                    <w:sz w:val="24"/>
                    <w:szCs w:val="24"/>
                  </w:rPr>
                  <w:t>Nombre del negocio</w:t>
                </w:r>
                <w:r w:rsidR="00B40104">
                  <w:rPr>
                    <w:sz w:val="24"/>
                    <w:szCs w:val="24"/>
                    <w:lang w:bidi="es-ES"/>
                  </w:rPr>
                  <w:t>:</w:t>
                </w:r>
              </w:sdtContent>
            </w:sdt>
          </w:p>
        </w:tc>
        <w:tc>
          <w:tcPr>
            <w:tcW w:w="3668" w:type="pct"/>
            <w:gridSpan w:val="12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FA4D7D" w:rsidRPr="00846B76" w:rsidTr="00803543">
        <w:trPr>
          <w:gridBefore w:val="1"/>
          <w:wBefore w:w="48" w:type="pct"/>
        </w:trPr>
        <w:tc>
          <w:tcPr>
            <w:tcW w:w="1284" w:type="pct"/>
            <w:gridSpan w:val="10"/>
            <w:vAlign w:val="bottom"/>
          </w:tcPr>
          <w:p w:rsidR="00EF6073" w:rsidRDefault="00435DD1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256092453"/>
                <w:placeholder>
                  <w:docPart w:val="E3BE137C2C904BE482BBA37313B5A36E"/>
                </w:placeholder>
                <w:temporary/>
                <w:showingPlcHdr/>
                <w15:appearance w15:val="hidden"/>
              </w:sdtPr>
              <w:sdtEndPr/>
              <w:sdtContent>
                <w:r w:rsidR="00EF6073">
                  <w:rPr>
                    <w:sz w:val="24"/>
                    <w:szCs w:val="24"/>
                  </w:rPr>
                  <w:t>Lo cual necesita para</w:t>
                </w:r>
                <w:r w:rsidR="00EF6073">
                  <w:rPr>
                    <w:sz w:val="24"/>
                    <w:szCs w:val="24"/>
                    <w:lang w:bidi="es-ES"/>
                  </w:rPr>
                  <w:t>:</w:t>
                </w:r>
              </w:sdtContent>
            </w:sdt>
          </w:p>
        </w:tc>
        <w:tc>
          <w:tcPr>
            <w:tcW w:w="3668" w:type="pct"/>
            <w:gridSpan w:val="12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EF6073" w:rsidRPr="005036A3" w:rsidRDefault="00EF6073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FA4D7D" w:rsidRPr="00846B76" w:rsidTr="00803543">
        <w:trPr>
          <w:gridBefore w:val="1"/>
          <w:wBefore w:w="48" w:type="pct"/>
        </w:trPr>
        <w:tc>
          <w:tcPr>
            <w:tcW w:w="643" w:type="pct"/>
            <w:gridSpan w:val="3"/>
            <w:vAlign w:val="bottom"/>
          </w:tcPr>
          <w:p w:rsidR="00EF6073" w:rsidRDefault="00435DD1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93822280"/>
                <w:placeholder>
                  <w:docPart w:val="9B27C8F7FCE64F3EB9524061FD636056"/>
                </w:placeholder>
                <w:temporary/>
                <w:showingPlcHdr/>
                <w15:appearance w15:val="hidden"/>
              </w:sdtPr>
              <w:sdtEndPr/>
              <w:sdtContent>
                <w:r w:rsidR="00EF6073">
                  <w:rPr>
                    <w:sz w:val="24"/>
                    <w:szCs w:val="24"/>
                  </w:rPr>
                  <w:t>Teléfono</w:t>
                </w:r>
                <w:r w:rsidR="00EF6073">
                  <w:rPr>
                    <w:sz w:val="24"/>
                    <w:szCs w:val="24"/>
                    <w:lang w:bidi="es-ES"/>
                  </w:rPr>
                  <w:t>:</w:t>
                </w:r>
              </w:sdtContent>
            </w:sdt>
          </w:p>
        </w:tc>
        <w:tc>
          <w:tcPr>
            <w:tcW w:w="4309" w:type="pct"/>
            <w:gridSpan w:val="19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EF6073" w:rsidRPr="005036A3" w:rsidRDefault="00EF6073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B40104" w:rsidRPr="00846B76" w:rsidTr="00803543">
        <w:trPr>
          <w:gridBefore w:val="1"/>
          <w:wBefore w:w="48" w:type="pct"/>
        </w:trPr>
        <w:tc>
          <w:tcPr>
            <w:tcW w:w="4952" w:type="pct"/>
            <w:gridSpan w:val="22"/>
            <w:vAlign w:val="bottom"/>
          </w:tcPr>
          <w:p w:rsidR="00B40104" w:rsidRPr="00FA4D7D" w:rsidRDefault="00B40104" w:rsidP="00803543">
            <w:pPr>
              <w:rPr>
                <w:sz w:val="6"/>
              </w:rPr>
            </w:pPr>
          </w:p>
        </w:tc>
      </w:tr>
      <w:tr w:rsidR="00B40104" w:rsidRPr="00846B76" w:rsidTr="00803543">
        <w:trPr>
          <w:gridBefore w:val="1"/>
          <w:wBefore w:w="48" w:type="pct"/>
        </w:trPr>
        <w:sdt>
          <w:sdtPr>
            <w:rPr>
              <w:sz w:val="24"/>
              <w:szCs w:val="24"/>
            </w:rPr>
            <w:id w:val="-503521038"/>
            <w:placeholder>
              <w:docPart w:val="560EF0C56F314A25AB5840226C631FA0"/>
            </w:placeholder>
            <w:temporary/>
            <w:showingPlcHdr/>
            <w15:appearance w15:val="hidden"/>
          </w:sdtPr>
          <w:sdtEndPr/>
          <w:sdtContent>
            <w:tc>
              <w:tcPr>
                <w:tcW w:w="4952" w:type="pct"/>
                <w:gridSpan w:val="22"/>
                <w:shd w:val="clear" w:color="auto" w:fill="1E73AC" w:themeFill="accent2" w:themeFillTint="BF"/>
                <w:vAlign w:val="bottom"/>
              </w:tcPr>
              <w:p w:rsidR="00B40104" w:rsidRDefault="00B40104" w:rsidP="00803543">
                <w:pPr>
                  <w:jc w:val="center"/>
                </w:pPr>
                <w:r>
                  <w:rPr>
                    <w:b/>
                    <w:color w:val="FFFFFF" w:themeColor="background1"/>
                    <w:szCs w:val="24"/>
                    <w:lang w:bidi="es-ES"/>
                  </w:rPr>
                  <w:t>Ubicación</w:t>
                </w:r>
              </w:p>
            </w:tc>
          </w:sdtContent>
        </w:sdt>
      </w:tr>
      <w:bookmarkStart w:id="4" w:name="_Hlk534892858"/>
      <w:bookmarkStart w:id="5" w:name="_Hlk533770975"/>
      <w:tr w:rsidR="00A012F5" w:rsidRPr="00846B76" w:rsidTr="00803543">
        <w:trPr>
          <w:gridBefore w:val="1"/>
          <w:wBefore w:w="48" w:type="pct"/>
        </w:trPr>
        <w:tc>
          <w:tcPr>
            <w:tcW w:w="539" w:type="pct"/>
            <w:gridSpan w:val="2"/>
            <w:vAlign w:val="bottom"/>
          </w:tcPr>
          <w:p w:rsidR="00B40104" w:rsidRPr="005036A3" w:rsidRDefault="00435DD1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143390743"/>
                <w:placeholder>
                  <w:docPart w:val="472336228C6D4A08AB3C4691410E6812"/>
                </w:placeholder>
                <w:temporary/>
                <w:showingPlcHdr/>
                <w15:appearance w15:val="hidden"/>
              </w:sdtPr>
              <w:sdtEndPr/>
              <w:sdtContent>
                <w:r w:rsidR="00B40104" w:rsidRPr="005036A3">
                  <w:rPr>
                    <w:sz w:val="24"/>
                    <w:szCs w:val="24"/>
                  </w:rPr>
                  <w:t>Calle</w:t>
                </w:r>
              </w:sdtContent>
            </w:sdt>
          </w:p>
        </w:tc>
        <w:tc>
          <w:tcPr>
            <w:tcW w:w="1887" w:type="pct"/>
            <w:gridSpan w:val="11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1425224140"/>
            <w:placeholder>
              <w:docPart w:val="2BD09B3B1A8C402FAF1C1DDACAAF929E"/>
            </w:placeholder>
            <w:temporary/>
            <w:showingPlcHdr/>
            <w15:appearance w15:val="hidden"/>
          </w:sdtPr>
          <w:sdtEndPr/>
          <w:sdtContent>
            <w:tc>
              <w:tcPr>
                <w:tcW w:w="694" w:type="pct"/>
                <w:gridSpan w:val="6"/>
                <w:vAlign w:val="bottom"/>
              </w:tcPr>
              <w:p w:rsidR="00B40104" w:rsidRPr="005036A3" w:rsidRDefault="00AB4771" w:rsidP="00803543">
                <w:pPr>
                  <w:jc w:val="right"/>
                  <w:rPr>
                    <w:sz w:val="24"/>
                    <w:szCs w:val="24"/>
                  </w:rPr>
                </w:pPr>
                <w:r w:rsidRPr="005036A3">
                  <w:rPr>
                    <w:sz w:val="24"/>
                    <w:szCs w:val="24"/>
                    <w:lang w:bidi="es-ES"/>
                  </w:rPr>
                  <w:t xml:space="preserve"> Fracc</w:t>
                </w:r>
                <w:r>
                  <w:rPr>
                    <w:sz w:val="24"/>
                    <w:szCs w:val="24"/>
                    <w:lang w:bidi="es-ES"/>
                  </w:rPr>
                  <w:t>/</w:t>
                </w:r>
                <w:r w:rsidRPr="005036A3">
                  <w:rPr>
                    <w:sz w:val="24"/>
                    <w:szCs w:val="24"/>
                    <w:lang w:bidi="es-ES"/>
                  </w:rPr>
                  <w:t xml:space="preserve"> Col</w:t>
                </w:r>
              </w:p>
            </w:tc>
          </w:sdtContent>
        </w:sdt>
        <w:tc>
          <w:tcPr>
            <w:tcW w:w="1832" w:type="pct"/>
            <w:gridSpan w:val="3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</w:tr>
      <w:bookmarkEnd w:id="4"/>
      <w:tr w:rsidR="00A012F5" w:rsidRPr="00846B76" w:rsidTr="00803543">
        <w:trPr>
          <w:gridBefore w:val="1"/>
          <w:wBefore w:w="48" w:type="pct"/>
        </w:trPr>
        <w:tc>
          <w:tcPr>
            <w:tcW w:w="943" w:type="pct"/>
            <w:gridSpan w:val="7"/>
            <w:vAlign w:val="bottom"/>
          </w:tcPr>
          <w:p w:rsidR="00B40104" w:rsidRPr="005036A3" w:rsidRDefault="00435DD1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657844654"/>
                <w:placeholder>
                  <w:docPart w:val="CA39A5B301E949A88EE2B6689D9F74E8"/>
                </w:placeholder>
                <w:temporary/>
                <w:showingPlcHdr/>
                <w15:appearance w15:val="hidden"/>
              </w:sdtPr>
              <w:sdtEndPr/>
              <w:sdtContent>
                <w:r w:rsidR="00AB4771" w:rsidRPr="005036A3">
                  <w:rPr>
                    <w:sz w:val="24"/>
                    <w:szCs w:val="24"/>
                    <w:lang w:bidi="es-ES"/>
                  </w:rPr>
                  <w:t xml:space="preserve"> Fr</w:t>
                </w:r>
                <w:r w:rsidR="00AB4771">
                  <w:rPr>
                    <w:sz w:val="24"/>
                    <w:szCs w:val="24"/>
                    <w:lang w:bidi="es-ES"/>
                  </w:rPr>
                  <w:t>en</w:t>
                </w:r>
                <w:r w:rsidR="00DD07A3">
                  <w:rPr>
                    <w:sz w:val="24"/>
                    <w:szCs w:val="24"/>
                    <w:lang w:bidi="es-ES"/>
                  </w:rPr>
                  <w:t>t</w:t>
                </w:r>
                <w:r w:rsidR="00AB4771">
                  <w:rPr>
                    <w:sz w:val="24"/>
                    <w:szCs w:val="24"/>
                    <w:lang w:bidi="es-ES"/>
                  </w:rPr>
                  <w:t>e al No.</w:t>
                </w:r>
              </w:sdtContent>
            </w:sdt>
          </w:p>
        </w:tc>
        <w:tc>
          <w:tcPr>
            <w:tcW w:w="4009" w:type="pct"/>
            <w:gridSpan w:val="15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</w:tr>
      <w:bookmarkEnd w:id="5"/>
      <w:tr w:rsidR="00A012F5" w:rsidRPr="00846B76" w:rsidTr="00803543">
        <w:trPr>
          <w:gridBefore w:val="1"/>
          <w:wBefore w:w="48" w:type="pct"/>
        </w:trPr>
        <w:tc>
          <w:tcPr>
            <w:tcW w:w="742" w:type="pct"/>
            <w:gridSpan w:val="5"/>
            <w:vAlign w:val="bottom"/>
          </w:tcPr>
          <w:p w:rsidR="00B40104" w:rsidRPr="005036A3" w:rsidRDefault="00435DD1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689292364"/>
                <w:placeholder>
                  <w:docPart w:val="CB76FFD37EB24DF0976E15A4B0C1B8A7"/>
                </w:placeholder>
                <w:temporary/>
                <w:showingPlcHdr/>
                <w15:appearance w15:val="hidden"/>
              </w:sdtPr>
              <w:sdtEndPr/>
              <w:sdtContent>
                <w:r w:rsidR="00AB4771">
                  <w:rPr>
                    <w:sz w:val="24"/>
                    <w:szCs w:val="24"/>
                    <w:lang w:bidi="es-ES"/>
                  </w:rPr>
                  <w:t>Delegación</w:t>
                </w:r>
              </w:sdtContent>
            </w:sdt>
          </w:p>
        </w:tc>
        <w:tc>
          <w:tcPr>
            <w:tcW w:w="4211" w:type="pct"/>
            <w:gridSpan w:val="17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AB4771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FA4D7D" w:rsidRPr="00846B76" w:rsidTr="00803543">
        <w:trPr>
          <w:gridBefore w:val="1"/>
          <w:wBefore w:w="48" w:type="pct"/>
        </w:trPr>
        <w:bookmarkStart w:id="6" w:name="_Hlk534893479" w:displacedByCustomXml="next"/>
        <w:sdt>
          <w:sdtPr>
            <w:rPr>
              <w:sz w:val="24"/>
              <w:szCs w:val="24"/>
            </w:rPr>
            <w:id w:val="1175921250"/>
            <w:placeholder>
              <w:docPart w:val="70A5A2BC6E6941E59D2D38762908F8CA"/>
            </w:placeholder>
            <w:temporary/>
            <w:showingPlcHdr/>
            <w15:appearance w15:val="hidden"/>
          </w:sdtPr>
          <w:sdtEndPr/>
          <w:sdtContent>
            <w:tc>
              <w:tcPr>
                <w:tcW w:w="539" w:type="pct"/>
                <w:gridSpan w:val="2"/>
                <w:vAlign w:val="bottom"/>
              </w:tcPr>
              <w:p w:rsidR="00B40104" w:rsidRPr="005036A3" w:rsidRDefault="00AB4771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  <w:lang w:bidi="es-ES"/>
                  </w:rPr>
                  <w:t>Entr</w:t>
                </w:r>
                <w:r w:rsidR="00B40104" w:rsidRPr="005036A3">
                  <w:rPr>
                    <w:sz w:val="24"/>
                    <w:szCs w:val="24"/>
                    <w:lang w:bidi="es-ES"/>
                  </w:rPr>
                  <w:t>e</w:t>
                </w:r>
                <w:r w:rsidR="00B40104">
                  <w:rPr>
                    <w:sz w:val="24"/>
                    <w:szCs w:val="24"/>
                    <w:lang w:bidi="es-ES"/>
                  </w:rPr>
                  <w:t>:</w:t>
                </w:r>
              </w:p>
            </w:tc>
          </w:sdtContent>
        </w:sdt>
        <w:tc>
          <w:tcPr>
            <w:tcW w:w="1989" w:type="pct"/>
            <w:gridSpan w:val="12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1589502757"/>
            <w:placeholder>
              <w:docPart w:val="0A6C033AA62F425A94C37106FBE147A0"/>
            </w:placeholder>
            <w:temporary/>
            <w:showingPlcHdr/>
            <w15:appearance w15:val="hidden"/>
          </w:sdtPr>
          <w:sdtEndPr/>
          <w:sdtContent>
            <w:tc>
              <w:tcPr>
                <w:tcW w:w="200" w:type="pct"/>
                <w:gridSpan w:val="2"/>
                <w:vAlign w:val="bottom"/>
              </w:tcPr>
              <w:p w:rsidR="00B40104" w:rsidRPr="005036A3" w:rsidRDefault="00AB4771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  <w:lang w:bidi="es-ES"/>
                  </w:rPr>
                  <w:t>y</w:t>
                </w:r>
              </w:p>
            </w:tc>
          </w:sdtContent>
        </w:sdt>
        <w:tc>
          <w:tcPr>
            <w:tcW w:w="2224" w:type="pct"/>
            <w:gridSpan w:val="6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A012F5" w:rsidRPr="00846B76" w:rsidTr="00803543">
        <w:trPr>
          <w:gridBefore w:val="1"/>
          <w:wBefore w:w="48" w:type="pct"/>
        </w:trPr>
        <w:bookmarkEnd w:id="6" w:displacedByCustomXml="next"/>
        <w:sdt>
          <w:sdtPr>
            <w:rPr>
              <w:sz w:val="24"/>
              <w:szCs w:val="24"/>
            </w:rPr>
            <w:id w:val="-965116832"/>
            <w:placeholder>
              <w:docPart w:val="BC9B0DD59A714B168BC435B7E492D339"/>
            </w:placeholder>
            <w:temporary/>
            <w:showingPlcHdr/>
            <w15:appearance w15:val="hidden"/>
          </w:sdtPr>
          <w:sdtEndPr/>
          <w:sdtContent>
            <w:tc>
              <w:tcPr>
                <w:tcW w:w="891" w:type="pct"/>
                <w:gridSpan w:val="6"/>
                <w:vAlign w:val="bottom"/>
              </w:tcPr>
              <w:p w:rsidR="00B40104" w:rsidRPr="005036A3" w:rsidRDefault="00AB4771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  <w:lang w:bidi="es-ES"/>
                  </w:rPr>
                  <w:t>Ubicación</w:t>
                </w:r>
                <w:r w:rsidR="00B40104">
                  <w:rPr>
                    <w:sz w:val="24"/>
                    <w:szCs w:val="24"/>
                    <w:lang w:bidi="es-ES"/>
                  </w:rPr>
                  <w:t>:</w:t>
                </w:r>
              </w:p>
            </w:tc>
          </w:sdtContent>
        </w:sdt>
        <w:tc>
          <w:tcPr>
            <w:tcW w:w="4062" w:type="pct"/>
            <w:gridSpan w:val="16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B40104" w:rsidRPr="00846B76" w:rsidTr="00803543">
        <w:trPr>
          <w:gridBefore w:val="1"/>
          <w:wBefore w:w="48" w:type="pct"/>
        </w:trPr>
        <w:tc>
          <w:tcPr>
            <w:tcW w:w="4952" w:type="pct"/>
            <w:gridSpan w:val="22"/>
          </w:tcPr>
          <w:p w:rsidR="00B40104" w:rsidRPr="00FA4D7D" w:rsidRDefault="00B40104" w:rsidP="00803543">
            <w:pPr>
              <w:rPr>
                <w:sz w:val="6"/>
                <w:szCs w:val="24"/>
              </w:rPr>
            </w:pPr>
          </w:p>
        </w:tc>
      </w:tr>
      <w:tr w:rsidR="001E1849" w:rsidRPr="00846B76" w:rsidTr="00803543">
        <w:trPr>
          <w:gridBefore w:val="1"/>
          <w:wBefore w:w="48" w:type="pct"/>
        </w:trPr>
        <w:sdt>
          <w:sdtPr>
            <w:rPr>
              <w:color w:val="FFFFFF" w:themeColor="background1"/>
              <w:szCs w:val="24"/>
            </w:rPr>
            <w:id w:val="-1706788259"/>
            <w:placeholder>
              <w:docPart w:val="FC947739748D45A4B83D7028A3E2702E"/>
            </w:placeholder>
            <w:temporary/>
            <w:showingPlcHdr/>
            <w15:appearance w15:val="hidden"/>
          </w:sdtPr>
          <w:sdtEndPr/>
          <w:sdtContent>
            <w:tc>
              <w:tcPr>
                <w:tcW w:w="4952" w:type="pct"/>
                <w:gridSpan w:val="22"/>
                <w:shd w:val="clear" w:color="auto" w:fill="1E73AC" w:themeFill="accent2" w:themeFillTint="BF"/>
              </w:tcPr>
              <w:p w:rsidR="001E1849" w:rsidRPr="00162D48" w:rsidRDefault="001E1849" w:rsidP="0080354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color w:val="FFFFFF" w:themeColor="background1"/>
                    <w:szCs w:val="24"/>
                  </w:rPr>
                  <w:t>Croquis de ubicación</w:t>
                </w:r>
              </w:p>
            </w:tc>
          </w:sdtContent>
        </w:sdt>
      </w:tr>
      <w:tr w:rsidR="00700448" w:rsidRPr="00846B76" w:rsidTr="00803543">
        <w:trPr>
          <w:gridBefore w:val="1"/>
          <w:wBefore w:w="48" w:type="pct"/>
        </w:trPr>
        <w:tc>
          <w:tcPr>
            <w:tcW w:w="4952" w:type="pct"/>
            <w:gridSpan w:val="22"/>
          </w:tcPr>
          <w:tbl>
            <w:tblPr>
              <w:tblStyle w:val="Tablaconcuadrcula"/>
              <w:tblpPr w:leftFromText="141" w:rightFromText="141" w:vertAnchor="page" w:horzAnchor="margin" w:tblpY="1"/>
              <w:tblOverlap w:val="never"/>
              <w:tblW w:w="904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26"/>
              <w:gridCol w:w="622"/>
              <w:gridCol w:w="611"/>
              <w:gridCol w:w="606"/>
              <w:gridCol w:w="6"/>
              <w:gridCol w:w="553"/>
              <w:gridCol w:w="701"/>
              <w:gridCol w:w="37"/>
              <w:gridCol w:w="553"/>
              <w:gridCol w:w="649"/>
              <w:gridCol w:w="652"/>
              <w:gridCol w:w="2025"/>
            </w:tblGrid>
            <w:tr w:rsidR="001E1849" w:rsidRPr="005036A3" w:rsidTr="001E1849">
              <w:trPr>
                <w:trHeight w:val="417"/>
              </w:trPr>
              <w:tc>
                <w:tcPr>
                  <w:tcW w:w="20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E1849" w:rsidRPr="00B01F70" w:rsidRDefault="001E1849" w:rsidP="00803543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2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  <w:textDirection w:val="btLr"/>
                </w:tcPr>
                <w:p w:rsidR="001E1849" w:rsidRPr="00106528" w:rsidRDefault="001E1849" w:rsidP="00803543">
                  <w:pPr>
                    <w:ind w:left="115" w:right="115"/>
                    <w:jc w:val="center"/>
                    <w:rPr>
                      <w:color w:val="FF0000"/>
                      <w:sz w:val="24"/>
                      <w:szCs w:val="16"/>
                    </w:rPr>
                  </w:pPr>
                  <w:r>
                    <w:rPr>
                      <w:noProof/>
                      <w:sz w:val="16"/>
                      <w:szCs w:val="16"/>
                      <w:lang w:eastAsia="es-E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8480" behindDoc="0" locked="0" layoutInCell="1" allowOverlap="1" wp14:anchorId="032D850E" wp14:editId="04560F41">
                            <wp:simplePos x="0" y="0"/>
                            <wp:positionH relativeFrom="column">
                              <wp:posOffset>267335</wp:posOffset>
                            </wp:positionH>
                            <wp:positionV relativeFrom="paragraph">
                              <wp:posOffset>-448945</wp:posOffset>
                            </wp:positionV>
                            <wp:extent cx="114300" cy="144780"/>
                            <wp:effectExtent l="0" t="0" r="19050" b="26670"/>
                            <wp:wrapNone/>
                            <wp:docPr id="5" name="Conector recto 5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/>
                                  <wps:spPr>
                                    <a:xfrm flipH="1">
                                      <a:off x="0" y="0"/>
                                      <a:ext cx="114300" cy="14478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line w14:anchorId="2E1C74BE" id="Conector recto 5" o:spid="_x0000_s1026" style="position:absolute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.05pt,-35.35pt" to="30.05pt,-2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" strokecolor="windowText" strokeweight="1pt">
                            <v:stroke joinstyle="miter"/>
                          </v:line>
                        </w:pict>
                      </mc:Fallback>
                    </mc:AlternateContent>
                  </w:r>
                  <w:r w:rsidRPr="00106528">
                    <w:rPr>
                      <w:color w:val="FF0000"/>
                      <w:sz w:val="24"/>
                      <w:szCs w:val="16"/>
                    </w:rPr>
                    <w:t>Ingrese nombre de calle</w:t>
                  </w:r>
                </w:p>
              </w:tc>
              <w:tc>
                <w:tcPr>
                  <w:tcW w:w="3716" w:type="dxa"/>
                  <w:gridSpan w:val="8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E1849" w:rsidRPr="00106528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5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  <w:textDirection w:val="btLr"/>
                </w:tcPr>
                <w:p w:rsidR="001E1849" w:rsidRPr="00106528" w:rsidRDefault="001E1849" w:rsidP="00803543">
                  <w:pPr>
                    <w:ind w:left="115" w:right="115"/>
                    <w:jc w:val="center"/>
                    <w:rPr>
                      <w:color w:val="FF0000"/>
                      <w:sz w:val="24"/>
                      <w:szCs w:val="44"/>
                    </w:rPr>
                  </w:pPr>
                  <w:r w:rsidRPr="00106528">
                    <w:rPr>
                      <w:color w:val="FF0000"/>
                      <w:sz w:val="24"/>
                      <w:szCs w:val="44"/>
                    </w:rPr>
                    <w:t>Ingrese nombre de calle</w:t>
                  </w:r>
                </w:p>
              </w:tc>
              <w:tc>
                <w:tcPr>
                  <w:tcW w:w="20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E1849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  <w:p w:rsidR="001E1849" w:rsidRDefault="001E1849" w:rsidP="00803543">
                  <w:pPr>
                    <w:rPr>
                      <w:sz w:val="24"/>
                      <w:szCs w:val="24"/>
                    </w:rPr>
                  </w:pPr>
                </w:p>
                <w:p w:rsidR="001E1849" w:rsidRPr="004D55C0" w:rsidRDefault="001E1849" w:rsidP="00803543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1E1849" w:rsidRPr="005036A3" w:rsidTr="001E1849">
              <w:trPr>
                <w:trHeight w:val="206"/>
              </w:trPr>
              <w:tc>
                <w:tcPr>
                  <w:tcW w:w="2026" w:type="dxa"/>
                  <w:tcBorders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22" w:type="dxa"/>
                  <w:vMerge/>
                  <w:shd w:val="clear" w:color="auto" w:fill="DBECF8" w:themeFill="accent2" w:themeFillTint="1A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716" w:type="dxa"/>
                  <w:gridSpan w:val="8"/>
                  <w:tcBorders>
                    <w:bottom w:val="single" w:sz="18" w:space="0" w:color="000000" w:themeColor="text1"/>
                  </w:tcBorders>
                  <w:shd w:val="clear" w:color="auto" w:fill="DBECF8" w:themeFill="accent2" w:themeFillTint="1A"/>
                </w:tcPr>
                <w:p w:rsidR="001E1849" w:rsidRPr="00697087" w:rsidRDefault="001E1849" w:rsidP="00803543">
                  <w:pPr>
                    <w:jc w:val="center"/>
                    <w:rPr>
                      <w:sz w:val="24"/>
                      <w:szCs w:val="24"/>
                    </w:rPr>
                  </w:pPr>
                  <w:r w:rsidRPr="000B43B7">
                    <w:rPr>
                      <w:color w:val="FF0000"/>
                      <w:sz w:val="24"/>
                      <w:szCs w:val="24"/>
                    </w:rPr>
                    <w:t>Ingrese nombre de calle</w:t>
                  </w:r>
                </w:p>
              </w:tc>
              <w:tc>
                <w:tcPr>
                  <w:tcW w:w="652" w:type="dxa"/>
                  <w:vMerge/>
                  <w:shd w:val="clear" w:color="auto" w:fill="DBECF8" w:themeFill="accent2" w:themeFillTint="1A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25" w:type="dxa"/>
                  <w:tcBorders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  <w:tr w:rsidR="001E1849" w:rsidRPr="005036A3" w:rsidTr="00A012F5">
              <w:trPr>
                <w:trHeight w:val="345"/>
              </w:trPr>
              <w:tc>
                <w:tcPr>
                  <w:tcW w:w="20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22" w:type="dxa"/>
                  <w:vMerge/>
                  <w:tcBorders>
                    <w:left w:val="single" w:sz="4" w:space="0" w:color="auto"/>
                    <w:right w:val="single" w:sz="18" w:space="0" w:color="000000" w:themeColor="text1"/>
                  </w:tcBorders>
                  <w:shd w:val="clear" w:color="auto" w:fill="DBECF8" w:themeFill="accent2" w:themeFillTint="1A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17" w:type="dxa"/>
                  <w:gridSpan w:val="2"/>
                  <w:tcBorders>
                    <w:top w:val="single" w:sz="18" w:space="0" w:color="000000" w:themeColor="text1"/>
                    <w:left w:val="single" w:sz="18" w:space="0" w:color="000000" w:themeColor="text1"/>
                    <w:bottom w:val="single" w:sz="18" w:space="0" w:color="auto"/>
                    <w:right w:val="dotted" w:sz="18" w:space="0" w:color="AEAAAA" w:themeColor="background2" w:themeShade="BF"/>
                  </w:tcBorders>
                  <w:shd w:val="clear" w:color="auto" w:fill="auto"/>
                  <w:vAlign w:val="center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60" w:type="dxa"/>
                  <w:gridSpan w:val="3"/>
                  <w:tcBorders>
                    <w:top w:val="dashDotStroked" w:sz="24" w:space="0" w:color="92D050"/>
                    <w:left w:val="dotted" w:sz="18" w:space="0" w:color="AEAAAA" w:themeColor="background2" w:themeShade="BF"/>
                    <w:bottom w:val="single" w:sz="18" w:space="0" w:color="auto"/>
                    <w:right w:val="dotted" w:sz="18" w:space="0" w:color="AEAAAA" w:themeColor="background2" w:themeShade="BF"/>
                  </w:tcBorders>
                  <w:shd w:val="clear" w:color="auto" w:fill="auto"/>
                  <w:vAlign w:val="center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39" w:type="dxa"/>
                  <w:gridSpan w:val="3"/>
                  <w:tcBorders>
                    <w:top w:val="single" w:sz="18" w:space="0" w:color="000000" w:themeColor="text1"/>
                    <w:left w:val="dotted" w:sz="18" w:space="0" w:color="AEAAAA" w:themeColor="background2" w:themeShade="BF"/>
                    <w:bottom w:val="single" w:sz="18" w:space="0" w:color="auto"/>
                    <w:right w:val="single" w:sz="18" w:space="0" w:color="000000" w:themeColor="text1"/>
                  </w:tcBorders>
                  <w:shd w:val="clear" w:color="auto" w:fill="auto"/>
                  <w:vAlign w:val="center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  <w:r>
                    <w:rPr>
                      <w:noProof/>
                      <w:sz w:val="16"/>
                      <w:szCs w:val="16"/>
                      <w:lang w:eastAsia="es-E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9504" behindDoc="0" locked="0" layoutInCell="1" allowOverlap="1" wp14:anchorId="7493E7AF" wp14:editId="692C28D0">
                            <wp:simplePos x="0" y="0"/>
                            <wp:positionH relativeFrom="column">
                              <wp:posOffset>641350</wp:posOffset>
                            </wp:positionH>
                            <wp:positionV relativeFrom="paragraph">
                              <wp:posOffset>278130</wp:posOffset>
                            </wp:positionV>
                            <wp:extent cx="114300" cy="144780"/>
                            <wp:effectExtent l="0" t="0" r="19050" b="26670"/>
                            <wp:wrapNone/>
                            <wp:docPr id="6" name="Conector recto 6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/>
                                  <wps:spPr>
                                    <a:xfrm flipH="1">
                                      <a:off x="0" y="0"/>
                                      <a:ext cx="114300" cy="14478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line w14:anchorId="50E030E5" id="Conector recto 6" o:spid="_x0000_s1026" style="position:absolute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0.5pt,21.9pt" to="59.5pt,3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" strokecolor="windowText" strokeweight="1pt">
                            <v:stroke joinstyle="miter"/>
                          </v:line>
                        </w:pict>
                      </mc:Fallback>
                    </mc:AlternateContent>
                  </w:r>
                </w:p>
              </w:tc>
              <w:tc>
                <w:tcPr>
                  <w:tcW w:w="652" w:type="dxa"/>
                  <w:vMerge/>
                  <w:tcBorders>
                    <w:left w:val="single" w:sz="18" w:space="0" w:color="000000" w:themeColor="text1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2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  <w:tr w:rsidR="001E1849" w:rsidRPr="005036A3" w:rsidTr="001E1849">
              <w:trPr>
                <w:trHeight w:val="573"/>
              </w:trPr>
              <w:tc>
                <w:tcPr>
                  <w:tcW w:w="20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22" w:type="dxa"/>
                  <w:vMerge/>
                  <w:tcBorders>
                    <w:left w:val="single" w:sz="4" w:space="0" w:color="auto"/>
                    <w:right w:val="single" w:sz="18" w:space="0" w:color="auto"/>
                  </w:tcBorders>
                  <w:shd w:val="clear" w:color="auto" w:fill="DBECF8" w:themeFill="accent2" w:themeFillTint="1A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11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</w:tcBorders>
                  <w:shd w:val="clear" w:color="auto" w:fill="DBECF8" w:themeFill="accent2" w:themeFillTint="1A"/>
                  <w:vAlign w:val="center"/>
                </w:tcPr>
                <w:p w:rsidR="001E1849" w:rsidRPr="005036A3" w:rsidRDefault="001E1849" w:rsidP="00803543">
                  <w:pPr>
                    <w:spacing w:before="240"/>
                    <w:jc w:val="right"/>
                    <w:rPr>
                      <w:sz w:val="24"/>
                      <w:szCs w:val="24"/>
                    </w:rPr>
                  </w:pPr>
                </w:p>
              </w:tc>
              <w:sdt>
                <w:sdtPr>
                  <w:rPr>
                    <w:sz w:val="22"/>
                    <w:szCs w:val="24"/>
                  </w:rPr>
                  <w:id w:val="597682083"/>
                  <w:placeholder>
                    <w:docPart w:val="82C95AB926304423A55BAF4FCA0E5CE8"/>
                  </w:placeholder>
                  <w:temporary/>
                  <w:showingPlcHdr/>
                  <w15:appearance w15:val="hidden"/>
                </w:sdtPr>
                <w:sdtEndPr/>
                <w:sdtContent>
                  <w:tc>
                    <w:tcPr>
                      <w:tcW w:w="612" w:type="dxa"/>
                      <w:gridSpan w:val="2"/>
                      <w:tcBorders>
                        <w:top w:val="single" w:sz="18" w:space="0" w:color="auto"/>
                        <w:left w:val="nil"/>
                        <w:bottom w:val="single" w:sz="18" w:space="0" w:color="000000" w:themeColor="text1"/>
                        <w:right w:val="dotted" w:sz="18" w:space="0" w:color="AEAAAA" w:themeColor="background2" w:themeShade="BF"/>
                      </w:tcBorders>
                      <w:shd w:val="clear" w:color="auto" w:fill="auto"/>
                      <w:vAlign w:val="center"/>
                    </w:tcPr>
                    <w:p w:rsidR="001E1849" w:rsidRPr="005036A3" w:rsidRDefault="001E1849" w:rsidP="00803543">
                      <w:pPr>
                        <w:spacing w:before="240"/>
                        <w:jc w:val="righ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mts</w:t>
                      </w:r>
                    </w:p>
                  </w:tc>
                </w:sdtContent>
              </w:sdt>
              <w:tc>
                <w:tcPr>
                  <w:tcW w:w="553" w:type="dxa"/>
                  <w:tcBorders>
                    <w:top w:val="single" w:sz="18" w:space="0" w:color="auto"/>
                    <w:left w:val="dotted" w:sz="18" w:space="0" w:color="AEAAAA" w:themeColor="background2" w:themeShade="BF"/>
                    <w:bottom w:val="single" w:sz="18" w:space="0" w:color="000000" w:themeColor="text1"/>
                  </w:tcBorders>
                  <w:shd w:val="clear" w:color="auto" w:fill="DBECF8" w:themeFill="accent2" w:themeFillTint="1A"/>
                  <w:vAlign w:val="center"/>
                </w:tcPr>
                <w:p w:rsidR="001E1849" w:rsidRPr="005036A3" w:rsidRDefault="001E1849" w:rsidP="00803543">
                  <w:pPr>
                    <w:spacing w:before="240"/>
                    <w:jc w:val="right"/>
                    <w:rPr>
                      <w:sz w:val="24"/>
                      <w:szCs w:val="24"/>
                    </w:rPr>
                  </w:pPr>
                </w:p>
              </w:tc>
              <w:sdt>
                <w:sdtPr>
                  <w:rPr>
                    <w:sz w:val="22"/>
                    <w:szCs w:val="24"/>
                  </w:rPr>
                  <w:id w:val="-1234004176"/>
                  <w:placeholder>
                    <w:docPart w:val="CD4F6C16A6C2459E93A8ED83A373E8EA"/>
                  </w:placeholder>
                  <w:temporary/>
                  <w:showingPlcHdr/>
                  <w15:appearance w15:val="hidden"/>
                </w:sdtPr>
                <w:sdtEndPr/>
                <w:sdtContent>
                  <w:tc>
                    <w:tcPr>
                      <w:tcW w:w="738" w:type="dxa"/>
                      <w:gridSpan w:val="2"/>
                      <w:tcBorders>
                        <w:top w:val="single" w:sz="18" w:space="0" w:color="auto"/>
                        <w:bottom w:val="single" w:sz="18" w:space="0" w:color="000000" w:themeColor="text1"/>
                        <w:right w:val="dotted" w:sz="18" w:space="0" w:color="AEAAAA" w:themeColor="background2" w:themeShade="BF"/>
                      </w:tcBorders>
                      <w:shd w:val="clear" w:color="auto" w:fill="auto"/>
                      <w:vAlign w:val="center"/>
                    </w:tcPr>
                    <w:p w:rsidR="001E1849" w:rsidRPr="005036A3" w:rsidRDefault="001E1849" w:rsidP="00803543">
                      <w:pPr>
                        <w:spacing w:before="240"/>
                        <w:jc w:val="righ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mts</w:t>
                      </w:r>
                    </w:p>
                  </w:tc>
                </w:sdtContent>
              </w:sdt>
              <w:tc>
                <w:tcPr>
                  <w:tcW w:w="553" w:type="dxa"/>
                  <w:tcBorders>
                    <w:top w:val="single" w:sz="18" w:space="0" w:color="auto"/>
                    <w:left w:val="dotted" w:sz="18" w:space="0" w:color="AEAAAA" w:themeColor="background2" w:themeShade="BF"/>
                    <w:bottom w:val="single" w:sz="18" w:space="0" w:color="000000" w:themeColor="text1"/>
                  </w:tcBorders>
                  <w:shd w:val="clear" w:color="auto" w:fill="DBECF8" w:themeFill="accent2" w:themeFillTint="1A"/>
                  <w:vAlign w:val="center"/>
                </w:tcPr>
                <w:p w:rsidR="001E1849" w:rsidRPr="005036A3" w:rsidRDefault="001E1849" w:rsidP="00803543">
                  <w:pPr>
                    <w:spacing w:before="240"/>
                    <w:jc w:val="right"/>
                    <w:rPr>
                      <w:sz w:val="24"/>
                      <w:szCs w:val="24"/>
                    </w:rPr>
                  </w:pPr>
                </w:p>
              </w:tc>
              <w:sdt>
                <w:sdtPr>
                  <w:rPr>
                    <w:sz w:val="22"/>
                    <w:szCs w:val="24"/>
                  </w:rPr>
                  <w:id w:val="1935080173"/>
                  <w:placeholder>
                    <w:docPart w:val="DEEF485C994C4903893AD0BEE744AC2E"/>
                  </w:placeholder>
                  <w:temporary/>
                  <w:showingPlcHdr/>
                  <w15:appearance w15:val="hidden"/>
                </w:sdtPr>
                <w:sdtEndPr/>
                <w:sdtContent>
                  <w:tc>
                    <w:tcPr>
                      <w:tcW w:w="649" w:type="dxa"/>
                      <w:tcBorders>
                        <w:top w:val="single" w:sz="18" w:space="0" w:color="auto"/>
                        <w:bottom w:val="single" w:sz="18" w:space="0" w:color="auto"/>
                        <w:right w:val="single" w:sz="18" w:space="0" w:color="auto"/>
                      </w:tcBorders>
                      <w:shd w:val="clear" w:color="auto" w:fill="auto"/>
                      <w:vAlign w:val="center"/>
                    </w:tcPr>
                    <w:p w:rsidR="001E1849" w:rsidRPr="005036A3" w:rsidRDefault="001E1849" w:rsidP="00803543">
                      <w:pPr>
                        <w:spacing w:before="240"/>
                        <w:jc w:val="righ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mts</w:t>
                      </w:r>
                    </w:p>
                  </w:tc>
                </w:sdtContent>
              </w:sdt>
              <w:tc>
                <w:tcPr>
                  <w:tcW w:w="652" w:type="dxa"/>
                  <w:vMerge/>
                  <w:tcBorders>
                    <w:left w:val="single" w:sz="18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2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700448" w:rsidRPr="00162D48" w:rsidRDefault="00700448" w:rsidP="00803543">
            <w:pPr>
              <w:rPr>
                <w:sz w:val="24"/>
                <w:szCs w:val="24"/>
              </w:rPr>
            </w:pPr>
          </w:p>
        </w:tc>
      </w:tr>
      <w:tr w:rsidR="00700448" w:rsidRPr="00846B76" w:rsidTr="00803543">
        <w:trPr>
          <w:gridBefore w:val="1"/>
          <w:wBefore w:w="48" w:type="pct"/>
        </w:trPr>
        <w:tc>
          <w:tcPr>
            <w:tcW w:w="4952" w:type="pct"/>
            <w:gridSpan w:val="22"/>
          </w:tcPr>
          <w:p w:rsidR="00700448" w:rsidRPr="00162D48" w:rsidRDefault="00700448" w:rsidP="00803543">
            <w:pPr>
              <w:rPr>
                <w:sz w:val="24"/>
                <w:szCs w:val="24"/>
              </w:rPr>
            </w:pPr>
          </w:p>
        </w:tc>
      </w:tr>
      <w:tr w:rsidR="00803543" w:rsidRPr="00846B76" w:rsidTr="00803543">
        <w:trPr>
          <w:gridBefore w:val="1"/>
          <w:wBefore w:w="48" w:type="pct"/>
        </w:trPr>
        <w:tc>
          <w:tcPr>
            <w:tcW w:w="4952" w:type="pct"/>
            <w:gridSpan w:val="22"/>
          </w:tcPr>
          <w:p w:rsidR="00803543" w:rsidRPr="00162D48" w:rsidRDefault="00803543" w:rsidP="00803543">
            <w:pPr>
              <w:rPr>
                <w:sz w:val="24"/>
                <w:szCs w:val="24"/>
              </w:rPr>
            </w:pPr>
          </w:p>
        </w:tc>
      </w:tr>
      <w:tr w:rsidR="00B40104" w:rsidRPr="00846B76" w:rsidTr="00803543">
        <w:trPr>
          <w:gridBefore w:val="1"/>
          <w:wBefore w:w="48" w:type="pct"/>
        </w:trPr>
        <w:sdt>
          <w:sdtPr>
            <w:rPr>
              <w:color w:val="FFFFFF" w:themeColor="background1"/>
              <w:szCs w:val="24"/>
            </w:rPr>
            <w:id w:val="-1186827020"/>
            <w:placeholder>
              <w:docPart w:val="B14908D41E6D4A67A6ABE39014FBA4F8"/>
            </w:placeholder>
            <w:temporary/>
            <w:showingPlcHdr/>
            <w15:appearance w15:val="hidden"/>
          </w:sdtPr>
          <w:sdtEndPr/>
          <w:sdtContent>
            <w:tc>
              <w:tcPr>
                <w:tcW w:w="4952" w:type="pct"/>
                <w:gridSpan w:val="22"/>
                <w:shd w:val="clear" w:color="auto" w:fill="1E73AC" w:themeFill="accent2" w:themeFillTint="BF"/>
              </w:tcPr>
              <w:p w:rsidR="00B40104" w:rsidRPr="00A829AD" w:rsidRDefault="00B40104" w:rsidP="00803543">
                <w:pPr>
                  <w:jc w:val="center"/>
                  <w:rPr>
                    <w:szCs w:val="24"/>
                  </w:rPr>
                </w:pPr>
                <w:r w:rsidRPr="00A829AD">
                  <w:rPr>
                    <w:color w:val="FFFFFF" w:themeColor="background1"/>
                    <w:szCs w:val="24"/>
                  </w:rPr>
                  <w:t>Materiales que se emplean</w:t>
                </w:r>
              </w:p>
            </w:tc>
          </w:sdtContent>
        </w:sdt>
      </w:tr>
      <w:tr w:rsidR="00FA4D7D" w:rsidRPr="005036A3" w:rsidTr="00803543">
        <w:trPr>
          <w:gridBefore w:val="1"/>
          <w:wBefore w:w="48" w:type="pct"/>
          <w:trHeight w:val="531"/>
        </w:trPr>
        <w:sdt>
          <w:sdtPr>
            <w:rPr>
              <w:sz w:val="22"/>
              <w:szCs w:val="24"/>
            </w:rPr>
            <w:id w:val="183171289"/>
            <w:placeholder>
              <w:docPart w:val="8CF14E09AACB4A82819D7EA5DC7282F7"/>
            </w:placeholder>
            <w:temporary/>
            <w:showingPlcHdr/>
            <w15:appearance w15:val="hidden"/>
          </w:sdtPr>
          <w:sdtEndPr/>
          <w:sdtContent>
            <w:tc>
              <w:tcPr>
                <w:tcW w:w="891" w:type="pct"/>
                <w:gridSpan w:val="6"/>
                <w:vAlign w:val="bottom"/>
              </w:tcPr>
              <w:p w:rsidR="00FA4D7D" w:rsidRPr="00520F9A" w:rsidRDefault="00FA4D7D" w:rsidP="00803543">
                <w:pPr>
                  <w:rPr>
                    <w:sz w:val="22"/>
                    <w:szCs w:val="24"/>
                  </w:rPr>
                </w:pPr>
                <w:r w:rsidRPr="00A012F5">
                  <w:rPr>
                    <w:sz w:val="24"/>
                    <w:szCs w:val="24"/>
                    <w:lang w:bidi="es-ES"/>
                  </w:rPr>
                  <w:t xml:space="preserve">Solicitado por </w:t>
                </w:r>
              </w:p>
            </w:tc>
          </w:sdtContent>
        </w:sdt>
        <w:tc>
          <w:tcPr>
            <w:tcW w:w="4062" w:type="pct"/>
            <w:gridSpan w:val="16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FA4D7D" w:rsidRPr="005036A3" w:rsidRDefault="00FA4D7D" w:rsidP="00803543">
            <w:pPr>
              <w:rPr>
                <w:sz w:val="24"/>
                <w:szCs w:val="24"/>
              </w:rPr>
            </w:pPr>
          </w:p>
        </w:tc>
      </w:tr>
      <w:tr w:rsidR="00FA4D7D" w:rsidRPr="005036A3" w:rsidTr="00803543">
        <w:trPr>
          <w:gridBefore w:val="1"/>
          <w:wBefore w:w="48" w:type="pct"/>
        </w:trPr>
        <w:bookmarkStart w:id="7" w:name="_Hlk534893570" w:displacedByCustomXml="next"/>
        <w:sdt>
          <w:sdtPr>
            <w:rPr>
              <w:sz w:val="22"/>
              <w:szCs w:val="24"/>
            </w:rPr>
            <w:id w:val="58219877"/>
            <w:placeholder>
              <w:docPart w:val="166E6337F5454A90BC2F0DE8FA5DF22F"/>
            </w:placeholder>
            <w:temporary/>
            <w:showingPlcHdr/>
            <w15:appearance w15:val="hidden"/>
          </w:sdtPr>
          <w:sdtEndPr/>
          <w:sdtContent>
            <w:tc>
              <w:tcPr>
                <w:tcW w:w="742" w:type="pct"/>
                <w:gridSpan w:val="5"/>
                <w:vAlign w:val="bottom"/>
              </w:tcPr>
              <w:p w:rsidR="00FA4D7D" w:rsidRPr="00520F9A" w:rsidRDefault="00FA4D7D" w:rsidP="00803543">
                <w:pPr>
                  <w:rPr>
                    <w:sz w:val="22"/>
                    <w:szCs w:val="24"/>
                  </w:rPr>
                </w:pPr>
                <w:r w:rsidRPr="00A012F5">
                  <w:rPr>
                    <w:sz w:val="24"/>
                    <w:szCs w:val="24"/>
                    <w:lang w:bidi="es-ES"/>
                  </w:rPr>
                  <w:t>Direccion</w:t>
                </w:r>
              </w:p>
            </w:tc>
          </w:sdtContent>
        </w:sdt>
        <w:tc>
          <w:tcPr>
            <w:tcW w:w="4211" w:type="pct"/>
            <w:gridSpan w:val="17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FA4D7D" w:rsidRPr="005036A3" w:rsidRDefault="00FA4D7D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FA4D7D" w:rsidRPr="005036A3" w:rsidTr="00803543">
        <w:trPr>
          <w:gridBefore w:val="1"/>
          <w:wBefore w:w="48" w:type="pct"/>
        </w:trPr>
        <w:sdt>
          <w:sdtPr>
            <w:rPr>
              <w:sz w:val="22"/>
              <w:szCs w:val="24"/>
            </w:rPr>
            <w:id w:val="-1868820712"/>
            <w:placeholder>
              <w:docPart w:val="0D54173245FA42F9AE600CE445CBA6ED"/>
            </w:placeholder>
            <w:temporary/>
            <w:showingPlcHdr/>
            <w15:appearance w15:val="hidden"/>
          </w:sdtPr>
          <w:sdtEndPr/>
          <w:sdtContent>
            <w:tc>
              <w:tcPr>
                <w:tcW w:w="742" w:type="pct"/>
                <w:gridSpan w:val="5"/>
                <w:vAlign w:val="bottom"/>
              </w:tcPr>
              <w:p w:rsidR="00FA4D7D" w:rsidRPr="00520F9A" w:rsidRDefault="00FA4D7D" w:rsidP="00803543">
                <w:pPr>
                  <w:rPr>
                    <w:sz w:val="22"/>
                    <w:szCs w:val="24"/>
                  </w:rPr>
                </w:pPr>
                <w:r w:rsidRPr="00A012F5">
                  <w:rPr>
                    <w:sz w:val="24"/>
                    <w:szCs w:val="24"/>
                  </w:rPr>
                  <w:t>Telefono</w:t>
                </w:r>
              </w:p>
            </w:tc>
          </w:sdtContent>
        </w:sdt>
        <w:tc>
          <w:tcPr>
            <w:tcW w:w="4211" w:type="pct"/>
            <w:gridSpan w:val="17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FA4D7D" w:rsidRPr="005036A3" w:rsidRDefault="00FA4D7D" w:rsidP="00803543">
            <w:pPr>
              <w:spacing w:before="240"/>
              <w:rPr>
                <w:sz w:val="24"/>
                <w:szCs w:val="24"/>
              </w:rPr>
            </w:pPr>
          </w:p>
        </w:tc>
      </w:tr>
      <w:bookmarkEnd w:id="7"/>
      <w:tr w:rsidR="00FA4D7D" w:rsidRPr="00846B76" w:rsidTr="00803543">
        <w:trPr>
          <w:gridBefore w:val="1"/>
          <w:wBefore w:w="48" w:type="pct"/>
          <w:trHeight w:val="62"/>
        </w:trPr>
        <w:tc>
          <w:tcPr>
            <w:tcW w:w="4952" w:type="pct"/>
            <w:gridSpan w:val="22"/>
          </w:tcPr>
          <w:p w:rsidR="00FA4D7D" w:rsidRPr="00FA4D7D" w:rsidRDefault="00FA4D7D" w:rsidP="00803543">
            <w:pPr>
              <w:rPr>
                <w:sz w:val="16"/>
                <w:szCs w:val="24"/>
              </w:rPr>
            </w:pPr>
          </w:p>
        </w:tc>
      </w:tr>
      <w:tr w:rsidR="00FA4D7D" w:rsidRPr="00846B76" w:rsidTr="00752316">
        <w:trPr>
          <w:gridBefore w:val="1"/>
          <w:wBefore w:w="48" w:type="pct"/>
          <w:trHeight w:val="333"/>
        </w:trPr>
        <w:sdt>
          <w:sdtPr>
            <w:rPr>
              <w:color w:val="FFFFFF" w:themeColor="background1"/>
              <w:szCs w:val="24"/>
            </w:rPr>
            <w:id w:val="-1247717403"/>
            <w:placeholder>
              <w:docPart w:val="C1CB124483DE4621B609E97BCAEAAEAE"/>
            </w:placeholder>
            <w:temporary/>
            <w:showingPlcHdr/>
            <w15:appearance w15:val="hidden"/>
          </w:sdtPr>
          <w:sdtEndPr/>
          <w:sdtContent>
            <w:tc>
              <w:tcPr>
                <w:tcW w:w="4952" w:type="pct"/>
                <w:gridSpan w:val="22"/>
                <w:shd w:val="clear" w:color="auto" w:fill="1E73AC" w:themeFill="accent2" w:themeFillTint="BF"/>
              </w:tcPr>
              <w:p w:rsidR="00FA4D7D" w:rsidRPr="00162D48" w:rsidRDefault="00A012F5" w:rsidP="0080354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color w:val="FFFFFF" w:themeColor="background1"/>
                    <w:szCs w:val="24"/>
                  </w:rPr>
                  <w:t>Para uso interno de la oficina</w:t>
                </w:r>
              </w:p>
            </w:tc>
          </w:sdtContent>
        </w:sdt>
      </w:tr>
      <w:tr w:rsidR="00A012F5" w:rsidRPr="005036A3" w:rsidTr="00803543">
        <w:trPr>
          <w:gridBefore w:val="1"/>
          <w:wBefore w:w="48" w:type="pct"/>
        </w:trPr>
        <w:tc>
          <w:tcPr>
            <w:tcW w:w="1232" w:type="pct"/>
            <w:gridSpan w:val="9"/>
            <w:vAlign w:val="bottom"/>
          </w:tcPr>
          <w:p w:rsidR="00B40104" w:rsidRPr="005036A3" w:rsidRDefault="00435DD1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383681620"/>
                <w:placeholder>
                  <w:docPart w:val="A9839375FF224B398D2CA300FFB3B8E8"/>
                </w:placeholder>
                <w:temporary/>
                <w:showingPlcHdr/>
                <w15:appearance w15:val="hidden"/>
              </w:sdtPr>
              <w:sdtEndPr/>
              <w:sdtContent>
                <w:r w:rsidR="00A012F5">
                  <w:rPr>
                    <w:sz w:val="24"/>
                    <w:szCs w:val="24"/>
                  </w:rPr>
                  <w:t>Fecha de inspección</w:t>
                </w:r>
                <w:r w:rsidR="00B40104">
                  <w:rPr>
                    <w:sz w:val="24"/>
                    <w:szCs w:val="24"/>
                  </w:rPr>
                  <w:t>:</w:t>
                </w:r>
              </w:sdtContent>
            </w:sdt>
          </w:p>
        </w:tc>
        <w:tc>
          <w:tcPr>
            <w:tcW w:w="1582" w:type="pct"/>
            <w:gridSpan w:val="8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1070467454"/>
            <w:placeholder>
              <w:docPart w:val="5D42D385B0914C89BF5DC37596F5CF39"/>
            </w:placeholder>
            <w:temporary/>
            <w:showingPlcHdr/>
            <w15:appearance w15:val="hidden"/>
          </w:sdtPr>
          <w:sdtEndPr/>
          <w:sdtContent>
            <w:tc>
              <w:tcPr>
                <w:tcW w:w="688" w:type="pct"/>
                <w:gridSpan w:val="3"/>
                <w:vAlign w:val="bottom"/>
              </w:tcPr>
              <w:p w:rsidR="00B40104" w:rsidRPr="005036A3" w:rsidRDefault="00A012F5" w:rsidP="00803543">
                <w:pPr>
                  <w:jc w:val="right"/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Resultado</w:t>
                </w:r>
              </w:p>
            </w:tc>
          </w:sdtContent>
        </w:sdt>
        <w:tc>
          <w:tcPr>
            <w:tcW w:w="1450" w:type="pct"/>
            <w:gridSpan w:val="2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DF1CD4" w:rsidRPr="005036A3" w:rsidTr="00803543">
        <w:trPr>
          <w:gridBefore w:val="1"/>
          <w:wBefore w:w="48" w:type="pct"/>
        </w:trPr>
        <w:tc>
          <w:tcPr>
            <w:tcW w:w="688" w:type="pct"/>
            <w:gridSpan w:val="4"/>
            <w:vAlign w:val="bottom"/>
          </w:tcPr>
          <w:p w:rsidR="00B40104" w:rsidRPr="005036A3" w:rsidRDefault="00435DD1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379845568"/>
                <w:placeholder>
                  <w:docPart w:val="CB3527D90EE04C15B95961675D4A6A31"/>
                </w:placeholder>
                <w:temporary/>
                <w:showingPlcHdr/>
                <w15:appearance w15:val="hidden"/>
              </w:sdtPr>
              <w:sdtEndPr/>
              <w:sdtContent>
                <w:r w:rsidR="00B40104">
                  <w:rPr>
                    <w:sz w:val="24"/>
                    <w:szCs w:val="24"/>
                  </w:rPr>
                  <w:t xml:space="preserve"> </w:t>
                </w:r>
                <w:r w:rsidR="00A012F5">
                  <w:rPr>
                    <w:sz w:val="24"/>
                    <w:szCs w:val="24"/>
                  </w:rPr>
                  <w:t>Mts. Aut.</w:t>
                </w:r>
              </w:sdtContent>
            </w:sdt>
          </w:p>
        </w:tc>
        <w:tc>
          <w:tcPr>
            <w:tcW w:w="790" w:type="pct"/>
            <w:gridSpan w:val="7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-210659603"/>
            <w:placeholder>
              <w:docPart w:val="77E33C4686A044A99D3E5D307209FEDC"/>
            </w:placeholder>
            <w:temporary/>
            <w:showingPlcHdr/>
            <w15:appearance w15:val="hidden"/>
          </w:sdtPr>
          <w:sdtEndPr/>
          <w:sdtContent>
            <w:tc>
              <w:tcPr>
                <w:tcW w:w="942" w:type="pct"/>
                <w:vAlign w:val="bottom"/>
              </w:tcPr>
              <w:p w:rsidR="00B40104" w:rsidRPr="005036A3" w:rsidRDefault="00A012F5" w:rsidP="00803543">
                <w:pPr>
                  <w:jc w:val="right"/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Observaciones</w:t>
                </w:r>
              </w:p>
            </w:tc>
          </w:sdtContent>
        </w:sdt>
        <w:tc>
          <w:tcPr>
            <w:tcW w:w="2532" w:type="pct"/>
            <w:gridSpan w:val="10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B40104" w:rsidRPr="00846B76" w:rsidTr="00803543">
        <w:trPr>
          <w:gridBefore w:val="1"/>
          <w:wBefore w:w="48" w:type="pct"/>
          <w:trHeight w:val="143"/>
        </w:trPr>
        <w:tc>
          <w:tcPr>
            <w:tcW w:w="4952" w:type="pct"/>
            <w:gridSpan w:val="22"/>
            <w:shd w:val="clear" w:color="auto" w:fill="auto"/>
          </w:tcPr>
          <w:p w:rsidR="00B40104" w:rsidRPr="00846B76" w:rsidRDefault="00B40104" w:rsidP="00803543">
            <w:pPr>
              <w:rPr>
                <w:rFonts w:asciiTheme="majorHAnsi" w:hAnsiTheme="majorHAnsi"/>
                <w:b/>
                <w:sz w:val="8"/>
              </w:rPr>
            </w:pPr>
          </w:p>
        </w:tc>
      </w:tr>
    </w:tbl>
    <w:p w:rsidR="00A37E7B" w:rsidRPr="00A37E7B" w:rsidRDefault="00A37E7B" w:rsidP="00561FBD">
      <w:pPr>
        <w:tabs>
          <w:tab w:val="left" w:pos="7224"/>
        </w:tabs>
        <w:rPr>
          <w:sz w:val="16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p w:rsidR="00E25D72" w:rsidRDefault="00E25D72" w:rsidP="00E25D72">
      <w:pPr>
        <w:rPr>
          <w:sz w:val="22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sectPr w:rsidR="00A37E7B" w:rsidRPr="00A37E7B" w:rsidSect="00721F61">
      <w:headerReference w:type="default" r:id="rId11"/>
      <w:pgSz w:w="11906" w:h="16838" w:code="9"/>
      <w:pgMar w:top="1440" w:right="1440" w:bottom="1008" w:left="1440" w:header="720" w:footer="432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5DD1" w:rsidRDefault="00435DD1" w:rsidP="00650259">
      <w:pPr>
        <w:spacing w:after="0" w:line="240" w:lineRule="auto"/>
      </w:pPr>
      <w:r>
        <w:separator/>
      </w:r>
    </w:p>
  </w:endnote>
  <w:endnote w:type="continuationSeparator" w:id="0">
    <w:p w:rsidR="00435DD1" w:rsidRDefault="00435DD1" w:rsidP="00650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5CF122C6-9E53-4919-AED1-E2B2F9CA678F}"/>
    <w:embedBold r:id="rId2" w:fontKey="{FBFC9759-E2C3-486D-892C-1459BD03496E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3" w:fontKey="{75A01C67-FE58-420C-ADC3-7536B55AE559}"/>
    <w:embedBold r:id="rId4" w:fontKey="{32AC500E-1C15-43BE-B5D8-6A0C2A09B104}"/>
    <w:embedItalic r:id="rId5" w:fontKey="{001D51EE-58AC-4AD3-B7D5-D4675C79DC00}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6" w:fontKey="{4F1A2980-D8D6-4DC0-A8E6-8068C2D5BA68}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  <w:embedBold r:id="rId7" w:fontKey="{9113EF64-6620-43CB-896B-0DBA06BDD36B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  <w:embedRegular r:id="rId8" w:subsetted="1" w:fontKey="{D541AB64-62C5-4B0E-A33D-C3E938F55456}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5DD1" w:rsidRDefault="00435DD1" w:rsidP="00650259">
      <w:pPr>
        <w:spacing w:after="0" w:line="240" w:lineRule="auto"/>
      </w:pPr>
      <w:r>
        <w:separator/>
      </w:r>
    </w:p>
  </w:footnote>
  <w:footnote w:type="continuationSeparator" w:id="0">
    <w:p w:rsidR="00435DD1" w:rsidRDefault="00435DD1" w:rsidP="00650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0339" w:rsidRDefault="00320339" w:rsidP="0062446E">
    <w:pPr>
      <w:pStyle w:val="Sinespaciado"/>
      <w:jc w:val="center"/>
    </w:pPr>
    <w:r>
      <w:rPr>
        <w:noProof/>
        <w:lang w:eastAsia="es-ES"/>
      </w:rPr>
      <w:drawing>
        <wp:inline distT="0" distB="0" distL="0" distR="0">
          <wp:extent cx="4818952" cy="586740"/>
          <wp:effectExtent l="0" t="0" r="1270" b="381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rosarito-07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82419" cy="6309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5F04A9"/>
    <w:multiLevelType w:val="multilevel"/>
    <w:tmpl w:val="94202E82"/>
    <w:lvl w:ilvl="0">
      <w:start w:val="1"/>
      <w:numFmt w:val="decimal"/>
      <w:suff w:val="space"/>
      <w:lvlText w:val="Capítulo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1F467E80"/>
    <w:multiLevelType w:val="multilevel"/>
    <w:tmpl w:val="C954417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 w15:restartNumberingAfterBreak="0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 w15:restartNumberingAfterBreak="0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 w15:restartNumberingAfterBreak="0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DA39EA"/>
    <w:multiLevelType w:val="multilevel"/>
    <w:tmpl w:val="4502D284"/>
    <w:lvl w:ilvl="0">
      <w:start w:val="1"/>
      <w:numFmt w:val="upperLetter"/>
      <w:lvlText w:val="Apéndice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 w15:restartNumberingAfterBreak="0">
    <w:nsid w:val="3F417264"/>
    <w:multiLevelType w:val="multilevel"/>
    <w:tmpl w:val="AD3EB96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 w15:restartNumberingAfterBreak="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 w15:restartNumberingAfterBreak="0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47022"/>
    <w:multiLevelType w:val="multilevel"/>
    <w:tmpl w:val="400A361E"/>
    <w:lvl w:ilvl="0">
      <w:start w:val="1"/>
      <w:numFmt w:val="bullet"/>
      <w:pStyle w:val="Listaconvietas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aconvietas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 w15:restartNumberingAfterBreak="0">
    <w:nsid w:val="48E40A21"/>
    <w:multiLevelType w:val="multilevel"/>
    <w:tmpl w:val="0A165832"/>
    <w:lvl w:ilvl="0">
      <w:start w:val="1"/>
      <w:numFmt w:val="decimal"/>
      <w:pStyle w:val="Listaconnmeros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aconnmeros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 w15:restartNumberingAfterBreak="0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Listanumerada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DF7B0E"/>
    <w:multiLevelType w:val="multilevel"/>
    <w:tmpl w:val="4BBE41AE"/>
    <w:lvl w:ilvl="0">
      <w:start w:val="1"/>
      <w:numFmt w:val="decimal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Ttulo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Ttulo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Ttulo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Ttulo9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6B475408"/>
    <w:multiLevelType w:val="multilevel"/>
    <w:tmpl w:val="DA187C88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 w15:restartNumberingAfterBreak="0">
    <w:nsid w:val="7B2B6BB1"/>
    <w:multiLevelType w:val="multilevel"/>
    <w:tmpl w:val="8BB4E9DE"/>
    <w:lvl w:ilvl="0">
      <w:start w:val="7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15"/>
  </w:num>
  <w:num w:numId="4">
    <w:abstractNumId w:val="12"/>
  </w:num>
  <w:num w:numId="5">
    <w:abstractNumId w:val="13"/>
  </w:num>
  <w:num w:numId="6">
    <w:abstractNumId w:val="19"/>
  </w:num>
  <w:num w:numId="7">
    <w:abstractNumId w:val="6"/>
  </w:num>
  <w:num w:numId="8">
    <w:abstractNumId w:val="10"/>
  </w:num>
  <w:num w:numId="9">
    <w:abstractNumId w:val="17"/>
  </w:num>
  <w:num w:numId="10">
    <w:abstractNumId w:val="1"/>
  </w:num>
  <w:num w:numId="11">
    <w:abstractNumId w:val="5"/>
  </w:num>
  <w:num w:numId="12">
    <w:abstractNumId w:val="0"/>
  </w:num>
  <w:num w:numId="13">
    <w:abstractNumId w:val="2"/>
  </w:num>
  <w:num w:numId="14">
    <w:abstractNumId w:val="9"/>
  </w:num>
  <w:num w:numId="15">
    <w:abstractNumId w:val="8"/>
  </w:num>
  <w:num w:numId="16">
    <w:abstractNumId w:val="16"/>
  </w:num>
  <w:num w:numId="17">
    <w:abstractNumId w:val="3"/>
  </w:num>
  <w:num w:numId="18">
    <w:abstractNumId w:val="21"/>
  </w:num>
  <w:num w:numId="19">
    <w:abstractNumId w:val="18"/>
  </w:num>
  <w:num w:numId="20">
    <w:abstractNumId w:val="14"/>
  </w:num>
  <w:num w:numId="21">
    <w:abstractNumId w:val="20"/>
  </w:num>
  <w:num w:numId="22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isplayBackgroundShape/>
  <w:embedTrueTypeFonts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ocumentProtection w:edit="trackedChanges" w:enforcement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F54"/>
    <w:rsid w:val="00032973"/>
    <w:rsid w:val="00052382"/>
    <w:rsid w:val="00056AE7"/>
    <w:rsid w:val="0006568A"/>
    <w:rsid w:val="00076F0F"/>
    <w:rsid w:val="00084253"/>
    <w:rsid w:val="000B43B7"/>
    <w:rsid w:val="000D1F49"/>
    <w:rsid w:val="000F3FE0"/>
    <w:rsid w:val="0015054A"/>
    <w:rsid w:val="00162D48"/>
    <w:rsid w:val="001727CA"/>
    <w:rsid w:val="001A0C32"/>
    <w:rsid w:val="001C4A3D"/>
    <w:rsid w:val="001C50F2"/>
    <w:rsid w:val="001C664A"/>
    <w:rsid w:val="001E1849"/>
    <w:rsid w:val="002462F3"/>
    <w:rsid w:val="00295EEC"/>
    <w:rsid w:val="002B0A01"/>
    <w:rsid w:val="002C56E6"/>
    <w:rsid w:val="002D0B28"/>
    <w:rsid w:val="002D5BA6"/>
    <w:rsid w:val="002E25BE"/>
    <w:rsid w:val="003113FB"/>
    <w:rsid w:val="00320339"/>
    <w:rsid w:val="00346DE2"/>
    <w:rsid w:val="003527C6"/>
    <w:rsid w:val="00361E11"/>
    <w:rsid w:val="00365BF6"/>
    <w:rsid w:val="00367A57"/>
    <w:rsid w:val="003A4B4B"/>
    <w:rsid w:val="003B4744"/>
    <w:rsid w:val="003E40C8"/>
    <w:rsid w:val="003F0847"/>
    <w:rsid w:val="003F2B32"/>
    <w:rsid w:val="003F3F4A"/>
    <w:rsid w:val="0040090B"/>
    <w:rsid w:val="00434227"/>
    <w:rsid w:val="00435DD1"/>
    <w:rsid w:val="0046302A"/>
    <w:rsid w:val="00471CAF"/>
    <w:rsid w:val="00480539"/>
    <w:rsid w:val="00487D2D"/>
    <w:rsid w:val="004A17CC"/>
    <w:rsid w:val="004D55C0"/>
    <w:rsid w:val="004D5D62"/>
    <w:rsid w:val="004F1A13"/>
    <w:rsid w:val="00502038"/>
    <w:rsid w:val="005036A3"/>
    <w:rsid w:val="005112D0"/>
    <w:rsid w:val="00520F9A"/>
    <w:rsid w:val="00525079"/>
    <w:rsid w:val="00561FBD"/>
    <w:rsid w:val="00577E06"/>
    <w:rsid w:val="00594583"/>
    <w:rsid w:val="005A3BF7"/>
    <w:rsid w:val="005E6425"/>
    <w:rsid w:val="005F2035"/>
    <w:rsid w:val="005F7990"/>
    <w:rsid w:val="00607CA6"/>
    <w:rsid w:val="00611E5E"/>
    <w:rsid w:val="0062300A"/>
    <w:rsid w:val="0062446E"/>
    <w:rsid w:val="00627A3A"/>
    <w:rsid w:val="0063739C"/>
    <w:rsid w:val="00650259"/>
    <w:rsid w:val="00664EFF"/>
    <w:rsid w:val="0066614F"/>
    <w:rsid w:val="00697087"/>
    <w:rsid w:val="006D2D35"/>
    <w:rsid w:val="006E629B"/>
    <w:rsid w:val="00700448"/>
    <w:rsid w:val="0072036A"/>
    <w:rsid w:val="00721F61"/>
    <w:rsid w:val="00731F26"/>
    <w:rsid w:val="0073675A"/>
    <w:rsid w:val="00744F2D"/>
    <w:rsid w:val="00752316"/>
    <w:rsid w:val="00760D65"/>
    <w:rsid w:val="00770F25"/>
    <w:rsid w:val="0078685B"/>
    <w:rsid w:val="0079181A"/>
    <w:rsid w:val="007A35A8"/>
    <w:rsid w:val="007B0A85"/>
    <w:rsid w:val="007C6A52"/>
    <w:rsid w:val="00803543"/>
    <w:rsid w:val="0082043E"/>
    <w:rsid w:val="00847E44"/>
    <w:rsid w:val="0086369C"/>
    <w:rsid w:val="00893B6C"/>
    <w:rsid w:val="008D03ED"/>
    <w:rsid w:val="008E203A"/>
    <w:rsid w:val="008E2DA4"/>
    <w:rsid w:val="0091229C"/>
    <w:rsid w:val="009176CE"/>
    <w:rsid w:val="00924EFE"/>
    <w:rsid w:val="00925A6F"/>
    <w:rsid w:val="00940E73"/>
    <w:rsid w:val="00942C83"/>
    <w:rsid w:val="00956E1C"/>
    <w:rsid w:val="00964E58"/>
    <w:rsid w:val="009836AD"/>
    <w:rsid w:val="0098597D"/>
    <w:rsid w:val="009A27A6"/>
    <w:rsid w:val="009E7194"/>
    <w:rsid w:val="009F619A"/>
    <w:rsid w:val="009F6DDE"/>
    <w:rsid w:val="00A012F5"/>
    <w:rsid w:val="00A07415"/>
    <w:rsid w:val="00A370A8"/>
    <w:rsid w:val="00A37E7B"/>
    <w:rsid w:val="00A51621"/>
    <w:rsid w:val="00A65D5E"/>
    <w:rsid w:val="00A679CC"/>
    <w:rsid w:val="00A829AD"/>
    <w:rsid w:val="00AA59E1"/>
    <w:rsid w:val="00AB4771"/>
    <w:rsid w:val="00B01F70"/>
    <w:rsid w:val="00B25CE8"/>
    <w:rsid w:val="00B40104"/>
    <w:rsid w:val="00B5017C"/>
    <w:rsid w:val="00B51523"/>
    <w:rsid w:val="00B53287"/>
    <w:rsid w:val="00B61486"/>
    <w:rsid w:val="00B65A9B"/>
    <w:rsid w:val="00BA627D"/>
    <w:rsid w:val="00BB014C"/>
    <w:rsid w:val="00BB4CF3"/>
    <w:rsid w:val="00BD0DFA"/>
    <w:rsid w:val="00BD4753"/>
    <w:rsid w:val="00BD5CB1"/>
    <w:rsid w:val="00BE62EE"/>
    <w:rsid w:val="00BF19A3"/>
    <w:rsid w:val="00C003BA"/>
    <w:rsid w:val="00C10F4B"/>
    <w:rsid w:val="00C14832"/>
    <w:rsid w:val="00C26402"/>
    <w:rsid w:val="00C46878"/>
    <w:rsid w:val="00C6278A"/>
    <w:rsid w:val="00CA1316"/>
    <w:rsid w:val="00CB4A51"/>
    <w:rsid w:val="00CD4532"/>
    <w:rsid w:val="00CD47B0"/>
    <w:rsid w:val="00CD5969"/>
    <w:rsid w:val="00CE3ACA"/>
    <w:rsid w:val="00CE6104"/>
    <w:rsid w:val="00CE7918"/>
    <w:rsid w:val="00CF178A"/>
    <w:rsid w:val="00D16163"/>
    <w:rsid w:val="00D23BAD"/>
    <w:rsid w:val="00D27C15"/>
    <w:rsid w:val="00D75663"/>
    <w:rsid w:val="00DA25BC"/>
    <w:rsid w:val="00DB1C76"/>
    <w:rsid w:val="00DB36A1"/>
    <w:rsid w:val="00DB3FAD"/>
    <w:rsid w:val="00DD07A3"/>
    <w:rsid w:val="00DF1CD4"/>
    <w:rsid w:val="00DF56A1"/>
    <w:rsid w:val="00E0128F"/>
    <w:rsid w:val="00E240B5"/>
    <w:rsid w:val="00E25D72"/>
    <w:rsid w:val="00E51A53"/>
    <w:rsid w:val="00E61C09"/>
    <w:rsid w:val="00E6551A"/>
    <w:rsid w:val="00E677FE"/>
    <w:rsid w:val="00E71F54"/>
    <w:rsid w:val="00EB3B58"/>
    <w:rsid w:val="00EB563B"/>
    <w:rsid w:val="00EB58E5"/>
    <w:rsid w:val="00EC7359"/>
    <w:rsid w:val="00ED6D79"/>
    <w:rsid w:val="00EE3054"/>
    <w:rsid w:val="00EF6073"/>
    <w:rsid w:val="00F002E6"/>
    <w:rsid w:val="00F00606"/>
    <w:rsid w:val="00F01256"/>
    <w:rsid w:val="00F050C9"/>
    <w:rsid w:val="00F62A1B"/>
    <w:rsid w:val="00F80463"/>
    <w:rsid w:val="00F84392"/>
    <w:rsid w:val="00FA4D7D"/>
    <w:rsid w:val="00FC7475"/>
    <w:rsid w:val="00FD229D"/>
    <w:rsid w:val="00FD34A1"/>
    <w:rsid w:val="00FE78A0"/>
    <w:rsid w:val="00FF0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8"/>
        <w:szCs w:val="28"/>
        <w:lang w:val="es-ES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qFormat="1"/>
    <w:lsdException w:name="heading 5" w:semiHidden="1" w:uiPriority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 w:unhideWhenUsed="1"/>
    <w:lsdException w:name="List Bullet 3" w:semiHidden="1"/>
    <w:lsdException w:name="List Bullet 4" w:semiHidden="1"/>
    <w:lsdException w:name="List Bullet 5" w:semiHidden="1"/>
    <w:lsdException w:name="List Number 2" w:semiHidden="1" w:unhideWhenUsed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E1849"/>
  </w:style>
  <w:style w:type="paragraph" w:styleId="Ttulo1">
    <w:name w:val="heading 1"/>
    <w:basedOn w:val="Normal"/>
    <w:link w:val="Ttulo1Car"/>
    <w:uiPriority w:val="1"/>
    <w:semiHidden/>
    <w:qFormat/>
    <w:rsid w:val="00CD4532"/>
    <w:pPr>
      <w:tabs>
        <w:tab w:val="left" w:pos="2520"/>
        <w:tab w:val="left" w:pos="3360"/>
      </w:tabs>
      <w:spacing w:before="111" w:after="560"/>
      <w:outlineLvl w:val="0"/>
    </w:pPr>
    <w:rPr>
      <w:b/>
      <w:color w:val="4BACC6"/>
      <w:sz w:val="52"/>
    </w:rPr>
  </w:style>
  <w:style w:type="paragraph" w:styleId="Ttulo2">
    <w:name w:val="heading 2"/>
    <w:basedOn w:val="Normal"/>
    <w:link w:val="Ttulo2C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Ttulo3">
    <w:name w:val="heading 3"/>
    <w:basedOn w:val="Normal"/>
    <w:next w:val="Normal"/>
    <w:link w:val="Ttulo3C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Ttulo4">
    <w:name w:val="heading 4"/>
    <w:basedOn w:val="Normal"/>
    <w:link w:val="Ttulo4C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Ttulo5">
    <w:name w:val="heading 5"/>
    <w:basedOn w:val="Ttulo2"/>
    <w:link w:val="Ttulo5C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Ttulo6">
    <w:name w:val="heading 6"/>
    <w:basedOn w:val="Normal"/>
    <w:next w:val="Normal"/>
    <w:link w:val="Ttulo6C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semiHidden/>
    <w:rsid w:val="00BB4CF3"/>
    <w:rPr>
      <w:b/>
      <w:color w:val="4BACC6"/>
      <w:sz w:val="52"/>
    </w:rPr>
  </w:style>
  <w:style w:type="character" w:customStyle="1" w:styleId="Hashtag">
    <w:name w:val="Hashtag"/>
    <w:basedOn w:val="Fuentedeprrafopredeter"/>
    <w:uiPriority w:val="99"/>
    <w:semiHidden/>
    <w:rsid w:val="00CD4532"/>
    <w:rPr>
      <w:color w:val="2B579A"/>
      <w:shd w:val="clear" w:color="auto" w:fill="E6E6E6"/>
    </w:rPr>
  </w:style>
  <w:style w:type="paragraph" w:customStyle="1" w:styleId="Listanumerada">
    <w:name w:val="Lista numerada"/>
    <w:basedOn w:val="Normal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Predeterminado">
    <w:name w:val="Predeterminado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Ttulo2Car">
    <w:name w:val="Título 2 Car"/>
    <w:basedOn w:val="Fuentedeprrafopredeter"/>
    <w:link w:val="Ttulo2"/>
    <w:uiPriority w:val="1"/>
    <w:semiHidden/>
    <w:rsid w:val="00BB4CF3"/>
    <w:rPr>
      <w:b/>
      <w:bCs/>
      <w:color w:val="694A77"/>
      <w:sz w:val="32"/>
      <w:szCs w:val="32"/>
      <w:lang w:eastAsia="zh-CN"/>
    </w:rPr>
  </w:style>
  <w:style w:type="paragraph" w:styleId="Sangranormal">
    <w:name w:val="Normal Indent"/>
    <w:basedOn w:val="Normal"/>
    <w:uiPriority w:val="99"/>
    <w:rsid w:val="000D1F49"/>
    <w:pPr>
      <w:spacing w:before="120"/>
      <w:ind w:left="720"/>
    </w:pPr>
  </w:style>
  <w:style w:type="character" w:customStyle="1" w:styleId="Ttulo3Car">
    <w:name w:val="Título 3 Car"/>
    <w:basedOn w:val="Fuentedeprrafopredeter"/>
    <w:link w:val="Ttulo3"/>
    <w:uiPriority w:val="1"/>
    <w:semiHidden/>
    <w:rsid w:val="00BB4CF3"/>
    <w:rPr>
      <w:b/>
      <w:bCs/>
      <w:color w:val="694A77"/>
      <w:szCs w:val="27"/>
    </w:rPr>
  </w:style>
  <w:style w:type="paragraph" w:styleId="TDC1">
    <w:name w:val="toc 1"/>
    <w:basedOn w:val="Normal"/>
    <w:next w:val="Normal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Textonotapie">
    <w:name w:val="footnote text"/>
    <w:basedOn w:val="Normal"/>
    <w:link w:val="TextonotapieC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B4CF3"/>
    <w:rPr>
      <w:sz w:val="18"/>
      <w:szCs w:val="20"/>
    </w:rPr>
  </w:style>
  <w:style w:type="paragraph" w:styleId="Listaconvietas">
    <w:name w:val="List Bullet"/>
    <w:basedOn w:val="Normal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Textocomentario">
    <w:name w:val="annotation text"/>
    <w:basedOn w:val="Normal"/>
    <w:link w:val="TextocomentarioCar"/>
    <w:uiPriority w:val="99"/>
    <w:semiHidden/>
    <w:rsid w:val="000D1F49"/>
    <w:rPr>
      <w:szCs w:val="24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4532"/>
    <w:rPr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F62A1B"/>
    <w:pPr>
      <w:spacing w:after="0"/>
    </w:pPr>
    <w:rPr>
      <w:rFonts w:asciiTheme="majorHAnsi" w:eastAsia="Calibri" w:hAnsiTheme="majorHAnsi" w:cs="Times New Roman"/>
      <w:b/>
      <w:color w:val="FFFFFF"/>
      <w:sz w:val="44"/>
    </w:rPr>
  </w:style>
  <w:style w:type="character" w:customStyle="1" w:styleId="EncabezadoCar">
    <w:name w:val="Encabezado Car"/>
    <w:basedOn w:val="Fuentedeprrafopredeter"/>
    <w:link w:val="Encabezado"/>
    <w:uiPriority w:val="99"/>
    <w:rsid w:val="00F62A1B"/>
    <w:rPr>
      <w:rFonts w:asciiTheme="majorHAnsi" w:eastAsia="Calibri" w:hAnsiTheme="majorHAnsi" w:cs="Times New Roman"/>
      <w:b/>
      <w:color w:val="FFFFFF"/>
      <w:sz w:val="44"/>
    </w:rPr>
  </w:style>
  <w:style w:type="paragraph" w:styleId="Piedepgina">
    <w:name w:val="footer"/>
    <w:basedOn w:val="Normal"/>
    <w:link w:val="PiedepginaCar"/>
    <w:uiPriority w:val="99"/>
    <w:rsid w:val="002462F3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462F3"/>
    <w:rPr>
      <w:sz w:val="18"/>
      <w:szCs w:val="24"/>
    </w:rPr>
  </w:style>
  <w:style w:type="character" w:styleId="Refdenotaalpie">
    <w:name w:val="footnote reference"/>
    <w:basedOn w:val="Fuentedeprrafopredeter"/>
    <w:uiPriority w:val="99"/>
    <w:semiHidden/>
    <w:rsid w:val="000D1F49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rsid w:val="000D1F49"/>
    <w:rPr>
      <w:sz w:val="18"/>
      <w:szCs w:val="18"/>
    </w:rPr>
  </w:style>
  <w:style w:type="paragraph" w:styleId="Listaconnmeros">
    <w:name w:val="List Number"/>
    <w:basedOn w:val="Normal"/>
    <w:uiPriority w:val="99"/>
    <w:semiHidden/>
    <w:rsid w:val="000D1F49"/>
    <w:pPr>
      <w:numPr>
        <w:numId w:val="5"/>
      </w:numPr>
      <w:spacing w:before="120"/>
    </w:pPr>
  </w:style>
  <w:style w:type="character" w:styleId="Hipervnculo">
    <w:name w:val="Hyperlink"/>
    <w:basedOn w:val="Fuentedeprrafopredeter"/>
    <w:uiPriority w:val="99"/>
    <w:semiHidden/>
    <w:rsid w:val="000D1F49"/>
    <w:rPr>
      <w:color w:val="BF678E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1F4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Sinespaciado">
    <w:name w:val="No Spacing"/>
    <w:basedOn w:val="Normal"/>
    <w:uiPriority w:val="1"/>
    <w:qFormat/>
    <w:rsid w:val="00731F26"/>
    <w:pPr>
      <w:widowControl w:val="0"/>
      <w:autoSpaceDE w:val="0"/>
      <w:autoSpaceDN w:val="0"/>
      <w:spacing w:after="0" w:line="240" w:lineRule="auto"/>
    </w:pPr>
    <w:rPr>
      <w:rFonts w:eastAsia="Calibri" w:cs="Calibri"/>
      <w:sz w:val="18"/>
    </w:rPr>
  </w:style>
  <w:style w:type="paragraph" w:styleId="Ttulo">
    <w:name w:val="Title"/>
    <w:basedOn w:val="Normal"/>
    <w:next w:val="Normal"/>
    <w:link w:val="TtuloCar"/>
    <w:uiPriority w:val="10"/>
    <w:semiHidden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semiHidden/>
    <w:rsid w:val="00BB4C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aconvietas2">
    <w:name w:val="List Bullet 2"/>
    <w:basedOn w:val="Normal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Tabladefigura">
    <w:name w:val="Tabla de figura"/>
    <w:basedOn w:val="Tablanormal"/>
    <w:uiPriority w:val="99"/>
    <w:rsid w:val="000D1F49"/>
    <w:tblPr/>
    <w:trPr>
      <w:cantSplit/>
    </w:trPr>
  </w:style>
  <w:style w:type="character" w:customStyle="1" w:styleId="Ttulo4Car">
    <w:name w:val="Título 4 Car"/>
    <w:basedOn w:val="Fuentedeprrafopredeter"/>
    <w:link w:val="Ttulo4"/>
    <w:uiPriority w:val="9"/>
    <w:semiHidden/>
    <w:rsid w:val="00BB4CF3"/>
    <w:rPr>
      <w:b/>
      <w:sz w:val="25"/>
      <w:szCs w:val="25"/>
    </w:rPr>
  </w:style>
  <w:style w:type="character" w:customStyle="1" w:styleId="Ttulo5Car">
    <w:name w:val="Título 5 Car"/>
    <w:basedOn w:val="Ttulo2Car"/>
    <w:link w:val="Ttulo5"/>
    <w:uiPriority w:val="1"/>
    <w:semiHidden/>
    <w:rsid w:val="00BB4CF3"/>
    <w:rPr>
      <w:b/>
      <w:bCs/>
      <w:caps/>
      <w:color w:val="4BACC6"/>
      <w:sz w:val="32"/>
      <w:szCs w:val="32"/>
      <w:lang w:eastAsia="zh-CN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B4CF3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B4CF3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B4CF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B4C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DC2">
    <w:name w:val="toc 2"/>
    <w:basedOn w:val="Normal"/>
    <w:next w:val="Normal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TDC3">
    <w:name w:val="toc 3"/>
    <w:basedOn w:val="Normal"/>
    <w:next w:val="Normal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Tabladeilustraciones">
    <w:name w:val="table of figures"/>
    <w:basedOn w:val="Normal"/>
    <w:next w:val="Normal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aconnmeros2">
    <w:name w:val="List Number 2"/>
    <w:basedOn w:val="Normal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Hipervnculovisitado">
    <w:name w:val="FollowedHyperlink"/>
    <w:basedOn w:val="Fuentedeprrafopredeter"/>
    <w:uiPriority w:val="99"/>
    <w:semiHidden/>
    <w:rsid w:val="000D1F49"/>
    <w:rPr>
      <w:color w:val="731F1C" w:themeColor="followedHyperlink"/>
      <w:u w:val="single"/>
    </w:rPr>
  </w:style>
  <w:style w:type="paragraph" w:styleId="NormalWeb">
    <w:name w:val="Normal (Web)"/>
    <w:basedOn w:val="Normal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Ttulodellibro">
    <w:name w:val="Book Title"/>
    <w:basedOn w:val="Fuentedeprrafopredeter"/>
    <w:uiPriority w:val="33"/>
    <w:semiHidden/>
    <w:rsid w:val="000D1F49"/>
    <w:rPr>
      <w:b/>
      <w:bCs/>
      <w:i/>
      <w:iCs/>
      <w:spacing w:val="5"/>
    </w:rPr>
  </w:style>
  <w:style w:type="paragraph" w:styleId="TtuloTDC">
    <w:name w:val="TOC Heading"/>
    <w:basedOn w:val="Normal"/>
    <w:next w:val="Normal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Textomacro">
    <w:name w:val="macro"/>
    <w:link w:val="TextomacroC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BB4CF3"/>
    <w:rPr>
      <w:rFonts w:ascii="Consolas" w:hAnsi="Consolas"/>
      <w:sz w:val="20"/>
      <w:szCs w:val="20"/>
    </w:rPr>
  </w:style>
  <w:style w:type="table" w:styleId="Tablaconcuadrcula">
    <w:name w:val="Table Grid"/>
    <w:basedOn w:val="Tablanormal"/>
    <w:rsid w:val="00650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6DE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ransparencia\AppData\Roaming\Microsoft\Templates\Formulario%20de%20voluntariad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81864B5FABE64F7B82B3645CA4AD08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CFD5DD-38AC-48DB-A526-EE57B4EF0AB8}"/>
      </w:docPartPr>
      <w:docPartBody>
        <w:p w:rsidR="007D2E4C" w:rsidRDefault="0058024D" w:rsidP="0058024D">
          <w:pPr>
            <w:pStyle w:val="81864B5FABE64F7B82B3645CA4AD08F168"/>
          </w:pPr>
          <w:r>
            <w:rPr>
              <w:sz w:val="24"/>
              <w:lang w:bidi="es-ES"/>
            </w:rPr>
            <w:t>Por medio de la presente solicito analicen la factibilidad de concesionarme la vía pública para uso de estacionamiento exclusivo con fines:</w:t>
          </w:r>
          <w:r w:rsidRPr="0062446E">
            <w:rPr>
              <w:sz w:val="24"/>
              <w:lang w:bidi="es-ES"/>
            </w:rPr>
            <w:t xml:space="preserve"> </w:t>
          </w:r>
        </w:p>
      </w:docPartBody>
    </w:docPart>
    <w:docPart>
      <w:docPartPr>
        <w:name w:val="71E4FEACF55245F5951A7234329D22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814737-73AA-4358-9532-199CEC9E2FC4}"/>
      </w:docPartPr>
      <w:docPartBody>
        <w:p w:rsidR="007D2E4C" w:rsidRDefault="0058024D" w:rsidP="0058024D">
          <w:pPr>
            <w:pStyle w:val="71E4FEACF55245F5951A7234329D224468"/>
          </w:pPr>
          <w:r>
            <w:rPr>
              <w:b/>
              <w:color w:val="FFFFFF" w:themeColor="background1"/>
              <w:szCs w:val="24"/>
              <w:lang w:bidi="es-ES"/>
            </w:rPr>
            <w:t>Datos del Propietario</w:t>
          </w:r>
        </w:p>
      </w:docPartBody>
    </w:docPart>
    <w:docPart>
      <w:docPartPr>
        <w:name w:val="AA0577EB02854C228BF062B8A6B9D6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55DC10-00FD-4328-9A60-F46ADEDF76AD}"/>
      </w:docPartPr>
      <w:docPartBody>
        <w:p w:rsidR="00150414" w:rsidRDefault="0058024D" w:rsidP="0058024D">
          <w:pPr>
            <w:pStyle w:val="AA0577EB02854C228BF062B8A6B9D6AF59"/>
          </w:pPr>
          <w:r w:rsidRPr="00116F11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AD76C3DB251E4E27B7A706B375D075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B7B625-4449-4E72-9B3C-A5AEF50238C7}"/>
      </w:docPartPr>
      <w:docPartBody>
        <w:p w:rsidR="009973B1" w:rsidRDefault="0058024D" w:rsidP="0058024D">
          <w:pPr>
            <w:pStyle w:val="AD76C3DB251E4E27B7A706B375D0758230"/>
          </w:pPr>
          <w:r>
            <w:rPr>
              <w:sz w:val="24"/>
              <w:szCs w:val="24"/>
            </w:rPr>
            <w:t xml:space="preserve">Línea verde </w:t>
          </w:r>
          <w:r w:rsidRPr="00A679CC">
            <w:rPr>
              <w:sz w:val="18"/>
              <w:szCs w:val="24"/>
              <w:lang w:bidi="es-ES"/>
            </w:rPr>
            <w:t>(Privado</w:t>
          </w:r>
          <w:r>
            <w:rPr>
              <w:sz w:val="18"/>
              <w:szCs w:val="24"/>
              <w:lang w:bidi="es-ES"/>
            </w:rPr>
            <w:t xml:space="preserve"> con límite de tiempo</w:t>
          </w:r>
          <w:r w:rsidRPr="00A679CC">
            <w:rPr>
              <w:sz w:val="18"/>
              <w:szCs w:val="24"/>
              <w:lang w:bidi="es-ES"/>
            </w:rPr>
            <w:t>)</w:t>
          </w:r>
        </w:p>
      </w:docPartBody>
    </w:docPart>
    <w:docPart>
      <w:docPartPr>
        <w:name w:val="1B653EF7A3424575A022FAD44023AC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041673-C5C9-40D8-8E10-B431387D6624}"/>
      </w:docPartPr>
      <w:docPartBody>
        <w:p w:rsidR="009973B1" w:rsidRDefault="0058024D" w:rsidP="0058024D">
          <w:pPr>
            <w:pStyle w:val="1B653EF7A3424575A022FAD44023AC9530"/>
          </w:pPr>
          <w:r>
            <w:rPr>
              <w:sz w:val="24"/>
              <w:szCs w:val="24"/>
              <w:lang w:bidi="es-ES"/>
            </w:rPr>
            <w:t xml:space="preserve">Línea azul </w:t>
          </w:r>
          <w:r w:rsidRPr="00A679CC">
            <w:rPr>
              <w:sz w:val="18"/>
              <w:szCs w:val="24"/>
              <w:lang w:bidi="es-ES"/>
            </w:rPr>
            <w:t>(</w:t>
          </w:r>
          <w:r>
            <w:rPr>
              <w:sz w:val="18"/>
              <w:szCs w:val="24"/>
              <w:lang w:bidi="es-ES"/>
            </w:rPr>
            <w:t>Discapacitados</w:t>
          </w:r>
          <w:r w:rsidRPr="00A679CC">
            <w:rPr>
              <w:sz w:val="18"/>
              <w:szCs w:val="24"/>
              <w:lang w:bidi="es-ES"/>
            </w:rPr>
            <w:t>)</w:t>
          </w:r>
        </w:p>
      </w:docPartBody>
    </w:docPart>
    <w:docPart>
      <w:docPartPr>
        <w:name w:val="4A6D121A2A724986B00F9CCB9F2D5E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A83DBD-05F3-4BAD-8A69-BC6F676F9B89}"/>
      </w:docPartPr>
      <w:docPartBody>
        <w:p w:rsidR="009973B1" w:rsidRDefault="0058024D" w:rsidP="0058024D">
          <w:pPr>
            <w:pStyle w:val="4A6D121A2A724986B00F9CCB9F2D5E3730"/>
          </w:pPr>
          <w:r>
            <w:rPr>
              <w:sz w:val="24"/>
              <w:szCs w:val="24"/>
            </w:rPr>
            <w:t>Nombre del negocio</w:t>
          </w:r>
          <w:r>
            <w:rPr>
              <w:sz w:val="24"/>
              <w:szCs w:val="24"/>
              <w:lang w:bidi="es-ES"/>
            </w:rPr>
            <w:t>:</w:t>
          </w:r>
        </w:p>
      </w:docPartBody>
    </w:docPart>
    <w:docPart>
      <w:docPartPr>
        <w:name w:val="560EF0C56F314A25AB5840226C631F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442299-8CAF-45E1-B2C9-28A18238AD3B}"/>
      </w:docPartPr>
      <w:docPartBody>
        <w:p w:rsidR="009973B1" w:rsidRDefault="0058024D" w:rsidP="0058024D">
          <w:pPr>
            <w:pStyle w:val="560EF0C56F314A25AB5840226C631FA030"/>
          </w:pPr>
          <w:r>
            <w:rPr>
              <w:b/>
              <w:color w:val="FFFFFF" w:themeColor="background1"/>
              <w:szCs w:val="24"/>
              <w:lang w:bidi="es-ES"/>
            </w:rPr>
            <w:t>Ubicación</w:t>
          </w:r>
        </w:p>
      </w:docPartBody>
    </w:docPart>
    <w:docPart>
      <w:docPartPr>
        <w:name w:val="472336228C6D4A08AB3C4691410E68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F86FB5-9983-4DFB-9AA8-79A223D0FC97}"/>
      </w:docPartPr>
      <w:docPartBody>
        <w:p w:rsidR="009973B1" w:rsidRDefault="0058024D" w:rsidP="0058024D">
          <w:pPr>
            <w:pStyle w:val="472336228C6D4A08AB3C4691410E681230"/>
          </w:pPr>
          <w:r w:rsidRPr="005036A3">
            <w:rPr>
              <w:sz w:val="24"/>
              <w:szCs w:val="24"/>
            </w:rPr>
            <w:t>Calle</w:t>
          </w:r>
        </w:p>
      </w:docPartBody>
    </w:docPart>
    <w:docPart>
      <w:docPartPr>
        <w:name w:val="2BD09B3B1A8C402FAF1C1DDACAAF92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DDFA9E-54F3-4712-BF69-43E9B47148DE}"/>
      </w:docPartPr>
      <w:docPartBody>
        <w:p w:rsidR="009973B1" w:rsidRDefault="0058024D" w:rsidP="0058024D">
          <w:pPr>
            <w:pStyle w:val="2BD09B3B1A8C402FAF1C1DDACAAF929E30"/>
          </w:pPr>
          <w:r w:rsidRPr="005036A3">
            <w:rPr>
              <w:sz w:val="24"/>
              <w:szCs w:val="24"/>
              <w:lang w:bidi="es-ES"/>
            </w:rPr>
            <w:t xml:space="preserve"> Fracc</w:t>
          </w:r>
          <w:r>
            <w:rPr>
              <w:sz w:val="24"/>
              <w:szCs w:val="24"/>
              <w:lang w:bidi="es-ES"/>
            </w:rPr>
            <w:t>/</w:t>
          </w:r>
          <w:r w:rsidRPr="005036A3">
            <w:rPr>
              <w:sz w:val="24"/>
              <w:szCs w:val="24"/>
              <w:lang w:bidi="es-ES"/>
            </w:rPr>
            <w:t xml:space="preserve"> Col</w:t>
          </w:r>
        </w:p>
      </w:docPartBody>
    </w:docPart>
    <w:docPart>
      <w:docPartPr>
        <w:name w:val="CA39A5B301E949A88EE2B6689D9F74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7470D8-C875-4F2C-BFC4-6BC87FA1123C}"/>
      </w:docPartPr>
      <w:docPartBody>
        <w:p w:rsidR="009973B1" w:rsidRDefault="0058024D" w:rsidP="0058024D">
          <w:pPr>
            <w:pStyle w:val="CA39A5B301E949A88EE2B6689D9F74E830"/>
          </w:pPr>
          <w:r w:rsidRPr="005036A3">
            <w:rPr>
              <w:sz w:val="24"/>
              <w:szCs w:val="24"/>
              <w:lang w:bidi="es-ES"/>
            </w:rPr>
            <w:t xml:space="preserve"> Fr</w:t>
          </w:r>
          <w:r>
            <w:rPr>
              <w:sz w:val="24"/>
              <w:szCs w:val="24"/>
              <w:lang w:bidi="es-ES"/>
            </w:rPr>
            <w:t>ente al No.</w:t>
          </w:r>
        </w:p>
      </w:docPartBody>
    </w:docPart>
    <w:docPart>
      <w:docPartPr>
        <w:name w:val="CB76FFD37EB24DF0976E15A4B0C1B8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93208B-D1D0-43B7-8908-CED2DA1B0E28}"/>
      </w:docPartPr>
      <w:docPartBody>
        <w:p w:rsidR="009973B1" w:rsidRDefault="0058024D" w:rsidP="0058024D">
          <w:pPr>
            <w:pStyle w:val="CB76FFD37EB24DF0976E15A4B0C1B8A730"/>
          </w:pPr>
          <w:r>
            <w:rPr>
              <w:sz w:val="24"/>
              <w:szCs w:val="24"/>
              <w:lang w:bidi="es-ES"/>
            </w:rPr>
            <w:t>Delegación</w:t>
          </w:r>
        </w:p>
      </w:docPartBody>
    </w:docPart>
    <w:docPart>
      <w:docPartPr>
        <w:name w:val="70A5A2BC6E6941E59D2D38762908F8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774246-B761-4894-8BE2-38192D1C8355}"/>
      </w:docPartPr>
      <w:docPartBody>
        <w:p w:rsidR="009973B1" w:rsidRDefault="0058024D" w:rsidP="0058024D">
          <w:pPr>
            <w:pStyle w:val="70A5A2BC6E6941E59D2D38762908F8CA30"/>
          </w:pPr>
          <w:r>
            <w:rPr>
              <w:sz w:val="24"/>
              <w:szCs w:val="24"/>
              <w:lang w:bidi="es-ES"/>
            </w:rPr>
            <w:t>Entr</w:t>
          </w:r>
          <w:r w:rsidRPr="005036A3">
            <w:rPr>
              <w:sz w:val="24"/>
              <w:szCs w:val="24"/>
              <w:lang w:bidi="es-ES"/>
            </w:rPr>
            <w:t>e</w:t>
          </w:r>
          <w:r>
            <w:rPr>
              <w:sz w:val="24"/>
              <w:szCs w:val="24"/>
              <w:lang w:bidi="es-ES"/>
            </w:rPr>
            <w:t>:</w:t>
          </w:r>
        </w:p>
      </w:docPartBody>
    </w:docPart>
    <w:docPart>
      <w:docPartPr>
        <w:name w:val="0A6C033AA62F425A94C37106FBE147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E61838-C79C-411C-9147-E417F2442111}"/>
      </w:docPartPr>
      <w:docPartBody>
        <w:p w:rsidR="009973B1" w:rsidRDefault="0058024D" w:rsidP="0058024D">
          <w:pPr>
            <w:pStyle w:val="0A6C033AA62F425A94C37106FBE147A030"/>
          </w:pPr>
          <w:r>
            <w:rPr>
              <w:sz w:val="24"/>
              <w:szCs w:val="24"/>
              <w:lang w:bidi="es-ES"/>
            </w:rPr>
            <w:t>y</w:t>
          </w:r>
        </w:p>
      </w:docPartBody>
    </w:docPart>
    <w:docPart>
      <w:docPartPr>
        <w:name w:val="BC9B0DD59A714B168BC435B7E492D3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AFB38C-57FE-4A4F-AFB9-BD6208A1FC49}"/>
      </w:docPartPr>
      <w:docPartBody>
        <w:p w:rsidR="009973B1" w:rsidRDefault="0058024D" w:rsidP="0058024D">
          <w:pPr>
            <w:pStyle w:val="BC9B0DD59A714B168BC435B7E492D33930"/>
          </w:pPr>
          <w:r>
            <w:rPr>
              <w:sz w:val="24"/>
              <w:szCs w:val="24"/>
              <w:lang w:bidi="es-ES"/>
            </w:rPr>
            <w:t>Ubicación:</w:t>
          </w:r>
        </w:p>
      </w:docPartBody>
    </w:docPart>
    <w:docPart>
      <w:docPartPr>
        <w:name w:val="B14908D41E6D4A67A6ABE39014FBA4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46CA17-4E83-414C-BA16-DB61BD70156C}"/>
      </w:docPartPr>
      <w:docPartBody>
        <w:p w:rsidR="009973B1" w:rsidRDefault="0058024D" w:rsidP="0058024D">
          <w:pPr>
            <w:pStyle w:val="B14908D41E6D4A67A6ABE39014FBA4F830"/>
          </w:pPr>
          <w:r w:rsidRPr="00A829AD">
            <w:rPr>
              <w:color w:val="FFFFFF" w:themeColor="background1"/>
              <w:szCs w:val="24"/>
            </w:rPr>
            <w:t>Materiales que se emplean</w:t>
          </w:r>
        </w:p>
      </w:docPartBody>
    </w:docPart>
    <w:docPart>
      <w:docPartPr>
        <w:name w:val="A9839375FF224B398D2CA300FFB3B8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36A9C3-D3C7-45A0-B2BE-D2400424F184}"/>
      </w:docPartPr>
      <w:docPartBody>
        <w:p w:rsidR="009973B1" w:rsidRDefault="0058024D" w:rsidP="0058024D">
          <w:pPr>
            <w:pStyle w:val="A9839375FF224B398D2CA300FFB3B8E830"/>
          </w:pPr>
          <w:r>
            <w:rPr>
              <w:sz w:val="24"/>
              <w:szCs w:val="24"/>
            </w:rPr>
            <w:t>Fecha de inspección:</w:t>
          </w:r>
        </w:p>
      </w:docPartBody>
    </w:docPart>
    <w:docPart>
      <w:docPartPr>
        <w:name w:val="5D42D385B0914C89BF5DC37596F5CF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E63286-27F6-455D-8BB8-787A23F6080D}"/>
      </w:docPartPr>
      <w:docPartBody>
        <w:p w:rsidR="009973B1" w:rsidRDefault="0058024D" w:rsidP="0058024D">
          <w:pPr>
            <w:pStyle w:val="5D42D385B0914C89BF5DC37596F5CF3930"/>
          </w:pPr>
          <w:r>
            <w:rPr>
              <w:sz w:val="24"/>
              <w:szCs w:val="24"/>
            </w:rPr>
            <w:t>Resultado</w:t>
          </w:r>
        </w:p>
      </w:docPartBody>
    </w:docPart>
    <w:docPart>
      <w:docPartPr>
        <w:name w:val="CB3527D90EE04C15B95961675D4A6A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0FB754-69B7-4C78-9CE9-413FA568387B}"/>
      </w:docPartPr>
      <w:docPartBody>
        <w:p w:rsidR="009973B1" w:rsidRDefault="0058024D" w:rsidP="0058024D">
          <w:pPr>
            <w:pStyle w:val="CB3527D90EE04C15B95961675D4A6A3130"/>
          </w:pPr>
          <w:r>
            <w:rPr>
              <w:sz w:val="24"/>
              <w:szCs w:val="24"/>
            </w:rPr>
            <w:t xml:space="preserve"> Mts. Aut.</w:t>
          </w:r>
        </w:p>
      </w:docPartBody>
    </w:docPart>
    <w:docPart>
      <w:docPartPr>
        <w:name w:val="77E33C4686A044A99D3E5D307209FE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0727ED-79A8-4D45-9294-1A1D7B372E0C}"/>
      </w:docPartPr>
      <w:docPartBody>
        <w:p w:rsidR="009973B1" w:rsidRDefault="0058024D" w:rsidP="0058024D">
          <w:pPr>
            <w:pStyle w:val="77E33C4686A044A99D3E5D307209FEDC30"/>
          </w:pPr>
          <w:r>
            <w:rPr>
              <w:sz w:val="24"/>
              <w:szCs w:val="24"/>
            </w:rPr>
            <w:t>Observaciones</w:t>
          </w:r>
        </w:p>
      </w:docPartBody>
    </w:docPart>
    <w:docPart>
      <w:docPartPr>
        <w:name w:val="4823DD35CE584F469BF6F75F30D26C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F11308-C17F-4C8E-B2F3-93DBF47310EF}"/>
      </w:docPartPr>
      <w:docPartBody>
        <w:p w:rsidR="009973B1" w:rsidRDefault="0058024D" w:rsidP="0058024D">
          <w:pPr>
            <w:pStyle w:val="4823DD35CE584F469BF6F75F30D26CF729"/>
          </w:pPr>
          <w:r>
            <w:rPr>
              <w:sz w:val="24"/>
              <w:szCs w:val="24"/>
            </w:rPr>
            <w:t xml:space="preserve">Línea azul </w:t>
          </w:r>
          <w:r w:rsidRPr="00A679CC">
            <w:rPr>
              <w:sz w:val="18"/>
              <w:szCs w:val="24"/>
              <w:lang w:bidi="es-ES"/>
            </w:rPr>
            <w:t>(</w:t>
          </w:r>
          <w:r>
            <w:rPr>
              <w:sz w:val="18"/>
              <w:szCs w:val="24"/>
              <w:lang w:bidi="es-ES"/>
            </w:rPr>
            <w:t>Carga y descarga</w:t>
          </w:r>
          <w:r w:rsidRPr="00A679CC">
            <w:rPr>
              <w:sz w:val="18"/>
              <w:szCs w:val="24"/>
              <w:lang w:bidi="es-ES"/>
            </w:rPr>
            <w:t>)</w:t>
          </w:r>
        </w:p>
      </w:docPartBody>
    </w:docPart>
    <w:docPart>
      <w:docPartPr>
        <w:name w:val="A326522C60244C2AAC40A291C37A90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BE6BFA-DBB4-4C44-86FE-36A7CD90FF90}"/>
      </w:docPartPr>
      <w:docPartBody>
        <w:p w:rsidR="009973B1" w:rsidRDefault="0058024D" w:rsidP="0058024D">
          <w:pPr>
            <w:pStyle w:val="A326522C60244C2AAC40A291C37A908829"/>
          </w:pPr>
          <w:r>
            <w:rPr>
              <w:sz w:val="24"/>
              <w:szCs w:val="24"/>
            </w:rPr>
            <w:t xml:space="preserve">Línea roja </w:t>
          </w:r>
          <w:r w:rsidRPr="00A679CC">
            <w:rPr>
              <w:sz w:val="18"/>
              <w:szCs w:val="24"/>
              <w:lang w:bidi="es-ES"/>
            </w:rPr>
            <w:t>(</w:t>
          </w:r>
          <w:r>
            <w:rPr>
              <w:sz w:val="18"/>
              <w:szCs w:val="24"/>
              <w:lang w:bidi="es-ES"/>
            </w:rPr>
            <w:t>Área prohibida para estacionarse</w:t>
          </w:r>
          <w:r w:rsidRPr="00A679CC">
            <w:rPr>
              <w:sz w:val="18"/>
              <w:szCs w:val="24"/>
              <w:lang w:bidi="es-ES"/>
            </w:rPr>
            <w:t>)</w:t>
          </w:r>
        </w:p>
      </w:docPartBody>
    </w:docPart>
    <w:docPart>
      <w:docPartPr>
        <w:name w:val="10AB30B28B5D44EC9EC7B6CBB50BB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C74372-5116-493D-A596-EECEF7B7504C}"/>
      </w:docPartPr>
      <w:docPartBody>
        <w:p w:rsidR="009973B1" w:rsidRDefault="0058024D" w:rsidP="0058024D">
          <w:pPr>
            <w:pStyle w:val="10AB30B28B5D44EC9EC7B6CBB50BB42C29"/>
          </w:pPr>
          <w:r>
            <w:rPr>
              <w:sz w:val="24"/>
              <w:szCs w:val="24"/>
              <w:lang w:bidi="es-ES"/>
            </w:rPr>
            <w:t xml:space="preserve">Línea amarilla </w:t>
          </w:r>
          <w:r w:rsidRPr="00A679CC">
            <w:rPr>
              <w:sz w:val="18"/>
              <w:szCs w:val="24"/>
              <w:lang w:bidi="es-ES"/>
            </w:rPr>
            <w:t>(Estacionamiento Privado)</w:t>
          </w:r>
        </w:p>
      </w:docPartBody>
    </w:docPart>
    <w:docPart>
      <w:docPartPr>
        <w:name w:val="A4E699C963384919B3E91FE2E19103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BE352B-B88C-4833-8F7B-1531816E238B}"/>
      </w:docPartPr>
      <w:docPartBody>
        <w:p w:rsidR="009973B1" w:rsidRDefault="0058024D" w:rsidP="0058024D">
          <w:pPr>
            <w:pStyle w:val="A4E699C963384919B3E91FE2E191036C29"/>
          </w:pPr>
          <w:r>
            <w:rPr>
              <w:sz w:val="24"/>
              <w:szCs w:val="24"/>
              <w:lang w:bidi="es-ES"/>
            </w:rPr>
            <w:t xml:space="preserve">Línea blanca </w:t>
          </w:r>
          <w:r w:rsidRPr="00A679CC">
            <w:rPr>
              <w:sz w:val="18"/>
              <w:szCs w:val="24"/>
              <w:lang w:bidi="es-ES"/>
            </w:rPr>
            <w:t>(</w:t>
          </w:r>
          <w:r>
            <w:rPr>
              <w:sz w:val="18"/>
              <w:szCs w:val="24"/>
              <w:lang w:bidi="es-ES"/>
            </w:rPr>
            <w:t>Ascenso y descenso</w:t>
          </w:r>
          <w:r w:rsidRPr="00A679CC">
            <w:rPr>
              <w:sz w:val="18"/>
              <w:szCs w:val="24"/>
              <w:lang w:bidi="es-ES"/>
            </w:rPr>
            <w:t>)</w:t>
          </w:r>
        </w:p>
      </w:docPartBody>
    </w:docPart>
    <w:docPart>
      <w:docPartPr>
        <w:name w:val="88DA7B64A1494A7E87C7EB0087B152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0EEDE0-6AA3-4CFE-BE96-A4D8105CFAC2}"/>
      </w:docPartPr>
      <w:docPartBody>
        <w:p w:rsidR="009973B1" w:rsidRDefault="0058024D" w:rsidP="0058024D">
          <w:pPr>
            <w:pStyle w:val="88DA7B64A1494A7E87C7EB0087B1528926"/>
          </w:pPr>
          <w:r>
            <w:rPr>
              <w:sz w:val="24"/>
              <w:szCs w:val="24"/>
            </w:rPr>
            <w:t xml:space="preserve">Con una extensión </w:t>
          </w:r>
        </w:p>
      </w:docPartBody>
    </w:docPart>
    <w:docPart>
      <w:docPartPr>
        <w:name w:val="F07CDA13AED94E80B579F5D762A6D4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AE5EC6-D5E1-48CA-8902-97D7F02608DB}"/>
      </w:docPartPr>
      <w:docPartBody>
        <w:p w:rsidR="009973B1" w:rsidRDefault="0058024D" w:rsidP="0058024D">
          <w:pPr>
            <w:pStyle w:val="F07CDA13AED94E80B579F5D762A6D4F226"/>
          </w:pPr>
          <w:r>
            <w:rPr>
              <w:sz w:val="24"/>
              <w:szCs w:val="24"/>
            </w:rPr>
            <w:t xml:space="preserve">metros lineales </w:t>
          </w:r>
          <w:r w:rsidRPr="00EF6073">
            <w:rPr>
              <w:sz w:val="18"/>
              <w:szCs w:val="18"/>
            </w:rPr>
            <w:t>(múltiplos de 3 y 6 metros)</w:t>
          </w:r>
          <w:r w:rsidRPr="00EF6073">
            <w:rPr>
              <w:sz w:val="20"/>
              <w:szCs w:val="24"/>
            </w:rPr>
            <w:t xml:space="preserve"> </w:t>
          </w:r>
        </w:p>
      </w:docPartBody>
    </w:docPart>
    <w:docPart>
      <w:docPartPr>
        <w:name w:val="E3BE137C2C904BE482BBA37313B5A3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0BA637-D054-412D-A79D-E655097CBDE8}"/>
      </w:docPartPr>
      <w:docPartBody>
        <w:p w:rsidR="009973B1" w:rsidRDefault="0058024D" w:rsidP="0058024D">
          <w:pPr>
            <w:pStyle w:val="E3BE137C2C904BE482BBA37313B5A36E26"/>
          </w:pPr>
          <w:r>
            <w:rPr>
              <w:sz w:val="24"/>
              <w:szCs w:val="24"/>
            </w:rPr>
            <w:t>Lo cual necesita para</w:t>
          </w:r>
          <w:r>
            <w:rPr>
              <w:sz w:val="24"/>
              <w:szCs w:val="24"/>
              <w:lang w:bidi="es-ES"/>
            </w:rPr>
            <w:t>:</w:t>
          </w:r>
        </w:p>
      </w:docPartBody>
    </w:docPart>
    <w:docPart>
      <w:docPartPr>
        <w:name w:val="9B27C8F7FCE64F3EB9524061FD6360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518A26-ADD3-41F0-A6DF-63757EFE2835}"/>
      </w:docPartPr>
      <w:docPartBody>
        <w:p w:rsidR="009973B1" w:rsidRDefault="0058024D" w:rsidP="0058024D">
          <w:pPr>
            <w:pStyle w:val="9B27C8F7FCE64F3EB9524061FD63605626"/>
          </w:pPr>
          <w:r>
            <w:rPr>
              <w:sz w:val="24"/>
              <w:szCs w:val="24"/>
            </w:rPr>
            <w:t>Teléfono</w:t>
          </w:r>
          <w:r>
            <w:rPr>
              <w:sz w:val="24"/>
              <w:szCs w:val="24"/>
              <w:lang w:bidi="es-ES"/>
            </w:rPr>
            <w:t>:</w:t>
          </w:r>
        </w:p>
      </w:docPartBody>
    </w:docPart>
    <w:docPart>
      <w:docPartPr>
        <w:name w:val="82C95AB926304423A55BAF4FCA0E5C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422B3C-547F-4159-8525-0FAD7578ED00}"/>
      </w:docPartPr>
      <w:docPartBody>
        <w:p w:rsidR="009973B1" w:rsidRDefault="0058024D" w:rsidP="0058024D">
          <w:pPr>
            <w:pStyle w:val="82C95AB926304423A55BAF4FCA0E5CE811"/>
          </w:pPr>
          <w:r>
            <w:rPr>
              <w:sz w:val="22"/>
              <w:szCs w:val="24"/>
            </w:rPr>
            <w:t>mts</w:t>
          </w:r>
        </w:p>
      </w:docPartBody>
    </w:docPart>
    <w:docPart>
      <w:docPartPr>
        <w:name w:val="CD4F6C16A6C2459E93A8ED83A373E8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F3CD14-1E18-4D8A-948E-13F8BF628B28}"/>
      </w:docPartPr>
      <w:docPartBody>
        <w:p w:rsidR="009973B1" w:rsidRDefault="0058024D" w:rsidP="0058024D">
          <w:pPr>
            <w:pStyle w:val="CD4F6C16A6C2459E93A8ED83A373E8EA11"/>
          </w:pPr>
          <w:r>
            <w:rPr>
              <w:sz w:val="22"/>
              <w:szCs w:val="24"/>
            </w:rPr>
            <w:t>mts</w:t>
          </w:r>
        </w:p>
      </w:docPartBody>
    </w:docPart>
    <w:docPart>
      <w:docPartPr>
        <w:name w:val="DEEF485C994C4903893AD0BEE744AC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C39198-32CE-431D-9BC0-DF63DE3C98A2}"/>
      </w:docPartPr>
      <w:docPartBody>
        <w:p w:rsidR="009973B1" w:rsidRDefault="0058024D" w:rsidP="0058024D">
          <w:pPr>
            <w:pStyle w:val="DEEF485C994C4903893AD0BEE744AC2E11"/>
          </w:pPr>
          <w:r>
            <w:rPr>
              <w:sz w:val="22"/>
              <w:szCs w:val="24"/>
            </w:rPr>
            <w:t>mts</w:t>
          </w:r>
        </w:p>
      </w:docPartBody>
    </w:docPart>
    <w:docPart>
      <w:docPartPr>
        <w:name w:val="FC947739748D45A4B83D7028A3E270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7B3E7C-4696-49C5-AD9D-231A00D3891B}"/>
      </w:docPartPr>
      <w:docPartBody>
        <w:p w:rsidR="009973B1" w:rsidRDefault="0058024D" w:rsidP="0058024D">
          <w:pPr>
            <w:pStyle w:val="FC947739748D45A4B83D7028A3E2702E11"/>
          </w:pPr>
          <w:r>
            <w:rPr>
              <w:color w:val="FFFFFF" w:themeColor="background1"/>
              <w:szCs w:val="24"/>
            </w:rPr>
            <w:t>Croquis de ubicación</w:t>
          </w:r>
        </w:p>
      </w:docPartBody>
    </w:docPart>
    <w:docPart>
      <w:docPartPr>
        <w:name w:val="8CF14E09AACB4A82819D7EA5DC7282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D425EB-D1DE-433A-89E7-F6476A5FA914}"/>
      </w:docPartPr>
      <w:docPartBody>
        <w:p w:rsidR="009973B1" w:rsidRDefault="0058024D" w:rsidP="0058024D">
          <w:pPr>
            <w:pStyle w:val="8CF14E09AACB4A82819D7EA5DC7282F710"/>
          </w:pPr>
          <w:r w:rsidRPr="00A012F5">
            <w:rPr>
              <w:sz w:val="24"/>
              <w:szCs w:val="24"/>
              <w:lang w:bidi="es-ES"/>
            </w:rPr>
            <w:t xml:space="preserve">Solicitado por </w:t>
          </w:r>
        </w:p>
      </w:docPartBody>
    </w:docPart>
    <w:docPart>
      <w:docPartPr>
        <w:name w:val="166E6337F5454A90BC2F0DE8FA5DF2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8C2256-084E-4015-9C46-ACE3D3162924}"/>
      </w:docPartPr>
      <w:docPartBody>
        <w:p w:rsidR="009973B1" w:rsidRDefault="0058024D" w:rsidP="0058024D">
          <w:pPr>
            <w:pStyle w:val="166E6337F5454A90BC2F0DE8FA5DF22F10"/>
          </w:pPr>
          <w:r w:rsidRPr="00A012F5">
            <w:rPr>
              <w:sz w:val="24"/>
              <w:szCs w:val="24"/>
              <w:lang w:bidi="es-ES"/>
            </w:rPr>
            <w:t>Direccion</w:t>
          </w:r>
        </w:p>
      </w:docPartBody>
    </w:docPart>
    <w:docPart>
      <w:docPartPr>
        <w:name w:val="0D54173245FA42F9AE600CE445CBA6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9F8967-FF8B-48AA-94D9-12499A8079ED}"/>
      </w:docPartPr>
      <w:docPartBody>
        <w:p w:rsidR="009973B1" w:rsidRDefault="0058024D" w:rsidP="0058024D">
          <w:pPr>
            <w:pStyle w:val="0D54173245FA42F9AE600CE445CBA6ED10"/>
          </w:pPr>
          <w:r w:rsidRPr="00A012F5">
            <w:rPr>
              <w:sz w:val="24"/>
              <w:szCs w:val="24"/>
            </w:rPr>
            <w:t>Telefono</w:t>
          </w:r>
        </w:p>
      </w:docPartBody>
    </w:docPart>
    <w:docPart>
      <w:docPartPr>
        <w:name w:val="C1CB124483DE4621B609E97BCAEAAE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CCF9AF-2AAE-4B84-9612-725FFF80F103}"/>
      </w:docPartPr>
      <w:docPartBody>
        <w:p w:rsidR="009973B1" w:rsidRDefault="0058024D" w:rsidP="0058024D">
          <w:pPr>
            <w:pStyle w:val="C1CB124483DE4621B609E97BCAEAAEAE10"/>
          </w:pPr>
          <w:r>
            <w:rPr>
              <w:color w:val="FFFFFF" w:themeColor="background1"/>
              <w:szCs w:val="24"/>
            </w:rPr>
            <w:t>Para uso interno de la oficina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D24"/>
    <w:rsid w:val="00150414"/>
    <w:rsid w:val="00201BD4"/>
    <w:rsid w:val="004C435B"/>
    <w:rsid w:val="0058024D"/>
    <w:rsid w:val="005C1F04"/>
    <w:rsid w:val="005E73D0"/>
    <w:rsid w:val="00645D24"/>
    <w:rsid w:val="006A2134"/>
    <w:rsid w:val="007C4187"/>
    <w:rsid w:val="007D2E4C"/>
    <w:rsid w:val="0083645C"/>
    <w:rsid w:val="009973B1"/>
    <w:rsid w:val="00BC6E4D"/>
    <w:rsid w:val="00BE4958"/>
    <w:rsid w:val="00C851DD"/>
    <w:rsid w:val="00D00ABA"/>
    <w:rsid w:val="00D37275"/>
    <w:rsid w:val="00DA72F0"/>
    <w:rsid w:val="00DD7B41"/>
    <w:rsid w:val="00F96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054D9FC3C7DD489F8028C880722409F3">
    <w:name w:val="054D9FC3C7DD489F8028C880722409F3"/>
  </w:style>
  <w:style w:type="paragraph" w:customStyle="1" w:styleId="DB5546A5C7944FEBBB19D1888F5AB6AF">
    <w:name w:val="DB5546A5C7944FEBBB19D1888F5AB6AF"/>
  </w:style>
  <w:style w:type="paragraph" w:customStyle="1" w:styleId="1815206494AD475D8759E54F2FEA8C3E">
    <w:name w:val="1815206494AD475D8759E54F2FEA8C3E"/>
  </w:style>
  <w:style w:type="paragraph" w:customStyle="1" w:styleId="DFC2F3371C1E4EA3A66C31EE4051740B">
    <w:name w:val="DFC2F3371C1E4EA3A66C31EE4051740B"/>
  </w:style>
  <w:style w:type="paragraph" w:customStyle="1" w:styleId="8B0A7E2987DE46FAAD086D4D7334F4DE">
    <w:name w:val="8B0A7E2987DE46FAAD086D4D7334F4DE"/>
  </w:style>
  <w:style w:type="paragraph" w:customStyle="1" w:styleId="2BF30549FB8D4D45818200124D91393B">
    <w:name w:val="2BF30549FB8D4D45818200124D91393B"/>
  </w:style>
  <w:style w:type="paragraph" w:customStyle="1" w:styleId="4776B8FFC7974D7D8901B945A4DF4416">
    <w:name w:val="4776B8FFC7974D7D8901B945A4DF4416"/>
  </w:style>
  <w:style w:type="paragraph" w:customStyle="1" w:styleId="B945E4CF0ECC40A7B3677F082D32FD96">
    <w:name w:val="B945E4CF0ECC40A7B3677F082D32FD96"/>
  </w:style>
  <w:style w:type="paragraph" w:customStyle="1" w:styleId="7162870D80594187A5B47EAAAFF3813D">
    <w:name w:val="7162870D80594187A5B47EAAAFF3813D"/>
  </w:style>
  <w:style w:type="paragraph" w:customStyle="1" w:styleId="D1A192E19E1A4F228FC848D960FA27CB">
    <w:name w:val="D1A192E19E1A4F228FC848D960FA27CB"/>
  </w:style>
  <w:style w:type="paragraph" w:customStyle="1" w:styleId="22EF4ECD645C461088BFF32317CF452F">
    <w:name w:val="22EF4ECD645C461088BFF32317CF452F"/>
  </w:style>
  <w:style w:type="paragraph" w:customStyle="1" w:styleId="B07EBF14FA624F57833DBAA7308F5C5A">
    <w:name w:val="B07EBF14FA624F57833DBAA7308F5C5A"/>
  </w:style>
  <w:style w:type="paragraph" w:customStyle="1" w:styleId="19E92D3EDF7B40F787405D2DAE886DFF">
    <w:name w:val="19E92D3EDF7B40F787405D2DAE886DFF"/>
  </w:style>
  <w:style w:type="paragraph" w:customStyle="1" w:styleId="76F03F57573C4891994BEAD0ECA4352D">
    <w:name w:val="76F03F57573C4891994BEAD0ECA4352D"/>
  </w:style>
  <w:style w:type="paragraph" w:customStyle="1" w:styleId="155D5C37940B41DF93E8CEEACF3FF231">
    <w:name w:val="155D5C37940B41DF93E8CEEACF3FF231"/>
  </w:style>
  <w:style w:type="paragraph" w:customStyle="1" w:styleId="73E3F32165674A1F8E9E16280DC4B50A">
    <w:name w:val="73E3F32165674A1F8E9E16280DC4B50A"/>
  </w:style>
  <w:style w:type="paragraph" w:customStyle="1" w:styleId="2222F97270E9428F8130A36AAA83DADF">
    <w:name w:val="2222F97270E9428F8130A36AAA83DADF"/>
  </w:style>
  <w:style w:type="paragraph" w:customStyle="1" w:styleId="A7FC1123E085413ABB3F1E98462F0214">
    <w:name w:val="A7FC1123E085413ABB3F1E98462F0214"/>
  </w:style>
  <w:style w:type="paragraph" w:customStyle="1" w:styleId="61E738C628914A448487B04C73FCD5A7">
    <w:name w:val="61E738C628914A448487B04C73FCD5A7"/>
  </w:style>
  <w:style w:type="paragraph" w:customStyle="1" w:styleId="EFCE9C58F1034E789F9DEE3C8AEA7C03">
    <w:name w:val="EFCE9C58F1034E789F9DEE3C8AEA7C03"/>
  </w:style>
  <w:style w:type="paragraph" w:customStyle="1" w:styleId="BD20E4AE69804D8180B43A6764FD3778">
    <w:name w:val="BD20E4AE69804D8180B43A6764FD3778"/>
  </w:style>
  <w:style w:type="paragraph" w:customStyle="1" w:styleId="FD7348A5DC7745D581B213D2A57EA763">
    <w:name w:val="FD7348A5DC7745D581B213D2A57EA763"/>
  </w:style>
  <w:style w:type="paragraph" w:customStyle="1" w:styleId="50EE4CA1DEE94CE0BADAC3ABA078A289">
    <w:name w:val="50EE4CA1DEE94CE0BADAC3ABA078A289"/>
  </w:style>
  <w:style w:type="paragraph" w:customStyle="1" w:styleId="81864B5FABE64F7B82B3645CA4AD08F1">
    <w:name w:val="81864B5FABE64F7B82B3645CA4AD08F1"/>
    <w:rsid w:val="00645D24"/>
  </w:style>
  <w:style w:type="paragraph" w:customStyle="1" w:styleId="E15D399B8F2A448A9A51C53E2C1DEEB6">
    <w:name w:val="E15D399B8F2A448A9A51C53E2C1DEEB6"/>
    <w:rsid w:val="00645D24"/>
  </w:style>
  <w:style w:type="paragraph" w:customStyle="1" w:styleId="82F07F426A8B4FAA986399DEF0E7D588">
    <w:name w:val="82F07F426A8B4FAA986399DEF0E7D588"/>
    <w:rsid w:val="00645D24"/>
  </w:style>
  <w:style w:type="paragraph" w:customStyle="1" w:styleId="81FEF30779364B7699C32E564F2C544B">
    <w:name w:val="81FEF30779364B7699C32E564F2C544B"/>
    <w:rsid w:val="00645D24"/>
  </w:style>
  <w:style w:type="paragraph" w:customStyle="1" w:styleId="41A3153A39644F47974010EA2EB41316">
    <w:name w:val="41A3153A39644F47974010EA2EB41316"/>
    <w:rsid w:val="00645D24"/>
  </w:style>
  <w:style w:type="paragraph" w:customStyle="1" w:styleId="58A60F78887E46F3A836EBC7BF49B656">
    <w:name w:val="58A60F78887E46F3A836EBC7BF49B656"/>
    <w:rsid w:val="00645D24"/>
  </w:style>
  <w:style w:type="paragraph" w:customStyle="1" w:styleId="3F2D2EBB69964BA2BE6FA17163EEFB9D">
    <w:name w:val="3F2D2EBB69964BA2BE6FA17163EEFB9D"/>
    <w:rsid w:val="00645D24"/>
  </w:style>
  <w:style w:type="paragraph" w:customStyle="1" w:styleId="128A9F905C734218B5F392365BB6DB08">
    <w:name w:val="128A9F905C734218B5F392365BB6DB08"/>
    <w:rsid w:val="00645D24"/>
  </w:style>
  <w:style w:type="paragraph" w:customStyle="1" w:styleId="419027A48D9E4C17A009BB02E5B45EE1">
    <w:name w:val="419027A48D9E4C17A009BB02E5B45EE1"/>
    <w:rsid w:val="00645D24"/>
  </w:style>
  <w:style w:type="paragraph" w:customStyle="1" w:styleId="621299F13C0643D99EDFEF22DC3C3C6B">
    <w:name w:val="621299F13C0643D99EDFEF22DC3C3C6B"/>
    <w:rsid w:val="00645D24"/>
  </w:style>
  <w:style w:type="paragraph" w:customStyle="1" w:styleId="397FF9346A924295A06A5033D113BAAA">
    <w:name w:val="397FF9346A924295A06A5033D113BAAA"/>
    <w:rsid w:val="00645D24"/>
  </w:style>
  <w:style w:type="paragraph" w:customStyle="1" w:styleId="4B58EE881CCA4D73B5FCB0A5668B8887">
    <w:name w:val="4B58EE881CCA4D73B5FCB0A5668B8887"/>
    <w:rsid w:val="00645D24"/>
  </w:style>
  <w:style w:type="paragraph" w:customStyle="1" w:styleId="DB08CEF7109C4E63B11959B1E3533383">
    <w:name w:val="DB08CEF7109C4E63B11959B1E3533383"/>
    <w:rsid w:val="00645D24"/>
  </w:style>
  <w:style w:type="paragraph" w:customStyle="1" w:styleId="5C27CBFA05C74E4691B7956509B3BDBB">
    <w:name w:val="5C27CBFA05C74E4691B7956509B3BDBB"/>
    <w:rsid w:val="00645D24"/>
  </w:style>
  <w:style w:type="paragraph" w:customStyle="1" w:styleId="3563FC288522441EA22DCFF99217D508">
    <w:name w:val="3563FC288522441EA22DCFF99217D508"/>
    <w:rsid w:val="00645D24"/>
  </w:style>
  <w:style w:type="paragraph" w:customStyle="1" w:styleId="A937D02F31504977AF32D325336953D1">
    <w:name w:val="A937D02F31504977AF32D325336953D1"/>
    <w:rsid w:val="00645D24"/>
  </w:style>
  <w:style w:type="paragraph" w:customStyle="1" w:styleId="D2950A9C52CA429E8B497235A4296529">
    <w:name w:val="D2950A9C52CA429E8B497235A4296529"/>
    <w:rsid w:val="00645D24"/>
  </w:style>
  <w:style w:type="paragraph" w:customStyle="1" w:styleId="B611A001FB93452EBF285DF26F6784F8">
    <w:name w:val="B611A001FB93452EBF285DF26F6784F8"/>
    <w:rsid w:val="00645D24"/>
  </w:style>
  <w:style w:type="paragraph" w:customStyle="1" w:styleId="D347D61D127F45419D4480FEE6B98908">
    <w:name w:val="D347D61D127F45419D4480FEE6B98908"/>
    <w:rsid w:val="00645D24"/>
  </w:style>
  <w:style w:type="paragraph" w:customStyle="1" w:styleId="E0D31ABF3095488294B7ED869D4241D5">
    <w:name w:val="E0D31ABF3095488294B7ED869D4241D5"/>
    <w:rsid w:val="00645D24"/>
  </w:style>
  <w:style w:type="paragraph" w:customStyle="1" w:styleId="C0D5C6D8F87F466D898C323E507697C3">
    <w:name w:val="C0D5C6D8F87F466D898C323E507697C3"/>
    <w:rsid w:val="00645D24"/>
  </w:style>
  <w:style w:type="paragraph" w:customStyle="1" w:styleId="6726343E7D8A469DA67EF7A89AA2F245">
    <w:name w:val="6726343E7D8A469DA67EF7A89AA2F245"/>
    <w:rsid w:val="00645D24"/>
  </w:style>
  <w:style w:type="paragraph" w:customStyle="1" w:styleId="0946220314944070AE4080002940B5FF">
    <w:name w:val="0946220314944070AE4080002940B5FF"/>
    <w:rsid w:val="00645D24"/>
  </w:style>
  <w:style w:type="paragraph" w:customStyle="1" w:styleId="F8D1E24C828B4637B402A6377D025D41">
    <w:name w:val="F8D1E24C828B4637B402A6377D025D41"/>
    <w:rsid w:val="00645D24"/>
  </w:style>
  <w:style w:type="paragraph" w:customStyle="1" w:styleId="82A1DD1627634A63916D6472FFA9B1F7">
    <w:name w:val="82A1DD1627634A63916D6472FFA9B1F7"/>
    <w:rsid w:val="00645D24"/>
  </w:style>
  <w:style w:type="paragraph" w:customStyle="1" w:styleId="8664630427F446E2AF8A2075993EB927">
    <w:name w:val="8664630427F446E2AF8A2075993EB927"/>
    <w:rsid w:val="00645D24"/>
  </w:style>
  <w:style w:type="paragraph" w:customStyle="1" w:styleId="D8D6BDF6BC314A81A0B07CD3E31FC3E2">
    <w:name w:val="D8D6BDF6BC314A81A0B07CD3E31FC3E2"/>
    <w:rsid w:val="00645D24"/>
  </w:style>
  <w:style w:type="paragraph" w:customStyle="1" w:styleId="AA9AAEA5670C48CCB81E76093DDFCCF1">
    <w:name w:val="AA9AAEA5670C48CCB81E76093DDFCCF1"/>
    <w:rsid w:val="00645D24"/>
  </w:style>
  <w:style w:type="paragraph" w:customStyle="1" w:styleId="506E128807CD405683C6A7DD75518161">
    <w:name w:val="506E128807CD405683C6A7DD75518161"/>
    <w:rsid w:val="00645D24"/>
  </w:style>
  <w:style w:type="paragraph" w:customStyle="1" w:styleId="D79B066472034BE681EF5B5D9B893ED6">
    <w:name w:val="D79B066472034BE681EF5B5D9B893ED6"/>
    <w:rsid w:val="00645D24"/>
  </w:style>
  <w:style w:type="paragraph" w:customStyle="1" w:styleId="093C7A00D9F44BACB62F451DFF69211E">
    <w:name w:val="093C7A00D9F44BACB62F451DFF69211E"/>
    <w:rsid w:val="00645D24"/>
  </w:style>
  <w:style w:type="paragraph" w:customStyle="1" w:styleId="17EF53AFF66D4723A801CE02295976DF">
    <w:name w:val="17EF53AFF66D4723A801CE02295976DF"/>
    <w:rsid w:val="00645D24"/>
  </w:style>
  <w:style w:type="paragraph" w:customStyle="1" w:styleId="9459E9CE6CF44625A631AC891BDEA59A">
    <w:name w:val="9459E9CE6CF44625A631AC891BDEA59A"/>
    <w:rsid w:val="00645D24"/>
  </w:style>
  <w:style w:type="paragraph" w:customStyle="1" w:styleId="FC557EFBC7FF40448E5B89EE26F9A47F">
    <w:name w:val="FC557EFBC7FF40448E5B89EE26F9A47F"/>
    <w:rsid w:val="00645D24"/>
  </w:style>
  <w:style w:type="paragraph" w:customStyle="1" w:styleId="AABD4C3ABF0E467A984B9DFC52D68FF3">
    <w:name w:val="AABD4C3ABF0E467A984B9DFC52D68FF3"/>
    <w:rsid w:val="00645D24"/>
  </w:style>
  <w:style w:type="paragraph" w:customStyle="1" w:styleId="A87E69AAA2AE4FE193FFD4AA6D7DD8FA">
    <w:name w:val="A87E69AAA2AE4FE193FFD4AA6D7DD8FA"/>
    <w:rsid w:val="00645D24"/>
  </w:style>
  <w:style w:type="paragraph" w:customStyle="1" w:styleId="4BC4220CC7A340CB8ECD0BD855457B79">
    <w:name w:val="4BC4220CC7A340CB8ECD0BD855457B79"/>
    <w:rsid w:val="00645D24"/>
  </w:style>
  <w:style w:type="paragraph" w:customStyle="1" w:styleId="6CCB0728266D456CAE77275A3A57D242">
    <w:name w:val="6CCB0728266D456CAE77275A3A57D242"/>
    <w:rsid w:val="00645D24"/>
  </w:style>
  <w:style w:type="paragraph" w:customStyle="1" w:styleId="69067BCB58D443B187B33FA77AE46BA1">
    <w:name w:val="69067BCB58D443B187B33FA77AE46BA1"/>
    <w:rsid w:val="00645D24"/>
  </w:style>
  <w:style w:type="paragraph" w:customStyle="1" w:styleId="2D80F3471A774D01AE808E95970F3700">
    <w:name w:val="2D80F3471A774D01AE808E95970F3700"/>
    <w:rsid w:val="00645D24"/>
  </w:style>
  <w:style w:type="paragraph" w:customStyle="1" w:styleId="059AADA1DAED48AEAE997A938696038A">
    <w:name w:val="059AADA1DAED48AEAE997A938696038A"/>
    <w:rsid w:val="00645D24"/>
  </w:style>
  <w:style w:type="paragraph" w:customStyle="1" w:styleId="FF157A72BF4B4C14B37AB1B691400953">
    <w:name w:val="FF157A72BF4B4C14B37AB1B691400953"/>
    <w:rsid w:val="00645D24"/>
  </w:style>
  <w:style w:type="paragraph" w:customStyle="1" w:styleId="CBB8BEBE8E004E7187225EB80A579817">
    <w:name w:val="CBB8BEBE8E004E7187225EB80A579817"/>
    <w:rsid w:val="00645D24"/>
  </w:style>
  <w:style w:type="paragraph" w:customStyle="1" w:styleId="CE4AE7285CEA49719147128D247118D6">
    <w:name w:val="CE4AE7285CEA49719147128D247118D6"/>
    <w:rsid w:val="00645D24"/>
  </w:style>
  <w:style w:type="paragraph" w:customStyle="1" w:styleId="7E3114E6F82C461B9570F0ED5392DFF3">
    <w:name w:val="7E3114E6F82C461B9570F0ED5392DFF3"/>
    <w:rsid w:val="00645D24"/>
  </w:style>
  <w:style w:type="paragraph" w:customStyle="1" w:styleId="AD5479B9943D418A9048BEEAC914F047">
    <w:name w:val="AD5479B9943D418A9048BEEAC914F047"/>
    <w:rsid w:val="00645D24"/>
  </w:style>
  <w:style w:type="paragraph" w:customStyle="1" w:styleId="1432C009C81148438EC02D52AB05841D">
    <w:name w:val="1432C009C81148438EC02D52AB05841D"/>
    <w:rsid w:val="00645D24"/>
  </w:style>
  <w:style w:type="paragraph" w:customStyle="1" w:styleId="1A84E5E3195A4900AE1DBA2371B76914">
    <w:name w:val="1A84E5E3195A4900AE1DBA2371B76914"/>
    <w:rsid w:val="00645D24"/>
  </w:style>
  <w:style w:type="paragraph" w:customStyle="1" w:styleId="B575D8624E6E4BA6A58535272945890D">
    <w:name w:val="B575D8624E6E4BA6A58535272945890D"/>
    <w:rsid w:val="00645D24"/>
  </w:style>
  <w:style w:type="paragraph" w:customStyle="1" w:styleId="7D699A1B64BD4AD7A667186F0AD03D6C">
    <w:name w:val="7D699A1B64BD4AD7A667186F0AD03D6C"/>
    <w:rsid w:val="00645D24"/>
  </w:style>
  <w:style w:type="paragraph" w:customStyle="1" w:styleId="84897965D8524DF681F2FA718179B075">
    <w:name w:val="84897965D8524DF681F2FA718179B075"/>
    <w:rsid w:val="00645D24"/>
  </w:style>
  <w:style w:type="paragraph" w:customStyle="1" w:styleId="20A2E2160E1948C598B0D42403928374">
    <w:name w:val="20A2E2160E1948C598B0D42403928374"/>
    <w:rsid w:val="00645D24"/>
  </w:style>
  <w:style w:type="paragraph" w:customStyle="1" w:styleId="7012392D6B5F4513A05F3DD576E4E15A">
    <w:name w:val="7012392D6B5F4513A05F3DD576E4E15A"/>
    <w:rsid w:val="00645D24"/>
  </w:style>
  <w:style w:type="paragraph" w:customStyle="1" w:styleId="BF106B0515214ADE814105D22C38CB29">
    <w:name w:val="BF106B0515214ADE814105D22C38CB29"/>
    <w:rsid w:val="00645D24"/>
  </w:style>
  <w:style w:type="paragraph" w:customStyle="1" w:styleId="76EDB79022364BDFB32E4FF4297EE23A">
    <w:name w:val="76EDB79022364BDFB32E4FF4297EE23A"/>
    <w:rsid w:val="00645D24"/>
  </w:style>
  <w:style w:type="paragraph" w:customStyle="1" w:styleId="A83DB2749F6E476AABB06DA8087F1E2D">
    <w:name w:val="A83DB2749F6E476AABB06DA8087F1E2D"/>
    <w:rsid w:val="00645D24"/>
  </w:style>
  <w:style w:type="paragraph" w:customStyle="1" w:styleId="A6AA9B017DBC4B39A96D5322DCC85FA7">
    <w:name w:val="A6AA9B017DBC4B39A96D5322DCC85FA7"/>
    <w:rsid w:val="00645D24"/>
  </w:style>
  <w:style w:type="paragraph" w:customStyle="1" w:styleId="73D66E773F5944D0B4507823805DD6D9">
    <w:name w:val="73D66E773F5944D0B4507823805DD6D9"/>
    <w:rsid w:val="00645D24"/>
  </w:style>
  <w:style w:type="paragraph" w:customStyle="1" w:styleId="2A385043418E407DA0747BD4C19E8EB2">
    <w:name w:val="2A385043418E407DA0747BD4C19E8EB2"/>
    <w:rsid w:val="00645D24"/>
  </w:style>
  <w:style w:type="paragraph" w:customStyle="1" w:styleId="D5B7134E6E664E29A369CC2A74CC2C42">
    <w:name w:val="D5B7134E6E664E29A369CC2A74CC2C42"/>
    <w:rsid w:val="00645D24"/>
  </w:style>
  <w:style w:type="paragraph" w:customStyle="1" w:styleId="DA7355115E6B4BA1A1F349F5A9B6673D">
    <w:name w:val="DA7355115E6B4BA1A1F349F5A9B6673D"/>
    <w:rsid w:val="00645D24"/>
  </w:style>
  <w:style w:type="paragraph" w:customStyle="1" w:styleId="2A18C59D8E3B466AA8189D49F26CD038">
    <w:name w:val="2A18C59D8E3B466AA8189D49F26CD038"/>
    <w:rsid w:val="00645D24"/>
  </w:style>
  <w:style w:type="paragraph" w:customStyle="1" w:styleId="76D8537D7C814C089E62D32F5DE747F0">
    <w:name w:val="76D8537D7C814C089E62D32F5DE747F0"/>
    <w:rsid w:val="00645D24"/>
  </w:style>
  <w:style w:type="paragraph" w:customStyle="1" w:styleId="8CB35EDADDC24726895BD2B5FAE217D9">
    <w:name w:val="8CB35EDADDC24726895BD2B5FAE217D9"/>
    <w:rsid w:val="00645D24"/>
  </w:style>
  <w:style w:type="paragraph" w:customStyle="1" w:styleId="558C40951AB84470A319D558C7A743B6">
    <w:name w:val="558C40951AB84470A319D558C7A743B6"/>
    <w:rsid w:val="00645D24"/>
  </w:style>
  <w:style w:type="paragraph" w:customStyle="1" w:styleId="71E4FEACF55245F5951A7234329D2244">
    <w:name w:val="71E4FEACF55245F5951A7234329D2244"/>
    <w:rsid w:val="00645D24"/>
  </w:style>
  <w:style w:type="paragraph" w:customStyle="1" w:styleId="E015DCFB32194117903BFE3468530D64">
    <w:name w:val="E015DCFB32194117903BFE3468530D64"/>
    <w:rsid w:val="00645D24"/>
  </w:style>
  <w:style w:type="paragraph" w:customStyle="1" w:styleId="CC419E3719C44085945559AEF192C954">
    <w:name w:val="CC419E3719C44085945559AEF192C954"/>
    <w:rsid w:val="00645D24"/>
  </w:style>
  <w:style w:type="character" w:styleId="Textodelmarcadordeposicin">
    <w:name w:val="Placeholder Text"/>
    <w:basedOn w:val="Fuentedeprrafopredeter"/>
    <w:uiPriority w:val="99"/>
    <w:semiHidden/>
    <w:rsid w:val="0058024D"/>
    <w:rPr>
      <w:color w:val="808080"/>
    </w:rPr>
  </w:style>
  <w:style w:type="paragraph" w:customStyle="1" w:styleId="71E4FEACF55245F5951A7234329D22441">
    <w:name w:val="71E4FEACF55245F5951A7234329D224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">
    <w:name w:val="81864B5FABE64F7B82B3645CA4AD08F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1">
    <w:name w:val="1A84E5E3195A4900AE1DBA2371B7691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1">
    <w:name w:val="B611A001FB93452EBF285DF26F6784F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1">
    <w:name w:val="D347D61D127F45419D4480FEE6B9890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1">
    <w:name w:val="A937D02F31504977AF32D325336953D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1">
    <w:name w:val="D2950A9C52CA429E8B497235A4296529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1">
    <w:name w:val="DFC2F3371C1E4EA3A66C31EE4051740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1">
    <w:name w:val="8B0A7E2987DE46FAAD086D4D7334F4DE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1">
    <w:name w:val="2BF30549FB8D4D45818200124D91393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1">
    <w:name w:val="4776B8FFC7974D7D8901B945A4DF441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">
    <w:name w:val="E015DCFB32194117903BFE3468530D6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1">
    <w:name w:val="CC419E3719C44085945559AEF192C95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1">
    <w:name w:val="B945E4CF0ECC40A7B3677F082D32FD9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1">
    <w:name w:val="7162870D80594187A5B47EAAAFF3813D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1">
    <w:name w:val="D1A192E19E1A4F228FC848D960FA27C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1">
    <w:name w:val="22EF4ECD645C461088BFF32317CF452F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1">
    <w:name w:val="B07EBF14FA624F57833DBAA7308F5C5A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1">
    <w:name w:val="CE4AE7285CEA49719147128D247118D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1">
    <w:name w:val="7E3114E6F82C461B9570F0ED5392DFF3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BA4DA5AD0C42899947D2E28FD50E68">
    <w:name w:val="02BA4DA5AD0C42899947D2E28FD50E68"/>
    <w:rsid w:val="00645D24"/>
  </w:style>
  <w:style w:type="paragraph" w:customStyle="1" w:styleId="33C7B58EA16743EEA43329A2B4E0D0A3">
    <w:name w:val="33C7B58EA16743EEA43329A2B4E0D0A3"/>
    <w:rsid w:val="00645D24"/>
  </w:style>
  <w:style w:type="paragraph" w:customStyle="1" w:styleId="F758131BA31E416BA12D053EDBC5491B">
    <w:name w:val="F758131BA31E416BA12D053EDBC5491B"/>
    <w:rsid w:val="00645D24"/>
  </w:style>
  <w:style w:type="paragraph" w:customStyle="1" w:styleId="0D4B8162B631478F8C27554D9FBFE7C1">
    <w:name w:val="0D4B8162B631478F8C27554D9FBFE7C1"/>
    <w:rsid w:val="00645D24"/>
  </w:style>
  <w:style w:type="paragraph" w:customStyle="1" w:styleId="D8E604106C1648DC92E0D146D5AC15B5">
    <w:name w:val="D8E604106C1648DC92E0D146D5AC15B5"/>
    <w:rsid w:val="00645D24"/>
  </w:style>
  <w:style w:type="paragraph" w:customStyle="1" w:styleId="BEB531DBED034B27B5CB14EADD1D8FA3">
    <w:name w:val="BEB531DBED034B27B5CB14EADD1D8FA3"/>
    <w:rsid w:val="00645D24"/>
  </w:style>
  <w:style w:type="paragraph" w:customStyle="1" w:styleId="71E4FEACF55245F5951A7234329D22442">
    <w:name w:val="71E4FEACF55245F5951A7234329D224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">
    <w:name w:val="81864B5FABE64F7B82B3645CA4AD08F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2">
    <w:name w:val="1A84E5E3195A4900AE1DBA2371B7691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2">
    <w:name w:val="B611A001FB93452EBF285DF26F6784F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2">
    <w:name w:val="D347D61D127F45419D4480FEE6B9890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2">
    <w:name w:val="A937D02F31504977AF32D325336953D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2">
    <w:name w:val="D2950A9C52CA429E8B497235A4296529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2">
    <w:name w:val="DFC2F3371C1E4EA3A66C31EE4051740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2">
    <w:name w:val="8B0A7E2987DE46FAAD086D4D7334F4DE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2">
    <w:name w:val="2BF30549FB8D4D45818200124D91393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2">
    <w:name w:val="4776B8FFC7974D7D8901B945A4DF441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">
    <w:name w:val="E015DCFB32194117903BFE3468530D6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2">
    <w:name w:val="CC419E3719C44085945559AEF192C95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2">
    <w:name w:val="B945E4CF0ECC40A7B3677F082D32FD9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2">
    <w:name w:val="7162870D80594187A5B47EAAAFF3813D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2">
    <w:name w:val="D1A192E19E1A4F228FC848D960FA27C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2">
    <w:name w:val="22EF4ECD645C461088BFF32317CF452F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2">
    <w:name w:val="B07EBF14FA624F57833DBAA7308F5C5A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2">
    <w:name w:val="CE4AE7285CEA49719147128D247118D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2">
    <w:name w:val="7E3114E6F82C461B9570F0ED5392DFF3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">
    <w:name w:val="71E4FEACF55245F5951A7234329D224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">
    <w:name w:val="81864B5FABE64F7B82B3645CA4AD08F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3">
    <w:name w:val="1A84E5E3195A4900AE1DBA2371B7691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3">
    <w:name w:val="B611A001FB93452EBF285DF26F6784F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3">
    <w:name w:val="D347D61D127F45419D4480FEE6B9890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3">
    <w:name w:val="A937D02F31504977AF32D325336953D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3">
    <w:name w:val="D2950A9C52CA429E8B497235A4296529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3">
    <w:name w:val="DFC2F3371C1E4EA3A66C31EE4051740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3">
    <w:name w:val="8B0A7E2987DE46FAAD086D4D7334F4DE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3">
    <w:name w:val="2BF30549FB8D4D45818200124D91393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3">
    <w:name w:val="4776B8FFC7974D7D8901B945A4DF441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3">
    <w:name w:val="E015DCFB32194117903BFE3468530D6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3">
    <w:name w:val="CC419E3719C44085945559AEF192C95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3">
    <w:name w:val="B945E4CF0ECC40A7B3677F082D32FD9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3">
    <w:name w:val="7162870D80594187A5B47EAAAFF3813D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3">
    <w:name w:val="D1A192E19E1A4F228FC848D960FA27C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3">
    <w:name w:val="22EF4ECD645C461088BFF32317CF452F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3">
    <w:name w:val="B07EBF14FA624F57833DBAA7308F5C5A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3">
    <w:name w:val="CE4AE7285CEA49719147128D247118D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3">
    <w:name w:val="7E3114E6F82C461B9570F0ED5392DFF3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9C4503717F4564B0DC626EB8EEAE51">
    <w:name w:val="169C4503717F4564B0DC626EB8EEAE51"/>
    <w:rsid w:val="007D2E4C"/>
  </w:style>
  <w:style w:type="paragraph" w:customStyle="1" w:styleId="5E25C9EB15B147848F4705E2AE5889A6">
    <w:name w:val="5E25C9EB15B147848F4705E2AE5889A6"/>
    <w:rsid w:val="007D2E4C"/>
  </w:style>
  <w:style w:type="paragraph" w:customStyle="1" w:styleId="5E25C9EB15B147848F4705E2AE5889A61">
    <w:name w:val="5E25C9EB15B147848F4705E2AE5889A6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">
    <w:name w:val="71E4FEACF55245F5951A7234329D224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">
    <w:name w:val="81864B5FABE64F7B82B3645CA4AD08F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4">
    <w:name w:val="1A84E5E3195A4900AE1DBA2371B7691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4">
    <w:name w:val="B611A001FB93452EBF285DF26F6784F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4">
    <w:name w:val="D347D61D127F45419D4480FEE6B9890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4">
    <w:name w:val="A937D02F31504977AF32D325336953D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4">
    <w:name w:val="D2950A9C52CA429E8B497235A4296529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4">
    <w:name w:val="DFC2F3371C1E4EA3A66C31EE4051740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4">
    <w:name w:val="8B0A7E2987DE46FAAD086D4D7334F4DE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4">
    <w:name w:val="2BF30549FB8D4D45818200124D91393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4">
    <w:name w:val="4776B8FFC7974D7D8901B945A4DF441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4">
    <w:name w:val="E015DCFB32194117903BFE3468530D6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4">
    <w:name w:val="CC419E3719C44085945559AEF192C95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4">
    <w:name w:val="B945E4CF0ECC40A7B3677F082D32FD9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4">
    <w:name w:val="7162870D80594187A5B47EAAAFF3813D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4">
    <w:name w:val="D1A192E19E1A4F228FC848D960FA27C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4">
    <w:name w:val="22EF4ECD645C461088BFF32317CF452F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4">
    <w:name w:val="B07EBF14FA624F57833DBAA7308F5C5A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4">
    <w:name w:val="CE4AE7285CEA49719147128D247118D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4">
    <w:name w:val="7E3114E6F82C461B9570F0ED5392DFF3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1D04C6A3CA4CA9A80645A6767323E4">
    <w:name w:val="571D04C6A3CA4CA9A80645A6767323E4"/>
    <w:rsid w:val="007D2E4C"/>
  </w:style>
  <w:style w:type="paragraph" w:customStyle="1" w:styleId="2EB7198841474A6BA747AF041C146BD9">
    <w:name w:val="2EB7198841474A6BA747AF041C146BD9"/>
    <w:rsid w:val="007D2E4C"/>
  </w:style>
  <w:style w:type="paragraph" w:customStyle="1" w:styleId="DA60DC8D520143198724947B15EC1E52">
    <w:name w:val="DA60DC8D520143198724947B15EC1E52"/>
    <w:rsid w:val="007D2E4C"/>
  </w:style>
  <w:style w:type="paragraph" w:customStyle="1" w:styleId="C6D21B61F0154D4A9CB931BE6988CFBB">
    <w:name w:val="C6D21B61F0154D4A9CB931BE6988CFBB"/>
    <w:rsid w:val="007D2E4C"/>
  </w:style>
  <w:style w:type="paragraph" w:customStyle="1" w:styleId="55C3BDA569EA42D7B80E28EEDFD5420F">
    <w:name w:val="55C3BDA569EA42D7B80E28EEDFD5420F"/>
    <w:rsid w:val="007D2E4C"/>
  </w:style>
  <w:style w:type="paragraph" w:customStyle="1" w:styleId="321C22E0465D40B580B21AB326CDABB6">
    <w:name w:val="321C22E0465D40B580B21AB326CDABB6"/>
    <w:rsid w:val="007D2E4C"/>
  </w:style>
  <w:style w:type="paragraph" w:customStyle="1" w:styleId="5B26B24A9C1745B7BD1E470B86C3E6CE">
    <w:name w:val="5B26B24A9C1745B7BD1E470B86C3E6CE"/>
    <w:rsid w:val="007D2E4C"/>
  </w:style>
  <w:style w:type="paragraph" w:customStyle="1" w:styleId="875E46E5810941F7966557A97C6A1EA1">
    <w:name w:val="875E46E5810941F7966557A97C6A1EA1"/>
    <w:rsid w:val="007D2E4C"/>
  </w:style>
  <w:style w:type="paragraph" w:customStyle="1" w:styleId="80A599DC42174E299A79BB6ACA5FD14E">
    <w:name w:val="80A599DC42174E299A79BB6ACA5FD14E"/>
    <w:rsid w:val="007D2E4C"/>
  </w:style>
  <w:style w:type="paragraph" w:customStyle="1" w:styleId="39642444C56B4802B4CD7590A0E3F3E0">
    <w:name w:val="39642444C56B4802B4CD7590A0E3F3E0"/>
    <w:rsid w:val="007D2E4C"/>
  </w:style>
  <w:style w:type="paragraph" w:customStyle="1" w:styleId="AFEF0FF8AE4E44118E459428C0FC0310">
    <w:name w:val="AFEF0FF8AE4E44118E459428C0FC0310"/>
    <w:rsid w:val="007D2E4C"/>
  </w:style>
  <w:style w:type="paragraph" w:customStyle="1" w:styleId="825760DFE33A4E31BA8177BB03B03C7A">
    <w:name w:val="825760DFE33A4E31BA8177BB03B03C7A"/>
    <w:rsid w:val="007D2E4C"/>
  </w:style>
  <w:style w:type="paragraph" w:customStyle="1" w:styleId="9108B2A48E174E7EBA1F13E14ECA7C48">
    <w:name w:val="9108B2A48E174E7EBA1F13E14ECA7C48"/>
    <w:rsid w:val="007D2E4C"/>
  </w:style>
  <w:style w:type="paragraph" w:customStyle="1" w:styleId="4170A0BBBE2849B3A91A2D14E146869B">
    <w:name w:val="4170A0BBBE2849B3A91A2D14E146869B"/>
    <w:rsid w:val="007D2E4C"/>
  </w:style>
  <w:style w:type="paragraph" w:customStyle="1" w:styleId="975F1C7964A6444A890B93423B956E08">
    <w:name w:val="975F1C7964A6444A890B93423B956E08"/>
    <w:rsid w:val="007D2E4C"/>
  </w:style>
  <w:style w:type="paragraph" w:customStyle="1" w:styleId="11605943C47A4433AD78DC82870B6BB0">
    <w:name w:val="11605943C47A4433AD78DC82870B6BB0"/>
    <w:rsid w:val="007D2E4C"/>
  </w:style>
  <w:style w:type="paragraph" w:customStyle="1" w:styleId="AB002F1F7DD34F6EBCF9EB161281BC0C">
    <w:name w:val="AB002F1F7DD34F6EBCF9EB161281BC0C"/>
    <w:rsid w:val="007D2E4C"/>
  </w:style>
  <w:style w:type="paragraph" w:customStyle="1" w:styleId="7ED6363912674E7EAACF97F49EC1AB41">
    <w:name w:val="7ED6363912674E7EAACF97F49EC1AB41"/>
    <w:rsid w:val="007D2E4C"/>
  </w:style>
  <w:style w:type="paragraph" w:customStyle="1" w:styleId="D519DB07C3424582AC3E6411F5622DEB">
    <w:name w:val="D519DB07C3424582AC3E6411F5622DEB"/>
    <w:rsid w:val="007D2E4C"/>
  </w:style>
  <w:style w:type="paragraph" w:customStyle="1" w:styleId="74BD59E92D1B40EDB182BB585592A3F8">
    <w:name w:val="74BD59E92D1B40EDB182BB585592A3F8"/>
    <w:rsid w:val="007D2E4C"/>
  </w:style>
  <w:style w:type="paragraph" w:customStyle="1" w:styleId="A074054088394CD591EAD05D03BA6C84">
    <w:name w:val="A074054088394CD591EAD05D03BA6C84"/>
    <w:rsid w:val="007D2E4C"/>
  </w:style>
  <w:style w:type="paragraph" w:customStyle="1" w:styleId="3A575BED65F64377A1D64AE2C3E49609">
    <w:name w:val="3A575BED65F64377A1D64AE2C3E49609"/>
    <w:rsid w:val="007D2E4C"/>
  </w:style>
  <w:style w:type="paragraph" w:customStyle="1" w:styleId="032A1C8FD3FF42B79C647F11FEB7D107">
    <w:name w:val="032A1C8FD3FF42B79C647F11FEB7D107"/>
    <w:rsid w:val="007D2E4C"/>
  </w:style>
  <w:style w:type="paragraph" w:customStyle="1" w:styleId="633D97A81BBE4915AD3640EC59961DDC">
    <w:name w:val="633D97A81BBE4915AD3640EC59961DDC"/>
    <w:rsid w:val="007D2E4C"/>
  </w:style>
  <w:style w:type="paragraph" w:customStyle="1" w:styleId="8F8F26410BD14F69A58BBF7D46AAA839">
    <w:name w:val="8F8F26410BD14F69A58BBF7D46AAA839"/>
    <w:rsid w:val="007D2E4C"/>
  </w:style>
  <w:style w:type="paragraph" w:customStyle="1" w:styleId="20B70E60ADF549F8B208C8EE448865CA">
    <w:name w:val="20B70E60ADF549F8B208C8EE448865CA"/>
    <w:rsid w:val="007D2E4C"/>
  </w:style>
  <w:style w:type="paragraph" w:customStyle="1" w:styleId="2D7B25008558415DA2068B3E9E1814B8">
    <w:name w:val="2D7B25008558415DA2068B3E9E1814B8"/>
    <w:rsid w:val="007D2E4C"/>
  </w:style>
  <w:style w:type="paragraph" w:customStyle="1" w:styleId="A2CA7D343F98437BA96BD0B322519E9C">
    <w:name w:val="A2CA7D343F98437BA96BD0B322519E9C"/>
    <w:rsid w:val="007D2E4C"/>
  </w:style>
  <w:style w:type="paragraph" w:customStyle="1" w:styleId="83887100085342FCA89D30144AF66C77">
    <w:name w:val="83887100085342FCA89D30144AF66C77"/>
    <w:rsid w:val="007D2E4C"/>
  </w:style>
  <w:style w:type="paragraph" w:customStyle="1" w:styleId="AB791A5B3B204156804B27C03D186EAB">
    <w:name w:val="AB791A5B3B204156804B27C03D186EAB"/>
    <w:rsid w:val="007D2E4C"/>
  </w:style>
  <w:style w:type="paragraph" w:customStyle="1" w:styleId="764804A1C5874D3592AAC61D9CFCBB98">
    <w:name w:val="764804A1C5874D3592AAC61D9CFCBB98"/>
    <w:rsid w:val="007D2E4C"/>
  </w:style>
  <w:style w:type="paragraph" w:customStyle="1" w:styleId="449ACFD2089E4CF99244ACF07FBBDCDB">
    <w:name w:val="449ACFD2089E4CF99244ACF07FBBDCDB"/>
    <w:rsid w:val="007D2E4C"/>
  </w:style>
  <w:style w:type="paragraph" w:customStyle="1" w:styleId="FC9DA7E000F94C8D82E6DD70F4119385">
    <w:name w:val="FC9DA7E000F94C8D82E6DD70F4119385"/>
    <w:rsid w:val="007D2E4C"/>
  </w:style>
  <w:style w:type="paragraph" w:customStyle="1" w:styleId="3F597BBDB1FA45A2BAA0D0BD7F28B338">
    <w:name w:val="3F597BBDB1FA45A2BAA0D0BD7F28B338"/>
    <w:rsid w:val="007D2E4C"/>
  </w:style>
  <w:style w:type="paragraph" w:customStyle="1" w:styleId="141F46A21F16480AAAC1D6EB6905FC33">
    <w:name w:val="141F46A21F16480AAAC1D6EB6905FC33"/>
    <w:rsid w:val="007D2E4C"/>
  </w:style>
  <w:style w:type="paragraph" w:customStyle="1" w:styleId="1336A62712AC40E897616CB73CEB7C2A">
    <w:name w:val="1336A62712AC40E897616CB73CEB7C2A"/>
    <w:rsid w:val="007D2E4C"/>
  </w:style>
  <w:style w:type="paragraph" w:customStyle="1" w:styleId="5E1F373B72BD46368BDE865C39D0D974">
    <w:name w:val="5E1F373B72BD46368BDE865C39D0D974"/>
    <w:rsid w:val="007D2E4C"/>
  </w:style>
  <w:style w:type="paragraph" w:customStyle="1" w:styleId="145CA2786ACD47B3868B063E436272CB">
    <w:name w:val="145CA2786ACD47B3868B063E436272CB"/>
    <w:rsid w:val="007D2E4C"/>
  </w:style>
  <w:style w:type="paragraph" w:customStyle="1" w:styleId="599B7DA5E212448785372C96BB067194">
    <w:name w:val="599B7DA5E212448785372C96BB067194"/>
    <w:rsid w:val="007D2E4C"/>
  </w:style>
  <w:style w:type="paragraph" w:customStyle="1" w:styleId="0BB059D7330D4919AD5F7F53F9CA84C3">
    <w:name w:val="0BB059D7330D4919AD5F7F53F9CA84C3"/>
    <w:rsid w:val="007D2E4C"/>
  </w:style>
  <w:style w:type="paragraph" w:customStyle="1" w:styleId="BF1018035BD640E49AA96E9A48C7843D">
    <w:name w:val="BF1018035BD640E49AA96E9A48C7843D"/>
    <w:rsid w:val="007D2E4C"/>
  </w:style>
  <w:style w:type="paragraph" w:customStyle="1" w:styleId="049DE4E1EA4244BFAC4D135D03E506AE">
    <w:name w:val="049DE4E1EA4244BFAC4D135D03E506AE"/>
    <w:rsid w:val="007D2E4C"/>
  </w:style>
  <w:style w:type="paragraph" w:customStyle="1" w:styleId="E5F99DD833B64E5188124C63962B99E5">
    <w:name w:val="E5F99DD833B64E5188124C63962B99E5"/>
    <w:rsid w:val="007D2E4C"/>
  </w:style>
  <w:style w:type="paragraph" w:customStyle="1" w:styleId="151AFC21E10D4A959CF02106700160DD">
    <w:name w:val="151AFC21E10D4A959CF02106700160DD"/>
    <w:rsid w:val="007D2E4C"/>
  </w:style>
  <w:style w:type="paragraph" w:customStyle="1" w:styleId="7FD057BADC10436AA6F9DF2450326F2B">
    <w:name w:val="7FD057BADC10436AA6F9DF2450326F2B"/>
    <w:rsid w:val="007D2E4C"/>
  </w:style>
  <w:style w:type="paragraph" w:customStyle="1" w:styleId="D08CE13FBCF045668C76F49C081338C2">
    <w:name w:val="D08CE13FBCF045668C76F49C081338C2"/>
    <w:rsid w:val="007D2E4C"/>
  </w:style>
  <w:style w:type="paragraph" w:customStyle="1" w:styleId="F0305033D4B54427A163CBAC3A7E0A7D">
    <w:name w:val="F0305033D4B54427A163CBAC3A7E0A7D"/>
    <w:rsid w:val="007D2E4C"/>
  </w:style>
  <w:style w:type="paragraph" w:customStyle="1" w:styleId="59A6B160985E4BC8ACB2E10DBB4C06C0">
    <w:name w:val="59A6B160985E4BC8ACB2E10DBB4C06C0"/>
    <w:rsid w:val="007D2E4C"/>
  </w:style>
  <w:style w:type="paragraph" w:customStyle="1" w:styleId="C904A698DCFB4E289ECB047AE16A07C1">
    <w:name w:val="C904A698DCFB4E289ECB047AE16A07C1"/>
    <w:rsid w:val="007D2E4C"/>
  </w:style>
  <w:style w:type="paragraph" w:customStyle="1" w:styleId="21AC42207169472B8B1B431DA810896A">
    <w:name w:val="21AC42207169472B8B1B431DA810896A"/>
    <w:rsid w:val="007D2E4C"/>
  </w:style>
  <w:style w:type="paragraph" w:customStyle="1" w:styleId="477304B2EBA649E7A0D254AF0ADD4DC7">
    <w:name w:val="477304B2EBA649E7A0D254AF0ADD4DC7"/>
    <w:rsid w:val="007D2E4C"/>
  </w:style>
  <w:style w:type="paragraph" w:customStyle="1" w:styleId="68056C637F67455DAABBE4573B7576FB">
    <w:name w:val="68056C637F67455DAABBE4573B7576FB"/>
    <w:rsid w:val="007D2E4C"/>
  </w:style>
  <w:style w:type="paragraph" w:customStyle="1" w:styleId="78D2DFC4CDB64E1B9DDC447BF184EEF6">
    <w:name w:val="78D2DFC4CDB64E1B9DDC447BF184EEF6"/>
    <w:rsid w:val="007D2E4C"/>
  </w:style>
  <w:style w:type="paragraph" w:customStyle="1" w:styleId="51C0BC9A06C445B79E84EF0028B94443">
    <w:name w:val="51C0BC9A06C445B79E84EF0028B94443"/>
    <w:rsid w:val="007D2E4C"/>
  </w:style>
  <w:style w:type="paragraph" w:customStyle="1" w:styleId="B740E5659934421F933AD8DFF5A5C039">
    <w:name w:val="B740E5659934421F933AD8DFF5A5C039"/>
    <w:rsid w:val="007D2E4C"/>
  </w:style>
  <w:style w:type="paragraph" w:customStyle="1" w:styleId="7D61B43BC7AD4D148B61F0E8E1C70F73">
    <w:name w:val="7D61B43BC7AD4D148B61F0E8E1C70F73"/>
    <w:rsid w:val="007D2E4C"/>
  </w:style>
  <w:style w:type="paragraph" w:customStyle="1" w:styleId="3A3920E823D944A3B5F609EAB597797B">
    <w:name w:val="3A3920E823D944A3B5F609EAB597797B"/>
    <w:rsid w:val="007D2E4C"/>
  </w:style>
  <w:style w:type="paragraph" w:customStyle="1" w:styleId="0F770807C4E641C3B4C0E9EB64C6ED2A">
    <w:name w:val="0F770807C4E641C3B4C0E9EB64C6ED2A"/>
    <w:rsid w:val="007D2E4C"/>
  </w:style>
  <w:style w:type="paragraph" w:customStyle="1" w:styleId="7337F3EEAA4648A28B0BEB426931AB72">
    <w:name w:val="7337F3EEAA4648A28B0BEB426931AB72"/>
    <w:rsid w:val="007D2E4C"/>
  </w:style>
  <w:style w:type="paragraph" w:customStyle="1" w:styleId="79A23A125CB54DAAA2471D518C6FE30A">
    <w:name w:val="79A23A125CB54DAAA2471D518C6FE30A"/>
    <w:rsid w:val="007D2E4C"/>
  </w:style>
  <w:style w:type="paragraph" w:customStyle="1" w:styleId="A419E64B75804AAE8C1D4F945A75B73B">
    <w:name w:val="A419E64B75804AAE8C1D4F945A75B73B"/>
    <w:rsid w:val="007D2E4C"/>
  </w:style>
  <w:style w:type="paragraph" w:customStyle="1" w:styleId="25907A4502414E8B94FA0A782ACD5AE7">
    <w:name w:val="25907A4502414E8B94FA0A782ACD5AE7"/>
    <w:rsid w:val="007D2E4C"/>
  </w:style>
  <w:style w:type="paragraph" w:customStyle="1" w:styleId="1E7329F0E6664FC49D8837A15143B2AD">
    <w:name w:val="1E7329F0E6664FC49D8837A15143B2AD"/>
    <w:rsid w:val="007D2E4C"/>
  </w:style>
  <w:style w:type="paragraph" w:customStyle="1" w:styleId="868F47637AAD4BA1AA4FD53597BAD4FC">
    <w:name w:val="868F47637AAD4BA1AA4FD53597BAD4FC"/>
    <w:rsid w:val="007D2E4C"/>
  </w:style>
  <w:style w:type="paragraph" w:customStyle="1" w:styleId="FF49EBBE6746436AB5EC69EFD8973E2F">
    <w:name w:val="FF49EBBE6746436AB5EC69EFD8973E2F"/>
    <w:rsid w:val="007D2E4C"/>
  </w:style>
  <w:style w:type="paragraph" w:customStyle="1" w:styleId="7AA443E1D54B4A678D65EAC6560922FB">
    <w:name w:val="7AA443E1D54B4A678D65EAC6560922FB"/>
    <w:rsid w:val="007D2E4C"/>
  </w:style>
  <w:style w:type="paragraph" w:customStyle="1" w:styleId="A52C1B8D5D9640B684F220F49128E59A">
    <w:name w:val="A52C1B8D5D9640B684F220F49128E59A"/>
    <w:rsid w:val="007D2E4C"/>
  </w:style>
  <w:style w:type="paragraph" w:customStyle="1" w:styleId="27A93A3D04C94580B6B8462208A66AE4">
    <w:name w:val="27A93A3D04C94580B6B8462208A66AE4"/>
    <w:rsid w:val="007D2E4C"/>
  </w:style>
  <w:style w:type="paragraph" w:customStyle="1" w:styleId="DC56A97A75EC4D3A8C1CCDA3B82A151B">
    <w:name w:val="DC56A97A75EC4D3A8C1CCDA3B82A151B"/>
    <w:rsid w:val="007D2E4C"/>
  </w:style>
  <w:style w:type="paragraph" w:customStyle="1" w:styleId="50714652711744CA95612BC775C0FDF7">
    <w:name w:val="50714652711744CA95612BC775C0FDF7"/>
    <w:rsid w:val="007D2E4C"/>
  </w:style>
  <w:style w:type="paragraph" w:customStyle="1" w:styleId="494FD5C6292B434BACC1959C1A610CFF">
    <w:name w:val="494FD5C6292B434BACC1959C1A610CFF"/>
    <w:rsid w:val="007D2E4C"/>
  </w:style>
  <w:style w:type="paragraph" w:customStyle="1" w:styleId="483E12C163B741199387282C2B3B4049">
    <w:name w:val="483E12C163B741199387282C2B3B4049"/>
    <w:rsid w:val="007D2E4C"/>
  </w:style>
  <w:style w:type="paragraph" w:customStyle="1" w:styleId="C3779E8E9B9B4DBFA2FA7C230183BE22">
    <w:name w:val="C3779E8E9B9B4DBFA2FA7C230183BE22"/>
    <w:rsid w:val="007D2E4C"/>
  </w:style>
  <w:style w:type="paragraph" w:customStyle="1" w:styleId="D90E9BBB1E6244C180896B6BC6CB8B3B">
    <w:name w:val="D90E9BBB1E6244C180896B6BC6CB8B3B"/>
    <w:rsid w:val="007D2E4C"/>
  </w:style>
  <w:style w:type="paragraph" w:customStyle="1" w:styleId="0823924D20F14113A239197345143B2C">
    <w:name w:val="0823924D20F14113A239197345143B2C"/>
    <w:rsid w:val="007D2E4C"/>
  </w:style>
  <w:style w:type="paragraph" w:customStyle="1" w:styleId="5E25C9EB15B147848F4705E2AE5889A62">
    <w:name w:val="5E25C9EB15B147848F4705E2AE5889A6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">
    <w:name w:val="71E4FEACF55245F5951A7234329D224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">
    <w:name w:val="81864B5FABE64F7B82B3645CA4AD08F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5">
    <w:name w:val="1A84E5E3195A4900AE1DBA2371B7691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5">
    <w:name w:val="B611A001FB93452EBF285DF26F6784F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5">
    <w:name w:val="D347D61D127F45419D4480FEE6B9890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5">
    <w:name w:val="A937D02F31504977AF32D325336953D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5">
    <w:name w:val="D2950A9C52CA429E8B497235A4296529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5">
    <w:name w:val="DFC2F3371C1E4EA3A66C31EE4051740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5">
    <w:name w:val="8B0A7E2987DE46FAAD086D4D7334F4DE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5">
    <w:name w:val="2BF30549FB8D4D45818200124D91393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5">
    <w:name w:val="4776B8FFC7974D7D8901B945A4DF441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5">
    <w:name w:val="E015DCFB32194117903BFE3468530D6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5">
    <w:name w:val="CC419E3719C44085945559AEF192C95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5">
    <w:name w:val="B945E4CF0ECC40A7B3677F082D32FD9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5">
    <w:name w:val="7162870D80594187A5B47EAAAFF3813D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5">
    <w:name w:val="D1A192E19E1A4F228FC848D960FA27C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5">
    <w:name w:val="22EF4ECD645C461088BFF32317CF452F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5">
    <w:name w:val="B07EBF14FA624F57833DBAA7308F5C5A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5">
    <w:name w:val="CE4AE7285CEA49719147128D247118D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5">
    <w:name w:val="7E3114E6F82C461B9570F0ED5392DFF3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3">
    <w:name w:val="5E25C9EB15B147848F4705E2AE5889A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">
    <w:name w:val="71E4FEACF55245F5951A7234329D224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">
    <w:name w:val="81864B5FABE64F7B82B3645CA4AD08F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6">
    <w:name w:val="1A84E5E3195A4900AE1DBA2371B7691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6">
    <w:name w:val="B611A001FB93452EBF285DF26F6784F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6">
    <w:name w:val="D347D61D127F45419D4480FEE6B9890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6">
    <w:name w:val="A937D02F31504977AF32D325336953D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6">
    <w:name w:val="D2950A9C52CA429E8B497235A4296529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6">
    <w:name w:val="DFC2F3371C1E4EA3A66C31EE4051740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6">
    <w:name w:val="8B0A7E2987DE46FAAD086D4D7334F4DE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6">
    <w:name w:val="2BF30549FB8D4D45818200124D91393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6">
    <w:name w:val="4776B8FFC7974D7D8901B945A4DF441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6">
    <w:name w:val="E015DCFB32194117903BFE3468530D6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6">
    <w:name w:val="CC419E3719C44085945559AEF192C95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6">
    <w:name w:val="B945E4CF0ECC40A7B3677F082D32FD9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6">
    <w:name w:val="7162870D80594187A5B47EAAAFF3813D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6">
    <w:name w:val="D1A192E19E1A4F228FC848D960FA27C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6">
    <w:name w:val="22EF4ECD645C461088BFF32317CF452F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6">
    <w:name w:val="B07EBF14FA624F57833DBAA7308F5C5A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6">
    <w:name w:val="CE4AE7285CEA49719147128D247118D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6">
    <w:name w:val="7E3114E6F82C461B9570F0ED5392DFF3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">
    <w:name w:val="F433FC3F50B54D3E8AB4F38F6717F99C"/>
    <w:rsid w:val="007D2E4C"/>
  </w:style>
  <w:style w:type="paragraph" w:customStyle="1" w:styleId="5E25C9EB15B147848F4705E2AE5889A64">
    <w:name w:val="5E25C9EB15B147848F4705E2AE5889A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7">
    <w:name w:val="71E4FEACF55245F5951A7234329D224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7">
    <w:name w:val="81864B5FABE64F7B82B3645CA4AD08F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7">
    <w:name w:val="1A84E5E3195A4900AE1DBA2371B7691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7">
    <w:name w:val="B611A001FB93452EBF285DF26F6784F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7">
    <w:name w:val="D347D61D127F45419D4480FEE6B9890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7">
    <w:name w:val="A937D02F31504977AF32D325336953D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7">
    <w:name w:val="D2950A9C52CA429E8B497235A4296529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7">
    <w:name w:val="DFC2F3371C1E4EA3A66C31EE4051740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7">
    <w:name w:val="8B0A7E2987DE46FAAD086D4D7334F4DE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7">
    <w:name w:val="2BF30549FB8D4D45818200124D91393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7">
    <w:name w:val="4776B8FFC7974D7D8901B945A4DF441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7">
    <w:name w:val="E015DCFB32194117903BFE3468530D6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7">
    <w:name w:val="CC419E3719C44085945559AEF192C95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7">
    <w:name w:val="B945E4CF0ECC40A7B3677F082D32FD9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7">
    <w:name w:val="7162870D80594187A5B47EAAAFF3813D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7">
    <w:name w:val="D1A192E19E1A4F228FC848D960FA27C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7">
    <w:name w:val="22EF4ECD645C461088BFF32317CF452F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7">
    <w:name w:val="B07EBF14FA624F57833DBAA7308F5C5A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7">
    <w:name w:val="CE4AE7285CEA49719147128D247118D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7">
    <w:name w:val="7E3114E6F82C461B9570F0ED5392DFF3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1">
    <w:name w:val="F433FC3F50B54D3E8AB4F38F6717F99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">
    <w:name w:val="4F3DD5CAAA464B2DA5D745302078931C"/>
    <w:rsid w:val="007D2E4C"/>
  </w:style>
  <w:style w:type="paragraph" w:customStyle="1" w:styleId="8225C6B69EF145F189257CE60D6BFD87">
    <w:name w:val="8225C6B69EF145F189257CE60D6BFD87"/>
    <w:rsid w:val="007D2E4C"/>
  </w:style>
  <w:style w:type="paragraph" w:customStyle="1" w:styleId="A88EDD22F7FC4C7592FBB4CF943CD4F2">
    <w:name w:val="A88EDD22F7FC4C7592FBB4CF943CD4F2"/>
    <w:rsid w:val="007D2E4C"/>
  </w:style>
  <w:style w:type="paragraph" w:customStyle="1" w:styleId="DCD24737CCB54A6C8E7D3D849552DFBD">
    <w:name w:val="DCD24737CCB54A6C8E7D3D849552DFBD"/>
    <w:rsid w:val="007D2E4C"/>
  </w:style>
  <w:style w:type="paragraph" w:customStyle="1" w:styleId="5E25C9EB15B147848F4705E2AE5889A65">
    <w:name w:val="5E25C9EB15B147848F4705E2AE5889A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8">
    <w:name w:val="71E4FEACF55245F5951A7234329D224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8">
    <w:name w:val="81864B5FABE64F7B82B3645CA4AD08F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8">
    <w:name w:val="1A84E5E3195A4900AE1DBA2371B7691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8">
    <w:name w:val="B611A001FB93452EBF285DF26F6784F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8">
    <w:name w:val="D347D61D127F45419D4480FEE6B9890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8">
    <w:name w:val="A937D02F31504977AF32D325336953D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8">
    <w:name w:val="D2950A9C52CA429E8B497235A4296529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8">
    <w:name w:val="DFC2F3371C1E4EA3A66C31EE4051740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8">
    <w:name w:val="8B0A7E2987DE46FAAD086D4D7334F4DE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8">
    <w:name w:val="2BF30549FB8D4D45818200124D91393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8">
    <w:name w:val="4776B8FFC7974D7D8901B945A4DF441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8">
    <w:name w:val="E015DCFB32194117903BFE3468530D6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8">
    <w:name w:val="CC419E3719C44085945559AEF192C95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8">
    <w:name w:val="B945E4CF0ECC40A7B3677F082D32FD9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8">
    <w:name w:val="7162870D80594187A5B47EAAAFF3813D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8">
    <w:name w:val="D1A192E19E1A4F228FC848D960FA27C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8">
    <w:name w:val="22EF4ECD645C461088BFF32317CF452F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8">
    <w:name w:val="B07EBF14FA624F57833DBAA7308F5C5A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8">
    <w:name w:val="CE4AE7285CEA49719147128D247118D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8">
    <w:name w:val="7E3114E6F82C461B9570F0ED5392DFF3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2">
    <w:name w:val="F433FC3F50B54D3E8AB4F38F6717F99C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8EDD22F7FC4C7592FBB4CF943CD4F21">
    <w:name w:val="A88EDD22F7FC4C7592FBB4CF943CD4F2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CD24737CCB54A6C8E7D3D849552DFBD1">
    <w:name w:val="DCD24737CCB54A6C8E7D3D849552DFBD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1">
    <w:name w:val="4F3DD5CAAA464B2DA5D745302078931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25C6B69EF145F189257CE60D6BFD871">
    <w:name w:val="8225C6B69EF145F189257CE60D6BFD87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6">
    <w:name w:val="5E25C9EB15B147848F4705E2AE5889A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9">
    <w:name w:val="71E4FEACF55245F5951A7234329D224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9">
    <w:name w:val="81864B5FABE64F7B82B3645CA4AD08F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9">
    <w:name w:val="1A84E5E3195A4900AE1DBA2371B7691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9">
    <w:name w:val="B611A001FB93452EBF285DF26F6784F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9">
    <w:name w:val="D347D61D127F45419D4480FEE6B9890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9">
    <w:name w:val="A937D02F31504977AF32D325336953D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9">
    <w:name w:val="D2950A9C52CA429E8B497235A4296529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9">
    <w:name w:val="DFC2F3371C1E4EA3A66C31EE4051740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9">
    <w:name w:val="8B0A7E2987DE46FAAD086D4D7334F4DE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9">
    <w:name w:val="2BF30549FB8D4D45818200124D91393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9">
    <w:name w:val="4776B8FFC7974D7D8901B945A4DF441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9">
    <w:name w:val="E015DCFB32194117903BFE3468530D6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9">
    <w:name w:val="CC419E3719C44085945559AEF192C95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9">
    <w:name w:val="B945E4CF0ECC40A7B3677F082D32FD9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9">
    <w:name w:val="7162870D80594187A5B47EAAAFF3813D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9">
    <w:name w:val="D1A192E19E1A4F228FC848D960FA27C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9">
    <w:name w:val="22EF4ECD645C461088BFF32317CF452F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9">
    <w:name w:val="B07EBF14FA624F57833DBAA7308F5C5A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9">
    <w:name w:val="CE4AE7285CEA49719147128D247118D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9">
    <w:name w:val="7E3114E6F82C461B9570F0ED5392DFF3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3">
    <w:name w:val="F433FC3F50B54D3E8AB4F38F6717F99C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A5FFA7B76144DB8AB5E94EA7D7AC1F8">
    <w:name w:val="8A5FFA7B76144DB8AB5E94EA7D7AC1F8"/>
    <w:rsid w:val="007D2E4C"/>
  </w:style>
  <w:style w:type="paragraph" w:customStyle="1" w:styleId="AA0577EB02854C228BF062B8A6B9D6AF">
    <w:name w:val="AA0577EB02854C228BF062B8A6B9D6AF"/>
    <w:rsid w:val="007D2E4C"/>
  </w:style>
  <w:style w:type="paragraph" w:customStyle="1" w:styleId="7DC9DF5910674A2CB616C7E60DC3D498">
    <w:name w:val="7DC9DF5910674A2CB616C7E60DC3D498"/>
    <w:rsid w:val="00D37275"/>
  </w:style>
  <w:style w:type="paragraph" w:customStyle="1" w:styleId="4570CCF85E1B437B8DF0BF6E903E5C40">
    <w:name w:val="4570CCF85E1B437B8DF0BF6E903E5C40"/>
    <w:rsid w:val="00D37275"/>
  </w:style>
  <w:style w:type="paragraph" w:customStyle="1" w:styleId="951377C6C1DB43FA941E627D008E9B28">
    <w:name w:val="951377C6C1DB43FA941E627D008E9B28"/>
    <w:rsid w:val="00D37275"/>
  </w:style>
  <w:style w:type="paragraph" w:customStyle="1" w:styleId="64E7BCB698EB433BB3B8F5B47ED1CE55">
    <w:name w:val="64E7BCB698EB433BB3B8F5B47ED1CE55"/>
    <w:rsid w:val="00D37275"/>
  </w:style>
  <w:style w:type="paragraph" w:customStyle="1" w:styleId="29A918760C09440185990B06DC8CFDB3">
    <w:name w:val="29A918760C09440185990B06DC8CFDB3"/>
    <w:rsid w:val="00D37275"/>
  </w:style>
  <w:style w:type="paragraph" w:customStyle="1" w:styleId="F7276B628EE44A77AE659903608E2A57">
    <w:name w:val="F7276B628EE44A77AE659903608E2A57"/>
    <w:rsid w:val="00D37275"/>
  </w:style>
  <w:style w:type="paragraph" w:customStyle="1" w:styleId="2C7C940E7A0C4EAD92A9ABCB99B03E38">
    <w:name w:val="2C7C940E7A0C4EAD92A9ABCB99B03E38"/>
    <w:rsid w:val="00D37275"/>
  </w:style>
  <w:style w:type="paragraph" w:customStyle="1" w:styleId="1CE4FC1E9DE34D769C6FBFCDC4F2EF91">
    <w:name w:val="1CE4FC1E9DE34D769C6FBFCDC4F2EF91"/>
    <w:rsid w:val="00D37275"/>
  </w:style>
  <w:style w:type="paragraph" w:customStyle="1" w:styleId="2CA5340220094F27AB4210DE1303B3B1">
    <w:name w:val="2CA5340220094F27AB4210DE1303B3B1"/>
    <w:rsid w:val="00D37275"/>
  </w:style>
  <w:style w:type="paragraph" w:customStyle="1" w:styleId="95C0BECCCD4241CB8DE2915BC3183DFE">
    <w:name w:val="95C0BECCCD4241CB8DE2915BC3183DFE"/>
    <w:rsid w:val="00D37275"/>
  </w:style>
  <w:style w:type="paragraph" w:customStyle="1" w:styleId="F4679771B604487A8BF0A1E8B041169A">
    <w:name w:val="F4679771B604487A8BF0A1E8B041169A"/>
    <w:rsid w:val="00D37275"/>
  </w:style>
  <w:style w:type="paragraph" w:customStyle="1" w:styleId="9438809F962049F1A883150565140660">
    <w:name w:val="9438809F962049F1A883150565140660"/>
    <w:rsid w:val="00D37275"/>
  </w:style>
  <w:style w:type="paragraph" w:customStyle="1" w:styleId="D909352C0FDF4BA8908A41A4A3440C84">
    <w:name w:val="D909352C0FDF4BA8908A41A4A3440C84"/>
    <w:rsid w:val="00D37275"/>
  </w:style>
  <w:style w:type="paragraph" w:customStyle="1" w:styleId="1A76AAE2C8C04720944DD4DB03BA9070">
    <w:name w:val="1A76AAE2C8C04720944DD4DB03BA9070"/>
    <w:rsid w:val="00D37275"/>
  </w:style>
  <w:style w:type="paragraph" w:customStyle="1" w:styleId="81CDA2AE3DD041A39713659818B3C3AE">
    <w:name w:val="81CDA2AE3DD041A39713659818B3C3AE"/>
    <w:rsid w:val="00D37275"/>
  </w:style>
  <w:style w:type="paragraph" w:customStyle="1" w:styleId="74B80502966644588F9FEE3BCB342789">
    <w:name w:val="74B80502966644588F9FEE3BCB342789"/>
    <w:rsid w:val="00D37275"/>
  </w:style>
  <w:style w:type="paragraph" w:customStyle="1" w:styleId="D8A108D6079B4A5BBA4ADAE3D0C44C16">
    <w:name w:val="D8A108D6079B4A5BBA4ADAE3D0C44C16"/>
    <w:rsid w:val="00D37275"/>
  </w:style>
  <w:style w:type="paragraph" w:customStyle="1" w:styleId="FCBDC7EBAF6E44DDB71EC371556A19C7">
    <w:name w:val="FCBDC7EBAF6E44DDB71EC371556A19C7"/>
    <w:rsid w:val="00D37275"/>
  </w:style>
  <w:style w:type="paragraph" w:customStyle="1" w:styleId="720EDE5B5BD245D1965E9E11F805102B">
    <w:name w:val="720EDE5B5BD245D1965E9E11F805102B"/>
    <w:rsid w:val="00D37275"/>
  </w:style>
  <w:style w:type="paragraph" w:customStyle="1" w:styleId="04B1390AB1654618BB6FF55382EF1A0D">
    <w:name w:val="04B1390AB1654618BB6FF55382EF1A0D"/>
    <w:rsid w:val="00D37275"/>
  </w:style>
  <w:style w:type="paragraph" w:customStyle="1" w:styleId="EA4EE3C81AB34425936FC383675FEA9B">
    <w:name w:val="EA4EE3C81AB34425936FC383675FEA9B"/>
    <w:rsid w:val="00D37275"/>
  </w:style>
  <w:style w:type="paragraph" w:customStyle="1" w:styleId="14D5FBA8563B4DB89A78757F4DE61894">
    <w:name w:val="14D5FBA8563B4DB89A78757F4DE61894"/>
    <w:rsid w:val="00D37275"/>
  </w:style>
  <w:style w:type="paragraph" w:customStyle="1" w:styleId="726A890A5F284E1CAAC36299166E55F9">
    <w:name w:val="726A890A5F284E1CAAC36299166E55F9"/>
    <w:rsid w:val="00D37275"/>
  </w:style>
  <w:style w:type="paragraph" w:customStyle="1" w:styleId="6BB4BCB479CD40729E719B3482CC238C">
    <w:name w:val="6BB4BCB479CD40729E719B3482CC238C"/>
    <w:rsid w:val="00D37275"/>
  </w:style>
  <w:style w:type="paragraph" w:customStyle="1" w:styleId="52F7A960D9194F86B0E48780AC939A46">
    <w:name w:val="52F7A960D9194F86B0E48780AC939A46"/>
    <w:rsid w:val="00D37275"/>
  </w:style>
  <w:style w:type="paragraph" w:customStyle="1" w:styleId="2D489A80A2634999B6B64577CE85F24E">
    <w:name w:val="2D489A80A2634999B6B64577CE85F24E"/>
    <w:rsid w:val="00D37275"/>
  </w:style>
  <w:style w:type="paragraph" w:customStyle="1" w:styleId="264DFE14B7C54445BB6DCEBF234624EE">
    <w:name w:val="264DFE14B7C54445BB6DCEBF234624EE"/>
    <w:rsid w:val="00D37275"/>
  </w:style>
  <w:style w:type="paragraph" w:customStyle="1" w:styleId="0F457E16F28A4C2AAB6A17531BEB7898">
    <w:name w:val="0F457E16F28A4C2AAB6A17531BEB7898"/>
    <w:rsid w:val="00D37275"/>
  </w:style>
  <w:style w:type="paragraph" w:customStyle="1" w:styleId="6440C9AAF3D34B5F8248D9797C30654B">
    <w:name w:val="6440C9AAF3D34B5F8248D9797C30654B"/>
    <w:rsid w:val="00D37275"/>
  </w:style>
  <w:style w:type="paragraph" w:customStyle="1" w:styleId="4833AAC7A0E94629B6DD545BB89F1A66">
    <w:name w:val="4833AAC7A0E94629B6DD545BB89F1A66"/>
    <w:rsid w:val="00D37275"/>
  </w:style>
  <w:style w:type="paragraph" w:customStyle="1" w:styleId="86AD847C5BB24F96B9B65D91CE887ABB">
    <w:name w:val="86AD847C5BB24F96B9B65D91CE887ABB"/>
    <w:rsid w:val="00D37275"/>
  </w:style>
  <w:style w:type="paragraph" w:customStyle="1" w:styleId="33FDEF86409E4647A20296DC15FA82D2">
    <w:name w:val="33FDEF86409E4647A20296DC15FA82D2"/>
    <w:rsid w:val="00D37275"/>
  </w:style>
  <w:style w:type="paragraph" w:customStyle="1" w:styleId="1FA4DAB57E034F2CAF1AA9A8AEC171A8">
    <w:name w:val="1FA4DAB57E034F2CAF1AA9A8AEC171A8"/>
    <w:rsid w:val="00D37275"/>
  </w:style>
  <w:style w:type="paragraph" w:customStyle="1" w:styleId="9C5D851D97D74AF5AB51894FDF40F439">
    <w:name w:val="9C5D851D97D74AF5AB51894FDF40F439"/>
    <w:rsid w:val="00D37275"/>
  </w:style>
  <w:style w:type="paragraph" w:customStyle="1" w:styleId="8B6483DEB887456F9B531299F8D567E0">
    <w:name w:val="8B6483DEB887456F9B531299F8D567E0"/>
    <w:rsid w:val="00D37275"/>
  </w:style>
  <w:style w:type="paragraph" w:customStyle="1" w:styleId="D1C669E916BA4CDF97975985A91D49D1">
    <w:name w:val="D1C669E916BA4CDF97975985A91D49D1"/>
    <w:rsid w:val="00D37275"/>
  </w:style>
  <w:style w:type="paragraph" w:customStyle="1" w:styleId="551AF7525C9744F3B4E6745ACA9683FA">
    <w:name w:val="551AF7525C9744F3B4E6745ACA9683FA"/>
    <w:rsid w:val="00D37275"/>
  </w:style>
  <w:style w:type="paragraph" w:customStyle="1" w:styleId="1F3577233E52412CBFCE57A3DEEB7943">
    <w:name w:val="1F3577233E52412CBFCE57A3DEEB7943"/>
    <w:rsid w:val="00D37275"/>
  </w:style>
  <w:style w:type="paragraph" w:customStyle="1" w:styleId="E54138C092EA4D44A46324B2AB4D8194">
    <w:name w:val="E54138C092EA4D44A46324B2AB4D8194"/>
    <w:rsid w:val="00D37275"/>
  </w:style>
  <w:style w:type="paragraph" w:customStyle="1" w:styleId="0FD427B00DC04FBFBA676B3AF6B446BC">
    <w:name w:val="0FD427B00DC04FBFBA676B3AF6B446BC"/>
    <w:rsid w:val="00D37275"/>
  </w:style>
  <w:style w:type="paragraph" w:customStyle="1" w:styleId="01A0C5C86920431AB8D07E3F1E5ABEA1">
    <w:name w:val="01A0C5C86920431AB8D07E3F1E5ABEA1"/>
    <w:rsid w:val="00D37275"/>
  </w:style>
  <w:style w:type="paragraph" w:customStyle="1" w:styleId="331EAC345EDB45779B930CE553D9C5F7">
    <w:name w:val="331EAC345EDB45779B930CE553D9C5F7"/>
    <w:rsid w:val="00D37275"/>
  </w:style>
  <w:style w:type="paragraph" w:customStyle="1" w:styleId="2F63B3E0DCCE47DA989C6D3ED2AF8DFE">
    <w:name w:val="2F63B3E0DCCE47DA989C6D3ED2AF8DFE"/>
    <w:rsid w:val="00D37275"/>
  </w:style>
  <w:style w:type="paragraph" w:customStyle="1" w:styleId="B37B00DBECD64C8BA1BFD1FAE764B93A">
    <w:name w:val="B37B00DBECD64C8BA1BFD1FAE764B93A"/>
    <w:rsid w:val="00D37275"/>
  </w:style>
  <w:style w:type="paragraph" w:customStyle="1" w:styleId="ED4427F8A8B14F3695FEFE1968C290EA">
    <w:name w:val="ED4427F8A8B14F3695FEFE1968C290EA"/>
    <w:rsid w:val="00D37275"/>
  </w:style>
  <w:style w:type="paragraph" w:customStyle="1" w:styleId="5BD93BDB8CE345A88A34516735D0FDE1">
    <w:name w:val="5BD93BDB8CE345A88A34516735D0FDE1"/>
    <w:rsid w:val="00D37275"/>
  </w:style>
  <w:style w:type="paragraph" w:customStyle="1" w:styleId="326F23CB7E574F119934167B8E846B5A">
    <w:name w:val="326F23CB7E574F119934167B8E846B5A"/>
    <w:rsid w:val="00D37275"/>
  </w:style>
  <w:style w:type="paragraph" w:customStyle="1" w:styleId="D408348327364A108E85A1BAB7D3683D">
    <w:name w:val="D408348327364A108E85A1BAB7D3683D"/>
    <w:rsid w:val="00D37275"/>
  </w:style>
  <w:style w:type="paragraph" w:customStyle="1" w:styleId="5F2FB45BA7AC4AF0AFC5F0840513E7BD">
    <w:name w:val="5F2FB45BA7AC4AF0AFC5F0840513E7BD"/>
    <w:rsid w:val="00D37275"/>
  </w:style>
  <w:style w:type="paragraph" w:customStyle="1" w:styleId="CB2D774B59E24DCA9B7151ABE40BC854">
    <w:name w:val="CB2D774B59E24DCA9B7151ABE40BC854"/>
    <w:rsid w:val="00D37275"/>
  </w:style>
  <w:style w:type="paragraph" w:customStyle="1" w:styleId="906986C7C4EA4B66BE2BBAF4AC8CE3B9">
    <w:name w:val="906986C7C4EA4B66BE2BBAF4AC8CE3B9"/>
    <w:rsid w:val="00D37275"/>
  </w:style>
  <w:style w:type="paragraph" w:customStyle="1" w:styleId="9B66CDC127844319AA735B1E6AA17634">
    <w:name w:val="9B66CDC127844319AA735B1E6AA17634"/>
    <w:rsid w:val="00D37275"/>
  </w:style>
  <w:style w:type="paragraph" w:customStyle="1" w:styleId="92D425CC5669454BB89C85E7EF722087">
    <w:name w:val="92D425CC5669454BB89C85E7EF722087"/>
    <w:rsid w:val="00D37275"/>
  </w:style>
  <w:style w:type="paragraph" w:customStyle="1" w:styleId="99FB953E2D854391B483B3A4B8C19C21">
    <w:name w:val="99FB953E2D854391B483B3A4B8C19C21"/>
    <w:rsid w:val="00D37275"/>
  </w:style>
  <w:style w:type="paragraph" w:customStyle="1" w:styleId="91F92D18DF494206BFB9AC40483D95C6">
    <w:name w:val="91F92D18DF494206BFB9AC40483D95C6"/>
    <w:rsid w:val="00D37275"/>
  </w:style>
  <w:style w:type="paragraph" w:customStyle="1" w:styleId="962A961546E64D0C985C636AEF2C6622">
    <w:name w:val="962A961546E64D0C985C636AEF2C6622"/>
    <w:rsid w:val="00D37275"/>
  </w:style>
  <w:style w:type="paragraph" w:customStyle="1" w:styleId="73923F4DDA64469DBA4877315F312B51">
    <w:name w:val="73923F4DDA64469DBA4877315F312B51"/>
    <w:rsid w:val="00D37275"/>
  </w:style>
  <w:style w:type="paragraph" w:customStyle="1" w:styleId="CAB277714D254656857BFFCBA8E47936">
    <w:name w:val="CAB277714D254656857BFFCBA8E47936"/>
    <w:rsid w:val="00D37275"/>
  </w:style>
  <w:style w:type="paragraph" w:customStyle="1" w:styleId="183F1EC479A24FC0BC7A99907FF6DDA7">
    <w:name w:val="183F1EC479A24FC0BC7A99907FF6DDA7"/>
    <w:rsid w:val="00D37275"/>
  </w:style>
  <w:style w:type="paragraph" w:customStyle="1" w:styleId="6E05E702659B46D1AAF3A97D2D77A822">
    <w:name w:val="6E05E702659B46D1AAF3A97D2D77A822"/>
    <w:rsid w:val="00D37275"/>
  </w:style>
  <w:style w:type="paragraph" w:customStyle="1" w:styleId="E2CA2BBB16424AEA97C5D85D995E361A">
    <w:name w:val="E2CA2BBB16424AEA97C5D85D995E361A"/>
    <w:rsid w:val="00D37275"/>
  </w:style>
  <w:style w:type="paragraph" w:customStyle="1" w:styleId="8C4177F6DC27419F8F24B475EDD4282B">
    <w:name w:val="8C4177F6DC27419F8F24B475EDD4282B"/>
    <w:rsid w:val="00D37275"/>
  </w:style>
  <w:style w:type="paragraph" w:customStyle="1" w:styleId="EE86239AFA1548C388CA1C415A217CC5">
    <w:name w:val="EE86239AFA1548C388CA1C415A217CC5"/>
    <w:rsid w:val="00D37275"/>
  </w:style>
  <w:style w:type="paragraph" w:customStyle="1" w:styleId="9075F1E4C31D42FBBDF68E0F8F124872">
    <w:name w:val="9075F1E4C31D42FBBDF68E0F8F124872"/>
    <w:rsid w:val="00D37275"/>
  </w:style>
  <w:style w:type="paragraph" w:customStyle="1" w:styleId="46E58D6BB3CE485BBF7A1CB1C7F19859">
    <w:name w:val="46E58D6BB3CE485BBF7A1CB1C7F19859"/>
    <w:rsid w:val="00D37275"/>
  </w:style>
  <w:style w:type="paragraph" w:customStyle="1" w:styleId="F2C4BC29136E4F3F8BE278CFBB8CD178">
    <w:name w:val="F2C4BC29136E4F3F8BE278CFBB8CD178"/>
    <w:rsid w:val="00D37275"/>
  </w:style>
  <w:style w:type="paragraph" w:customStyle="1" w:styleId="F4A61DF2F3FF4AC0AF77C861B2098685">
    <w:name w:val="F4A61DF2F3FF4AC0AF77C861B2098685"/>
    <w:rsid w:val="00D37275"/>
  </w:style>
  <w:style w:type="paragraph" w:customStyle="1" w:styleId="09C06336E6F243928F86C167D1F17C1A">
    <w:name w:val="09C06336E6F243928F86C167D1F17C1A"/>
    <w:rsid w:val="00D37275"/>
  </w:style>
  <w:style w:type="paragraph" w:customStyle="1" w:styleId="2B3A031984BE45939C91790B9900EE9A">
    <w:name w:val="2B3A031984BE45939C91790B9900EE9A"/>
    <w:rsid w:val="00D37275"/>
  </w:style>
  <w:style w:type="paragraph" w:customStyle="1" w:styleId="3D4130E176BD4125BA58CD43EB47F120">
    <w:name w:val="3D4130E176BD4125BA58CD43EB47F120"/>
    <w:rsid w:val="00D37275"/>
  </w:style>
  <w:style w:type="paragraph" w:customStyle="1" w:styleId="43D09CDFC29E45AABB40A3797374CAD7">
    <w:name w:val="43D09CDFC29E45AABB40A3797374CAD7"/>
    <w:rsid w:val="00D37275"/>
  </w:style>
  <w:style w:type="paragraph" w:customStyle="1" w:styleId="3F3E577D9F1143CB93BED27929260D36">
    <w:name w:val="3F3E577D9F1143CB93BED27929260D36"/>
    <w:rsid w:val="00D37275"/>
  </w:style>
  <w:style w:type="paragraph" w:customStyle="1" w:styleId="8E9CE3044CBE44BEAB5FE5554DE51EC0">
    <w:name w:val="8E9CE3044CBE44BEAB5FE5554DE51EC0"/>
    <w:rsid w:val="00D37275"/>
  </w:style>
  <w:style w:type="paragraph" w:customStyle="1" w:styleId="9A2D99BC07B349269E683E877EA3CDF3">
    <w:name w:val="9A2D99BC07B349269E683E877EA3CDF3"/>
    <w:rsid w:val="00D37275"/>
  </w:style>
  <w:style w:type="paragraph" w:customStyle="1" w:styleId="4CC1A23CDED244D0A4A1CF2550ACF084">
    <w:name w:val="4CC1A23CDED244D0A4A1CF2550ACF084"/>
    <w:rsid w:val="00D37275"/>
  </w:style>
  <w:style w:type="paragraph" w:customStyle="1" w:styleId="3E0A191ED2F349F69583E8A82AD4F365">
    <w:name w:val="3E0A191ED2F349F69583E8A82AD4F365"/>
    <w:rsid w:val="00D37275"/>
  </w:style>
  <w:style w:type="paragraph" w:customStyle="1" w:styleId="213A8E19651044E6AE63BEBF185EE7EE">
    <w:name w:val="213A8E19651044E6AE63BEBF185EE7EE"/>
    <w:rsid w:val="00D37275"/>
  </w:style>
  <w:style w:type="paragraph" w:customStyle="1" w:styleId="BDE4A484B855476AAE60AC35A2C75B52">
    <w:name w:val="BDE4A484B855476AAE60AC35A2C75B52"/>
    <w:rsid w:val="00D37275"/>
  </w:style>
  <w:style w:type="paragraph" w:customStyle="1" w:styleId="1069A3CAC57240B1815AD75E132DC9BC">
    <w:name w:val="1069A3CAC57240B1815AD75E132DC9BC"/>
    <w:rsid w:val="00D37275"/>
  </w:style>
  <w:style w:type="paragraph" w:customStyle="1" w:styleId="539551D0BD254ECF98696B6519200054">
    <w:name w:val="539551D0BD254ECF98696B6519200054"/>
    <w:rsid w:val="00D37275"/>
  </w:style>
  <w:style w:type="paragraph" w:customStyle="1" w:styleId="D5DAE7DE19594C66B4751254BCB35A5C">
    <w:name w:val="D5DAE7DE19594C66B4751254BCB35A5C"/>
    <w:rsid w:val="00D37275"/>
  </w:style>
  <w:style w:type="paragraph" w:customStyle="1" w:styleId="2D34E546410144A19F4FF3F68F1AD369">
    <w:name w:val="2D34E546410144A19F4FF3F68F1AD369"/>
    <w:rsid w:val="00D37275"/>
  </w:style>
  <w:style w:type="paragraph" w:customStyle="1" w:styleId="65DB8B034136464383CFD03182A32C02">
    <w:name w:val="65DB8B034136464383CFD03182A32C02"/>
    <w:rsid w:val="00D37275"/>
  </w:style>
  <w:style w:type="paragraph" w:customStyle="1" w:styleId="3517DD4D2C2342C99480447A98DBC370">
    <w:name w:val="3517DD4D2C2342C99480447A98DBC370"/>
    <w:rsid w:val="00D37275"/>
  </w:style>
  <w:style w:type="paragraph" w:customStyle="1" w:styleId="BEE0DD14C99E46AB8E4A2CF316E2489E">
    <w:name w:val="BEE0DD14C99E46AB8E4A2CF316E2489E"/>
    <w:rsid w:val="00D37275"/>
  </w:style>
  <w:style w:type="paragraph" w:customStyle="1" w:styleId="105A16D3233248CF8417EF0ECDADC5B4">
    <w:name w:val="105A16D3233248CF8417EF0ECDADC5B4"/>
    <w:rsid w:val="00D37275"/>
  </w:style>
  <w:style w:type="paragraph" w:customStyle="1" w:styleId="F5F8B1B36F3942619F5EA1C12F428209">
    <w:name w:val="F5F8B1B36F3942619F5EA1C12F428209"/>
    <w:rsid w:val="00D37275"/>
  </w:style>
  <w:style w:type="paragraph" w:customStyle="1" w:styleId="55796DA009C44BA0BB18DFFFB28F860F">
    <w:name w:val="55796DA009C44BA0BB18DFFFB28F860F"/>
    <w:rsid w:val="00D37275"/>
  </w:style>
  <w:style w:type="paragraph" w:customStyle="1" w:styleId="7B03870268044A5EA56CE7BF3DFB8C8D">
    <w:name w:val="7B03870268044A5EA56CE7BF3DFB8C8D"/>
    <w:rsid w:val="00D37275"/>
  </w:style>
  <w:style w:type="paragraph" w:customStyle="1" w:styleId="0F892A59084A4E7A9C9D31CE3755FC10">
    <w:name w:val="0F892A59084A4E7A9C9D31CE3755FC10"/>
    <w:rsid w:val="00D37275"/>
  </w:style>
  <w:style w:type="paragraph" w:customStyle="1" w:styleId="5C19C6139E7542CD87492E0ACBCDD302">
    <w:name w:val="5C19C6139E7542CD87492E0ACBCDD302"/>
    <w:rsid w:val="00D37275"/>
  </w:style>
  <w:style w:type="paragraph" w:customStyle="1" w:styleId="F74BB5684F1F4432AFC15A65008F1445">
    <w:name w:val="F74BB5684F1F4432AFC15A65008F1445"/>
    <w:rsid w:val="00D37275"/>
  </w:style>
  <w:style w:type="paragraph" w:customStyle="1" w:styleId="C75C0C3B200D40C3840D4F5C58E0141E">
    <w:name w:val="C75C0C3B200D40C3840D4F5C58E0141E"/>
    <w:rsid w:val="00D37275"/>
  </w:style>
  <w:style w:type="paragraph" w:customStyle="1" w:styleId="C50EE7F1FF20418489EE07B7AF91A739">
    <w:name w:val="C50EE7F1FF20418489EE07B7AF91A739"/>
    <w:rsid w:val="00D37275"/>
  </w:style>
  <w:style w:type="paragraph" w:customStyle="1" w:styleId="4675FFB7582C4F57AD34D2A4D263AA8B">
    <w:name w:val="4675FFB7582C4F57AD34D2A4D263AA8B"/>
    <w:rsid w:val="00D37275"/>
  </w:style>
  <w:style w:type="paragraph" w:customStyle="1" w:styleId="8E7AE5CD57664DA28FB73C30A2703D14">
    <w:name w:val="8E7AE5CD57664DA28FB73C30A2703D14"/>
    <w:rsid w:val="00D37275"/>
  </w:style>
  <w:style w:type="paragraph" w:customStyle="1" w:styleId="284A5DE986B248198174144C835EEEBC">
    <w:name w:val="284A5DE986B248198174144C835EEEBC"/>
    <w:rsid w:val="00D37275"/>
  </w:style>
  <w:style w:type="paragraph" w:customStyle="1" w:styleId="B77A1953EB2F420B81CEA3735381AE89">
    <w:name w:val="B77A1953EB2F420B81CEA3735381AE89"/>
    <w:rsid w:val="00D37275"/>
  </w:style>
  <w:style w:type="paragraph" w:customStyle="1" w:styleId="E80ADC318C234E598E3A7C1395C4A4AA">
    <w:name w:val="E80ADC318C234E598E3A7C1395C4A4AA"/>
    <w:rsid w:val="00D37275"/>
  </w:style>
  <w:style w:type="paragraph" w:customStyle="1" w:styleId="A70B9D7912E647B3BC690B22B8F6ACB2">
    <w:name w:val="A70B9D7912E647B3BC690B22B8F6ACB2"/>
    <w:rsid w:val="00D37275"/>
  </w:style>
  <w:style w:type="paragraph" w:customStyle="1" w:styleId="DC21FADBA08B42EF82C7C6FFCF26B128">
    <w:name w:val="DC21FADBA08B42EF82C7C6FFCF26B128"/>
    <w:rsid w:val="00D37275"/>
  </w:style>
  <w:style w:type="paragraph" w:customStyle="1" w:styleId="D3693A6FEE134BF5BA21773293C9EEB6">
    <w:name w:val="D3693A6FEE134BF5BA21773293C9EEB6"/>
    <w:rsid w:val="00D37275"/>
  </w:style>
  <w:style w:type="paragraph" w:customStyle="1" w:styleId="BAB990510EF44D05A7D74EB4132B8CB5">
    <w:name w:val="BAB990510EF44D05A7D74EB4132B8CB5"/>
    <w:rsid w:val="00D37275"/>
  </w:style>
  <w:style w:type="paragraph" w:customStyle="1" w:styleId="ACAF2A33256941A79FB3ADC1F70F221F">
    <w:name w:val="ACAF2A33256941A79FB3ADC1F70F221F"/>
    <w:rsid w:val="00D37275"/>
  </w:style>
  <w:style w:type="paragraph" w:customStyle="1" w:styleId="1E2CE0CFAA7F42949474B78869A81CC3">
    <w:name w:val="1E2CE0CFAA7F42949474B78869A81CC3"/>
    <w:rsid w:val="00D37275"/>
  </w:style>
  <w:style w:type="paragraph" w:customStyle="1" w:styleId="4B3EFDF4B714405992BC51F5C58CAE66">
    <w:name w:val="4B3EFDF4B714405992BC51F5C58CAE66"/>
    <w:rsid w:val="00D37275"/>
  </w:style>
  <w:style w:type="paragraph" w:customStyle="1" w:styleId="338D5B4189AE43D5A98687E2B1D7719B">
    <w:name w:val="338D5B4189AE43D5A98687E2B1D7719B"/>
    <w:rsid w:val="00D37275"/>
  </w:style>
  <w:style w:type="paragraph" w:customStyle="1" w:styleId="98F3D1408AF847F9AE7B938D368C308D">
    <w:name w:val="98F3D1408AF847F9AE7B938D368C308D"/>
    <w:rsid w:val="00D37275"/>
  </w:style>
  <w:style w:type="paragraph" w:customStyle="1" w:styleId="6C53087161FC4633A50BDFFCCCE1F308">
    <w:name w:val="6C53087161FC4633A50BDFFCCCE1F308"/>
    <w:rsid w:val="00D37275"/>
  </w:style>
  <w:style w:type="paragraph" w:customStyle="1" w:styleId="B3DD855D3A7B45AD9E0C5378024E0A59">
    <w:name w:val="B3DD855D3A7B45AD9E0C5378024E0A59"/>
    <w:rsid w:val="00D37275"/>
  </w:style>
  <w:style w:type="paragraph" w:customStyle="1" w:styleId="B52FC5E8A7174FFEB14292599119BED5">
    <w:name w:val="B52FC5E8A7174FFEB14292599119BED5"/>
    <w:rsid w:val="00D37275"/>
  </w:style>
  <w:style w:type="paragraph" w:customStyle="1" w:styleId="DF814EF94FFB40B9AD805DB373CCF741">
    <w:name w:val="DF814EF94FFB40B9AD805DB373CCF741"/>
    <w:rsid w:val="00D37275"/>
  </w:style>
  <w:style w:type="paragraph" w:customStyle="1" w:styleId="A696175E049C44D4A98B0376C2F5A6BB">
    <w:name w:val="A696175E049C44D4A98B0376C2F5A6BB"/>
    <w:rsid w:val="00D37275"/>
  </w:style>
  <w:style w:type="paragraph" w:customStyle="1" w:styleId="F498B384F46B42DCB57DA10D73EBFE4A">
    <w:name w:val="F498B384F46B42DCB57DA10D73EBFE4A"/>
    <w:rsid w:val="00D37275"/>
  </w:style>
  <w:style w:type="paragraph" w:customStyle="1" w:styleId="25FFAA250E014843A274A96199377423">
    <w:name w:val="25FFAA250E014843A274A96199377423"/>
    <w:rsid w:val="00D37275"/>
  </w:style>
  <w:style w:type="paragraph" w:customStyle="1" w:styleId="404AF40813684C07B8110EBBE4E2E0D3">
    <w:name w:val="404AF40813684C07B8110EBBE4E2E0D3"/>
    <w:rsid w:val="00D37275"/>
  </w:style>
  <w:style w:type="paragraph" w:customStyle="1" w:styleId="2B8B2D6C20FB497CA221D55F03A34012">
    <w:name w:val="2B8B2D6C20FB497CA221D55F03A34012"/>
    <w:rsid w:val="00D37275"/>
  </w:style>
  <w:style w:type="paragraph" w:customStyle="1" w:styleId="EF216F70A200403C9532FF49FA55FE89">
    <w:name w:val="EF216F70A200403C9532FF49FA55FE89"/>
    <w:rsid w:val="00D37275"/>
  </w:style>
  <w:style w:type="paragraph" w:customStyle="1" w:styleId="5E09F80C89854377A8822D0D4F4EB279">
    <w:name w:val="5E09F80C89854377A8822D0D4F4EB279"/>
    <w:rsid w:val="00D37275"/>
  </w:style>
  <w:style w:type="paragraph" w:customStyle="1" w:styleId="6EE8D96674CE4F538A8FC877B9D6B616">
    <w:name w:val="6EE8D96674CE4F538A8FC877B9D6B616"/>
    <w:rsid w:val="00D37275"/>
  </w:style>
  <w:style w:type="paragraph" w:customStyle="1" w:styleId="3F9021EDEB3C45C58FF5A6234A2EE99B">
    <w:name w:val="3F9021EDEB3C45C58FF5A6234A2EE99B"/>
    <w:rsid w:val="00D37275"/>
  </w:style>
  <w:style w:type="paragraph" w:customStyle="1" w:styleId="C0C40F892DEA4D929F1C1243FD7D091D">
    <w:name w:val="C0C40F892DEA4D929F1C1243FD7D091D"/>
    <w:rsid w:val="00D37275"/>
  </w:style>
  <w:style w:type="paragraph" w:customStyle="1" w:styleId="2484B15E3D8441748B70F02E5EB4AD18">
    <w:name w:val="2484B15E3D8441748B70F02E5EB4AD18"/>
    <w:rsid w:val="00D37275"/>
  </w:style>
  <w:style w:type="paragraph" w:customStyle="1" w:styleId="86971B44A9B14F74AB5ED775AF4CB484">
    <w:name w:val="86971B44A9B14F74AB5ED775AF4CB484"/>
    <w:rsid w:val="00D37275"/>
  </w:style>
  <w:style w:type="paragraph" w:customStyle="1" w:styleId="40BFCB2B3222410192C680C158D15F31">
    <w:name w:val="40BFCB2B3222410192C680C158D15F31"/>
    <w:rsid w:val="00D37275"/>
  </w:style>
  <w:style w:type="paragraph" w:customStyle="1" w:styleId="AFF95DF3F92E42F28B109F57C67F1286">
    <w:name w:val="AFF95DF3F92E42F28B109F57C67F1286"/>
    <w:rsid w:val="00D37275"/>
  </w:style>
  <w:style w:type="paragraph" w:customStyle="1" w:styleId="54F633355EC9434CB883B3CE5E427624">
    <w:name w:val="54F633355EC9434CB883B3CE5E427624"/>
    <w:rsid w:val="00D37275"/>
  </w:style>
  <w:style w:type="paragraph" w:customStyle="1" w:styleId="E22A2904E426493FA4012C942F15680B">
    <w:name w:val="E22A2904E426493FA4012C942F15680B"/>
    <w:rsid w:val="00D37275"/>
  </w:style>
  <w:style w:type="paragraph" w:customStyle="1" w:styleId="52CC68B3CFF7491BB5527609FFDC64FF">
    <w:name w:val="52CC68B3CFF7491BB5527609FFDC64FF"/>
    <w:rsid w:val="00D37275"/>
  </w:style>
  <w:style w:type="paragraph" w:customStyle="1" w:styleId="8B01BFDFDD514EF1930F08921FD4BF73">
    <w:name w:val="8B01BFDFDD514EF1930F08921FD4BF73"/>
    <w:rsid w:val="00D37275"/>
  </w:style>
  <w:style w:type="paragraph" w:customStyle="1" w:styleId="B9A3D97CC06F4C7D921E2E9AAF72159F">
    <w:name w:val="B9A3D97CC06F4C7D921E2E9AAF72159F"/>
    <w:rsid w:val="00D37275"/>
  </w:style>
  <w:style w:type="paragraph" w:customStyle="1" w:styleId="E34EA34ADBEE4B37A8E1E49DF40CDCAD">
    <w:name w:val="E34EA34ADBEE4B37A8E1E49DF40CDCAD"/>
    <w:rsid w:val="00D37275"/>
  </w:style>
  <w:style w:type="paragraph" w:customStyle="1" w:styleId="F6047B4819C6403489297629C1DFF1BD">
    <w:name w:val="F6047B4819C6403489297629C1DFF1BD"/>
    <w:rsid w:val="00D37275"/>
  </w:style>
  <w:style w:type="paragraph" w:customStyle="1" w:styleId="3076D1E9382846389C18DBB675ACE5A5">
    <w:name w:val="3076D1E9382846389C18DBB675ACE5A5"/>
    <w:rsid w:val="00D37275"/>
  </w:style>
  <w:style w:type="paragraph" w:customStyle="1" w:styleId="1D73D4029DE64107A4BB561E74758B65">
    <w:name w:val="1D73D4029DE64107A4BB561E74758B65"/>
    <w:rsid w:val="00D37275"/>
  </w:style>
  <w:style w:type="paragraph" w:customStyle="1" w:styleId="0E77368CAB484194B4C0446BF7E00AAC">
    <w:name w:val="0E77368CAB484194B4C0446BF7E00AAC"/>
    <w:rsid w:val="00D37275"/>
  </w:style>
  <w:style w:type="paragraph" w:customStyle="1" w:styleId="BC24F25EB51D463B8C5A5E5A8FDA4964">
    <w:name w:val="BC24F25EB51D463B8C5A5E5A8FDA4964"/>
    <w:rsid w:val="00D37275"/>
  </w:style>
  <w:style w:type="paragraph" w:customStyle="1" w:styleId="9431452809BB4EF28E96BF2E6BACBF88">
    <w:name w:val="9431452809BB4EF28E96BF2E6BACBF88"/>
    <w:rsid w:val="00D37275"/>
  </w:style>
  <w:style w:type="paragraph" w:customStyle="1" w:styleId="A5245C05539747F58EF73074310B4A4F">
    <w:name w:val="A5245C05539747F58EF73074310B4A4F"/>
    <w:rsid w:val="00D37275"/>
  </w:style>
  <w:style w:type="paragraph" w:customStyle="1" w:styleId="1BD43159051E457BA74AECCF730CA7B1">
    <w:name w:val="1BD43159051E457BA74AECCF730CA7B1"/>
    <w:rsid w:val="00D37275"/>
  </w:style>
  <w:style w:type="paragraph" w:customStyle="1" w:styleId="029D00255F484DE8B0F2F739ACB80E90">
    <w:name w:val="029D00255F484DE8B0F2F739ACB80E90"/>
    <w:rsid w:val="00D37275"/>
  </w:style>
  <w:style w:type="paragraph" w:customStyle="1" w:styleId="917925301EDA402ABBB823A9DE924054">
    <w:name w:val="917925301EDA402ABBB823A9DE924054"/>
    <w:rsid w:val="00D37275"/>
  </w:style>
  <w:style w:type="paragraph" w:customStyle="1" w:styleId="A1E633995EB94A19A898A78C727D20FE">
    <w:name w:val="A1E633995EB94A19A898A78C727D20FE"/>
    <w:rsid w:val="00D37275"/>
  </w:style>
  <w:style w:type="paragraph" w:customStyle="1" w:styleId="D2E24B26531B4B5797B0A1058AB33CB7">
    <w:name w:val="D2E24B26531B4B5797B0A1058AB33CB7"/>
    <w:rsid w:val="00D37275"/>
  </w:style>
  <w:style w:type="paragraph" w:customStyle="1" w:styleId="0838526CA4FA479B90706FAC192B083D">
    <w:name w:val="0838526CA4FA479B90706FAC192B083D"/>
    <w:rsid w:val="00D37275"/>
  </w:style>
  <w:style w:type="paragraph" w:customStyle="1" w:styleId="629B8A1635BA42D097CC72F759B5D734">
    <w:name w:val="629B8A1635BA42D097CC72F759B5D734"/>
    <w:rsid w:val="00D37275"/>
  </w:style>
  <w:style w:type="paragraph" w:customStyle="1" w:styleId="01B6FB611FC04214A01FCD7E870839E8">
    <w:name w:val="01B6FB611FC04214A01FCD7E870839E8"/>
    <w:rsid w:val="00D37275"/>
  </w:style>
  <w:style w:type="paragraph" w:customStyle="1" w:styleId="4FA4C396BA23439CAB92649ACF73E7AA">
    <w:name w:val="4FA4C396BA23439CAB92649ACF73E7AA"/>
    <w:rsid w:val="00D37275"/>
  </w:style>
  <w:style w:type="paragraph" w:customStyle="1" w:styleId="234153840D5A4C85B0D105684D76C8CE">
    <w:name w:val="234153840D5A4C85B0D105684D76C8CE"/>
    <w:rsid w:val="00D37275"/>
  </w:style>
  <w:style w:type="paragraph" w:customStyle="1" w:styleId="6E856938379B47CB8431FBBB4163A73C">
    <w:name w:val="6E856938379B47CB8431FBBB4163A73C"/>
    <w:rsid w:val="00D37275"/>
  </w:style>
  <w:style w:type="paragraph" w:customStyle="1" w:styleId="403809AEFDE149E6A8BDFF6F0AE79111">
    <w:name w:val="403809AEFDE149E6A8BDFF6F0AE79111"/>
    <w:rsid w:val="00D37275"/>
  </w:style>
  <w:style w:type="paragraph" w:customStyle="1" w:styleId="65A42A54B8094820A6CC86000ADB433F">
    <w:name w:val="65A42A54B8094820A6CC86000ADB433F"/>
    <w:rsid w:val="00D37275"/>
  </w:style>
  <w:style w:type="paragraph" w:customStyle="1" w:styleId="6AD71C7A2BCA4B01A145A90CDDB8D57C">
    <w:name w:val="6AD71C7A2BCA4B01A145A90CDDB8D57C"/>
    <w:rsid w:val="00D37275"/>
  </w:style>
  <w:style w:type="paragraph" w:customStyle="1" w:styleId="931CC96592294C9F83D24BDF9D71BB5A">
    <w:name w:val="931CC96592294C9F83D24BDF9D71BB5A"/>
    <w:rsid w:val="00D37275"/>
  </w:style>
  <w:style w:type="paragraph" w:customStyle="1" w:styleId="26F932CCFC9B490C815DF468F7189BAC">
    <w:name w:val="26F932CCFC9B490C815DF468F7189BAC"/>
    <w:rsid w:val="00D37275"/>
  </w:style>
  <w:style w:type="paragraph" w:customStyle="1" w:styleId="BE85434C6B51458C97C48C711110AA13">
    <w:name w:val="BE85434C6B51458C97C48C711110AA13"/>
    <w:rsid w:val="00D37275"/>
  </w:style>
  <w:style w:type="paragraph" w:customStyle="1" w:styleId="D190E40CD52640BBB5BCEB5B0D3934BD">
    <w:name w:val="D190E40CD52640BBB5BCEB5B0D3934BD"/>
    <w:rsid w:val="00D37275"/>
  </w:style>
  <w:style w:type="paragraph" w:customStyle="1" w:styleId="562A64687BAF4C46992E79F5E888A228">
    <w:name w:val="562A64687BAF4C46992E79F5E888A228"/>
    <w:rsid w:val="00D37275"/>
  </w:style>
  <w:style w:type="paragraph" w:customStyle="1" w:styleId="B8952BA1FE4B46FCB790E695B299A2A7">
    <w:name w:val="B8952BA1FE4B46FCB790E695B299A2A7"/>
    <w:rsid w:val="00D37275"/>
  </w:style>
  <w:style w:type="paragraph" w:customStyle="1" w:styleId="F17F4A4AACA94D42827170EB08F4FA14">
    <w:name w:val="F17F4A4AACA94D42827170EB08F4FA14"/>
    <w:rsid w:val="00D37275"/>
  </w:style>
  <w:style w:type="paragraph" w:customStyle="1" w:styleId="49F74FFE62814D168EC6313122EC5FA6">
    <w:name w:val="49F74FFE62814D168EC6313122EC5FA6"/>
    <w:rsid w:val="00D37275"/>
  </w:style>
  <w:style w:type="paragraph" w:customStyle="1" w:styleId="AA0577EB02854C228BF062B8A6B9D6AF1">
    <w:name w:val="AA0577EB02854C228BF062B8A6B9D6A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0">
    <w:name w:val="71E4FEACF55245F5951A7234329D2244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0">
    <w:name w:val="81864B5FABE64F7B82B3645CA4AD08F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">
    <w:name w:val="2484B15E3D8441748B70F02E5EB4AD1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">
    <w:name w:val="86971B44A9B14F74AB5ED775AF4CB484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">
    <w:name w:val="40BFCB2B3222410192C680C158D15F3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">
    <w:name w:val="AFF95DF3F92E42F28B109F57C67F1286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">
    <w:name w:val="6E856938379B47CB8431FBBB4163A73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">
    <w:name w:val="E22A2904E426493FA4012C942F15680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">
    <w:name w:val="52CC68B3CFF7491BB5527609FFDC64F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">
    <w:name w:val="8B01BFDFDD514EF1930F08921FD4BF7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">
    <w:name w:val="403809AEFDE149E6A8BDFF6F0AE791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">
    <w:name w:val="65A42A54B8094820A6CC86000ADB433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">
    <w:name w:val="1D73D4029DE64107A4BB561E74758B6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">
    <w:name w:val="0E77368CAB484194B4C0446BF7E00AA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">
    <w:name w:val="1BD43159051E457BA74AECCF730CA7B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">
    <w:name w:val="029D00255F484DE8B0F2F739ACB80E90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">
    <w:name w:val="A1E633995EB94A19A898A78C727D20F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">
    <w:name w:val="6AD71C7A2BCA4B01A145A90CDDB8D57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">
    <w:name w:val="D190E40CD52640BBB5BCEB5B0D3934B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">
    <w:name w:val="562A64687BAF4C46992E79F5E888A22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">
    <w:name w:val="B8952BA1FE4B46FCB790E695B299A2A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1">
    <w:name w:val="0838526CA4FA479B90706FAC192B083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1">
    <w:name w:val="629B8A1635BA42D097CC72F759B5D734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1">
    <w:name w:val="01B6FB611FC04214A01FCD7E870839E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1">
    <w:name w:val="4FA4C396BA23439CAB92649ACF73E7AA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1">
    <w:name w:val="234153840D5A4C85B0D105684D76C8C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">
    <w:name w:val="49F74FFE62814D168EC6313122EC5FA6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">
    <w:name w:val="AA0577EB02854C228BF062B8A6B9D6A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1">
    <w:name w:val="71E4FEACF55245F5951A7234329D2244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1">
    <w:name w:val="81864B5FABE64F7B82B3645CA4AD08F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">
    <w:name w:val="2484B15E3D8441748B70F02E5EB4AD1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">
    <w:name w:val="86971B44A9B14F74AB5ED775AF4CB484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">
    <w:name w:val="40BFCB2B3222410192C680C158D15F3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">
    <w:name w:val="AFF95DF3F92E42F28B109F57C67F1286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">
    <w:name w:val="6E856938379B47CB8431FBBB4163A73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">
    <w:name w:val="E22A2904E426493FA4012C942F15680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">
    <w:name w:val="52CC68B3CFF7491BB5527609FFDC64F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">
    <w:name w:val="8B01BFDFDD514EF1930F08921FD4BF7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">
    <w:name w:val="403809AEFDE149E6A8BDFF6F0AE791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">
    <w:name w:val="65A42A54B8094820A6CC86000ADB433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">
    <w:name w:val="1D73D4029DE64107A4BB561E74758B6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">
    <w:name w:val="0E77368CAB484194B4C0446BF7E00AA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">
    <w:name w:val="1BD43159051E457BA74AECCF730CA7B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">
    <w:name w:val="029D00255F484DE8B0F2F739ACB80E90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">
    <w:name w:val="A1E633995EB94A19A898A78C727D20F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">
    <w:name w:val="6AD71C7A2BCA4B01A145A90CDDB8D57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">
    <w:name w:val="D190E40CD52640BBB5BCEB5B0D3934B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">
    <w:name w:val="562A64687BAF4C46992E79F5E888A22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">
    <w:name w:val="B8952BA1FE4B46FCB790E695B299A2A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2">
    <w:name w:val="0838526CA4FA479B90706FAC192B083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2">
    <w:name w:val="629B8A1635BA42D097CC72F759B5D734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2">
    <w:name w:val="01B6FB611FC04214A01FCD7E870839E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2">
    <w:name w:val="4FA4C396BA23439CAB92649ACF73E7AA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2">
    <w:name w:val="234153840D5A4C85B0D105684D76C8C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2">
    <w:name w:val="49F74FFE62814D168EC6313122EC5FA6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">
    <w:name w:val="AA0577EB02854C228BF062B8A6B9D6A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2">
    <w:name w:val="71E4FEACF55245F5951A7234329D2244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2">
    <w:name w:val="81864B5FABE64F7B82B3645CA4AD08F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3">
    <w:name w:val="2484B15E3D8441748B70F02E5EB4AD1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">
    <w:name w:val="86971B44A9B14F74AB5ED775AF4CB484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3">
    <w:name w:val="40BFCB2B3222410192C680C158D15F3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3">
    <w:name w:val="AFF95DF3F92E42F28B109F57C67F1286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3">
    <w:name w:val="6E856938379B47CB8431FBBB4163A73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">
    <w:name w:val="E22A2904E426493FA4012C942F15680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">
    <w:name w:val="52CC68B3CFF7491BB5527609FFDC64F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">
    <w:name w:val="8B01BFDFDD514EF1930F08921FD4BF7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">
    <w:name w:val="403809AEFDE149E6A8BDFF6F0AE791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">
    <w:name w:val="65A42A54B8094820A6CC86000ADB433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">
    <w:name w:val="1D73D4029DE64107A4BB561E74758B6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">
    <w:name w:val="0E77368CAB484194B4C0446BF7E00AA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">
    <w:name w:val="1BD43159051E457BA74AECCF730CA7B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">
    <w:name w:val="029D00255F484DE8B0F2F739ACB80E90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">
    <w:name w:val="A1E633995EB94A19A898A78C727D20F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">
    <w:name w:val="6AD71C7A2BCA4B01A145A90CDDB8D57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">
    <w:name w:val="D190E40CD52640BBB5BCEB5B0D3934B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">
    <w:name w:val="562A64687BAF4C46992E79F5E888A22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">
    <w:name w:val="B8952BA1FE4B46FCB790E695B299A2A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3">
    <w:name w:val="0838526CA4FA479B90706FAC192B083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3">
    <w:name w:val="629B8A1635BA42D097CC72F759B5D734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3">
    <w:name w:val="01B6FB611FC04214A01FCD7E870839E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3">
    <w:name w:val="4FA4C396BA23439CAB92649ACF73E7AA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3">
    <w:name w:val="234153840D5A4C85B0D105684D76C8C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3">
    <w:name w:val="49F74FFE62814D168EC6313122EC5FA6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">
    <w:name w:val="AA0577EB02854C228BF062B8A6B9D6A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3">
    <w:name w:val="71E4FEACF55245F5951A7234329D2244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3">
    <w:name w:val="81864B5FABE64F7B82B3645CA4AD08F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4">
    <w:name w:val="2484B15E3D8441748B70F02E5EB4AD1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">
    <w:name w:val="86971B44A9B14F74AB5ED775AF4CB484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4">
    <w:name w:val="40BFCB2B3222410192C680C158D15F3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4">
    <w:name w:val="AFF95DF3F92E42F28B109F57C67F1286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4">
    <w:name w:val="6E856938379B47CB8431FBBB4163A73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">
    <w:name w:val="E22A2904E426493FA4012C942F15680B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4">
    <w:name w:val="52CC68B3CFF7491BB5527609FFDC64F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4">
    <w:name w:val="8B01BFDFDD514EF1930F08921FD4BF7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4">
    <w:name w:val="403809AEFDE149E6A8BDFF6F0AE791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4">
    <w:name w:val="65A42A54B8094820A6CC86000ADB433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4">
    <w:name w:val="1D73D4029DE64107A4BB561E74758B6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4">
    <w:name w:val="0E77368CAB484194B4C0446BF7E00AA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4">
    <w:name w:val="1BD43159051E457BA74AECCF730CA7B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4">
    <w:name w:val="029D00255F484DE8B0F2F739ACB80E90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">
    <w:name w:val="A1E633995EB94A19A898A78C727D20F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4">
    <w:name w:val="6AD71C7A2BCA4B01A145A90CDDB8D57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">
    <w:name w:val="D190E40CD52640BBB5BCEB5B0D3934B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">
    <w:name w:val="562A64687BAF4C46992E79F5E888A22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">
    <w:name w:val="B8952BA1FE4B46FCB790E695B299A2A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4">
    <w:name w:val="0838526CA4FA479B90706FAC192B083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4">
    <w:name w:val="629B8A1635BA42D097CC72F759B5D734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4">
    <w:name w:val="01B6FB611FC04214A01FCD7E870839E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4">
    <w:name w:val="4FA4C396BA23439CAB92649ACF73E7AA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4">
    <w:name w:val="234153840D5A4C85B0D105684D76C8C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4">
    <w:name w:val="49F74FFE62814D168EC6313122EC5FA6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">
    <w:name w:val="AA0577EB02854C228BF062B8A6B9D6A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4">
    <w:name w:val="71E4FEACF55245F5951A7234329D2244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4">
    <w:name w:val="81864B5FABE64F7B82B3645CA4AD08F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5">
    <w:name w:val="2484B15E3D8441748B70F02E5EB4AD1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5">
    <w:name w:val="86971B44A9B14F74AB5ED775AF4CB484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5">
    <w:name w:val="40BFCB2B3222410192C680C158D15F3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5">
    <w:name w:val="AFF95DF3F92E42F28B109F57C67F1286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5">
    <w:name w:val="6E856938379B47CB8431FBBB4163A73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5">
    <w:name w:val="E22A2904E426493FA4012C942F15680B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5">
    <w:name w:val="52CC68B3CFF7491BB5527609FFDC64F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5">
    <w:name w:val="8B01BFDFDD514EF1930F08921FD4BF73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5">
    <w:name w:val="403809AEFDE149E6A8BDFF6F0AE791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5">
    <w:name w:val="65A42A54B8094820A6CC86000ADB433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5">
    <w:name w:val="1D73D4029DE64107A4BB561E74758B65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5">
    <w:name w:val="0E77368CAB484194B4C0446BF7E00AA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5">
    <w:name w:val="1BD43159051E457BA74AECCF730CA7B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5">
    <w:name w:val="029D00255F484DE8B0F2F739ACB80E90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5">
    <w:name w:val="A1E633995EB94A19A898A78C727D20FE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5">
    <w:name w:val="6AD71C7A2BCA4B01A145A90CDDB8D57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5">
    <w:name w:val="D190E40CD52640BBB5BCEB5B0D3934BD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5">
    <w:name w:val="562A64687BAF4C46992E79F5E888A22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5">
    <w:name w:val="B8952BA1FE4B46FCB790E695B299A2A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5">
    <w:name w:val="0838526CA4FA479B90706FAC192B083D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5">
    <w:name w:val="629B8A1635BA42D097CC72F759B5D734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5">
    <w:name w:val="01B6FB611FC04214A01FCD7E870839E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5">
    <w:name w:val="4FA4C396BA23439CAB92649ACF73E7AA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5">
    <w:name w:val="234153840D5A4C85B0D105684D76C8CE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5">
    <w:name w:val="49F74FFE62814D168EC6313122EC5FA6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6">
    <w:name w:val="AA0577EB02854C228BF062B8A6B9D6A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5">
    <w:name w:val="71E4FEACF55245F5951A7234329D2244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5">
    <w:name w:val="81864B5FABE64F7B82B3645CA4AD08F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6">
    <w:name w:val="2484B15E3D8441748B70F02E5EB4AD1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6">
    <w:name w:val="86971B44A9B14F74AB5ED775AF4CB484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6">
    <w:name w:val="40BFCB2B3222410192C680C158D15F3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6">
    <w:name w:val="AFF95DF3F92E42F28B109F57C67F1286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6">
    <w:name w:val="6E856938379B47CB8431FBBB4163A73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6">
    <w:name w:val="E22A2904E426493FA4012C942F15680B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6">
    <w:name w:val="52CC68B3CFF7491BB5527609FFDC64F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6">
    <w:name w:val="8B01BFDFDD514EF1930F08921FD4BF73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6">
    <w:name w:val="403809AEFDE149E6A8BDFF6F0AE791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6">
    <w:name w:val="65A42A54B8094820A6CC86000ADB433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6">
    <w:name w:val="1D73D4029DE64107A4BB561E74758B65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6">
    <w:name w:val="0E77368CAB484194B4C0446BF7E00AA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6">
    <w:name w:val="1BD43159051E457BA74AECCF730CA7B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6">
    <w:name w:val="029D00255F484DE8B0F2F739ACB80E90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6">
    <w:name w:val="A1E633995EB94A19A898A78C727D20FE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6">
    <w:name w:val="6AD71C7A2BCA4B01A145A90CDDB8D57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6">
    <w:name w:val="D190E40CD52640BBB5BCEB5B0D3934BD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6">
    <w:name w:val="562A64687BAF4C46992E79F5E888A22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6">
    <w:name w:val="B8952BA1FE4B46FCB790E695B299A2A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6">
    <w:name w:val="0838526CA4FA479B90706FAC192B083D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6">
    <w:name w:val="629B8A1635BA42D097CC72F759B5D734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6">
    <w:name w:val="01B6FB611FC04214A01FCD7E870839E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6">
    <w:name w:val="4FA4C396BA23439CAB92649ACF73E7AA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6">
    <w:name w:val="234153840D5A4C85B0D105684D76C8CE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6">
    <w:name w:val="49F74FFE62814D168EC6313122EC5FA6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7">
    <w:name w:val="AA0577EB02854C228BF062B8A6B9D6A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6">
    <w:name w:val="71E4FEACF55245F5951A7234329D2244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6">
    <w:name w:val="81864B5FABE64F7B82B3645CA4AD08F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7">
    <w:name w:val="2484B15E3D8441748B70F02E5EB4AD1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7">
    <w:name w:val="86971B44A9B14F74AB5ED775AF4CB484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7">
    <w:name w:val="40BFCB2B3222410192C680C158D15F3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7">
    <w:name w:val="AFF95DF3F92E42F28B109F57C67F1286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7">
    <w:name w:val="6E856938379B47CB8431FBBB4163A73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7">
    <w:name w:val="E22A2904E426493FA4012C942F15680B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7">
    <w:name w:val="52CC68B3CFF7491BB5527609FFDC64F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7">
    <w:name w:val="8B01BFDFDD514EF1930F08921FD4BF73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7">
    <w:name w:val="403809AEFDE149E6A8BDFF6F0AE7911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7">
    <w:name w:val="65A42A54B8094820A6CC86000ADB433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7">
    <w:name w:val="1D73D4029DE64107A4BB561E74758B65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7">
    <w:name w:val="0E77368CAB484194B4C0446BF7E00AA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7">
    <w:name w:val="1BD43159051E457BA74AECCF730CA7B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7">
    <w:name w:val="029D00255F484DE8B0F2F739ACB80E90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7">
    <w:name w:val="A1E633995EB94A19A898A78C727D20FE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7">
    <w:name w:val="6AD71C7A2BCA4B01A145A90CDDB8D57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7">
    <w:name w:val="D190E40CD52640BBB5BCEB5B0D3934BD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7">
    <w:name w:val="562A64687BAF4C46992E79F5E888A22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7">
    <w:name w:val="B8952BA1FE4B46FCB790E695B299A2A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7">
    <w:name w:val="0838526CA4FA479B90706FAC192B083D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7">
    <w:name w:val="629B8A1635BA42D097CC72F759B5D734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7">
    <w:name w:val="01B6FB611FC04214A01FCD7E870839E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7">
    <w:name w:val="4FA4C396BA23439CAB92649ACF73E7AA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7">
    <w:name w:val="234153840D5A4C85B0D105684D76C8CE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7">
    <w:name w:val="49F74FFE62814D168EC6313122EC5FA6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8">
    <w:name w:val="AA0577EB02854C228BF062B8A6B9D6A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7">
    <w:name w:val="71E4FEACF55245F5951A7234329D2244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7">
    <w:name w:val="81864B5FABE64F7B82B3645CA4AD08F1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8">
    <w:name w:val="2484B15E3D8441748B70F02E5EB4AD1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8">
    <w:name w:val="86971B44A9B14F74AB5ED775AF4CB484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8">
    <w:name w:val="40BFCB2B3222410192C680C158D15F3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8">
    <w:name w:val="AFF95DF3F92E42F28B109F57C67F1286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8">
    <w:name w:val="6E856938379B47CB8431FBBB4163A73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8">
    <w:name w:val="E22A2904E426493FA4012C942F15680B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8">
    <w:name w:val="52CC68B3CFF7491BB5527609FFDC64F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8">
    <w:name w:val="8B01BFDFDD514EF1930F08921FD4BF73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8">
    <w:name w:val="403809AEFDE149E6A8BDFF6F0AE7911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8">
    <w:name w:val="65A42A54B8094820A6CC86000ADB433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8">
    <w:name w:val="1D73D4029DE64107A4BB561E74758B65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8">
    <w:name w:val="0E77368CAB484194B4C0446BF7E00AA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8">
    <w:name w:val="1BD43159051E457BA74AECCF730CA7B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8">
    <w:name w:val="029D00255F484DE8B0F2F739ACB80E90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8">
    <w:name w:val="A1E633995EB94A19A898A78C727D20FE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8">
    <w:name w:val="6AD71C7A2BCA4B01A145A90CDDB8D57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8">
    <w:name w:val="D190E40CD52640BBB5BCEB5B0D3934BD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8">
    <w:name w:val="562A64687BAF4C46992E79F5E888A22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8">
    <w:name w:val="B8952BA1FE4B46FCB790E695B299A2A7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8">
    <w:name w:val="0838526CA4FA479B90706FAC192B083D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8">
    <w:name w:val="629B8A1635BA42D097CC72F759B5D734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8">
    <w:name w:val="01B6FB611FC04214A01FCD7E870839E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8">
    <w:name w:val="4FA4C396BA23439CAB92649ACF73E7AA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8">
    <w:name w:val="234153840D5A4C85B0D105684D76C8CE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8">
    <w:name w:val="49F74FFE62814D168EC6313122EC5FA6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AB01E25524E4CB2950B0DFB9B9C0E4A">
    <w:name w:val="2AB01E25524E4CB2950B0DFB9B9C0E4A"/>
    <w:rsid w:val="00D37275"/>
  </w:style>
  <w:style w:type="paragraph" w:customStyle="1" w:styleId="513244CC212644C0B63FFD523A5B655C">
    <w:name w:val="513244CC212644C0B63FFD523A5B655C"/>
    <w:rsid w:val="00D37275"/>
  </w:style>
  <w:style w:type="paragraph" w:customStyle="1" w:styleId="D47CB80B3B124A08B403A27ABBEBFE37">
    <w:name w:val="D47CB80B3B124A08B403A27ABBEBFE37"/>
    <w:rsid w:val="00D37275"/>
  </w:style>
  <w:style w:type="paragraph" w:customStyle="1" w:styleId="DD2E05C34E454D97BAD065C41C4B5C2B">
    <w:name w:val="DD2E05C34E454D97BAD065C41C4B5C2B"/>
    <w:rsid w:val="00D37275"/>
  </w:style>
  <w:style w:type="paragraph" w:customStyle="1" w:styleId="BA8325ACEB484DCABDDB7A3B00E6E1AE">
    <w:name w:val="BA8325ACEB484DCABDDB7A3B00E6E1AE"/>
    <w:rsid w:val="00D37275"/>
  </w:style>
  <w:style w:type="paragraph" w:customStyle="1" w:styleId="AA4EB7E46D0A4D6782253737AA827823">
    <w:name w:val="AA4EB7E46D0A4D6782253737AA827823"/>
    <w:rsid w:val="00D37275"/>
  </w:style>
  <w:style w:type="paragraph" w:customStyle="1" w:styleId="3B8B72C0C850470A9081AC0E04AB97B2">
    <w:name w:val="3B8B72C0C850470A9081AC0E04AB97B2"/>
    <w:rsid w:val="00D37275"/>
  </w:style>
  <w:style w:type="paragraph" w:customStyle="1" w:styleId="AA0577EB02854C228BF062B8A6B9D6AF9">
    <w:name w:val="AA0577EB02854C228BF062B8A6B9D6A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8">
    <w:name w:val="71E4FEACF55245F5951A7234329D2244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8">
    <w:name w:val="81864B5FABE64F7B82B3645CA4AD08F1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9">
    <w:name w:val="2484B15E3D8441748B70F02E5EB4AD18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9">
    <w:name w:val="86971B44A9B14F74AB5ED775AF4CB484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9">
    <w:name w:val="40BFCB2B3222410192C680C158D15F3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9">
    <w:name w:val="AFF95DF3F92E42F28B109F57C67F1286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9">
    <w:name w:val="6E856938379B47CB8431FBBB4163A73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9">
    <w:name w:val="E22A2904E426493FA4012C942F15680B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9">
    <w:name w:val="52CC68B3CFF7491BB5527609FFDC64F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9">
    <w:name w:val="8B01BFDFDD514EF1930F08921FD4BF73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9">
    <w:name w:val="403809AEFDE149E6A8BDFF6F0AE7911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9">
    <w:name w:val="65A42A54B8094820A6CC86000ADB433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9">
    <w:name w:val="1D73D4029DE64107A4BB561E74758B65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9">
    <w:name w:val="0E77368CAB484194B4C0446BF7E00AA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9">
    <w:name w:val="1BD43159051E457BA74AECCF730CA7B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9">
    <w:name w:val="029D00255F484DE8B0F2F739ACB80E90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9">
    <w:name w:val="A1E633995EB94A19A898A78C727D20FE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9">
    <w:name w:val="6AD71C7A2BCA4B01A145A90CDDB8D57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9">
    <w:name w:val="D190E40CD52640BBB5BCEB5B0D3934BD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9">
    <w:name w:val="562A64687BAF4C46992E79F5E888A228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9">
    <w:name w:val="B8952BA1FE4B46FCB790E695B299A2A7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">
    <w:name w:val="513244CC212644C0B63FFD523A5B655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">
    <w:name w:val="D47CB80B3B124A08B403A27ABBEBFE3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2E05C34E454D97BAD065C41C4B5C2B1">
    <w:name w:val="DD2E05C34E454D97BAD065C41C4B5C2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8325ACEB484DCABDDB7A3B00E6E1AE1">
    <w:name w:val="BA8325ACEB484DCABDDB7A3B00E6E1A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4EB7E46D0A4D6782253737AA8278231">
    <w:name w:val="AA4EB7E46D0A4D6782253737AA82782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B8B72C0C850470A9081AC0E04AB97B21">
    <w:name w:val="3B8B72C0C850470A9081AC0E04AB97B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9">
    <w:name w:val="49F74FFE62814D168EC6313122EC5FA6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">
    <w:name w:val="54A15DFE44AE42A0AFAFFCAC568988B2"/>
    <w:rsid w:val="00D37275"/>
  </w:style>
  <w:style w:type="paragraph" w:customStyle="1" w:styleId="A513AEDEA00E48D0BB3D192C59992537">
    <w:name w:val="A513AEDEA00E48D0BB3D192C59992537"/>
    <w:rsid w:val="00D37275"/>
  </w:style>
  <w:style w:type="paragraph" w:customStyle="1" w:styleId="8F7CD9A179A744BFAA6FAB842D764D23">
    <w:name w:val="8F7CD9A179A744BFAA6FAB842D764D23"/>
    <w:rsid w:val="00D37275"/>
  </w:style>
  <w:style w:type="paragraph" w:customStyle="1" w:styleId="EA8DD9C936C9494CAE22D07C0CB02571">
    <w:name w:val="EA8DD9C936C9494CAE22D07C0CB02571"/>
    <w:rsid w:val="00D37275"/>
  </w:style>
  <w:style w:type="paragraph" w:customStyle="1" w:styleId="CA110662EB3B46FAA983298AE0CC2586">
    <w:name w:val="CA110662EB3B46FAA983298AE0CC2586"/>
    <w:rsid w:val="00D37275"/>
  </w:style>
  <w:style w:type="paragraph" w:customStyle="1" w:styleId="1E4F872A7B434832B5B0FAC44E867AE2">
    <w:name w:val="1E4F872A7B434832B5B0FAC44E867AE2"/>
    <w:rsid w:val="00D37275"/>
  </w:style>
  <w:style w:type="paragraph" w:customStyle="1" w:styleId="CD4A78869DEF4DA1919242FEE90137DA">
    <w:name w:val="CD4A78869DEF4DA1919242FEE90137DA"/>
    <w:rsid w:val="00D37275"/>
  </w:style>
  <w:style w:type="paragraph" w:customStyle="1" w:styleId="1EB19871C5AA41C4B2CEFA74309B3186">
    <w:name w:val="1EB19871C5AA41C4B2CEFA74309B3186"/>
    <w:rsid w:val="00D37275"/>
  </w:style>
  <w:style w:type="paragraph" w:customStyle="1" w:styleId="65DF9ABFE9C140E1BDC6F11BD249B367">
    <w:name w:val="65DF9ABFE9C140E1BDC6F11BD249B367"/>
    <w:rsid w:val="00D37275"/>
  </w:style>
  <w:style w:type="paragraph" w:customStyle="1" w:styleId="F52276FCF74144EDA83BD59216E17629">
    <w:name w:val="F52276FCF74144EDA83BD59216E17629"/>
    <w:rsid w:val="00D37275"/>
  </w:style>
  <w:style w:type="paragraph" w:customStyle="1" w:styleId="710FA02080B5424D969D7AAEC6CA0AC5">
    <w:name w:val="710FA02080B5424D969D7AAEC6CA0AC5"/>
    <w:rsid w:val="00D37275"/>
  </w:style>
  <w:style w:type="paragraph" w:customStyle="1" w:styleId="104332941B0F4F16BAEAF62575078BAF">
    <w:name w:val="104332941B0F4F16BAEAF62575078BAF"/>
    <w:rsid w:val="00D37275"/>
  </w:style>
  <w:style w:type="paragraph" w:customStyle="1" w:styleId="343C2BB6C48A4B17B53E38E6AAC920A3">
    <w:name w:val="343C2BB6C48A4B17B53E38E6AAC920A3"/>
    <w:rsid w:val="00D37275"/>
  </w:style>
  <w:style w:type="paragraph" w:customStyle="1" w:styleId="AA0577EB02854C228BF062B8A6B9D6AF10">
    <w:name w:val="AA0577EB02854C228BF062B8A6B9D6A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9">
    <w:name w:val="71E4FEACF55245F5951A7234329D2244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9">
    <w:name w:val="81864B5FABE64F7B82B3645CA4AD08F1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0">
    <w:name w:val="2484B15E3D8441748B70F02E5EB4AD18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0">
    <w:name w:val="86971B44A9B14F74AB5ED775AF4CB484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0">
    <w:name w:val="40BFCB2B3222410192C680C158D15F3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0">
    <w:name w:val="AFF95DF3F92E42F28B109F57C67F1286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0">
    <w:name w:val="6E856938379B47CB8431FBBB4163A73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0">
    <w:name w:val="E22A2904E426493FA4012C942F15680B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0">
    <w:name w:val="52CC68B3CFF7491BB5527609FFDC64F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0">
    <w:name w:val="8B01BFDFDD514EF1930F08921FD4BF73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0">
    <w:name w:val="403809AEFDE149E6A8BDFF6F0AE7911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0">
    <w:name w:val="65A42A54B8094820A6CC86000ADB433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0">
    <w:name w:val="1D73D4029DE64107A4BB561E74758B65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0">
    <w:name w:val="0E77368CAB484194B4C0446BF7E00AA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0">
    <w:name w:val="1BD43159051E457BA74AECCF730CA7B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0">
    <w:name w:val="029D00255F484DE8B0F2F739ACB80E90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0">
    <w:name w:val="A1E633995EB94A19A898A78C727D20FE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0">
    <w:name w:val="6AD71C7A2BCA4B01A145A90CDDB8D57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0">
    <w:name w:val="D190E40CD52640BBB5BCEB5B0D3934BD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0">
    <w:name w:val="562A64687BAF4C46992E79F5E888A228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0">
    <w:name w:val="B8952BA1FE4B46FCB790E695B299A2A7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">
    <w:name w:val="513244CC212644C0B63FFD523A5B655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">
    <w:name w:val="D47CB80B3B124A08B403A27ABBEBFE3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">
    <w:name w:val="54A15DFE44AE42A0AFAFFCAC568988B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">
    <w:name w:val="A513AEDEA00E48D0BB3D192C5999253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">
    <w:name w:val="8F7CD9A179A744BFAA6FAB842D764D2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">
    <w:name w:val="EA8DD9C936C9494CAE22D07C0CB0257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">
    <w:name w:val="65DF9ABFE9C140E1BDC6F11BD249B36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">
    <w:name w:val="F52276FCF74144EDA83BD59216E17629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">
    <w:name w:val="710FA02080B5424D969D7AAEC6CA0AC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1">
    <w:name w:val="104332941B0F4F16BAEAF62575078BA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1">
    <w:name w:val="343C2BB6C48A4B17B53E38E6AAC920A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0">
    <w:name w:val="49F74FFE62814D168EC6313122EC5FA6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1">
    <w:name w:val="AA0577EB02854C228BF062B8A6B9D6A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0">
    <w:name w:val="71E4FEACF55245F5951A7234329D22442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0">
    <w:name w:val="81864B5FABE64F7B82B3645CA4AD08F12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1">
    <w:name w:val="2484B15E3D8441748B70F02E5EB4AD18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1">
    <w:name w:val="86971B44A9B14F74AB5ED775AF4CB484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1">
    <w:name w:val="40BFCB2B3222410192C680C158D15F3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1">
    <w:name w:val="AFF95DF3F92E42F28B109F57C67F1286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1">
    <w:name w:val="6E856938379B47CB8431FBBB4163A73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1">
    <w:name w:val="E22A2904E426493FA4012C942F15680B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1">
    <w:name w:val="52CC68B3CFF7491BB5527609FFDC64F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1">
    <w:name w:val="8B01BFDFDD514EF1930F08921FD4BF73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1">
    <w:name w:val="403809AEFDE149E6A8BDFF6F0AE7911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1">
    <w:name w:val="65A42A54B8094820A6CC86000ADB433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1">
    <w:name w:val="1D73D4029DE64107A4BB561E74758B65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1">
    <w:name w:val="0E77368CAB484194B4C0446BF7E00AA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1">
    <w:name w:val="1BD43159051E457BA74AECCF730CA7B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1">
    <w:name w:val="029D00255F484DE8B0F2F739ACB80E90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1">
    <w:name w:val="A1E633995EB94A19A898A78C727D20FE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1">
    <w:name w:val="6AD71C7A2BCA4B01A145A90CDDB8D57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1">
    <w:name w:val="D190E40CD52640BBB5BCEB5B0D3934BD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1">
    <w:name w:val="562A64687BAF4C46992E79F5E888A228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1">
    <w:name w:val="B8952BA1FE4B46FCB790E695B299A2A7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3">
    <w:name w:val="513244CC212644C0B63FFD523A5B655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3">
    <w:name w:val="D47CB80B3B124A08B403A27ABBEBFE3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">
    <w:name w:val="54A15DFE44AE42A0AFAFFCAC568988B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">
    <w:name w:val="A513AEDEA00E48D0BB3D192C5999253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">
    <w:name w:val="8F7CD9A179A744BFAA6FAB842D764D2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">
    <w:name w:val="EA8DD9C936C9494CAE22D07C0CB0257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">
    <w:name w:val="65DF9ABFE9C140E1BDC6F11BD249B36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">
    <w:name w:val="F52276FCF74144EDA83BD59216E17629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">
    <w:name w:val="710FA02080B5424D969D7AAEC6CA0AC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2">
    <w:name w:val="104332941B0F4F16BAEAF62575078BA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2">
    <w:name w:val="343C2BB6C48A4B17B53E38E6AAC920A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1">
    <w:name w:val="49F74FFE62814D168EC6313122EC5FA6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2">
    <w:name w:val="AA0577EB02854C228BF062B8A6B9D6A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1">
    <w:name w:val="71E4FEACF55245F5951A7234329D2244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1">
    <w:name w:val="81864B5FABE64F7B82B3645CA4AD08F1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2">
    <w:name w:val="2484B15E3D8441748B70F02E5EB4AD18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2">
    <w:name w:val="86971B44A9B14F74AB5ED775AF4CB484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2">
    <w:name w:val="40BFCB2B3222410192C680C158D15F3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2">
    <w:name w:val="AFF95DF3F92E42F28B109F57C67F1286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2">
    <w:name w:val="6E856938379B47CB8431FBBB4163A73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2">
    <w:name w:val="E22A2904E426493FA4012C942F15680B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2">
    <w:name w:val="52CC68B3CFF7491BB5527609FFDC64F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2">
    <w:name w:val="8B01BFDFDD514EF1930F08921FD4BF73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2">
    <w:name w:val="403809AEFDE149E6A8BDFF6F0AE7911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2">
    <w:name w:val="65A42A54B8094820A6CC86000ADB433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2">
    <w:name w:val="1D73D4029DE64107A4BB561E74758B65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2">
    <w:name w:val="0E77368CAB484194B4C0446BF7E00AA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2">
    <w:name w:val="1BD43159051E457BA74AECCF730CA7B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2">
    <w:name w:val="029D00255F484DE8B0F2F739ACB80E90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2">
    <w:name w:val="A1E633995EB94A19A898A78C727D20FE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2">
    <w:name w:val="6AD71C7A2BCA4B01A145A90CDDB8D57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2">
    <w:name w:val="D190E40CD52640BBB5BCEB5B0D3934BD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2">
    <w:name w:val="562A64687BAF4C46992E79F5E888A228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2">
    <w:name w:val="B8952BA1FE4B46FCB790E695B299A2A7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4">
    <w:name w:val="513244CC212644C0B63FFD523A5B655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4">
    <w:name w:val="D47CB80B3B124A08B403A27ABBEBFE3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3">
    <w:name w:val="54A15DFE44AE42A0AFAFFCAC568988B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3">
    <w:name w:val="A513AEDEA00E48D0BB3D192C5999253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3">
    <w:name w:val="8F7CD9A179A744BFAA6FAB842D764D2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3">
    <w:name w:val="EA8DD9C936C9494CAE22D07C0CB0257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3">
    <w:name w:val="65DF9ABFE9C140E1BDC6F11BD249B36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3">
    <w:name w:val="F52276FCF74144EDA83BD59216E17629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3">
    <w:name w:val="710FA02080B5424D969D7AAEC6CA0AC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3">
    <w:name w:val="104332941B0F4F16BAEAF62575078BA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3">
    <w:name w:val="343C2BB6C48A4B17B53E38E6AAC920A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2">
    <w:name w:val="49F74FFE62814D168EC6313122EC5FA6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">
    <w:name w:val="349532DEDFC0494C8F3B34174D10206A"/>
    <w:rsid w:val="00D37275"/>
  </w:style>
  <w:style w:type="paragraph" w:customStyle="1" w:styleId="48C24765FDAF4638AAE9B9D57BB56A5E">
    <w:name w:val="48C24765FDAF4638AAE9B9D57BB56A5E"/>
    <w:rsid w:val="00D37275"/>
  </w:style>
  <w:style w:type="paragraph" w:customStyle="1" w:styleId="DDAA65D832FD4F22BC734EF3E45DF915">
    <w:name w:val="DDAA65D832FD4F22BC734EF3E45DF915"/>
    <w:rsid w:val="00D37275"/>
  </w:style>
  <w:style w:type="paragraph" w:customStyle="1" w:styleId="249F7D055566473DB424DB0B4C9903CC">
    <w:name w:val="249F7D055566473DB424DB0B4C9903CC"/>
    <w:rsid w:val="00D37275"/>
  </w:style>
  <w:style w:type="paragraph" w:customStyle="1" w:styleId="C0B3C6151A044C76AF3003D82B959F0F">
    <w:name w:val="C0B3C6151A044C76AF3003D82B959F0F"/>
    <w:rsid w:val="00D37275"/>
  </w:style>
  <w:style w:type="paragraph" w:customStyle="1" w:styleId="C1194AD8B16641E19E8F1FA51C47604D">
    <w:name w:val="C1194AD8B16641E19E8F1FA51C47604D"/>
    <w:rsid w:val="00D37275"/>
  </w:style>
  <w:style w:type="paragraph" w:customStyle="1" w:styleId="AE0AB3CDCE9B482392CAC740A73045F3">
    <w:name w:val="AE0AB3CDCE9B482392CAC740A73045F3"/>
    <w:rsid w:val="00D37275"/>
  </w:style>
  <w:style w:type="paragraph" w:customStyle="1" w:styleId="AA0577EB02854C228BF062B8A6B9D6AF13">
    <w:name w:val="AA0577EB02854C228BF062B8A6B9D6A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2">
    <w:name w:val="71E4FEACF55245F5951A7234329D2244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2">
    <w:name w:val="81864B5FABE64F7B82B3645CA4AD08F1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3">
    <w:name w:val="2484B15E3D8441748B70F02E5EB4AD18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3">
    <w:name w:val="86971B44A9B14F74AB5ED775AF4CB484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3">
    <w:name w:val="40BFCB2B3222410192C680C158D15F3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3">
    <w:name w:val="AFF95DF3F92E42F28B109F57C67F1286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3">
    <w:name w:val="6E856938379B47CB8431FBBB4163A73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3">
    <w:name w:val="E22A2904E426493FA4012C942F15680B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3">
    <w:name w:val="52CC68B3CFF7491BB5527609FFDC64F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3">
    <w:name w:val="8B01BFDFDD514EF1930F08921FD4BF73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3">
    <w:name w:val="403809AEFDE149E6A8BDFF6F0AE7911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3">
    <w:name w:val="65A42A54B8094820A6CC86000ADB433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3">
    <w:name w:val="1D73D4029DE64107A4BB561E74758B65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3">
    <w:name w:val="0E77368CAB484194B4C0446BF7E00AA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3">
    <w:name w:val="1BD43159051E457BA74AECCF730CA7B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3">
    <w:name w:val="029D00255F484DE8B0F2F739ACB80E90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3">
    <w:name w:val="A1E633995EB94A19A898A78C727D20FE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3">
    <w:name w:val="6AD71C7A2BCA4B01A145A90CDDB8D57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3">
    <w:name w:val="D190E40CD52640BBB5BCEB5B0D3934BD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3">
    <w:name w:val="562A64687BAF4C46992E79F5E888A228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3">
    <w:name w:val="B8952BA1FE4B46FCB790E695B299A2A7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5">
    <w:name w:val="513244CC212644C0B63FFD523A5B655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5">
    <w:name w:val="D47CB80B3B124A08B403A27ABBEBFE3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4">
    <w:name w:val="54A15DFE44AE42A0AFAFFCAC568988B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4">
    <w:name w:val="A513AEDEA00E48D0BB3D192C5999253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4">
    <w:name w:val="8F7CD9A179A744BFAA6FAB842D764D2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4">
    <w:name w:val="EA8DD9C936C9494CAE22D07C0CB0257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4">
    <w:name w:val="65DF9ABFE9C140E1BDC6F11BD249B36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4">
    <w:name w:val="F52276FCF74144EDA83BD59216E17629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4">
    <w:name w:val="710FA02080B5424D969D7AAEC6CA0AC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">
    <w:name w:val="349532DEDFC0494C8F3B34174D10206A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1">
    <w:name w:val="48C24765FDAF4638AAE9B9D57BB56A5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1">
    <w:name w:val="DDAA65D832FD4F22BC734EF3E45DF91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1">
    <w:name w:val="249F7D055566473DB424DB0B4C9903C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1">
    <w:name w:val="C0B3C6151A044C76AF3003D82B959F0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1">
    <w:name w:val="C1194AD8B16641E19E8F1FA51C47604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1">
    <w:name w:val="AE0AB3CDCE9B482392CAC740A73045F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3">
    <w:name w:val="49F74FFE62814D168EC6313122EC5FA6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">
    <w:name w:val="45251C8367924444AEFB27B696BA9B1D"/>
    <w:rsid w:val="00D37275"/>
  </w:style>
  <w:style w:type="paragraph" w:customStyle="1" w:styleId="B50F28AE41464ADA97B0710F893DFB3B">
    <w:name w:val="B50F28AE41464ADA97B0710F893DFB3B"/>
    <w:rsid w:val="00D37275"/>
  </w:style>
  <w:style w:type="paragraph" w:customStyle="1" w:styleId="5DD3911EFC114F50B8E1D5873BA14C17">
    <w:name w:val="5DD3911EFC114F50B8E1D5873BA14C17"/>
    <w:rsid w:val="00D37275"/>
  </w:style>
  <w:style w:type="paragraph" w:customStyle="1" w:styleId="A1465CB083AA4B1394D35DA1716F4D1B">
    <w:name w:val="A1465CB083AA4B1394D35DA1716F4D1B"/>
    <w:rsid w:val="00D37275"/>
  </w:style>
  <w:style w:type="paragraph" w:customStyle="1" w:styleId="33258A2033D3432DB286068BDE2EC7E2">
    <w:name w:val="33258A2033D3432DB286068BDE2EC7E2"/>
    <w:rsid w:val="00D37275"/>
  </w:style>
  <w:style w:type="paragraph" w:customStyle="1" w:styleId="AA0577EB02854C228BF062B8A6B9D6AF14">
    <w:name w:val="AA0577EB02854C228BF062B8A6B9D6A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3">
    <w:name w:val="71E4FEACF55245F5951A7234329D2244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3">
    <w:name w:val="81864B5FABE64F7B82B3645CA4AD08F1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4">
    <w:name w:val="2484B15E3D8441748B70F02E5EB4AD18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4">
    <w:name w:val="86971B44A9B14F74AB5ED775AF4CB484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4">
    <w:name w:val="40BFCB2B3222410192C680C158D15F3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4">
    <w:name w:val="AFF95DF3F92E42F28B109F57C67F1286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4">
    <w:name w:val="6E856938379B47CB8431FBBB4163A73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4">
    <w:name w:val="E22A2904E426493FA4012C942F15680B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4">
    <w:name w:val="52CC68B3CFF7491BB5527609FFDC64F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4">
    <w:name w:val="8B01BFDFDD514EF1930F08921FD4BF73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4">
    <w:name w:val="403809AEFDE149E6A8BDFF6F0AE7911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4">
    <w:name w:val="65A42A54B8094820A6CC86000ADB433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4">
    <w:name w:val="1D73D4029DE64107A4BB561E74758B65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4">
    <w:name w:val="0E77368CAB484194B4C0446BF7E00AA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4">
    <w:name w:val="1BD43159051E457BA74AECCF730CA7B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4">
    <w:name w:val="029D00255F484DE8B0F2F739ACB80E90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4">
    <w:name w:val="A1E633995EB94A19A898A78C727D20FE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4">
    <w:name w:val="6AD71C7A2BCA4B01A145A90CDDB8D57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4">
    <w:name w:val="D190E40CD52640BBB5BCEB5B0D3934BD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4">
    <w:name w:val="562A64687BAF4C46992E79F5E888A228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4">
    <w:name w:val="B8952BA1FE4B46FCB790E695B299A2A7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6">
    <w:name w:val="513244CC212644C0B63FFD523A5B655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6">
    <w:name w:val="D47CB80B3B124A08B403A27ABBEBFE3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5">
    <w:name w:val="54A15DFE44AE42A0AFAFFCAC568988B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5">
    <w:name w:val="A513AEDEA00E48D0BB3D192C5999253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5">
    <w:name w:val="8F7CD9A179A744BFAA6FAB842D764D23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5">
    <w:name w:val="EA8DD9C936C9494CAE22D07C0CB0257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5">
    <w:name w:val="65DF9ABFE9C140E1BDC6F11BD249B36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5">
    <w:name w:val="F52276FCF74144EDA83BD59216E17629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5">
    <w:name w:val="710FA02080B5424D969D7AAEC6CA0AC5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2">
    <w:name w:val="349532DEDFC0494C8F3B34174D10206A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2">
    <w:name w:val="48C24765FDAF4638AAE9B9D57BB56A5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2">
    <w:name w:val="DDAA65D832FD4F22BC734EF3E45DF91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2">
    <w:name w:val="249F7D055566473DB424DB0B4C9903C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2">
    <w:name w:val="C0B3C6151A044C76AF3003D82B959F0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1">
    <w:name w:val="B50F28AE41464ADA97B0710F893DFB3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1">
    <w:name w:val="5DD3911EFC114F50B8E1D5873BA14C1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1">
    <w:name w:val="A1465CB083AA4B1394D35DA1716F4D1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1">
    <w:name w:val="33258A2033D3432DB286068BDE2EC7E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2">
    <w:name w:val="C1194AD8B16641E19E8F1FA51C47604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2">
    <w:name w:val="AE0AB3CDCE9B482392CAC740A73045F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1">
    <w:name w:val="45251C8367924444AEFB27B696BA9B1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5">
    <w:name w:val="AA0577EB02854C228BF062B8A6B9D6A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4">
    <w:name w:val="71E4FEACF55245F5951A7234329D2244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4">
    <w:name w:val="81864B5FABE64F7B82B3645CA4AD08F1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5">
    <w:name w:val="2484B15E3D8441748B70F02E5EB4AD18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5">
    <w:name w:val="86971B44A9B14F74AB5ED775AF4CB484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5">
    <w:name w:val="40BFCB2B3222410192C680C158D15F3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5">
    <w:name w:val="AFF95DF3F92E42F28B109F57C67F1286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5">
    <w:name w:val="6E856938379B47CB8431FBBB4163A73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5">
    <w:name w:val="E22A2904E426493FA4012C942F15680B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5">
    <w:name w:val="52CC68B3CFF7491BB5527609FFDC64F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5">
    <w:name w:val="8B01BFDFDD514EF1930F08921FD4BF73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5">
    <w:name w:val="403809AEFDE149E6A8BDFF6F0AE7911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5">
    <w:name w:val="65A42A54B8094820A6CC86000ADB433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5">
    <w:name w:val="1D73D4029DE64107A4BB561E74758B65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5">
    <w:name w:val="0E77368CAB484194B4C0446BF7E00AA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5">
    <w:name w:val="1BD43159051E457BA74AECCF730CA7B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5">
    <w:name w:val="029D00255F484DE8B0F2F739ACB80E90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5">
    <w:name w:val="A1E633995EB94A19A898A78C727D20FE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5">
    <w:name w:val="6AD71C7A2BCA4B01A145A90CDDB8D57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5">
    <w:name w:val="D190E40CD52640BBB5BCEB5B0D3934BD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5">
    <w:name w:val="562A64687BAF4C46992E79F5E888A228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5">
    <w:name w:val="B8952BA1FE4B46FCB790E695B299A2A7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7">
    <w:name w:val="513244CC212644C0B63FFD523A5B655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7">
    <w:name w:val="D47CB80B3B124A08B403A27ABBEBFE3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6">
    <w:name w:val="54A15DFE44AE42A0AFAFFCAC568988B2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6">
    <w:name w:val="A513AEDEA00E48D0BB3D192C5999253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6">
    <w:name w:val="8F7CD9A179A744BFAA6FAB842D764D23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6">
    <w:name w:val="EA8DD9C936C9494CAE22D07C0CB0257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6">
    <w:name w:val="65DF9ABFE9C140E1BDC6F11BD249B36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6">
    <w:name w:val="F52276FCF74144EDA83BD59216E17629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6">
    <w:name w:val="710FA02080B5424D969D7AAEC6CA0AC5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3">
    <w:name w:val="349532DEDFC0494C8F3B34174D10206A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3">
    <w:name w:val="48C24765FDAF4638AAE9B9D57BB56A5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3">
    <w:name w:val="DDAA65D832FD4F22BC734EF3E45DF91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3">
    <w:name w:val="249F7D055566473DB424DB0B4C9903C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3">
    <w:name w:val="C0B3C6151A044C76AF3003D82B959F0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2">
    <w:name w:val="B50F28AE41464ADA97B0710F893DFB3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2">
    <w:name w:val="5DD3911EFC114F50B8E1D5873BA14C1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2">
    <w:name w:val="A1465CB083AA4B1394D35DA1716F4D1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2">
    <w:name w:val="33258A2033D3432DB286068BDE2EC7E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3">
    <w:name w:val="C1194AD8B16641E19E8F1FA51C47604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3">
    <w:name w:val="AE0AB3CDCE9B482392CAC740A73045F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2">
    <w:name w:val="45251C8367924444AEFB27B696BA9B1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6">
    <w:name w:val="AA0577EB02854C228BF062B8A6B9D6A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5">
    <w:name w:val="71E4FEACF55245F5951A7234329D2244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5">
    <w:name w:val="81864B5FABE64F7B82B3645CA4AD08F1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6">
    <w:name w:val="2484B15E3D8441748B70F02E5EB4AD18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6">
    <w:name w:val="86971B44A9B14F74AB5ED775AF4CB484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6">
    <w:name w:val="40BFCB2B3222410192C680C158D15F3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6">
    <w:name w:val="AFF95DF3F92E42F28B109F57C67F1286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6">
    <w:name w:val="6E856938379B47CB8431FBBB4163A73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6">
    <w:name w:val="E22A2904E426493FA4012C942F15680B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6">
    <w:name w:val="52CC68B3CFF7491BB5527609FFDC64F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6">
    <w:name w:val="8B01BFDFDD514EF1930F08921FD4BF73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6">
    <w:name w:val="403809AEFDE149E6A8BDFF6F0AE7911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6">
    <w:name w:val="65A42A54B8094820A6CC86000ADB433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6">
    <w:name w:val="1D73D4029DE64107A4BB561E74758B65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6">
    <w:name w:val="0E77368CAB484194B4C0446BF7E00AA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6">
    <w:name w:val="1BD43159051E457BA74AECCF730CA7B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6">
    <w:name w:val="029D00255F484DE8B0F2F739ACB80E90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6">
    <w:name w:val="A1E633995EB94A19A898A78C727D20FE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6">
    <w:name w:val="6AD71C7A2BCA4B01A145A90CDDB8D57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6">
    <w:name w:val="D190E40CD52640BBB5BCEB5B0D3934BD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6">
    <w:name w:val="562A64687BAF4C46992E79F5E888A228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6">
    <w:name w:val="B8952BA1FE4B46FCB790E695B299A2A7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8">
    <w:name w:val="513244CC212644C0B63FFD523A5B655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8">
    <w:name w:val="D47CB80B3B124A08B403A27ABBEBFE37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7">
    <w:name w:val="54A15DFE44AE42A0AFAFFCAC568988B2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7">
    <w:name w:val="A513AEDEA00E48D0BB3D192C5999253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7">
    <w:name w:val="8F7CD9A179A744BFAA6FAB842D764D23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7">
    <w:name w:val="EA8DD9C936C9494CAE22D07C0CB0257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7">
    <w:name w:val="65DF9ABFE9C140E1BDC6F11BD249B36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7">
    <w:name w:val="F52276FCF74144EDA83BD59216E17629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7">
    <w:name w:val="710FA02080B5424D969D7AAEC6CA0AC5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4">
    <w:name w:val="349532DEDFC0494C8F3B34174D10206A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4">
    <w:name w:val="48C24765FDAF4638AAE9B9D57BB56A5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4">
    <w:name w:val="DDAA65D832FD4F22BC734EF3E45DF91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4">
    <w:name w:val="249F7D055566473DB424DB0B4C9903C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4">
    <w:name w:val="C0B3C6151A044C76AF3003D82B959F0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3">
    <w:name w:val="B50F28AE41464ADA97B0710F893DFB3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3">
    <w:name w:val="5DD3911EFC114F50B8E1D5873BA14C1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3">
    <w:name w:val="A1465CB083AA4B1394D35DA1716F4D1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3">
    <w:name w:val="33258A2033D3432DB286068BDE2EC7E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4">
    <w:name w:val="C1194AD8B16641E19E8F1FA51C47604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4">
    <w:name w:val="AE0AB3CDCE9B482392CAC740A73045F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3">
    <w:name w:val="45251C8367924444AEFB27B696BA9B1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">
    <w:name w:val="1EA1193BB51B4C048567FD2AE8BBD19E"/>
    <w:rsid w:val="00D37275"/>
  </w:style>
  <w:style w:type="paragraph" w:customStyle="1" w:styleId="AA0577EB02854C228BF062B8A6B9D6AF17">
    <w:name w:val="AA0577EB02854C228BF062B8A6B9D6A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6">
    <w:name w:val="71E4FEACF55245F5951A7234329D22442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6">
    <w:name w:val="81864B5FABE64F7B82B3645CA4AD08F12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7">
    <w:name w:val="2484B15E3D8441748B70F02E5EB4AD18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7">
    <w:name w:val="86971B44A9B14F74AB5ED775AF4CB484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7">
    <w:name w:val="40BFCB2B3222410192C680C158D15F3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7">
    <w:name w:val="AFF95DF3F92E42F28B109F57C67F1286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7">
    <w:name w:val="6E856938379B47CB8431FBBB4163A73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7">
    <w:name w:val="E22A2904E426493FA4012C942F15680B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7">
    <w:name w:val="52CC68B3CFF7491BB5527609FFDC64F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7">
    <w:name w:val="8B01BFDFDD514EF1930F08921FD4BF73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7">
    <w:name w:val="403809AEFDE149E6A8BDFF6F0AE7911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7">
    <w:name w:val="65A42A54B8094820A6CC86000ADB433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7">
    <w:name w:val="1D73D4029DE64107A4BB561E74758B65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7">
    <w:name w:val="0E77368CAB484194B4C0446BF7E00AA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7">
    <w:name w:val="1BD43159051E457BA74AECCF730CA7B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7">
    <w:name w:val="029D00255F484DE8B0F2F739ACB80E90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7">
    <w:name w:val="A1E633995EB94A19A898A78C727D20FE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7">
    <w:name w:val="6AD71C7A2BCA4B01A145A90CDDB8D57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7">
    <w:name w:val="D190E40CD52640BBB5BCEB5B0D3934BD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7">
    <w:name w:val="562A64687BAF4C46992E79F5E888A228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7">
    <w:name w:val="B8952BA1FE4B46FCB790E695B299A2A7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9">
    <w:name w:val="513244CC212644C0B63FFD523A5B655C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9">
    <w:name w:val="D47CB80B3B124A08B403A27ABBEBFE3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8">
    <w:name w:val="54A15DFE44AE42A0AFAFFCAC568988B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8">
    <w:name w:val="A513AEDEA00E48D0BB3D192C59992537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8">
    <w:name w:val="8F7CD9A179A744BFAA6FAB842D764D23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8">
    <w:name w:val="EA8DD9C936C9494CAE22D07C0CB0257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8">
    <w:name w:val="65DF9ABFE9C140E1BDC6F11BD249B367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8">
    <w:name w:val="F52276FCF74144EDA83BD59216E17629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8">
    <w:name w:val="710FA02080B5424D969D7AAEC6CA0AC5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5">
    <w:name w:val="349532DEDFC0494C8F3B34174D10206A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5">
    <w:name w:val="48C24765FDAF4638AAE9B9D57BB56A5E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5">
    <w:name w:val="DDAA65D832FD4F22BC734EF3E45DF915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5">
    <w:name w:val="249F7D055566473DB424DB0B4C9903CC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5">
    <w:name w:val="C0B3C6151A044C76AF3003D82B959F0F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4">
    <w:name w:val="B50F28AE41464ADA97B0710F893DFB3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4">
    <w:name w:val="5DD3911EFC114F50B8E1D5873BA14C17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4">
    <w:name w:val="A1465CB083AA4B1394D35DA1716F4D1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4">
    <w:name w:val="33258A2033D3432DB286068BDE2EC7E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5">
    <w:name w:val="C1194AD8B16641E19E8F1FA51C47604D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5">
    <w:name w:val="AE0AB3CDCE9B482392CAC740A73045F3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1">
    <w:name w:val="1EA1193BB51B4C048567FD2AE8BBD19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8">
    <w:name w:val="AA0577EB02854C228BF062B8A6B9D6A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7">
    <w:name w:val="71E4FEACF55245F5951A7234329D22442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7">
    <w:name w:val="81864B5FABE64F7B82B3645CA4AD08F12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8">
    <w:name w:val="2484B15E3D8441748B70F02E5EB4AD18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8">
    <w:name w:val="86971B44A9B14F74AB5ED775AF4CB484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8">
    <w:name w:val="40BFCB2B3222410192C680C158D15F3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8">
    <w:name w:val="AFF95DF3F92E42F28B109F57C67F1286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8">
    <w:name w:val="6E856938379B47CB8431FBBB4163A73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8">
    <w:name w:val="E22A2904E426493FA4012C942F15680B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8">
    <w:name w:val="52CC68B3CFF7491BB5527609FFDC64F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8">
    <w:name w:val="8B01BFDFDD514EF1930F08921FD4BF73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8">
    <w:name w:val="403809AEFDE149E6A8BDFF6F0AE7911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8">
    <w:name w:val="65A42A54B8094820A6CC86000ADB433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8">
    <w:name w:val="1D73D4029DE64107A4BB561E74758B65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8">
    <w:name w:val="0E77368CAB484194B4C0446BF7E00AA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8">
    <w:name w:val="1BD43159051E457BA74AECCF730CA7B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8">
    <w:name w:val="029D00255F484DE8B0F2F739ACB80E90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8">
    <w:name w:val="A1E633995EB94A19A898A78C727D20FE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8">
    <w:name w:val="6AD71C7A2BCA4B01A145A90CDDB8D57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8">
    <w:name w:val="D190E40CD52640BBB5BCEB5B0D3934BD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8">
    <w:name w:val="562A64687BAF4C46992E79F5E888A228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8">
    <w:name w:val="B8952BA1FE4B46FCB790E695B299A2A7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0">
    <w:name w:val="513244CC212644C0B63FFD523A5B655C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0">
    <w:name w:val="D47CB80B3B124A08B403A27ABBEBFE3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9">
    <w:name w:val="54A15DFE44AE42A0AFAFFCAC568988B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9">
    <w:name w:val="A513AEDEA00E48D0BB3D192C5999253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9">
    <w:name w:val="8F7CD9A179A744BFAA6FAB842D764D23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9">
    <w:name w:val="EA8DD9C936C9494CAE22D07C0CB0257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9">
    <w:name w:val="65DF9ABFE9C140E1BDC6F11BD249B36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9">
    <w:name w:val="F52276FCF74144EDA83BD59216E17629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9">
    <w:name w:val="710FA02080B5424D969D7AAEC6CA0AC5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6">
    <w:name w:val="349532DEDFC0494C8F3B34174D10206A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6">
    <w:name w:val="48C24765FDAF4638AAE9B9D57BB56A5E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6">
    <w:name w:val="DDAA65D832FD4F22BC734EF3E45DF915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6">
    <w:name w:val="249F7D055566473DB424DB0B4C9903CC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6">
    <w:name w:val="C0B3C6151A044C76AF3003D82B959F0F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5">
    <w:name w:val="B50F28AE41464ADA97B0710F893DFB3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5">
    <w:name w:val="5DD3911EFC114F50B8E1D5873BA14C17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5">
    <w:name w:val="A1465CB083AA4B1394D35DA1716F4D1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5">
    <w:name w:val="33258A2033D3432DB286068BDE2EC7E2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6">
    <w:name w:val="C1194AD8B16641E19E8F1FA51C47604D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6">
    <w:name w:val="AE0AB3CDCE9B482392CAC740A73045F3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2">
    <w:name w:val="1EA1193BB51B4C048567FD2AE8BBD19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BF82CCC718F4B29993DC84F0F055BB9">
    <w:name w:val="3BF82CCC718F4B29993DC84F0F055BB9"/>
    <w:rsid w:val="007C4187"/>
  </w:style>
  <w:style w:type="paragraph" w:customStyle="1" w:styleId="3FB6DCA7D050488A80ABC33ECD8E5E51">
    <w:name w:val="3FB6DCA7D050488A80ABC33ECD8E5E51"/>
    <w:rsid w:val="007C4187"/>
  </w:style>
  <w:style w:type="paragraph" w:customStyle="1" w:styleId="384CE4E006AB470AAB861999F240FC6B">
    <w:name w:val="384CE4E006AB470AAB861999F240FC6B"/>
    <w:rsid w:val="007C4187"/>
  </w:style>
  <w:style w:type="paragraph" w:customStyle="1" w:styleId="F8ACFA1ADD924C1AA822DF0CB3F1C2D5">
    <w:name w:val="F8ACFA1ADD924C1AA822DF0CB3F1C2D5"/>
    <w:rsid w:val="007C4187"/>
  </w:style>
  <w:style w:type="paragraph" w:customStyle="1" w:styleId="373239515A4948C4BF015372BBA357E3">
    <w:name w:val="373239515A4948C4BF015372BBA357E3"/>
    <w:rsid w:val="007C4187"/>
  </w:style>
  <w:style w:type="paragraph" w:customStyle="1" w:styleId="F7CA385790194585A15F77761EE64213">
    <w:name w:val="F7CA385790194585A15F77761EE64213"/>
    <w:rsid w:val="007C4187"/>
  </w:style>
  <w:style w:type="paragraph" w:customStyle="1" w:styleId="34735055732C484883FA6CDF88DE0B3F">
    <w:name w:val="34735055732C484883FA6CDF88DE0B3F"/>
    <w:rsid w:val="007C4187"/>
  </w:style>
  <w:style w:type="paragraph" w:customStyle="1" w:styleId="E57A35DE89EA4A19B9B5C89B5B29A6DB">
    <w:name w:val="E57A35DE89EA4A19B9B5C89B5B29A6DB"/>
    <w:rsid w:val="007C4187"/>
  </w:style>
  <w:style w:type="paragraph" w:customStyle="1" w:styleId="22A7745A732C4F90B36F5BADF5EF6DDE">
    <w:name w:val="22A7745A732C4F90B36F5BADF5EF6DDE"/>
    <w:rsid w:val="007C4187"/>
  </w:style>
  <w:style w:type="paragraph" w:customStyle="1" w:styleId="B3C6D280BC9548029FFBC4A7C87CCA59">
    <w:name w:val="B3C6D280BC9548029FFBC4A7C87CCA59"/>
    <w:rsid w:val="007C4187"/>
  </w:style>
  <w:style w:type="paragraph" w:customStyle="1" w:styleId="016EA2AA6B4C4712832365A43EB160B0">
    <w:name w:val="016EA2AA6B4C4712832365A43EB160B0"/>
    <w:rsid w:val="007C4187"/>
  </w:style>
  <w:style w:type="paragraph" w:customStyle="1" w:styleId="EA4F881B01A84B3D9E54264F307C2AC1">
    <w:name w:val="EA4F881B01A84B3D9E54264F307C2AC1"/>
    <w:rsid w:val="007C4187"/>
  </w:style>
  <w:style w:type="paragraph" w:customStyle="1" w:styleId="D952A605FF9F470091FDF240A709D276">
    <w:name w:val="D952A605FF9F470091FDF240A709D276"/>
    <w:rsid w:val="007C4187"/>
  </w:style>
  <w:style w:type="paragraph" w:customStyle="1" w:styleId="C91638D1A53044D7B3C21DCB99B4058B">
    <w:name w:val="C91638D1A53044D7B3C21DCB99B4058B"/>
    <w:rsid w:val="007C4187"/>
  </w:style>
  <w:style w:type="paragraph" w:customStyle="1" w:styleId="5D4CF22BB1EF415C9C97D0233E264403">
    <w:name w:val="5D4CF22BB1EF415C9C97D0233E264403"/>
    <w:rsid w:val="007C4187"/>
  </w:style>
  <w:style w:type="paragraph" w:customStyle="1" w:styleId="0814BDD897404126BEDAB4DAF0C8BC6A">
    <w:name w:val="0814BDD897404126BEDAB4DAF0C8BC6A"/>
    <w:rsid w:val="007C4187"/>
  </w:style>
  <w:style w:type="paragraph" w:customStyle="1" w:styleId="D9C161AA1BA34B75972A90C006811FAF">
    <w:name w:val="D9C161AA1BA34B75972A90C006811FAF"/>
    <w:rsid w:val="007C4187"/>
  </w:style>
  <w:style w:type="paragraph" w:customStyle="1" w:styleId="BC74F48EED8B470BAFD58DD4C5DBC87C">
    <w:name w:val="BC74F48EED8B470BAFD58DD4C5DBC87C"/>
    <w:rsid w:val="007C4187"/>
  </w:style>
  <w:style w:type="paragraph" w:customStyle="1" w:styleId="44050FD606324525AA3CE8E39D8A2DBC">
    <w:name w:val="44050FD606324525AA3CE8E39D8A2DBC"/>
    <w:rsid w:val="007C4187"/>
  </w:style>
  <w:style w:type="paragraph" w:customStyle="1" w:styleId="3A7772938D0F470FB40AEAFA0CA260F4">
    <w:name w:val="3A7772938D0F470FB40AEAFA0CA260F4"/>
    <w:rsid w:val="007C4187"/>
  </w:style>
  <w:style w:type="paragraph" w:customStyle="1" w:styleId="E2B2E3062D7D4720BC2FFA8345E6E808">
    <w:name w:val="E2B2E3062D7D4720BC2FFA8345E6E808"/>
    <w:rsid w:val="007C4187"/>
  </w:style>
  <w:style w:type="paragraph" w:customStyle="1" w:styleId="3ED5912045854D4BBA53B8E9D4C6F0F3">
    <w:name w:val="3ED5912045854D4BBA53B8E9D4C6F0F3"/>
    <w:rsid w:val="007C4187"/>
  </w:style>
  <w:style w:type="paragraph" w:customStyle="1" w:styleId="F93FF351424449B1860392699322EF7D">
    <w:name w:val="F93FF351424449B1860392699322EF7D"/>
    <w:rsid w:val="007C4187"/>
  </w:style>
  <w:style w:type="paragraph" w:customStyle="1" w:styleId="1796F39E877E4E82909B22B664F12FCF">
    <w:name w:val="1796F39E877E4E82909B22B664F12FCF"/>
    <w:rsid w:val="007C4187"/>
  </w:style>
  <w:style w:type="paragraph" w:customStyle="1" w:styleId="55853A7129E14B8D831CF5D8B602E162">
    <w:name w:val="55853A7129E14B8D831CF5D8B602E162"/>
    <w:rsid w:val="007C4187"/>
  </w:style>
  <w:style w:type="paragraph" w:customStyle="1" w:styleId="64507855A6414CA89A2481C75A24DDBF">
    <w:name w:val="64507855A6414CA89A2481C75A24DDBF"/>
    <w:rsid w:val="007C4187"/>
  </w:style>
  <w:style w:type="paragraph" w:customStyle="1" w:styleId="FD4FCA4A113B480F8B5404EE689C60B6">
    <w:name w:val="FD4FCA4A113B480F8B5404EE689C60B6"/>
    <w:rsid w:val="007C4187"/>
  </w:style>
  <w:style w:type="paragraph" w:customStyle="1" w:styleId="6854561004AC46379AAB23C8F2BE26A3">
    <w:name w:val="6854561004AC46379AAB23C8F2BE26A3"/>
    <w:rsid w:val="007C4187"/>
  </w:style>
  <w:style w:type="paragraph" w:customStyle="1" w:styleId="BB9DFD968DE54ACE81B787C1570C3820">
    <w:name w:val="BB9DFD968DE54ACE81B787C1570C3820"/>
    <w:rsid w:val="007C4187"/>
  </w:style>
  <w:style w:type="paragraph" w:customStyle="1" w:styleId="EFF6D3AD5A8B4175AA4116C2F5A893C4">
    <w:name w:val="EFF6D3AD5A8B4175AA4116C2F5A893C4"/>
    <w:rsid w:val="007C4187"/>
  </w:style>
  <w:style w:type="paragraph" w:customStyle="1" w:styleId="3DB8E70F071740F8A5C3ECEDE70D19F6">
    <w:name w:val="3DB8E70F071740F8A5C3ECEDE70D19F6"/>
    <w:rsid w:val="007C4187"/>
  </w:style>
  <w:style w:type="paragraph" w:customStyle="1" w:styleId="B54A9DE6EF4D4C3BA29B14D810CBA11C">
    <w:name w:val="B54A9DE6EF4D4C3BA29B14D810CBA11C"/>
    <w:rsid w:val="007C4187"/>
  </w:style>
  <w:style w:type="paragraph" w:customStyle="1" w:styleId="1DC772B7E47F4017B46CC613B9EC6DFE">
    <w:name w:val="1DC772B7E47F4017B46CC613B9EC6DFE"/>
    <w:rsid w:val="007C4187"/>
  </w:style>
  <w:style w:type="paragraph" w:customStyle="1" w:styleId="8429B56761634C2BB3FB132F7297D98A">
    <w:name w:val="8429B56761634C2BB3FB132F7297D98A"/>
    <w:rsid w:val="007C4187"/>
  </w:style>
  <w:style w:type="paragraph" w:customStyle="1" w:styleId="2A681EC7AAA747F0BB87F43CD4AC2235">
    <w:name w:val="2A681EC7AAA747F0BB87F43CD4AC2235"/>
    <w:rsid w:val="007C4187"/>
  </w:style>
  <w:style w:type="paragraph" w:customStyle="1" w:styleId="C01E34D459CA471C9553E8073CC02E5F">
    <w:name w:val="C01E34D459CA471C9553E8073CC02E5F"/>
    <w:rsid w:val="007C4187"/>
  </w:style>
  <w:style w:type="paragraph" w:customStyle="1" w:styleId="B39D5A366C1F4356AE5446A151A4588C">
    <w:name w:val="B39D5A366C1F4356AE5446A151A4588C"/>
    <w:rsid w:val="007C4187"/>
  </w:style>
  <w:style w:type="paragraph" w:customStyle="1" w:styleId="059C4F217BAB4AE6AF7E580E445976C1">
    <w:name w:val="059C4F217BAB4AE6AF7E580E445976C1"/>
    <w:rsid w:val="007C4187"/>
  </w:style>
  <w:style w:type="paragraph" w:customStyle="1" w:styleId="AF12F5E695AC4D328C735CC178FB22F3">
    <w:name w:val="AF12F5E695AC4D328C735CC178FB22F3"/>
    <w:rsid w:val="007C4187"/>
  </w:style>
  <w:style w:type="paragraph" w:customStyle="1" w:styleId="BAC0865B30034FF0892C341CB17C8696">
    <w:name w:val="BAC0865B30034FF0892C341CB17C8696"/>
    <w:rsid w:val="007C4187"/>
  </w:style>
  <w:style w:type="paragraph" w:customStyle="1" w:styleId="CFD0D797588241F583A7795945AF4D76">
    <w:name w:val="CFD0D797588241F583A7795945AF4D76"/>
    <w:rsid w:val="007C4187"/>
  </w:style>
  <w:style w:type="paragraph" w:customStyle="1" w:styleId="0F81EE7EEDD94A9BACEF9E917E28782B">
    <w:name w:val="0F81EE7EEDD94A9BACEF9E917E28782B"/>
    <w:rsid w:val="007C4187"/>
  </w:style>
  <w:style w:type="paragraph" w:customStyle="1" w:styleId="B65A0B7ADA844AE1BF1AAB90CF7AACF1">
    <w:name w:val="B65A0B7ADA844AE1BF1AAB90CF7AACF1"/>
    <w:rsid w:val="007C4187"/>
  </w:style>
  <w:style w:type="paragraph" w:customStyle="1" w:styleId="D57D698668104762B6959DF7EB87C3F4">
    <w:name w:val="D57D698668104762B6959DF7EB87C3F4"/>
    <w:rsid w:val="007C4187"/>
  </w:style>
  <w:style w:type="paragraph" w:customStyle="1" w:styleId="7F5D2EBB832347ADBDD47E6E1A7DE41E">
    <w:name w:val="7F5D2EBB832347ADBDD47E6E1A7DE41E"/>
    <w:rsid w:val="007C4187"/>
  </w:style>
  <w:style w:type="paragraph" w:customStyle="1" w:styleId="08B8A0E4E9534E19AE3233673AF9F6C0">
    <w:name w:val="08B8A0E4E9534E19AE3233673AF9F6C0"/>
    <w:rsid w:val="007C4187"/>
  </w:style>
  <w:style w:type="paragraph" w:customStyle="1" w:styleId="71AF7C0DE1684E15AAECF987DCAD3E04">
    <w:name w:val="71AF7C0DE1684E15AAECF987DCAD3E04"/>
    <w:rsid w:val="007C4187"/>
  </w:style>
  <w:style w:type="paragraph" w:customStyle="1" w:styleId="1828FA06FB3B43948BE88A61BD13F11C">
    <w:name w:val="1828FA06FB3B43948BE88A61BD13F11C"/>
    <w:rsid w:val="007C4187"/>
  </w:style>
  <w:style w:type="paragraph" w:customStyle="1" w:styleId="DC80DDC5D035496DA0D715C01D5CA9D6">
    <w:name w:val="DC80DDC5D035496DA0D715C01D5CA9D6"/>
    <w:rsid w:val="007C4187"/>
  </w:style>
  <w:style w:type="paragraph" w:customStyle="1" w:styleId="FBAA11AFC30B476C83B79B845619F71F">
    <w:name w:val="FBAA11AFC30B476C83B79B845619F71F"/>
    <w:rsid w:val="007C4187"/>
  </w:style>
  <w:style w:type="paragraph" w:customStyle="1" w:styleId="AA0577EB02854C228BF062B8A6B9D6AF19">
    <w:name w:val="AA0577EB02854C228BF062B8A6B9D6A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8">
    <w:name w:val="71E4FEACF55245F5951A7234329D2244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8">
    <w:name w:val="81864B5FABE64F7B82B3645CA4AD08F1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9">
    <w:name w:val="2484B15E3D8441748B70F02E5EB4AD18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9">
    <w:name w:val="86971B44A9B14F74AB5ED775AF4CB484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9">
    <w:name w:val="40BFCB2B3222410192C680C158D15F3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9">
    <w:name w:val="AFF95DF3F92E42F28B109F57C67F1286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9">
    <w:name w:val="6E856938379B47CB8431FBBB4163A73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9">
    <w:name w:val="E22A2904E426493FA4012C942F15680B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9">
    <w:name w:val="52CC68B3CFF7491BB5527609FFDC64F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9">
    <w:name w:val="8B01BFDFDD514EF1930F08921FD4BF73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9">
    <w:name w:val="403809AEFDE149E6A8BDFF6F0AE7911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9">
    <w:name w:val="65A42A54B8094820A6CC86000ADB433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9">
    <w:name w:val="1D73D4029DE64107A4BB561E74758B65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9">
    <w:name w:val="0E77368CAB484194B4C0446BF7E00AA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9">
    <w:name w:val="1BD43159051E457BA74AECCF730CA7B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9">
    <w:name w:val="029D00255F484DE8B0F2F739ACB80E90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9">
    <w:name w:val="A1E633995EB94A19A898A78C727D20FE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9">
    <w:name w:val="6AD71C7A2BCA4B01A145A90CDDB8D57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9">
    <w:name w:val="D190E40CD52640BBB5BCEB5B0D3934BD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9">
    <w:name w:val="562A64687BAF4C46992E79F5E888A228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9">
    <w:name w:val="B8952BA1FE4B46FCB790E695B299A2A7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1">
    <w:name w:val="513244CC212644C0B63FFD523A5B655C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1">
    <w:name w:val="D47CB80B3B124A08B403A27ABBEBFE3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0">
    <w:name w:val="54A15DFE44AE42A0AFAFFCAC568988B2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0">
    <w:name w:val="A513AEDEA00E48D0BB3D192C5999253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0">
    <w:name w:val="8F7CD9A179A744BFAA6FAB842D764D23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0">
    <w:name w:val="EA8DD9C936C9494CAE22D07C0CB02571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0">
    <w:name w:val="65DF9ABFE9C140E1BDC6F11BD249B36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0">
    <w:name w:val="F52276FCF74144EDA83BD59216E17629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0">
    <w:name w:val="710FA02080B5424D969D7AAEC6CA0AC5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7">
    <w:name w:val="349532DEDFC0494C8F3B34174D10206A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7">
    <w:name w:val="48C24765FDAF4638AAE9B9D57BB56A5E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7">
    <w:name w:val="DDAA65D832FD4F22BC734EF3E45DF915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7">
    <w:name w:val="249F7D055566473DB424DB0B4C9903CC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7">
    <w:name w:val="C0B3C6151A044C76AF3003D82B959F0F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6">
    <w:name w:val="B50F28AE41464ADA97B0710F893DFB3B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F5D2EBB832347ADBDD47E6E1A7DE41E1">
    <w:name w:val="7F5D2EBB832347ADBDD47E6E1A7DE41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B8A0E4E9534E19AE3233673AF9F6C01">
    <w:name w:val="08B8A0E4E9534E19AE3233673AF9F6C0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AF7C0DE1684E15AAECF987DCAD3E041">
    <w:name w:val="71AF7C0DE1684E15AAECF987DCAD3E0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28FA06FB3B43948BE88A61BD13F11C1">
    <w:name w:val="1828FA06FB3B43948BE88A61BD13F11C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C80DDC5D035496DA0D715C01D5CA9D61">
    <w:name w:val="DC80DDC5D035496DA0D715C01D5CA9D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BAA11AFC30B476C83B79B845619F71F1">
    <w:name w:val="FBAA11AFC30B476C83B79B845619F71F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3">
    <w:name w:val="1EA1193BB51B4C048567FD2AE8BBD19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2ED0030757A4B54A57032BB41F688AC">
    <w:name w:val="72ED0030757A4B54A57032BB41F688AC"/>
    <w:rsid w:val="007C4187"/>
  </w:style>
  <w:style w:type="paragraph" w:customStyle="1" w:styleId="084E5FEBCE8647509D86A8308ECBA6B7">
    <w:name w:val="084E5FEBCE8647509D86A8308ECBA6B7"/>
    <w:rsid w:val="007C4187"/>
  </w:style>
  <w:style w:type="paragraph" w:customStyle="1" w:styleId="81213AA737524E36A6F07ADDD8D3A9D2">
    <w:name w:val="81213AA737524E36A6F07ADDD8D3A9D2"/>
    <w:rsid w:val="007C4187"/>
  </w:style>
  <w:style w:type="paragraph" w:customStyle="1" w:styleId="A0C40A366C8A4B02B7F24CDB9F09ADFA">
    <w:name w:val="A0C40A366C8A4B02B7F24CDB9F09ADFA"/>
    <w:rsid w:val="007C4187"/>
  </w:style>
  <w:style w:type="paragraph" w:customStyle="1" w:styleId="8F403F53B53B4A91A6803150597CE28C">
    <w:name w:val="8F403F53B53B4A91A6803150597CE28C"/>
    <w:rsid w:val="007C4187"/>
  </w:style>
  <w:style w:type="paragraph" w:customStyle="1" w:styleId="7AEF317BA06D4F1EB6FBA75F9CEF2B38">
    <w:name w:val="7AEF317BA06D4F1EB6FBA75F9CEF2B38"/>
    <w:rsid w:val="007C4187"/>
  </w:style>
  <w:style w:type="paragraph" w:customStyle="1" w:styleId="461E220F60514161A4C34FF4D1664456">
    <w:name w:val="461E220F60514161A4C34FF4D1664456"/>
    <w:rsid w:val="007C4187"/>
  </w:style>
  <w:style w:type="paragraph" w:customStyle="1" w:styleId="D197238EB936499684A5E8A1181F40B8">
    <w:name w:val="D197238EB936499684A5E8A1181F40B8"/>
    <w:rsid w:val="007C4187"/>
  </w:style>
  <w:style w:type="paragraph" w:customStyle="1" w:styleId="FA2445D82A974B309EBD32F98DB36B68">
    <w:name w:val="FA2445D82A974B309EBD32F98DB36B68"/>
    <w:rsid w:val="007C4187"/>
  </w:style>
  <w:style w:type="paragraph" w:customStyle="1" w:styleId="BF0123331874490D919ED1F0F7E9BA4F">
    <w:name w:val="BF0123331874490D919ED1F0F7E9BA4F"/>
    <w:rsid w:val="007C4187"/>
  </w:style>
  <w:style w:type="paragraph" w:customStyle="1" w:styleId="249D8E47F7C54474A9A3935D102029C7">
    <w:name w:val="249D8E47F7C54474A9A3935D102029C7"/>
    <w:rsid w:val="007C4187"/>
  </w:style>
  <w:style w:type="paragraph" w:customStyle="1" w:styleId="68B3626D41EC4A208BC1667C91254AFA">
    <w:name w:val="68B3626D41EC4A208BC1667C91254AFA"/>
    <w:rsid w:val="007C4187"/>
  </w:style>
  <w:style w:type="paragraph" w:customStyle="1" w:styleId="12D090BCEC6E47D3BF044C839AA7FF94">
    <w:name w:val="12D090BCEC6E47D3BF044C839AA7FF94"/>
    <w:rsid w:val="007C4187"/>
  </w:style>
  <w:style w:type="paragraph" w:customStyle="1" w:styleId="CC8C376F9C3145DCA7377F40779D2226">
    <w:name w:val="CC8C376F9C3145DCA7377F40779D2226"/>
    <w:rsid w:val="007C4187"/>
  </w:style>
  <w:style w:type="paragraph" w:customStyle="1" w:styleId="F4AAF4E6B8C24914A40DC26F83DDAEDF">
    <w:name w:val="F4AAF4E6B8C24914A40DC26F83DDAEDF"/>
    <w:rsid w:val="007C4187"/>
  </w:style>
  <w:style w:type="paragraph" w:customStyle="1" w:styleId="6F124A3842B44300AB57095DC46D9DD3">
    <w:name w:val="6F124A3842B44300AB57095DC46D9DD3"/>
    <w:rsid w:val="007C4187"/>
  </w:style>
  <w:style w:type="paragraph" w:customStyle="1" w:styleId="1D01FF1798904A0C8A24A4146D797072">
    <w:name w:val="1D01FF1798904A0C8A24A4146D797072"/>
    <w:rsid w:val="007C4187"/>
  </w:style>
  <w:style w:type="paragraph" w:customStyle="1" w:styleId="F359B98F443B4D98B1BACABE42035B49">
    <w:name w:val="F359B98F443B4D98B1BACABE42035B49"/>
    <w:rsid w:val="007C4187"/>
  </w:style>
  <w:style w:type="paragraph" w:customStyle="1" w:styleId="9AEBA34075074C0C83181878DEEFBF25">
    <w:name w:val="9AEBA34075074C0C83181878DEEFBF25"/>
    <w:rsid w:val="007C4187"/>
  </w:style>
  <w:style w:type="paragraph" w:customStyle="1" w:styleId="A9F0359C43E748F1A3D3E78005905A7D">
    <w:name w:val="A9F0359C43E748F1A3D3E78005905A7D"/>
    <w:rsid w:val="007C4187"/>
  </w:style>
  <w:style w:type="paragraph" w:customStyle="1" w:styleId="EFD7E618099C496CA23F6C6440694717">
    <w:name w:val="EFD7E618099C496CA23F6C6440694717"/>
    <w:rsid w:val="007C4187"/>
  </w:style>
  <w:style w:type="paragraph" w:customStyle="1" w:styleId="1AB19A455F7F4EF8BDA39A6B4839E8D2">
    <w:name w:val="1AB19A455F7F4EF8BDA39A6B4839E8D2"/>
    <w:rsid w:val="007C4187"/>
  </w:style>
  <w:style w:type="paragraph" w:customStyle="1" w:styleId="95B41DCFAE564C859B9A1503D3A1595D">
    <w:name w:val="95B41DCFAE564C859B9A1503D3A1595D"/>
    <w:rsid w:val="007C4187"/>
  </w:style>
  <w:style w:type="paragraph" w:customStyle="1" w:styleId="D732A737301C4AB18B522EEB49770DBC">
    <w:name w:val="D732A737301C4AB18B522EEB49770DBC"/>
    <w:rsid w:val="007C4187"/>
  </w:style>
  <w:style w:type="paragraph" w:customStyle="1" w:styleId="34056D52FC72493EA6CD22F526A662D9">
    <w:name w:val="34056D52FC72493EA6CD22F526A662D9"/>
    <w:rsid w:val="007C4187"/>
  </w:style>
  <w:style w:type="paragraph" w:customStyle="1" w:styleId="C367614FE7544C69AC2058917B654CC0">
    <w:name w:val="C367614FE7544C69AC2058917B654CC0"/>
    <w:rsid w:val="007C4187"/>
  </w:style>
  <w:style w:type="paragraph" w:customStyle="1" w:styleId="12B4475540064C62896406759CE6D5D2">
    <w:name w:val="12B4475540064C62896406759CE6D5D2"/>
    <w:rsid w:val="007C4187"/>
  </w:style>
  <w:style w:type="paragraph" w:customStyle="1" w:styleId="6A76048E02FC40C4BB8D60DEBC8AC97B">
    <w:name w:val="6A76048E02FC40C4BB8D60DEBC8AC97B"/>
    <w:rsid w:val="007C4187"/>
  </w:style>
  <w:style w:type="paragraph" w:customStyle="1" w:styleId="FA236EA448E84CE5839BEF83347C2DA9">
    <w:name w:val="FA236EA448E84CE5839BEF83347C2DA9"/>
    <w:rsid w:val="007C4187"/>
  </w:style>
  <w:style w:type="paragraph" w:customStyle="1" w:styleId="6FAFD107C587423699C69F3CB101DC1D">
    <w:name w:val="6FAFD107C587423699C69F3CB101DC1D"/>
    <w:rsid w:val="007C4187"/>
  </w:style>
  <w:style w:type="paragraph" w:customStyle="1" w:styleId="937AC1273BF9470CAAA6DCD9CCEA8C69">
    <w:name w:val="937AC1273BF9470CAAA6DCD9CCEA8C69"/>
    <w:rsid w:val="007C4187"/>
  </w:style>
  <w:style w:type="paragraph" w:customStyle="1" w:styleId="0212BC278F55420DA1A72BDBC69CE4CC">
    <w:name w:val="0212BC278F55420DA1A72BDBC69CE4CC"/>
    <w:rsid w:val="007C4187"/>
  </w:style>
  <w:style w:type="paragraph" w:customStyle="1" w:styleId="D4EEC86169F14EFD9B96AFB3A61B8261">
    <w:name w:val="D4EEC86169F14EFD9B96AFB3A61B8261"/>
    <w:rsid w:val="007C4187"/>
  </w:style>
  <w:style w:type="paragraph" w:customStyle="1" w:styleId="E9F51ABE78844D25B5F55EE9B42D859F">
    <w:name w:val="E9F51ABE78844D25B5F55EE9B42D859F"/>
    <w:rsid w:val="007C4187"/>
  </w:style>
  <w:style w:type="paragraph" w:customStyle="1" w:styleId="DFC532BE0BD549F99FDD46D9CC774AB3">
    <w:name w:val="DFC532BE0BD549F99FDD46D9CC774AB3"/>
    <w:rsid w:val="007C4187"/>
  </w:style>
  <w:style w:type="paragraph" w:customStyle="1" w:styleId="EEBAC39AE82D42E4B6004AD2BE14F937">
    <w:name w:val="EEBAC39AE82D42E4B6004AD2BE14F937"/>
    <w:rsid w:val="007C4187"/>
  </w:style>
  <w:style w:type="paragraph" w:customStyle="1" w:styleId="DDF56BC4535B4176B855A390FCA70FF8">
    <w:name w:val="DDF56BC4535B4176B855A390FCA70FF8"/>
    <w:rsid w:val="007C4187"/>
  </w:style>
  <w:style w:type="paragraph" w:customStyle="1" w:styleId="0BD0845961344011A7BE1D9A2A19E4FB">
    <w:name w:val="0BD0845961344011A7BE1D9A2A19E4FB"/>
    <w:rsid w:val="007C4187"/>
  </w:style>
  <w:style w:type="paragraph" w:customStyle="1" w:styleId="2114090A869D4054A60BAA0394397BA1">
    <w:name w:val="2114090A869D4054A60BAA0394397BA1"/>
    <w:rsid w:val="007C4187"/>
  </w:style>
  <w:style w:type="paragraph" w:customStyle="1" w:styleId="02D34551FCB44EA0A6E1A91BCE202E98">
    <w:name w:val="02D34551FCB44EA0A6E1A91BCE202E98"/>
    <w:rsid w:val="007C4187"/>
  </w:style>
  <w:style w:type="paragraph" w:customStyle="1" w:styleId="E45666012D954509853FC627AA328DB0">
    <w:name w:val="E45666012D954509853FC627AA328DB0"/>
    <w:rsid w:val="007C4187"/>
  </w:style>
  <w:style w:type="paragraph" w:customStyle="1" w:styleId="FFE3477107E441D3A475B8968D0EFC4F">
    <w:name w:val="FFE3477107E441D3A475B8968D0EFC4F"/>
    <w:rsid w:val="007C4187"/>
  </w:style>
  <w:style w:type="paragraph" w:customStyle="1" w:styleId="A3BF699526DB4E38806C1051E3141AEF">
    <w:name w:val="A3BF699526DB4E38806C1051E3141AEF"/>
    <w:rsid w:val="007C4187"/>
  </w:style>
  <w:style w:type="paragraph" w:customStyle="1" w:styleId="EBFE8A6F3EDE4F7B995E0084174C669A">
    <w:name w:val="EBFE8A6F3EDE4F7B995E0084174C669A"/>
    <w:rsid w:val="007C4187"/>
  </w:style>
  <w:style w:type="paragraph" w:customStyle="1" w:styleId="B6A0220A347E49C2A8D2447CF62F7401">
    <w:name w:val="B6A0220A347E49C2A8D2447CF62F7401"/>
    <w:rsid w:val="007C4187"/>
  </w:style>
  <w:style w:type="paragraph" w:customStyle="1" w:styleId="93670F1C3C4A43E2826A071FA2E0F7FE">
    <w:name w:val="93670F1C3C4A43E2826A071FA2E0F7FE"/>
    <w:rsid w:val="007C4187"/>
  </w:style>
  <w:style w:type="paragraph" w:customStyle="1" w:styleId="B464DC1D22EC40FC88F15F5E6E63EDFB">
    <w:name w:val="B464DC1D22EC40FC88F15F5E6E63EDFB"/>
    <w:rsid w:val="007C4187"/>
  </w:style>
  <w:style w:type="paragraph" w:customStyle="1" w:styleId="D98C8EFB515F4CCF9CAFFA626759FBFD">
    <w:name w:val="D98C8EFB515F4CCF9CAFFA626759FBFD"/>
    <w:rsid w:val="007C4187"/>
  </w:style>
  <w:style w:type="paragraph" w:customStyle="1" w:styleId="92783B38C6CF4EC88E8035D5A434B415">
    <w:name w:val="92783B38C6CF4EC88E8035D5A434B415"/>
    <w:rsid w:val="007C4187"/>
  </w:style>
  <w:style w:type="paragraph" w:customStyle="1" w:styleId="D3A9D90101504AB89DFE7C71A5BAC986">
    <w:name w:val="D3A9D90101504AB89DFE7C71A5BAC986"/>
    <w:rsid w:val="007C4187"/>
  </w:style>
  <w:style w:type="paragraph" w:customStyle="1" w:styleId="2225CC37C67646B5B62AD552A444F423">
    <w:name w:val="2225CC37C67646B5B62AD552A444F423"/>
    <w:rsid w:val="007C4187"/>
  </w:style>
  <w:style w:type="paragraph" w:customStyle="1" w:styleId="1C9F27CEB41047ED804A3CFD2840DD3E">
    <w:name w:val="1C9F27CEB41047ED804A3CFD2840DD3E"/>
    <w:rsid w:val="007C4187"/>
  </w:style>
  <w:style w:type="paragraph" w:customStyle="1" w:styleId="F5965BE18D5948B4924783DC683EEB62">
    <w:name w:val="F5965BE18D5948B4924783DC683EEB62"/>
    <w:rsid w:val="007C4187"/>
  </w:style>
  <w:style w:type="paragraph" w:customStyle="1" w:styleId="5C03F609E62143CAA14B627F353280B8">
    <w:name w:val="5C03F609E62143CAA14B627F353280B8"/>
    <w:rsid w:val="007C4187"/>
  </w:style>
  <w:style w:type="paragraph" w:customStyle="1" w:styleId="F3CEAD0049764D78911581799A34B4C3">
    <w:name w:val="F3CEAD0049764D78911581799A34B4C3"/>
    <w:rsid w:val="007C4187"/>
  </w:style>
  <w:style w:type="paragraph" w:customStyle="1" w:styleId="21DC66DB56C94DB1836DACB2925B3807">
    <w:name w:val="21DC66DB56C94DB1836DACB2925B3807"/>
    <w:rsid w:val="007C4187"/>
  </w:style>
  <w:style w:type="paragraph" w:customStyle="1" w:styleId="353B6E64099E485497552F93E4FB6AF3">
    <w:name w:val="353B6E64099E485497552F93E4FB6AF3"/>
    <w:rsid w:val="007C4187"/>
  </w:style>
  <w:style w:type="paragraph" w:customStyle="1" w:styleId="2D884B4FE57C4E71B4DB0BEBDBEB369B">
    <w:name w:val="2D884B4FE57C4E71B4DB0BEBDBEB369B"/>
    <w:rsid w:val="007C4187"/>
  </w:style>
  <w:style w:type="paragraph" w:customStyle="1" w:styleId="AA0577EB02854C228BF062B8A6B9D6AF20">
    <w:name w:val="AA0577EB02854C228BF062B8A6B9D6A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9">
    <w:name w:val="71E4FEACF55245F5951A7234329D2244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9">
    <w:name w:val="81864B5FABE64F7B82B3645CA4AD08F1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0">
    <w:name w:val="2484B15E3D8441748B70F02E5EB4AD18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0">
    <w:name w:val="86971B44A9B14F74AB5ED775AF4CB484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0">
    <w:name w:val="40BFCB2B3222410192C680C158D15F3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0">
    <w:name w:val="AFF95DF3F92E42F28B109F57C67F1286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0">
    <w:name w:val="6E856938379B47CB8431FBBB4163A73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0">
    <w:name w:val="E22A2904E426493FA4012C942F15680B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0">
    <w:name w:val="52CC68B3CFF7491BB5527609FFDC64F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0">
    <w:name w:val="8B01BFDFDD514EF1930F08921FD4BF73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0">
    <w:name w:val="403809AEFDE149E6A8BDFF6F0AE7911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0">
    <w:name w:val="65A42A54B8094820A6CC86000ADB433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0">
    <w:name w:val="1D73D4029DE64107A4BB561E74758B65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0">
    <w:name w:val="0E77368CAB484194B4C0446BF7E00AA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0">
    <w:name w:val="1BD43159051E457BA74AECCF730CA7B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0">
    <w:name w:val="029D00255F484DE8B0F2F739ACB80E90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0">
    <w:name w:val="A1E633995EB94A19A898A78C727D20FE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0">
    <w:name w:val="6AD71C7A2BCA4B01A145A90CDDB8D57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0">
    <w:name w:val="D190E40CD52640BBB5BCEB5B0D3934BD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0">
    <w:name w:val="562A64687BAF4C46992E79F5E888A228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0">
    <w:name w:val="B8952BA1FE4B46FCB790E695B299A2A7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2">
    <w:name w:val="513244CC212644C0B63FFD523A5B655C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2">
    <w:name w:val="D47CB80B3B124A08B403A27ABBEBFE3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1">
    <w:name w:val="54A15DFE44AE42A0AFAFFCAC568988B2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1">
    <w:name w:val="A513AEDEA00E48D0BB3D192C5999253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1">
    <w:name w:val="8F7CD9A179A744BFAA6FAB842D764D23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1">
    <w:name w:val="EA8DD9C936C9494CAE22D07C0CB02571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1">
    <w:name w:val="65DF9ABFE9C140E1BDC6F11BD249B36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1">
    <w:name w:val="F52276FCF74144EDA83BD59216E17629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1">
    <w:name w:val="710FA02080B5424D969D7AAEC6CA0AC5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8">
    <w:name w:val="349532DEDFC0494C8F3B34174D10206A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">
    <w:name w:val="B464DC1D22EC40FC88F15F5E6E63EDF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">
    <w:name w:val="D98C8EFB515F4CCF9CAFFA626759FBFD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">
    <w:name w:val="92783B38C6CF4EC88E8035D5A434B41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">
    <w:name w:val="D3A9D90101504AB89DFE7C71A5BAC98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25CC37C67646B5B62AD552A444F4231">
    <w:name w:val="2225CC37C67646B5B62AD552A444F42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">
    <w:name w:val="1C9F27CEB41047ED804A3CFD2840DD3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">
    <w:name w:val="F5965BE18D5948B4924783DC683EEB6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">
    <w:name w:val="5C03F609E62143CAA14B627F353280B8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">
    <w:name w:val="F3CEAD0049764D78911581799A34B4C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">
    <w:name w:val="21DC66DB56C94DB1836DACB2925B3807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3B6E64099E485497552F93E4FB6AF31">
    <w:name w:val="353B6E64099E485497552F93E4FB6AF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884B4FE57C4E71B4DB0BEBDBEB369B1">
    <w:name w:val="2D884B4FE57C4E71B4DB0BEBDBEB369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4">
    <w:name w:val="1EA1193BB51B4C048567FD2AE8BBD19E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6F2E4287524AC1A1840092F94BA3D2">
    <w:name w:val="CA6F2E4287524AC1A1840092F94BA3D2"/>
    <w:rsid w:val="007C4187"/>
  </w:style>
  <w:style w:type="paragraph" w:customStyle="1" w:styleId="FBD762A10F76445E9E34BA321B55EEA3">
    <w:name w:val="FBD762A10F76445E9E34BA321B55EEA3"/>
    <w:rsid w:val="007C4187"/>
  </w:style>
  <w:style w:type="paragraph" w:customStyle="1" w:styleId="A7EDE93690F74BB692DB5A58CBA4EC68">
    <w:name w:val="A7EDE93690F74BB692DB5A58CBA4EC68"/>
    <w:rsid w:val="007C4187"/>
  </w:style>
  <w:style w:type="paragraph" w:customStyle="1" w:styleId="8AA78F7D250C4065B861FDFAE87F6AAF">
    <w:name w:val="8AA78F7D250C4065B861FDFAE87F6AAF"/>
    <w:rsid w:val="007C4187"/>
  </w:style>
  <w:style w:type="paragraph" w:customStyle="1" w:styleId="43AF41B3B6D941739B8D5C87F00496C6">
    <w:name w:val="43AF41B3B6D941739B8D5C87F00496C6"/>
    <w:rsid w:val="007C4187"/>
  </w:style>
  <w:style w:type="paragraph" w:customStyle="1" w:styleId="925A2186D4C9439587ADFB425D6545A8">
    <w:name w:val="925A2186D4C9439587ADFB425D6545A8"/>
    <w:rsid w:val="007C4187"/>
  </w:style>
  <w:style w:type="paragraph" w:customStyle="1" w:styleId="70714152F4DE467388D61839B467C101">
    <w:name w:val="70714152F4DE467388D61839B467C101"/>
    <w:rsid w:val="007C4187"/>
  </w:style>
  <w:style w:type="paragraph" w:customStyle="1" w:styleId="FE51C6E7CF064DFF9B88D0517DFA9225">
    <w:name w:val="FE51C6E7CF064DFF9B88D0517DFA9225"/>
    <w:rsid w:val="007C4187"/>
  </w:style>
  <w:style w:type="paragraph" w:customStyle="1" w:styleId="062DDFA62A444E6E94B4DC80D3FC0FC2">
    <w:name w:val="062DDFA62A444E6E94B4DC80D3FC0FC2"/>
    <w:rsid w:val="007C4187"/>
  </w:style>
  <w:style w:type="paragraph" w:customStyle="1" w:styleId="1398EB84A45C4D4D8AD9BE14A949044E">
    <w:name w:val="1398EB84A45C4D4D8AD9BE14A949044E"/>
    <w:rsid w:val="007C4187"/>
  </w:style>
  <w:style w:type="paragraph" w:customStyle="1" w:styleId="146CB737262448F4A06633E170C9710B">
    <w:name w:val="146CB737262448F4A06633E170C9710B"/>
    <w:rsid w:val="007C4187"/>
  </w:style>
  <w:style w:type="paragraph" w:customStyle="1" w:styleId="8DBD902B2EEB4D0489802D9A8D03B92A">
    <w:name w:val="8DBD902B2EEB4D0489802D9A8D03B92A"/>
    <w:rsid w:val="007C4187"/>
  </w:style>
  <w:style w:type="paragraph" w:customStyle="1" w:styleId="477EAAAC2A184BFDB5629789C0C76044">
    <w:name w:val="477EAAAC2A184BFDB5629789C0C76044"/>
    <w:rsid w:val="007C4187"/>
  </w:style>
  <w:style w:type="paragraph" w:customStyle="1" w:styleId="6BC1C99836CC415F88BF000793B9913C">
    <w:name w:val="6BC1C99836CC415F88BF000793B9913C"/>
    <w:rsid w:val="007C4187"/>
  </w:style>
  <w:style w:type="paragraph" w:customStyle="1" w:styleId="673591361A09412C93BA7166EEA91FCB">
    <w:name w:val="673591361A09412C93BA7166EEA91FCB"/>
    <w:rsid w:val="007C4187"/>
  </w:style>
  <w:style w:type="paragraph" w:customStyle="1" w:styleId="AF28FFBE725345A59204350616C185D9">
    <w:name w:val="AF28FFBE725345A59204350616C185D9"/>
    <w:rsid w:val="007C4187"/>
  </w:style>
  <w:style w:type="paragraph" w:customStyle="1" w:styleId="AA0577EB02854C228BF062B8A6B9D6AF21">
    <w:name w:val="AA0577EB02854C228BF062B8A6B9D6A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0">
    <w:name w:val="71E4FEACF55245F5951A7234329D22443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0">
    <w:name w:val="81864B5FABE64F7B82B3645CA4AD08F13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1">
    <w:name w:val="2484B15E3D8441748B70F02E5EB4AD18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1">
    <w:name w:val="86971B44A9B14F74AB5ED775AF4CB484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1">
    <w:name w:val="40BFCB2B3222410192C680C158D15F3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1">
    <w:name w:val="AFF95DF3F92E42F28B109F57C67F1286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1">
    <w:name w:val="6E856938379B47CB8431FBBB4163A73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1">
    <w:name w:val="E22A2904E426493FA4012C942F15680B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1">
    <w:name w:val="52CC68B3CFF7491BB5527609FFDC64F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1">
    <w:name w:val="8B01BFDFDD514EF1930F08921FD4BF73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1">
    <w:name w:val="403809AEFDE149E6A8BDFF6F0AE7911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1">
    <w:name w:val="65A42A54B8094820A6CC86000ADB433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1">
    <w:name w:val="1D73D4029DE64107A4BB561E74758B65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1">
    <w:name w:val="0E77368CAB484194B4C0446BF7E00AA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1">
    <w:name w:val="1BD43159051E457BA74AECCF730CA7B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1">
    <w:name w:val="029D00255F484DE8B0F2F739ACB80E90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1">
    <w:name w:val="A1E633995EB94A19A898A78C727D20FE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1">
    <w:name w:val="6AD71C7A2BCA4B01A145A90CDDB8D57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1">
    <w:name w:val="D190E40CD52640BBB5BCEB5B0D3934BD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1">
    <w:name w:val="562A64687BAF4C46992E79F5E888A228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1">
    <w:name w:val="B8952BA1FE4B46FCB790E695B299A2A7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3">
    <w:name w:val="513244CC212644C0B63FFD523A5B655C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3">
    <w:name w:val="D47CB80B3B124A08B403A27ABBEBFE3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2">
    <w:name w:val="54A15DFE44AE42A0AFAFFCAC568988B2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2">
    <w:name w:val="A513AEDEA00E48D0BB3D192C5999253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2">
    <w:name w:val="8F7CD9A179A744BFAA6FAB842D764D23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2">
    <w:name w:val="EA8DD9C936C9494CAE22D07C0CB02571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2">
    <w:name w:val="65DF9ABFE9C140E1BDC6F11BD249B36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2">
    <w:name w:val="F52276FCF74144EDA83BD59216E17629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2">
    <w:name w:val="710FA02080B5424D969D7AAEC6CA0AC5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9">
    <w:name w:val="349532DEDFC0494C8F3B34174D10206A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2">
    <w:name w:val="B464DC1D22EC40FC88F15F5E6E63EDF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2">
    <w:name w:val="D98C8EFB515F4CCF9CAFFA626759FBFD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2">
    <w:name w:val="92783B38C6CF4EC88E8035D5A434B41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2">
    <w:name w:val="D3A9D90101504AB89DFE7C71A5BAC986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2">
    <w:name w:val="1C9F27CEB41047ED804A3CFD2840DD3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2">
    <w:name w:val="F5965BE18D5948B4924783DC683EEB6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2">
    <w:name w:val="5C03F609E62143CAA14B627F353280B8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2">
    <w:name w:val="F3CEAD0049764D78911581799A34B4C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2">
    <w:name w:val="21DC66DB56C94DB1836DACB2925B3807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">
    <w:name w:val="FE51C6E7CF064DFF9B88D0517DFA922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">
    <w:name w:val="6BC1C99836CC415F88BF000793B9913C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">
    <w:name w:val="673591361A09412C93BA7166EEA91FC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28FFBE725345A59204350616C185D91">
    <w:name w:val="AF28FFBE725345A59204350616C185D9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1">
    <w:name w:val="062DDFA62A444E6E94B4DC80D3FC0F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">
    <w:name w:val="35035D7CED4147C7B22465C9E28280F6"/>
    <w:rsid w:val="007C4187"/>
  </w:style>
  <w:style w:type="paragraph" w:customStyle="1" w:styleId="0B9423F8C63C4CE0AF50D61F68408C74">
    <w:name w:val="0B9423F8C63C4CE0AF50D61F68408C74"/>
    <w:rsid w:val="007C4187"/>
  </w:style>
  <w:style w:type="paragraph" w:customStyle="1" w:styleId="9F7A07F219F743BA89036EBD52B0D385">
    <w:name w:val="9F7A07F219F743BA89036EBD52B0D385"/>
    <w:rsid w:val="007C4187"/>
  </w:style>
  <w:style w:type="paragraph" w:customStyle="1" w:styleId="9C8845F69A7D4B0B9AF50266A2E0D47E">
    <w:name w:val="9C8845F69A7D4B0B9AF50266A2E0D47E"/>
    <w:rsid w:val="007C4187"/>
  </w:style>
  <w:style w:type="paragraph" w:customStyle="1" w:styleId="C2D7217BC2734E84B07A111429FEEDC1">
    <w:name w:val="C2D7217BC2734E84B07A111429FEEDC1"/>
    <w:rsid w:val="007C4187"/>
  </w:style>
  <w:style w:type="paragraph" w:customStyle="1" w:styleId="75C4C3EBCB8B45BE99EF97509AEF2894">
    <w:name w:val="75C4C3EBCB8B45BE99EF97509AEF2894"/>
    <w:rsid w:val="007C4187"/>
  </w:style>
  <w:style w:type="paragraph" w:customStyle="1" w:styleId="D687981654EC431DAAF97A384255168A">
    <w:name w:val="D687981654EC431DAAF97A384255168A"/>
    <w:rsid w:val="007C4187"/>
  </w:style>
  <w:style w:type="paragraph" w:customStyle="1" w:styleId="42E3AD31D9EE4D0883515489C95E9D03">
    <w:name w:val="42E3AD31D9EE4D0883515489C95E9D03"/>
    <w:rsid w:val="007C4187"/>
  </w:style>
  <w:style w:type="paragraph" w:customStyle="1" w:styleId="66F41305EF6546DD8364C7BFDAC2939D">
    <w:name w:val="66F41305EF6546DD8364C7BFDAC2939D"/>
    <w:rsid w:val="007C4187"/>
  </w:style>
  <w:style w:type="paragraph" w:customStyle="1" w:styleId="768387F50DA4401CBAAE5A8F77FA4E1B">
    <w:name w:val="768387F50DA4401CBAAE5A8F77FA4E1B"/>
    <w:rsid w:val="007C4187"/>
  </w:style>
  <w:style w:type="paragraph" w:customStyle="1" w:styleId="AA0577EB02854C228BF062B8A6B9D6AF22">
    <w:name w:val="AA0577EB02854C228BF062B8A6B9D6A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1">
    <w:name w:val="71E4FEACF55245F5951A7234329D2244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1">
    <w:name w:val="81864B5FABE64F7B82B3645CA4AD08F1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2">
    <w:name w:val="2484B15E3D8441748B70F02E5EB4AD18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2">
    <w:name w:val="86971B44A9B14F74AB5ED775AF4CB484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2">
    <w:name w:val="40BFCB2B3222410192C680C158D15F3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2">
    <w:name w:val="AFF95DF3F92E42F28B109F57C67F1286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2">
    <w:name w:val="6E856938379B47CB8431FBBB4163A73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2">
    <w:name w:val="E22A2904E426493FA4012C942F15680B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2">
    <w:name w:val="52CC68B3CFF7491BB5527609FFDC64F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2">
    <w:name w:val="8B01BFDFDD514EF1930F08921FD4BF73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2">
    <w:name w:val="403809AEFDE149E6A8BDFF6F0AE7911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2">
    <w:name w:val="65A42A54B8094820A6CC86000ADB433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2">
    <w:name w:val="1D73D4029DE64107A4BB561E74758B65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2">
    <w:name w:val="0E77368CAB484194B4C0446BF7E00AA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2">
    <w:name w:val="1BD43159051E457BA74AECCF730CA7B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2">
    <w:name w:val="029D00255F484DE8B0F2F739ACB80E90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2">
    <w:name w:val="A1E633995EB94A19A898A78C727D20FE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2">
    <w:name w:val="6AD71C7A2BCA4B01A145A90CDDB8D57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2">
    <w:name w:val="D190E40CD52640BBB5BCEB5B0D3934BD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2">
    <w:name w:val="562A64687BAF4C46992E79F5E888A228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2">
    <w:name w:val="B8952BA1FE4B46FCB790E695B299A2A7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4">
    <w:name w:val="513244CC212644C0B63FFD523A5B655C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4">
    <w:name w:val="D47CB80B3B124A08B403A27ABBEBFE3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3">
    <w:name w:val="54A15DFE44AE42A0AFAFFCAC568988B2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3">
    <w:name w:val="A513AEDEA00E48D0BB3D192C5999253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3">
    <w:name w:val="8F7CD9A179A744BFAA6FAB842D764D23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3">
    <w:name w:val="EA8DD9C936C9494CAE22D07C0CB02571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3">
    <w:name w:val="65DF9ABFE9C140E1BDC6F11BD249B36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3">
    <w:name w:val="F52276FCF74144EDA83BD59216E17629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3">
    <w:name w:val="710FA02080B5424D969D7AAEC6CA0AC5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0">
    <w:name w:val="349532DEDFC0494C8F3B34174D10206A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3">
    <w:name w:val="B464DC1D22EC40FC88F15F5E6E63EDF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3">
    <w:name w:val="D98C8EFB515F4CCF9CAFFA626759FBFD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3">
    <w:name w:val="92783B38C6CF4EC88E8035D5A434B41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3">
    <w:name w:val="D3A9D90101504AB89DFE7C71A5BAC986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3">
    <w:name w:val="1C9F27CEB41047ED804A3CFD2840DD3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3">
    <w:name w:val="F5965BE18D5948B4924783DC683EEB6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3">
    <w:name w:val="5C03F609E62143CAA14B627F353280B8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3">
    <w:name w:val="F3CEAD0049764D78911581799A34B4C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3">
    <w:name w:val="21DC66DB56C94DB1836DACB2925B3807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2">
    <w:name w:val="FE51C6E7CF064DFF9B88D0517DFA922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2">
    <w:name w:val="6BC1C99836CC415F88BF000793B9913C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2">
    <w:name w:val="673591361A09412C93BA7166EEA91FC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">
    <w:name w:val="35035D7CED4147C7B22465C9E28280F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">
    <w:name w:val="0B9423F8C63C4CE0AF50D61F68408C7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">
    <w:name w:val="9F7A07F219F743BA89036EBD52B0D38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">
    <w:name w:val="9C8845F69A7D4B0B9AF50266A2E0D47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">
    <w:name w:val="C2D7217BC2734E84B07A111429FEEDC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">
    <w:name w:val="75C4C3EBCB8B45BE99EF97509AEF289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">
    <w:name w:val="D687981654EC431DAAF97A384255168A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">
    <w:name w:val="42E3AD31D9EE4D0883515489C95E9D0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">
    <w:name w:val="66F41305EF6546DD8364C7BFDAC2939D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">
    <w:name w:val="768387F50DA4401CBAAE5A8F77FA4E1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2">
    <w:name w:val="062DDFA62A444E6E94B4DC80D3FC0F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3">
    <w:name w:val="AA0577EB02854C228BF062B8A6B9D6A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2">
    <w:name w:val="71E4FEACF55245F5951A7234329D2244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2">
    <w:name w:val="81864B5FABE64F7B82B3645CA4AD08F1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3">
    <w:name w:val="2484B15E3D8441748B70F02E5EB4AD18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3">
    <w:name w:val="86971B44A9B14F74AB5ED775AF4CB484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3">
    <w:name w:val="40BFCB2B3222410192C680C158D15F3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3">
    <w:name w:val="AFF95DF3F92E42F28B109F57C67F1286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3">
    <w:name w:val="6E856938379B47CB8431FBBB4163A73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3">
    <w:name w:val="E22A2904E426493FA4012C942F15680B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3">
    <w:name w:val="52CC68B3CFF7491BB5527609FFDC64F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3">
    <w:name w:val="8B01BFDFDD514EF1930F08921FD4BF73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3">
    <w:name w:val="403809AEFDE149E6A8BDFF6F0AE7911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3">
    <w:name w:val="65A42A54B8094820A6CC86000ADB433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3">
    <w:name w:val="1D73D4029DE64107A4BB561E74758B65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3">
    <w:name w:val="0E77368CAB484194B4C0446BF7E00AA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3">
    <w:name w:val="1BD43159051E457BA74AECCF730CA7B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3">
    <w:name w:val="029D00255F484DE8B0F2F739ACB80E90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3">
    <w:name w:val="A1E633995EB94A19A898A78C727D20FE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3">
    <w:name w:val="6AD71C7A2BCA4B01A145A90CDDB8D57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3">
    <w:name w:val="D190E40CD52640BBB5BCEB5B0D3934BD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3">
    <w:name w:val="562A64687BAF4C46992E79F5E888A228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3">
    <w:name w:val="B8952BA1FE4B46FCB790E695B299A2A7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5">
    <w:name w:val="513244CC212644C0B63FFD523A5B655C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5">
    <w:name w:val="D47CB80B3B124A08B403A27ABBEBFE3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4">
    <w:name w:val="54A15DFE44AE42A0AFAFFCAC568988B2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4">
    <w:name w:val="A513AEDEA00E48D0BB3D192C5999253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4">
    <w:name w:val="8F7CD9A179A744BFAA6FAB842D764D23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4">
    <w:name w:val="EA8DD9C936C9494CAE22D07C0CB02571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4">
    <w:name w:val="65DF9ABFE9C140E1BDC6F11BD249B36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4">
    <w:name w:val="F52276FCF74144EDA83BD59216E17629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4">
    <w:name w:val="710FA02080B5424D969D7AAEC6CA0AC5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1">
    <w:name w:val="349532DEDFC0494C8F3B34174D10206A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4">
    <w:name w:val="B464DC1D22EC40FC88F15F5E6E63EDF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4">
    <w:name w:val="D98C8EFB515F4CCF9CAFFA626759FBFD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4">
    <w:name w:val="92783B38C6CF4EC88E8035D5A434B415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4">
    <w:name w:val="D3A9D90101504AB89DFE7C71A5BAC986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4">
    <w:name w:val="1C9F27CEB41047ED804A3CFD2840DD3E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4">
    <w:name w:val="F5965BE18D5948B4924783DC683EEB6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4">
    <w:name w:val="5C03F609E62143CAA14B627F353280B8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4">
    <w:name w:val="F3CEAD0049764D78911581799A34B4C3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4">
    <w:name w:val="21DC66DB56C94DB1836DACB2925B3807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3">
    <w:name w:val="FE51C6E7CF064DFF9B88D0517DFA922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3">
    <w:name w:val="6BC1C99836CC415F88BF000793B9913C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3">
    <w:name w:val="673591361A09412C93BA7166EEA91FC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2">
    <w:name w:val="35035D7CED4147C7B22465C9E28280F6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2">
    <w:name w:val="0B9423F8C63C4CE0AF50D61F68408C74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2">
    <w:name w:val="9F7A07F219F743BA89036EBD52B0D38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2">
    <w:name w:val="9C8845F69A7D4B0B9AF50266A2E0D47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2">
    <w:name w:val="C2D7217BC2734E84B07A111429FEEDC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2">
    <w:name w:val="75C4C3EBCB8B45BE99EF97509AEF2894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2">
    <w:name w:val="D687981654EC431DAAF97A384255168A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2">
    <w:name w:val="42E3AD31D9EE4D0883515489C95E9D0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2">
    <w:name w:val="66F41305EF6546DD8364C7BFDAC2939D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2">
    <w:name w:val="768387F50DA4401CBAAE5A8F77FA4E1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3">
    <w:name w:val="062DDFA62A444E6E94B4DC80D3FC0F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4">
    <w:name w:val="AA0577EB02854C228BF062B8A6B9D6A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3">
    <w:name w:val="71E4FEACF55245F5951A7234329D2244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3">
    <w:name w:val="81864B5FABE64F7B82B3645CA4AD08F1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4">
    <w:name w:val="2484B15E3D8441748B70F02E5EB4AD18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4">
    <w:name w:val="86971B44A9B14F74AB5ED775AF4CB484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4">
    <w:name w:val="40BFCB2B3222410192C680C158D15F3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4">
    <w:name w:val="AFF95DF3F92E42F28B109F57C67F1286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4">
    <w:name w:val="6E856938379B47CB8431FBBB4163A73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4">
    <w:name w:val="E22A2904E426493FA4012C942F15680B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4">
    <w:name w:val="52CC68B3CFF7491BB5527609FFDC64F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4">
    <w:name w:val="8B01BFDFDD514EF1930F08921FD4BF73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4">
    <w:name w:val="403809AEFDE149E6A8BDFF6F0AE7911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4">
    <w:name w:val="65A42A54B8094820A6CC86000ADB433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4">
    <w:name w:val="1D73D4029DE64107A4BB561E74758B65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4">
    <w:name w:val="0E77368CAB484194B4C0446BF7E00AA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4">
    <w:name w:val="1BD43159051E457BA74AECCF730CA7B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4">
    <w:name w:val="029D00255F484DE8B0F2F739ACB80E90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4">
    <w:name w:val="A1E633995EB94A19A898A78C727D20FE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4">
    <w:name w:val="6AD71C7A2BCA4B01A145A90CDDB8D57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4">
    <w:name w:val="D190E40CD52640BBB5BCEB5B0D3934BD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4">
    <w:name w:val="562A64687BAF4C46992E79F5E888A228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4">
    <w:name w:val="B8952BA1FE4B46FCB790E695B299A2A7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6">
    <w:name w:val="513244CC212644C0B63FFD523A5B655C1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6">
    <w:name w:val="D47CB80B3B124A08B403A27ABBEBFE371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5">
    <w:name w:val="54A15DFE44AE42A0AFAFFCAC568988B2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5">
    <w:name w:val="A513AEDEA00E48D0BB3D192C5999253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5">
    <w:name w:val="8F7CD9A179A744BFAA6FAB842D764D23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5">
    <w:name w:val="EA8DD9C936C9494CAE22D07C0CB02571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5">
    <w:name w:val="65DF9ABFE9C140E1BDC6F11BD249B36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5">
    <w:name w:val="F52276FCF74144EDA83BD59216E17629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5">
    <w:name w:val="710FA02080B5424D969D7AAEC6CA0AC5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2">
    <w:name w:val="349532DEDFC0494C8F3B34174D10206A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5">
    <w:name w:val="B464DC1D22EC40FC88F15F5E6E63EDF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5">
    <w:name w:val="D98C8EFB515F4CCF9CAFFA626759FBFD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5">
    <w:name w:val="92783B38C6CF4EC88E8035D5A434B415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5">
    <w:name w:val="D3A9D90101504AB89DFE7C71A5BAC986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5">
    <w:name w:val="1C9F27CEB41047ED804A3CFD2840DD3E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5">
    <w:name w:val="F5965BE18D5948B4924783DC683EEB62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5">
    <w:name w:val="5C03F609E62143CAA14B627F353280B8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5">
    <w:name w:val="F3CEAD0049764D78911581799A34B4C3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5">
    <w:name w:val="21DC66DB56C94DB1836DACB2925B3807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4">
    <w:name w:val="FE51C6E7CF064DFF9B88D0517DFA9225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4">
    <w:name w:val="6BC1C99836CC415F88BF000793B9913C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4">
    <w:name w:val="673591361A09412C93BA7166EEA91FC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3">
    <w:name w:val="35035D7CED4147C7B22465C9E28280F6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3">
    <w:name w:val="0B9423F8C63C4CE0AF50D61F68408C74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3">
    <w:name w:val="9F7A07F219F743BA89036EBD52B0D38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3">
    <w:name w:val="9C8845F69A7D4B0B9AF50266A2E0D47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3">
    <w:name w:val="C2D7217BC2734E84B07A111429FEEDC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3">
    <w:name w:val="75C4C3EBCB8B45BE99EF97509AEF2894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3">
    <w:name w:val="D687981654EC431DAAF97A384255168A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3">
    <w:name w:val="42E3AD31D9EE4D0883515489C95E9D0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3">
    <w:name w:val="66F41305EF6546DD8364C7BFDAC2939D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3">
    <w:name w:val="768387F50DA4401CBAAE5A8F77FA4E1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4">
    <w:name w:val="062DDFA62A444E6E94B4DC80D3FC0F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">
    <w:name w:val="3652C1AB90EA489AA93C0806D34469BA"/>
    <w:rsid w:val="0083645C"/>
  </w:style>
  <w:style w:type="paragraph" w:customStyle="1" w:styleId="0C28CC301EA447498691D3D8E85EAAC3">
    <w:name w:val="0C28CC301EA447498691D3D8E85EAAC3"/>
    <w:rsid w:val="0083645C"/>
  </w:style>
  <w:style w:type="paragraph" w:customStyle="1" w:styleId="84E45DBB81C24193A109FF9AE30616A7">
    <w:name w:val="84E45DBB81C24193A109FF9AE30616A7"/>
    <w:rsid w:val="0083645C"/>
  </w:style>
  <w:style w:type="paragraph" w:customStyle="1" w:styleId="326ADECA0DEE43ADA62F030ADE603E86">
    <w:name w:val="326ADECA0DEE43ADA62F030ADE603E86"/>
    <w:rsid w:val="0083645C"/>
  </w:style>
  <w:style w:type="paragraph" w:customStyle="1" w:styleId="A8C697DF9371473FA8B382C30C828D68">
    <w:name w:val="A8C697DF9371473FA8B382C30C828D68"/>
    <w:rsid w:val="0083645C"/>
  </w:style>
  <w:style w:type="paragraph" w:customStyle="1" w:styleId="C55EF00C97914027AE2ED259B5405D49">
    <w:name w:val="C55EF00C97914027AE2ED259B5405D49"/>
    <w:rsid w:val="0083645C"/>
  </w:style>
  <w:style w:type="paragraph" w:customStyle="1" w:styleId="187CCB156DCB4AB2951BB942F3D27017">
    <w:name w:val="187CCB156DCB4AB2951BB942F3D27017"/>
    <w:rsid w:val="0083645C"/>
  </w:style>
  <w:style w:type="paragraph" w:customStyle="1" w:styleId="E6756BEA7B314D11B8FE752F94FF5343">
    <w:name w:val="E6756BEA7B314D11B8FE752F94FF5343"/>
    <w:rsid w:val="0083645C"/>
  </w:style>
  <w:style w:type="paragraph" w:customStyle="1" w:styleId="FBF374BAB37D419B90EEBD6BFCF6F8EE">
    <w:name w:val="FBF374BAB37D419B90EEBD6BFCF6F8EE"/>
    <w:rsid w:val="0083645C"/>
  </w:style>
  <w:style w:type="paragraph" w:customStyle="1" w:styleId="94576CE25C3B4CA0939478A4C9A696DF">
    <w:name w:val="94576CE25C3B4CA0939478A4C9A696DF"/>
    <w:rsid w:val="0083645C"/>
  </w:style>
  <w:style w:type="paragraph" w:customStyle="1" w:styleId="AA0577EB02854C228BF062B8A6B9D6AF25">
    <w:name w:val="AA0577EB02854C228BF062B8A6B9D6A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4">
    <w:name w:val="71E4FEACF55245F5951A7234329D2244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4">
    <w:name w:val="81864B5FABE64F7B82B3645CA4AD08F1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5">
    <w:name w:val="2484B15E3D8441748B70F02E5EB4AD18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5">
    <w:name w:val="86971B44A9B14F74AB5ED775AF4CB484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5">
    <w:name w:val="40BFCB2B3222410192C680C158D15F3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5">
    <w:name w:val="AFF95DF3F92E42F28B109F57C67F1286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5">
    <w:name w:val="6E856938379B47CB8431FBBB4163A73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5">
    <w:name w:val="E22A2904E426493FA4012C942F15680B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5">
    <w:name w:val="52CC68B3CFF7491BB5527609FFDC64F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5">
    <w:name w:val="8B01BFDFDD514EF1930F08921FD4BF73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5">
    <w:name w:val="403809AEFDE149E6A8BDFF6F0AE7911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5">
    <w:name w:val="65A42A54B8094820A6CC86000ADB433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5">
    <w:name w:val="1D73D4029DE64107A4BB561E74758B65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5">
    <w:name w:val="0E77368CAB484194B4C0446BF7E00AA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5">
    <w:name w:val="1BD43159051E457BA74AECCF730CA7B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5">
    <w:name w:val="029D00255F484DE8B0F2F739ACB80E90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5">
    <w:name w:val="A1E633995EB94A19A898A78C727D20FE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5">
    <w:name w:val="6AD71C7A2BCA4B01A145A90CDDB8D57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5">
    <w:name w:val="D190E40CD52640BBB5BCEB5B0D3934BD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5">
    <w:name w:val="562A64687BAF4C46992E79F5E888A228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5">
    <w:name w:val="B8952BA1FE4B46FCB790E695B299A2A7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7">
    <w:name w:val="513244CC212644C0B63FFD523A5B655C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7">
    <w:name w:val="D47CB80B3B124A08B403A27ABBEBFE3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6">
    <w:name w:val="54A15DFE44AE42A0AFAFFCAC568988B2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6">
    <w:name w:val="A513AEDEA00E48D0BB3D192C59992537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6">
    <w:name w:val="8F7CD9A179A744BFAA6FAB842D764D23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6">
    <w:name w:val="EA8DD9C936C9494CAE22D07C0CB02571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6">
    <w:name w:val="65DF9ABFE9C140E1BDC6F11BD249B367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6">
    <w:name w:val="F52276FCF74144EDA83BD59216E17629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6">
    <w:name w:val="710FA02080B5424D969D7AAEC6CA0AC5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3">
    <w:name w:val="349532DEDFC0494C8F3B34174D10206A1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6">
    <w:name w:val="B464DC1D22EC40FC88F15F5E6E63EDF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6">
    <w:name w:val="D98C8EFB515F4CCF9CAFFA626759FBFD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6">
    <w:name w:val="92783B38C6CF4EC88E8035D5A434B41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6">
    <w:name w:val="D3A9D90101504AB89DFE7C71A5BAC986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6">
    <w:name w:val="1C9F27CEB41047ED804A3CFD2840DD3E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6">
    <w:name w:val="F5965BE18D5948B4924783DC683EEB6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6">
    <w:name w:val="5C03F609E62143CAA14B627F353280B8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6">
    <w:name w:val="F3CEAD0049764D78911581799A34B4C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6">
    <w:name w:val="21DC66DB56C94DB1836DACB2925B3807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5">
    <w:name w:val="FE51C6E7CF064DFF9B88D0517DFA9225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5">
    <w:name w:val="6BC1C99836CC415F88BF000793B9913C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5">
    <w:name w:val="673591361A09412C93BA7166EEA91FCB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4">
    <w:name w:val="35035D7CED4147C7B22465C9E28280F6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4">
    <w:name w:val="0B9423F8C63C4CE0AF50D61F68408C74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4">
    <w:name w:val="9F7A07F219F743BA89036EBD52B0D385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4">
    <w:name w:val="9C8845F69A7D4B0B9AF50266A2E0D47E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4">
    <w:name w:val="C2D7217BC2734E84B07A111429FEEDC1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4">
    <w:name w:val="75C4C3EBCB8B45BE99EF97509AEF2894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4">
    <w:name w:val="D687981654EC431DAAF97A384255168A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4">
    <w:name w:val="42E3AD31D9EE4D0883515489C95E9D0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4">
    <w:name w:val="66F41305EF6546DD8364C7BFDAC2939D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4">
    <w:name w:val="768387F50DA4401CBAAE5A8F77FA4E1B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1">
    <w:name w:val="3652C1AB90EA489AA93C0806D34469BA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1">
    <w:name w:val="0C28CC301EA447498691D3D8E85EAAC3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1">
    <w:name w:val="84E45DBB81C24193A109FF9AE30616A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1">
    <w:name w:val="326ADECA0DEE43ADA62F030ADE603E86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1">
    <w:name w:val="A8C697DF9371473FA8B382C30C828D6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1">
    <w:name w:val="C55EF00C97914027AE2ED259B5405D49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1">
    <w:name w:val="187CCB156DCB4AB2951BB942F3D2701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1">
    <w:name w:val="E6756BEA7B314D11B8FE752F94FF5343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5">
    <w:name w:val="062DDFA62A444E6E94B4DC80D3FC0F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6">
    <w:name w:val="AA0577EB02854C228BF062B8A6B9D6A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5">
    <w:name w:val="71E4FEACF55245F5951A7234329D2244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5">
    <w:name w:val="81864B5FABE64F7B82B3645CA4AD08F1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6">
    <w:name w:val="2484B15E3D8441748B70F02E5EB4AD18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6">
    <w:name w:val="86971B44A9B14F74AB5ED775AF4CB484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6">
    <w:name w:val="40BFCB2B3222410192C680C158D15F3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6">
    <w:name w:val="AFF95DF3F92E42F28B109F57C67F1286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6">
    <w:name w:val="6E856938379B47CB8431FBBB4163A73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6">
    <w:name w:val="E22A2904E426493FA4012C942F15680B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6">
    <w:name w:val="52CC68B3CFF7491BB5527609FFDC64F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6">
    <w:name w:val="8B01BFDFDD514EF1930F08921FD4BF73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6">
    <w:name w:val="403809AEFDE149E6A8BDFF6F0AE7911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6">
    <w:name w:val="65A42A54B8094820A6CC86000ADB433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6">
    <w:name w:val="1D73D4029DE64107A4BB561E74758B65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6">
    <w:name w:val="0E77368CAB484194B4C0446BF7E00AA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6">
    <w:name w:val="1BD43159051E457BA74AECCF730CA7B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6">
    <w:name w:val="029D00255F484DE8B0F2F739ACB80E90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6">
    <w:name w:val="A1E633995EB94A19A898A78C727D20FE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6">
    <w:name w:val="6AD71C7A2BCA4B01A145A90CDDB8D57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6">
    <w:name w:val="D190E40CD52640BBB5BCEB5B0D3934BD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6">
    <w:name w:val="562A64687BAF4C46992E79F5E888A228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6">
    <w:name w:val="B8952BA1FE4B46FCB790E695B299A2A7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8">
    <w:name w:val="513244CC212644C0B63FFD523A5B655C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8">
    <w:name w:val="D47CB80B3B124A08B403A27ABBEBFE3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7">
    <w:name w:val="54A15DFE44AE42A0AFAFFCAC568988B2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7">
    <w:name w:val="A513AEDEA00E48D0BB3D192C5999253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7">
    <w:name w:val="8F7CD9A179A744BFAA6FAB842D764D23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7">
    <w:name w:val="EA8DD9C936C9494CAE22D07C0CB02571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7">
    <w:name w:val="65DF9ABFE9C140E1BDC6F11BD249B36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7">
    <w:name w:val="F52276FCF74144EDA83BD59216E17629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7">
    <w:name w:val="710FA02080B5424D969D7AAEC6CA0AC5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4">
    <w:name w:val="349532DEDFC0494C8F3B34174D10206A1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7">
    <w:name w:val="B464DC1D22EC40FC88F15F5E6E63EDF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7">
    <w:name w:val="D98C8EFB515F4CCF9CAFFA626759FBFD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7">
    <w:name w:val="92783B38C6CF4EC88E8035D5A434B41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7">
    <w:name w:val="D3A9D90101504AB89DFE7C71A5BAC986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7">
    <w:name w:val="1C9F27CEB41047ED804A3CFD2840DD3E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7">
    <w:name w:val="F5965BE18D5948B4924783DC683EEB6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7">
    <w:name w:val="5C03F609E62143CAA14B627F353280B8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7">
    <w:name w:val="F3CEAD0049764D78911581799A34B4C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7">
    <w:name w:val="21DC66DB56C94DB1836DACB2925B3807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6">
    <w:name w:val="FE51C6E7CF064DFF9B88D0517DFA922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6">
    <w:name w:val="6BC1C99836CC415F88BF000793B9913C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6">
    <w:name w:val="673591361A09412C93BA7166EEA91FC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5">
    <w:name w:val="35035D7CED4147C7B22465C9E28280F6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5">
    <w:name w:val="0B9423F8C63C4CE0AF50D61F68408C74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5">
    <w:name w:val="9F7A07F219F743BA89036EBD52B0D385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5">
    <w:name w:val="9C8845F69A7D4B0B9AF50266A2E0D47E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5">
    <w:name w:val="C2D7217BC2734E84B07A111429FEEDC1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5">
    <w:name w:val="75C4C3EBCB8B45BE99EF97509AEF2894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5">
    <w:name w:val="D687981654EC431DAAF97A384255168A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5">
    <w:name w:val="42E3AD31D9EE4D0883515489C95E9D0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5">
    <w:name w:val="66F41305EF6546DD8364C7BFDAC2939D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5">
    <w:name w:val="768387F50DA4401CBAAE5A8F77FA4E1B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2">
    <w:name w:val="3652C1AB90EA489AA93C0806D34469BA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2">
    <w:name w:val="0C28CC301EA447498691D3D8E85EAAC3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2">
    <w:name w:val="84E45DBB81C24193A109FF9AE30616A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2">
    <w:name w:val="326ADECA0DEE43ADA62F030ADE603E86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2">
    <w:name w:val="A8C697DF9371473FA8B382C30C828D6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2">
    <w:name w:val="C55EF00C97914027AE2ED259B5405D49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2">
    <w:name w:val="187CCB156DCB4AB2951BB942F3D2701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2">
    <w:name w:val="E6756BEA7B314D11B8FE752F94FF5343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6">
    <w:name w:val="062DDFA62A444E6E94B4DC80D3FC0F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">
    <w:name w:val="5CC0AA7437994AFC9A38B01EB95B9CCB"/>
    <w:rsid w:val="0083645C"/>
  </w:style>
  <w:style w:type="paragraph" w:customStyle="1" w:styleId="952FAA1991114C23A21A75C0087C58A9">
    <w:name w:val="952FAA1991114C23A21A75C0087C58A9"/>
    <w:rsid w:val="0083645C"/>
  </w:style>
  <w:style w:type="paragraph" w:customStyle="1" w:styleId="9E4FB30ECB8D4942A0EE3CA7BFA69A14">
    <w:name w:val="9E4FB30ECB8D4942A0EE3CA7BFA69A14"/>
    <w:rsid w:val="0083645C"/>
  </w:style>
  <w:style w:type="paragraph" w:customStyle="1" w:styleId="A5C937DA16DC4B8DA68315E25B2723A1">
    <w:name w:val="A5C937DA16DC4B8DA68315E25B2723A1"/>
    <w:rsid w:val="0083645C"/>
  </w:style>
  <w:style w:type="paragraph" w:customStyle="1" w:styleId="1288B0D3687D487182B325212B96B84D">
    <w:name w:val="1288B0D3687D487182B325212B96B84D"/>
    <w:rsid w:val="0083645C"/>
  </w:style>
  <w:style w:type="paragraph" w:customStyle="1" w:styleId="6C12BFBCA9A14F3082674D4B807291C0">
    <w:name w:val="6C12BFBCA9A14F3082674D4B807291C0"/>
    <w:rsid w:val="0083645C"/>
  </w:style>
  <w:style w:type="paragraph" w:customStyle="1" w:styleId="D46DB3EE6D874001B2315CA6CCDE3021">
    <w:name w:val="D46DB3EE6D874001B2315CA6CCDE3021"/>
    <w:rsid w:val="0083645C"/>
  </w:style>
  <w:style w:type="paragraph" w:customStyle="1" w:styleId="076CC054D9D24E79B1632DE8A5D66128">
    <w:name w:val="076CC054D9D24E79B1632DE8A5D66128"/>
    <w:rsid w:val="0083645C"/>
  </w:style>
  <w:style w:type="paragraph" w:customStyle="1" w:styleId="0242C9732B324500B2EEEF7228418A67">
    <w:name w:val="0242C9732B324500B2EEEF7228418A67"/>
    <w:rsid w:val="0083645C"/>
  </w:style>
  <w:style w:type="paragraph" w:customStyle="1" w:styleId="A141C2174DB0451B938F8F21D3209378">
    <w:name w:val="A141C2174DB0451B938F8F21D3209378"/>
    <w:rsid w:val="0083645C"/>
  </w:style>
  <w:style w:type="paragraph" w:customStyle="1" w:styleId="AA0577EB02854C228BF062B8A6B9D6AF27">
    <w:name w:val="AA0577EB02854C228BF062B8A6B9D6A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6">
    <w:name w:val="71E4FEACF55245F5951A7234329D2244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6">
    <w:name w:val="81864B5FABE64F7B82B3645CA4AD08F1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7">
    <w:name w:val="2484B15E3D8441748B70F02E5EB4AD18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7">
    <w:name w:val="86971B44A9B14F74AB5ED775AF4CB484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7">
    <w:name w:val="40BFCB2B3222410192C680C158D15F3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7">
    <w:name w:val="AFF95DF3F92E42F28B109F57C67F1286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7">
    <w:name w:val="6E856938379B47CB8431FBBB4163A73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7">
    <w:name w:val="E22A2904E426493FA4012C942F15680B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7">
    <w:name w:val="52CC68B3CFF7491BB5527609FFDC64F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7">
    <w:name w:val="8B01BFDFDD514EF1930F08921FD4BF73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7">
    <w:name w:val="403809AEFDE149E6A8BDFF6F0AE7911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7">
    <w:name w:val="65A42A54B8094820A6CC86000ADB433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7">
    <w:name w:val="1D73D4029DE64107A4BB561E74758B65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7">
    <w:name w:val="0E77368CAB484194B4C0446BF7E00AA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7">
    <w:name w:val="1BD43159051E457BA74AECCF730CA7B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7">
    <w:name w:val="029D00255F484DE8B0F2F739ACB80E90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7">
    <w:name w:val="A1E633995EB94A19A898A78C727D20FE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7">
    <w:name w:val="6AD71C7A2BCA4B01A145A90CDDB8D57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7">
    <w:name w:val="D190E40CD52640BBB5BCEB5B0D3934BD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7">
    <w:name w:val="562A64687BAF4C46992E79F5E888A228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7">
    <w:name w:val="B8952BA1FE4B46FCB790E695B299A2A7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9">
    <w:name w:val="513244CC212644C0B63FFD523A5B655C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9">
    <w:name w:val="D47CB80B3B124A08B403A27ABBEBFE3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8">
    <w:name w:val="54A15DFE44AE42A0AFAFFCAC568988B2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8">
    <w:name w:val="A513AEDEA00E48D0BB3D192C5999253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8">
    <w:name w:val="8F7CD9A179A744BFAA6FAB842D764D23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8">
    <w:name w:val="EA8DD9C936C9494CAE22D07C0CB02571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8">
    <w:name w:val="65DF9ABFE9C140E1BDC6F11BD249B36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8">
    <w:name w:val="F52276FCF74144EDA83BD59216E17629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8">
    <w:name w:val="710FA02080B5424D969D7AAEC6CA0AC5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5">
    <w:name w:val="349532DEDFC0494C8F3B34174D10206A1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8">
    <w:name w:val="B464DC1D22EC40FC88F15F5E6E63EDFB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8">
    <w:name w:val="D98C8EFB515F4CCF9CAFFA626759FBFD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8">
    <w:name w:val="92783B38C6CF4EC88E8035D5A434B415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8">
    <w:name w:val="D3A9D90101504AB89DFE7C71A5BAC986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8">
    <w:name w:val="1C9F27CEB41047ED804A3CFD2840DD3E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8">
    <w:name w:val="F5965BE18D5948B4924783DC683EEB6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8">
    <w:name w:val="5C03F609E62143CAA14B627F353280B8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8">
    <w:name w:val="F3CEAD0049764D78911581799A34B4C3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8">
    <w:name w:val="21DC66DB56C94DB1836DACB2925B3807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7">
    <w:name w:val="FE51C6E7CF064DFF9B88D0517DFA922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7">
    <w:name w:val="6BC1C99836CC415F88BF000793B9913C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7">
    <w:name w:val="673591361A09412C93BA7166EEA91FC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6">
    <w:name w:val="35035D7CED4147C7B22465C9E28280F6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6">
    <w:name w:val="0B9423F8C63C4CE0AF50D61F68408C74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6">
    <w:name w:val="9F7A07F219F743BA89036EBD52B0D38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6">
    <w:name w:val="9C8845F69A7D4B0B9AF50266A2E0D47E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6">
    <w:name w:val="C2D7217BC2734E84B07A111429FEEDC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6">
    <w:name w:val="75C4C3EBCB8B45BE99EF97509AEF2894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6">
    <w:name w:val="D687981654EC431DAAF97A384255168A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6">
    <w:name w:val="42E3AD31D9EE4D0883515489C95E9D0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6">
    <w:name w:val="66F41305EF6546DD8364C7BFDAC2939D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6">
    <w:name w:val="768387F50DA4401CBAAE5A8F77FA4E1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3">
    <w:name w:val="3652C1AB90EA489AA93C0806D34469BA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3">
    <w:name w:val="0C28CC301EA447498691D3D8E85EAAC3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3">
    <w:name w:val="84E45DBB81C24193A109FF9AE30616A7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3">
    <w:name w:val="326ADECA0DEE43ADA62F030ADE603E86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3">
    <w:name w:val="A8C697DF9371473FA8B382C30C828D68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3">
    <w:name w:val="C55EF00C97914027AE2ED259B5405D49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3">
    <w:name w:val="187CCB156DCB4AB2951BB942F3D27017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3">
    <w:name w:val="E6756BEA7B314D11B8FE752F94FF5343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1">
    <w:name w:val="952FAA1991114C23A21A75C0087C58A9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1">
    <w:name w:val="5CC0AA7437994AFC9A38B01EB95B9CCB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1">
    <w:name w:val="9E4FB30ECB8D4942A0EE3CA7BFA69A14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1">
    <w:name w:val="A5C937DA16DC4B8DA68315E25B2723A1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1">
    <w:name w:val="1288B0D3687D487182B325212B96B84D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1">
    <w:name w:val="6C12BFBCA9A14F3082674D4B807291C0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1">
    <w:name w:val="D46DB3EE6D874001B2315CA6CCDE3021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1">
    <w:name w:val="076CC054D9D24E79B1632DE8A5D6612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1">
    <w:name w:val="0242C9732B324500B2EEEF7228418A6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1">
    <w:name w:val="A141C2174DB0451B938F8F21D320937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7">
    <w:name w:val="062DDFA62A444E6E94B4DC80D3FC0F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04F1304EB6490998F7A8229EA8F54D">
    <w:name w:val="4604F1304EB6490998F7A8229EA8F54D"/>
    <w:rsid w:val="0083645C"/>
  </w:style>
  <w:style w:type="paragraph" w:customStyle="1" w:styleId="C71C100704874069BA8E1A5EB67BCAFA">
    <w:name w:val="C71C100704874069BA8E1A5EB67BCAFA"/>
    <w:rsid w:val="0083645C"/>
  </w:style>
  <w:style w:type="paragraph" w:customStyle="1" w:styleId="AA0577EB02854C228BF062B8A6B9D6AF28">
    <w:name w:val="AA0577EB02854C228BF062B8A6B9D6A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7">
    <w:name w:val="71E4FEACF55245F5951A7234329D2244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7">
    <w:name w:val="81864B5FABE64F7B82B3645CA4AD08F1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8">
    <w:name w:val="2484B15E3D8441748B70F02E5EB4AD18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8">
    <w:name w:val="86971B44A9B14F74AB5ED775AF4CB484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8">
    <w:name w:val="40BFCB2B3222410192C680C158D15F3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8">
    <w:name w:val="AFF95DF3F92E42F28B109F57C67F1286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8">
    <w:name w:val="6E856938379B47CB8431FBBB4163A73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8">
    <w:name w:val="E22A2904E426493FA4012C942F15680B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8">
    <w:name w:val="52CC68B3CFF7491BB5527609FFDC64F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8">
    <w:name w:val="8B01BFDFDD514EF1930F08921FD4BF73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8">
    <w:name w:val="403809AEFDE149E6A8BDFF6F0AE7911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8">
    <w:name w:val="65A42A54B8094820A6CC86000ADB433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8">
    <w:name w:val="1D73D4029DE64107A4BB561E74758B65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8">
    <w:name w:val="0E77368CAB484194B4C0446BF7E00AA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8">
    <w:name w:val="1BD43159051E457BA74AECCF730CA7B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8">
    <w:name w:val="029D00255F484DE8B0F2F739ACB80E90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8">
    <w:name w:val="A1E633995EB94A19A898A78C727D20FE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8">
    <w:name w:val="6AD71C7A2BCA4B01A145A90CDDB8D57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8">
    <w:name w:val="D190E40CD52640BBB5BCEB5B0D3934BD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8">
    <w:name w:val="562A64687BAF4C46992E79F5E888A228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8">
    <w:name w:val="B8952BA1FE4B46FCB790E695B299A2A7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0">
    <w:name w:val="513244CC212644C0B63FFD523A5B655C20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0">
    <w:name w:val="D47CB80B3B124A08B403A27ABBEBFE3720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9">
    <w:name w:val="54A15DFE44AE42A0AFAFFCAC568988B2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9">
    <w:name w:val="A513AEDEA00E48D0BB3D192C5999253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9">
    <w:name w:val="8F7CD9A179A744BFAA6FAB842D764D23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9">
    <w:name w:val="EA8DD9C936C9494CAE22D07C0CB02571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9">
    <w:name w:val="65DF9ABFE9C140E1BDC6F11BD249B36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9">
    <w:name w:val="F52276FCF74144EDA83BD59216E17629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9">
    <w:name w:val="710FA02080B5424D969D7AAEC6CA0AC5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6">
    <w:name w:val="349532DEDFC0494C8F3B34174D10206A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9">
    <w:name w:val="B464DC1D22EC40FC88F15F5E6E63EDFB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9">
    <w:name w:val="D98C8EFB515F4CCF9CAFFA626759FBFD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9">
    <w:name w:val="92783B38C6CF4EC88E8035D5A434B415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9">
    <w:name w:val="D3A9D90101504AB89DFE7C71A5BAC986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9">
    <w:name w:val="1C9F27CEB41047ED804A3CFD2840DD3E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9">
    <w:name w:val="F5965BE18D5948B4924783DC683EEB62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9">
    <w:name w:val="5C03F609E62143CAA14B627F353280B8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9">
    <w:name w:val="F3CEAD0049764D78911581799A34B4C3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9">
    <w:name w:val="21DC66DB56C94DB1836DACB2925B3807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8">
    <w:name w:val="FE51C6E7CF064DFF9B88D0517DFA9225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8">
    <w:name w:val="6BC1C99836CC415F88BF000793B9913C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8">
    <w:name w:val="673591361A09412C93BA7166EEA91FCB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7">
    <w:name w:val="35035D7CED4147C7B22465C9E28280F6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7">
    <w:name w:val="0B9423F8C63C4CE0AF50D61F68408C74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7">
    <w:name w:val="9F7A07F219F743BA89036EBD52B0D38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7">
    <w:name w:val="9C8845F69A7D4B0B9AF50266A2E0D47E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7">
    <w:name w:val="C2D7217BC2734E84B07A111429FEEDC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7">
    <w:name w:val="75C4C3EBCB8B45BE99EF97509AEF2894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7">
    <w:name w:val="D687981654EC431DAAF97A384255168A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7">
    <w:name w:val="42E3AD31D9EE4D0883515489C95E9D0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7">
    <w:name w:val="66F41305EF6546DD8364C7BFDAC2939D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7">
    <w:name w:val="768387F50DA4401CBAAE5A8F77FA4E1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4">
    <w:name w:val="3652C1AB90EA489AA93C0806D34469BA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4">
    <w:name w:val="0C28CC301EA447498691D3D8E85EAAC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4">
    <w:name w:val="84E45DBB81C24193A109FF9AE30616A7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4">
    <w:name w:val="326ADECA0DEE43ADA62F030ADE603E86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4">
    <w:name w:val="A8C697DF9371473FA8B382C30C828D68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4">
    <w:name w:val="C55EF00C97914027AE2ED259B5405D49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4">
    <w:name w:val="187CCB156DCB4AB2951BB942F3D27017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4">
    <w:name w:val="E6756BEA7B314D11B8FE752F94FF534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2">
    <w:name w:val="952FAA1991114C23A21A75C0087C58A9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2">
    <w:name w:val="5CC0AA7437994AFC9A38B01EB95B9CCB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2">
    <w:name w:val="9E4FB30ECB8D4942A0EE3CA7BFA69A14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2">
    <w:name w:val="A5C937DA16DC4B8DA68315E25B2723A1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2">
    <w:name w:val="1288B0D3687D487182B325212B96B84D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2">
    <w:name w:val="6C12BFBCA9A14F3082674D4B807291C0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2">
    <w:name w:val="D46DB3EE6D874001B2315CA6CCDE3021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2">
    <w:name w:val="076CC054D9D24E79B1632DE8A5D6612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2">
    <w:name w:val="0242C9732B324500B2EEEF7228418A6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2">
    <w:name w:val="A141C2174DB0451B938F8F21D320937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1">
    <w:name w:val="C71C100704874069BA8E1A5EB67BCAFA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8">
    <w:name w:val="062DDFA62A444E6E94B4DC80D3FC0F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8F385A94C7D4780B399226A02B79475">
    <w:name w:val="98F385A94C7D4780B399226A02B79475"/>
    <w:rsid w:val="0083645C"/>
  </w:style>
  <w:style w:type="paragraph" w:customStyle="1" w:styleId="BCD82484C0D54710A37CB01115B08EC2">
    <w:name w:val="BCD82484C0D54710A37CB01115B08EC2"/>
    <w:rsid w:val="0083645C"/>
  </w:style>
  <w:style w:type="paragraph" w:customStyle="1" w:styleId="1834638BA2A74B5DA6035DD9D438F741">
    <w:name w:val="1834638BA2A74B5DA6035DD9D438F741"/>
    <w:rsid w:val="0083645C"/>
  </w:style>
  <w:style w:type="paragraph" w:customStyle="1" w:styleId="AA0577EB02854C228BF062B8A6B9D6AF29">
    <w:name w:val="AA0577EB02854C228BF062B8A6B9D6A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8">
    <w:name w:val="71E4FEACF55245F5951A7234329D2244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8">
    <w:name w:val="81864B5FABE64F7B82B3645CA4AD08F1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9">
    <w:name w:val="2484B15E3D8441748B70F02E5EB4AD18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9">
    <w:name w:val="86971B44A9B14F74AB5ED775AF4CB484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9">
    <w:name w:val="40BFCB2B3222410192C680C158D15F3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9">
    <w:name w:val="AFF95DF3F92E42F28B109F57C67F1286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9">
    <w:name w:val="6E856938379B47CB8431FBBB4163A73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9">
    <w:name w:val="E22A2904E426493FA4012C942F15680B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9">
    <w:name w:val="52CC68B3CFF7491BB5527609FFDC64F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9">
    <w:name w:val="8B01BFDFDD514EF1930F08921FD4BF73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9">
    <w:name w:val="403809AEFDE149E6A8BDFF6F0AE7911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9">
    <w:name w:val="65A42A54B8094820A6CC86000ADB433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9">
    <w:name w:val="1D73D4029DE64107A4BB561E74758B65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9">
    <w:name w:val="0E77368CAB484194B4C0446BF7E00AA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9">
    <w:name w:val="1BD43159051E457BA74AECCF730CA7B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9">
    <w:name w:val="029D00255F484DE8B0F2F739ACB80E90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9">
    <w:name w:val="A1E633995EB94A19A898A78C727D20FE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9">
    <w:name w:val="6AD71C7A2BCA4B01A145A90CDDB8D57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9">
    <w:name w:val="D190E40CD52640BBB5BCEB5B0D3934BD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9">
    <w:name w:val="562A64687BAF4C46992E79F5E888A228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9">
    <w:name w:val="B8952BA1FE4B46FCB790E695B299A2A7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1">
    <w:name w:val="513244CC212644C0B63FFD523A5B655C2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1">
    <w:name w:val="D47CB80B3B124A08B403A27ABBEBFE372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0">
    <w:name w:val="54A15DFE44AE42A0AFAFFCAC568988B2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0">
    <w:name w:val="A513AEDEA00E48D0BB3D192C59992537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0">
    <w:name w:val="8F7CD9A179A744BFAA6FAB842D764D23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0">
    <w:name w:val="EA8DD9C936C9494CAE22D07C0CB02571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0">
    <w:name w:val="65DF9ABFE9C140E1BDC6F11BD249B367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0">
    <w:name w:val="F52276FCF74144EDA83BD59216E17629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0">
    <w:name w:val="710FA02080B5424D969D7AAEC6CA0AC5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7">
    <w:name w:val="349532DEDFC0494C8F3B34174D10206A17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0">
    <w:name w:val="B464DC1D22EC40FC88F15F5E6E63EDFB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0">
    <w:name w:val="D98C8EFB515F4CCF9CAFFA626759FBFD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0">
    <w:name w:val="92783B38C6CF4EC88E8035D5A434B415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0">
    <w:name w:val="D3A9D90101504AB89DFE7C71A5BAC986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0">
    <w:name w:val="1C9F27CEB41047ED804A3CFD2840DD3E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0">
    <w:name w:val="F5965BE18D5948B4924783DC683EEB62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0">
    <w:name w:val="5C03F609E62143CAA14B627F353280B8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0">
    <w:name w:val="F3CEAD0049764D78911581799A34B4C3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0">
    <w:name w:val="21DC66DB56C94DB1836DACB2925B3807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9">
    <w:name w:val="FE51C6E7CF064DFF9B88D0517DFA9225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9">
    <w:name w:val="6BC1C99836CC415F88BF000793B9913C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9">
    <w:name w:val="673591361A09412C93BA7166EEA91FCB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8">
    <w:name w:val="35035D7CED4147C7B22465C9E28280F6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8">
    <w:name w:val="0B9423F8C63C4CE0AF50D61F68408C74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8">
    <w:name w:val="9F7A07F219F743BA89036EBD52B0D385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8">
    <w:name w:val="9C8845F69A7D4B0B9AF50266A2E0D47E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8">
    <w:name w:val="C2D7217BC2734E84B07A111429FEEDC1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8">
    <w:name w:val="75C4C3EBCB8B45BE99EF97509AEF2894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8">
    <w:name w:val="D687981654EC431DAAF97A384255168A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8">
    <w:name w:val="42E3AD31D9EE4D0883515489C95E9D0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8">
    <w:name w:val="66F41305EF6546DD8364C7BFDAC2939D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8">
    <w:name w:val="768387F50DA4401CBAAE5A8F77FA4E1B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5">
    <w:name w:val="3652C1AB90EA489AA93C0806D34469BA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5">
    <w:name w:val="0C28CC301EA447498691D3D8E85EAAC3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5">
    <w:name w:val="84E45DBB81C24193A109FF9AE30616A7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5">
    <w:name w:val="326ADECA0DEE43ADA62F030ADE603E86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5">
    <w:name w:val="A8C697DF9371473FA8B382C30C828D68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5">
    <w:name w:val="C55EF00C97914027AE2ED259B5405D49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5">
    <w:name w:val="187CCB156DCB4AB2951BB942F3D27017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5">
    <w:name w:val="E6756BEA7B314D11B8FE752F94FF5343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3">
    <w:name w:val="952FAA1991114C23A21A75C0087C58A9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3">
    <w:name w:val="5CC0AA7437994AFC9A38B01EB95B9CCB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3">
    <w:name w:val="9E4FB30ECB8D4942A0EE3CA7BFA69A14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3">
    <w:name w:val="A5C937DA16DC4B8DA68315E25B2723A1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3">
    <w:name w:val="1288B0D3687D487182B325212B96B84D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3">
    <w:name w:val="6C12BFBCA9A14F3082674D4B807291C0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3">
    <w:name w:val="D46DB3EE6D874001B2315CA6CCDE3021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3">
    <w:name w:val="076CC054D9D24E79B1632DE8A5D66128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3">
    <w:name w:val="0242C9732B324500B2EEEF7228418A67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3">
    <w:name w:val="A141C2174DB0451B938F8F21D3209378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2">
    <w:name w:val="C71C100704874069BA8E1A5EB67BCAFA2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">
    <w:name w:val="1834638BA2A74B5DA6035DD9D438F741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72F6FC3AD4A47A390B31DBD5D79F0B5">
    <w:name w:val="872F6FC3AD4A47A390B31DBD5D79F0B5"/>
    <w:rsid w:val="0058024D"/>
  </w:style>
  <w:style w:type="paragraph" w:customStyle="1" w:styleId="E33D08F27D0B48A48DD6B543879D77B5">
    <w:name w:val="E33D08F27D0B48A48DD6B543879D77B5"/>
    <w:rsid w:val="0058024D"/>
  </w:style>
  <w:style w:type="paragraph" w:customStyle="1" w:styleId="AD76C3DB251E4E27B7A706B375D07582">
    <w:name w:val="AD76C3DB251E4E27B7A706B375D07582"/>
    <w:rsid w:val="0058024D"/>
  </w:style>
  <w:style w:type="paragraph" w:customStyle="1" w:styleId="1B653EF7A3424575A022FAD44023AC95">
    <w:name w:val="1B653EF7A3424575A022FAD44023AC95"/>
    <w:rsid w:val="0058024D"/>
  </w:style>
  <w:style w:type="paragraph" w:customStyle="1" w:styleId="EFF228DB2BC8455EB0A93388E449606C">
    <w:name w:val="EFF228DB2BC8455EB0A93388E449606C"/>
    <w:rsid w:val="0058024D"/>
  </w:style>
  <w:style w:type="paragraph" w:customStyle="1" w:styleId="671A7DFF8E7843B6B0BC022E0B39251A">
    <w:name w:val="671A7DFF8E7843B6B0BC022E0B39251A"/>
    <w:rsid w:val="0058024D"/>
  </w:style>
  <w:style w:type="paragraph" w:customStyle="1" w:styleId="C942031B1B5D425BB55F150776060A72">
    <w:name w:val="C942031B1B5D425BB55F150776060A72"/>
    <w:rsid w:val="0058024D"/>
  </w:style>
  <w:style w:type="paragraph" w:customStyle="1" w:styleId="4A6D121A2A724986B00F9CCB9F2D5E37">
    <w:name w:val="4A6D121A2A724986B00F9CCB9F2D5E37"/>
    <w:rsid w:val="0058024D"/>
  </w:style>
  <w:style w:type="paragraph" w:customStyle="1" w:styleId="560EF0C56F314A25AB5840226C631FA0">
    <w:name w:val="560EF0C56F314A25AB5840226C631FA0"/>
    <w:rsid w:val="0058024D"/>
  </w:style>
  <w:style w:type="paragraph" w:customStyle="1" w:styleId="472336228C6D4A08AB3C4691410E6812">
    <w:name w:val="472336228C6D4A08AB3C4691410E6812"/>
    <w:rsid w:val="0058024D"/>
  </w:style>
  <w:style w:type="paragraph" w:customStyle="1" w:styleId="2BD09B3B1A8C402FAF1C1DDACAAF929E">
    <w:name w:val="2BD09B3B1A8C402FAF1C1DDACAAF929E"/>
    <w:rsid w:val="0058024D"/>
  </w:style>
  <w:style w:type="paragraph" w:customStyle="1" w:styleId="CA39A5B301E949A88EE2B6689D9F74E8">
    <w:name w:val="CA39A5B301E949A88EE2B6689D9F74E8"/>
    <w:rsid w:val="0058024D"/>
  </w:style>
  <w:style w:type="paragraph" w:customStyle="1" w:styleId="CB76FFD37EB24DF0976E15A4B0C1B8A7">
    <w:name w:val="CB76FFD37EB24DF0976E15A4B0C1B8A7"/>
    <w:rsid w:val="0058024D"/>
  </w:style>
  <w:style w:type="paragraph" w:customStyle="1" w:styleId="70A5A2BC6E6941E59D2D38762908F8CA">
    <w:name w:val="70A5A2BC6E6941E59D2D38762908F8CA"/>
    <w:rsid w:val="0058024D"/>
  </w:style>
  <w:style w:type="paragraph" w:customStyle="1" w:styleId="0A6C033AA62F425A94C37106FBE147A0">
    <w:name w:val="0A6C033AA62F425A94C37106FBE147A0"/>
    <w:rsid w:val="0058024D"/>
  </w:style>
  <w:style w:type="paragraph" w:customStyle="1" w:styleId="BC9B0DD59A714B168BC435B7E492D339">
    <w:name w:val="BC9B0DD59A714B168BC435B7E492D339"/>
    <w:rsid w:val="0058024D"/>
  </w:style>
  <w:style w:type="paragraph" w:customStyle="1" w:styleId="85AC17FA523D42B082CA74C0A53138F2">
    <w:name w:val="85AC17FA523D42B082CA74C0A53138F2"/>
    <w:rsid w:val="0058024D"/>
  </w:style>
  <w:style w:type="paragraph" w:customStyle="1" w:styleId="FE90E51D432347E3816904C2348115E2">
    <w:name w:val="FE90E51D432347E3816904C2348115E2"/>
    <w:rsid w:val="0058024D"/>
  </w:style>
  <w:style w:type="paragraph" w:customStyle="1" w:styleId="D7C01DBB12D743A4B374C38D85D54BAE">
    <w:name w:val="D7C01DBB12D743A4B374C38D85D54BAE"/>
    <w:rsid w:val="0058024D"/>
  </w:style>
  <w:style w:type="paragraph" w:customStyle="1" w:styleId="706D5805EAF449758D2DF48608FA6973">
    <w:name w:val="706D5805EAF449758D2DF48608FA6973"/>
    <w:rsid w:val="0058024D"/>
  </w:style>
  <w:style w:type="paragraph" w:customStyle="1" w:styleId="53D07B2009AB4076AC42B7130D379756">
    <w:name w:val="53D07B2009AB4076AC42B7130D379756"/>
    <w:rsid w:val="0058024D"/>
  </w:style>
  <w:style w:type="paragraph" w:customStyle="1" w:styleId="54975F6C7701420D8485E04CF09FC404">
    <w:name w:val="54975F6C7701420D8485E04CF09FC404"/>
    <w:rsid w:val="0058024D"/>
  </w:style>
  <w:style w:type="paragraph" w:customStyle="1" w:styleId="1C23F308C8A64E33A3027C725FDBEB55">
    <w:name w:val="1C23F308C8A64E33A3027C725FDBEB55"/>
    <w:rsid w:val="0058024D"/>
  </w:style>
  <w:style w:type="paragraph" w:customStyle="1" w:styleId="06CE8BB7FDDC448188CC247BA602DECF">
    <w:name w:val="06CE8BB7FDDC448188CC247BA602DECF"/>
    <w:rsid w:val="0058024D"/>
  </w:style>
  <w:style w:type="paragraph" w:customStyle="1" w:styleId="1FFA4D57A69D4BF482D09981AB75FA3E">
    <w:name w:val="1FFA4D57A69D4BF482D09981AB75FA3E"/>
    <w:rsid w:val="0058024D"/>
  </w:style>
  <w:style w:type="paragraph" w:customStyle="1" w:styleId="7B3E78AC200D44F7834B2846F50156BD">
    <w:name w:val="7B3E78AC200D44F7834B2846F50156BD"/>
    <w:rsid w:val="0058024D"/>
  </w:style>
  <w:style w:type="paragraph" w:customStyle="1" w:styleId="698E70C348DE4981A5F4098B597396F7">
    <w:name w:val="698E70C348DE4981A5F4098B597396F7"/>
    <w:rsid w:val="0058024D"/>
  </w:style>
  <w:style w:type="paragraph" w:customStyle="1" w:styleId="134AADF5E90D446080652286BC4A59CD">
    <w:name w:val="134AADF5E90D446080652286BC4A59CD"/>
    <w:rsid w:val="0058024D"/>
  </w:style>
  <w:style w:type="paragraph" w:customStyle="1" w:styleId="8F11DDD1B7E14A92898B6A3629B0CF21">
    <w:name w:val="8F11DDD1B7E14A92898B6A3629B0CF21"/>
    <w:rsid w:val="0058024D"/>
  </w:style>
  <w:style w:type="paragraph" w:customStyle="1" w:styleId="B50A81FAAA13410AB85DFCE35199179F">
    <w:name w:val="B50A81FAAA13410AB85DFCE35199179F"/>
    <w:rsid w:val="0058024D"/>
  </w:style>
  <w:style w:type="paragraph" w:customStyle="1" w:styleId="CBD837C882FD4D2CB2EDC84D5A3A7EFD">
    <w:name w:val="CBD837C882FD4D2CB2EDC84D5A3A7EFD"/>
    <w:rsid w:val="0058024D"/>
  </w:style>
  <w:style w:type="paragraph" w:customStyle="1" w:styleId="8178C03E64974D878CC7BDE7D80C82A1">
    <w:name w:val="8178C03E64974D878CC7BDE7D80C82A1"/>
    <w:rsid w:val="0058024D"/>
  </w:style>
  <w:style w:type="paragraph" w:customStyle="1" w:styleId="1533B15B7A38461EAFCF647E95DE0AC6">
    <w:name w:val="1533B15B7A38461EAFCF647E95DE0AC6"/>
    <w:rsid w:val="0058024D"/>
  </w:style>
  <w:style w:type="paragraph" w:customStyle="1" w:styleId="52D805C035804472A00AEA822C00C28F">
    <w:name w:val="52D805C035804472A00AEA822C00C28F"/>
    <w:rsid w:val="0058024D"/>
  </w:style>
  <w:style w:type="paragraph" w:customStyle="1" w:styleId="041F83C938794B1084B89F735BF9CF59">
    <w:name w:val="041F83C938794B1084B89F735BF9CF59"/>
    <w:rsid w:val="0058024D"/>
  </w:style>
  <w:style w:type="paragraph" w:customStyle="1" w:styleId="15E23185D37747348DE3C83AD4F48C84">
    <w:name w:val="15E23185D37747348DE3C83AD4F48C84"/>
    <w:rsid w:val="0058024D"/>
  </w:style>
  <w:style w:type="paragraph" w:customStyle="1" w:styleId="2DA6510AA62042139A2F41DC860FD071">
    <w:name w:val="2DA6510AA62042139A2F41DC860FD071"/>
    <w:rsid w:val="0058024D"/>
  </w:style>
  <w:style w:type="paragraph" w:customStyle="1" w:styleId="4E61F5A106EA46FE93865BB1349861B2">
    <w:name w:val="4E61F5A106EA46FE93865BB1349861B2"/>
    <w:rsid w:val="0058024D"/>
  </w:style>
  <w:style w:type="paragraph" w:customStyle="1" w:styleId="5FE74C9AAF6448D993E16D45BBD5AAD1">
    <w:name w:val="5FE74C9AAF6448D993E16D45BBD5AAD1"/>
    <w:rsid w:val="0058024D"/>
  </w:style>
  <w:style w:type="paragraph" w:customStyle="1" w:styleId="8792903D44F14643A38B2DE4A6D37D76">
    <w:name w:val="8792903D44F14643A38B2DE4A6D37D76"/>
    <w:rsid w:val="0058024D"/>
  </w:style>
  <w:style w:type="paragraph" w:customStyle="1" w:styleId="B62603B85F3D4728A08CD25B51AD9034">
    <w:name w:val="B62603B85F3D4728A08CD25B51AD9034"/>
    <w:rsid w:val="0058024D"/>
  </w:style>
  <w:style w:type="paragraph" w:customStyle="1" w:styleId="B14908D41E6D4A67A6ABE39014FBA4F8">
    <w:name w:val="B14908D41E6D4A67A6ABE39014FBA4F8"/>
    <w:rsid w:val="0058024D"/>
  </w:style>
  <w:style w:type="paragraph" w:customStyle="1" w:styleId="AAC1601DBC114A8B8FDE840EEE2CCBBA">
    <w:name w:val="AAC1601DBC114A8B8FDE840EEE2CCBBA"/>
    <w:rsid w:val="0058024D"/>
  </w:style>
  <w:style w:type="paragraph" w:customStyle="1" w:styleId="BAF3B25D1BBB4D6390B577C4CDE0FC51">
    <w:name w:val="BAF3B25D1BBB4D6390B577C4CDE0FC51"/>
    <w:rsid w:val="0058024D"/>
  </w:style>
  <w:style w:type="paragraph" w:customStyle="1" w:styleId="9E2C25EEE6834DF29D89E783090A77EE">
    <w:name w:val="9E2C25EEE6834DF29D89E783090A77EE"/>
    <w:rsid w:val="0058024D"/>
  </w:style>
  <w:style w:type="paragraph" w:customStyle="1" w:styleId="FC548EA0AB3346CBA038DFA92C24D00F">
    <w:name w:val="FC548EA0AB3346CBA038DFA92C24D00F"/>
    <w:rsid w:val="0058024D"/>
  </w:style>
  <w:style w:type="paragraph" w:customStyle="1" w:styleId="467AD62624314F269914F50B0763D0F2">
    <w:name w:val="467AD62624314F269914F50B0763D0F2"/>
    <w:rsid w:val="0058024D"/>
  </w:style>
  <w:style w:type="paragraph" w:customStyle="1" w:styleId="D0BB6F32C4ED4E5F977F249B12782F19">
    <w:name w:val="D0BB6F32C4ED4E5F977F249B12782F19"/>
    <w:rsid w:val="0058024D"/>
  </w:style>
  <w:style w:type="paragraph" w:customStyle="1" w:styleId="E46ACBA2F76548F0A1FA68CD9494FD0C">
    <w:name w:val="E46ACBA2F76548F0A1FA68CD9494FD0C"/>
    <w:rsid w:val="0058024D"/>
  </w:style>
  <w:style w:type="paragraph" w:customStyle="1" w:styleId="B858CFAE19AB4037B53813010CBD65B4">
    <w:name w:val="B858CFAE19AB4037B53813010CBD65B4"/>
    <w:rsid w:val="0058024D"/>
  </w:style>
  <w:style w:type="paragraph" w:customStyle="1" w:styleId="8071E7BC801F414DA88ED81458B68ECD">
    <w:name w:val="8071E7BC801F414DA88ED81458B68ECD"/>
    <w:rsid w:val="0058024D"/>
  </w:style>
  <w:style w:type="paragraph" w:customStyle="1" w:styleId="CDD62D3354F741D0B95586A8A7D5550E">
    <w:name w:val="CDD62D3354F741D0B95586A8A7D5550E"/>
    <w:rsid w:val="0058024D"/>
  </w:style>
  <w:style w:type="paragraph" w:customStyle="1" w:styleId="E9FD342AE7784FA096D45F3892E86444">
    <w:name w:val="E9FD342AE7784FA096D45F3892E86444"/>
    <w:rsid w:val="0058024D"/>
  </w:style>
  <w:style w:type="paragraph" w:customStyle="1" w:styleId="71BF841146CE46C4854603C2444B4386">
    <w:name w:val="71BF841146CE46C4854603C2444B4386"/>
    <w:rsid w:val="0058024D"/>
  </w:style>
  <w:style w:type="paragraph" w:customStyle="1" w:styleId="A9839375FF224B398D2CA300FFB3B8E8">
    <w:name w:val="A9839375FF224B398D2CA300FFB3B8E8"/>
    <w:rsid w:val="0058024D"/>
  </w:style>
  <w:style w:type="paragraph" w:customStyle="1" w:styleId="5D42D385B0914C89BF5DC37596F5CF39">
    <w:name w:val="5D42D385B0914C89BF5DC37596F5CF39"/>
    <w:rsid w:val="0058024D"/>
  </w:style>
  <w:style w:type="paragraph" w:customStyle="1" w:styleId="CB3527D90EE04C15B95961675D4A6A31">
    <w:name w:val="CB3527D90EE04C15B95961675D4A6A31"/>
    <w:rsid w:val="0058024D"/>
  </w:style>
  <w:style w:type="paragraph" w:customStyle="1" w:styleId="77E33C4686A044A99D3E5D307209FEDC">
    <w:name w:val="77E33C4686A044A99D3E5D307209FEDC"/>
    <w:rsid w:val="0058024D"/>
  </w:style>
  <w:style w:type="paragraph" w:customStyle="1" w:styleId="4086C2B201AF4423B45C94D79D8131BD">
    <w:name w:val="4086C2B201AF4423B45C94D79D8131BD"/>
    <w:rsid w:val="0058024D"/>
  </w:style>
  <w:style w:type="paragraph" w:customStyle="1" w:styleId="4C8305B3E0934FDF95B8F8F7F15C5A4E">
    <w:name w:val="4C8305B3E0934FDF95B8F8F7F15C5A4E"/>
    <w:rsid w:val="0058024D"/>
  </w:style>
  <w:style w:type="paragraph" w:customStyle="1" w:styleId="11284F1B93AD44A08968459A7E2D7D9F">
    <w:name w:val="11284F1B93AD44A08968459A7E2D7D9F"/>
    <w:rsid w:val="0058024D"/>
  </w:style>
  <w:style w:type="paragraph" w:customStyle="1" w:styleId="679166E4561A4386A36F00347E964285">
    <w:name w:val="679166E4561A4386A36F00347E964285"/>
    <w:rsid w:val="0058024D"/>
  </w:style>
  <w:style w:type="paragraph" w:customStyle="1" w:styleId="F080ACBE602744CE999113A1B5E5AC7D">
    <w:name w:val="F080ACBE602744CE999113A1B5E5AC7D"/>
    <w:rsid w:val="0058024D"/>
  </w:style>
  <w:style w:type="paragraph" w:customStyle="1" w:styleId="07946CADE85840438FF211910686B280">
    <w:name w:val="07946CADE85840438FF211910686B280"/>
    <w:rsid w:val="0058024D"/>
  </w:style>
  <w:style w:type="paragraph" w:customStyle="1" w:styleId="33973499E5E043E58E734F325AE98B7C">
    <w:name w:val="33973499E5E043E58E734F325AE98B7C"/>
    <w:rsid w:val="0058024D"/>
  </w:style>
  <w:style w:type="paragraph" w:customStyle="1" w:styleId="3204671BB808467CA562FC9C25A8474E">
    <w:name w:val="3204671BB808467CA562FC9C25A8474E"/>
    <w:rsid w:val="0058024D"/>
  </w:style>
  <w:style w:type="paragraph" w:customStyle="1" w:styleId="667F30B72F0148809BDFFF4A88983F80">
    <w:name w:val="667F30B72F0148809BDFFF4A88983F80"/>
    <w:rsid w:val="0058024D"/>
  </w:style>
  <w:style w:type="paragraph" w:customStyle="1" w:styleId="C718AF5D1F844F69B7A4B07273BA3AB4">
    <w:name w:val="C718AF5D1F844F69B7A4B07273BA3AB4"/>
    <w:rsid w:val="0058024D"/>
  </w:style>
  <w:style w:type="paragraph" w:customStyle="1" w:styleId="26D0491D5DB3472594D566C8531C987F">
    <w:name w:val="26D0491D5DB3472594D566C8531C987F"/>
    <w:rsid w:val="0058024D"/>
  </w:style>
  <w:style w:type="paragraph" w:customStyle="1" w:styleId="457EC4EB0C9C49F3837E4922B966E0FF">
    <w:name w:val="457EC4EB0C9C49F3837E4922B966E0FF"/>
    <w:rsid w:val="0058024D"/>
  </w:style>
  <w:style w:type="paragraph" w:customStyle="1" w:styleId="56E0673344314497BF10B99E7B3D8379">
    <w:name w:val="56E0673344314497BF10B99E7B3D8379"/>
    <w:rsid w:val="0058024D"/>
  </w:style>
  <w:style w:type="paragraph" w:customStyle="1" w:styleId="8DDE7B8747884D4394435291E49BCA9F">
    <w:name w:val="8DDE7B8747884D4394435291E49BCA9F"/>
    <w:rsid w:val="0058024D"/>
  </w:style>
  <w:style w:type="paragraph" w:customStyle="1" w:styleId="70085A94E92A429A8A0A81950203C36F">
    <w:name w:val="70085A94E92A429A8A0A81950203C36F"/>
    <w:rsid w:val="0058024D"/>
  </w:style>
  <w:style w:type="paragraph" w:customStyle="1" w:styleId="AA0577EB02854C228BF062B8A6B9D6AF30">
    <w:name w:val="AA0577EB02854C228BF062B8A6B9D6AF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9">
    <w:name w:val="71E4FEACF55245F5951A7234329D22443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9">
    <w:name w:val="81864B5FABE64F7B82B3645CA4AD08F13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">
    <w:name w:val="AD76C3DB251E4E27B7A706B375D0758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">
    <w:name w:val="1B653EF7A3424575A022FAD44023AC95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FF228DB2BC8455EB0A93388E449606C1">
    <w:name w:val="EFF228DB2BC8455EB0A93388E449606C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1A7DFF8E7843B6B0BC022E0B39251A1">
    <w:name w:val="671A7DFF8E7843B6B0BC022E0B39251A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42031B1B5D425BB55F150776060A721">
    <w:name w:val="C942031B1B5D425BB55F150776060A7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">
    <w:name w:val="4A6D121A2A724986B00F9CCB9F2D5E37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">
    <w:name w:val="560EF0C56F314A25AB5840226C631FA0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">
    <w:name w:val="472336228C6D4A08AB3C4691410E681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">
    <w:name w:val="2BD09B3B1A8C402FAF1C1DDACAAF929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">
    <w:name w:val="CA39A5B301E949A88EE2B6689D9F74E8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">
    <w:name w:val="CB76FFD37EB24DF0976E15A4B0C1B8A7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">
    <w:name w:val="70A5A2BC6E6941E59D2D38762908F8CA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">
    <w:name w:val="0A6C033AA62F425A94C37106FBE147A0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">
    <w:name w:val="BC9B0DD59A714B168BC435B7E492D339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5AC17FA523D42B082CA74C0A53138F21">
    <w:name w:val="85AC17FA523D42B082CA74C0A53138F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90E51D432347E3816904C2348115E21">
    <w:name w:val="FE90E51D432347E3816904C2348115E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7C01DBB12D743A4B374C38D85D54BAE1">
    <w:name w:val="D7C01DBB12D743A4B374C38D85D54BA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6D5805EAF449758D2DF48608FA69731">
    <w:name w:val="706D5805EAF449758D2DF48608FA6973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3D07B2009AB4076AC42B7130D3797561">
    <w:name w:val="53D07B2009AB4076AC42B7130D379756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975F6C7701420D8485E04CF09FC4041">
    <w:name w:val="54975F6C7701420D8485E04CF09FC40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23F308C8A64E33A3027C725FDBEB551">
    <w:name w:val="1C23F308C8A64E33A3027C725FDBEB55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CE8BB7FDDC448188CC247BA602DECF1">
    <w:name w:val="06CE8BB7FDDC448188CC247BA602DEC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FFA4D57A69D4BF482D09981AB75FA3E1">
    <w:name w:val="1FFA4D57A69D4BF482D09981AB75FA3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3E78AC200D44F7834B2846F50156BD1">
    <w:name w:val="7B3E78AC200D44F7834B2846F50156BD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98E70C348DE4981A5F4098B597396F71">
    <w:name w:val="698E70C348DE4981A5F4098B597396F7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34AADF5E90D446080652286BC4A59CD1">
    <w:name w:val="134AADF5E90D446080652286BC4A59CD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11DDD1B7E14A92898B6A3629B0CF211">
    <w:name w:val="8F11DDD1B7E14A92898B6A3629B0CF2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A81FAAA13410AB85DFCE35199179F1">
    <w:name w:val="B50A81FAAA13410AB85DFCE35199179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D837C882FD4D2CB2EDC84D5A3A7EFD1">
    <w:name w:val="CBD837C882FD4D2CB2EDC84D5A3A7EFD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78C03E64974D878CC7BDE7D80C82A11">
    <w:name w:val="8178C03E64974D878CC7BDE7D80C82A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33B15B7A38461EAFCF647E95DE0AC61">
    <w:name w:val="1533B15B7A38461EAFCF647E95DE0AC6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D805C035804472A00AEA822C00C28F1">
    <w:name w:val="52D805C035804472A00AEA822C00C28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41F83C938794B1084B89F735BF9CF591">
    <w:name w:val="041F83C938794B1084B89F735BF9CF59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E23185D37747348DE3C83AD4F48C841">
    <w:name w:val="15E23185D37747348DE3C83AD4F48C8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A6510AA62042139A2F41DC860FD0711">
    <w:name w:val="2DA6510AA62042139A2F41DC860FD07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E61F5A106EA46FE93865BB1349861B21">
    <w:name w:val="4E61F5A106EA46FE93865BB1349861B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E74C9AAF6448D993E16D45BBD5AAD11">
    <w:name w:val="5FE74C9AAF6448D993E16D45BBD5AAD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792903D44F14643A38B2DE4A6D37D761">
    <w:name w:val="8792903D44F14643A38B2DE4A6D37D76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2603B85F3D4728A08CD25B51AD90341">
    <w:name w:val="B62603B85F3D4728A08CD25B51AD903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">
    <w:name w:val="B14908D41E6D4A67A6ABE39014FBA4F8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">
    <w:name w:val="AAC1601DBC114A8B8FDE840EEE2CCBBA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">
    <w:name w:val="BAF3B25D1BBB4D6390B577C4CDE0FC5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">
    <w:name w:val="9E2C25EEE6834DF29D89E783090A77E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">
    <w:name w:val="FC548EA0AB3346CBA038DFA92C24D00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">
    <w:name w:val="467AD62624314F269914F50B0763D0F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">
    <w:name w:val="D0BB6F32C4ED4E5F977F249B12782F19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">
    <w:name w:val="E46ACBA2F76548F0A1FA68CD9494FD0C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">
    <w:name w:val="B858CFAE19AB4037B53813010CBD65B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">
    <w:name w:val="8071E7BC801F414DA88ED81458B68ECD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">
    <w:name w:val="CDD62D3354F741D0B95586A8A7D5550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">
    <w:name w:val="E9FD342AE7784FA096D45F3892E8644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">
    <w:name w:val="71BF841146CE46C4854603C2444B4386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">
    <w:name w:val="A9839375FF224B398D2CA300FFB3B8E8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">
    <w:name w:val="5D42D385B0914C89BF5DC37596F5CF39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">
    <w:name w:val="CB3527D90EE04C15B95961675D4A6A3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">
    <w:name w:val="77E33C4686A044A99D3E5D307209FEDC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">
    <w:name w:val="4086C2B201AF4423B45C94D79D8131BD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">
    <w:name w:val="4C8305B3E0934FDF95B8F8F7F15C5A4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">
    <w:name w:val="11284F1B93AD44A08968459A7E2D7D9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">
    <w:name w:val="679166E4561A4386A36F00347E964285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">
    <w:name w:val="F080ACBE602744CE999113A1B5E5AC7D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">
    <w:name w:val="07946CADE85840438FF211910686B280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">
    <w:name w:val="33973499E5E043E58E734F325AE98B7C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">
    <w:name w:val="3204671BB808467CA562FC9C25A8474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">
    <w:name w:val="667F30B72F0148809BDFFF4A88983F80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">
    <w:name w:val="C718AF5D1F844F69B7A4B07273BA3AB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">
    <w:name w:val="26D0491D5DB3472594D566C8531C987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">
    <w:name w:val="457EC4EB0C9C49F3837E4922B966E0F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">
    <w:name w:val="56E0673344314497BF10B99E7B3D8379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">
    <w:name w:val="8DDE7B8747884D4394435291E49BCA9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">
    <w:name w:val="70085A94E92A429A8A0A81950203C36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2">
    <w:name w:val="1834638BA2A74B5DA6035DD9D438F74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">
    <w:name w:val="4823DD35CE584F469BF6F75F30D26CF7"/>
    <w:rsid w:val="0058024D"/>
  </w:style>
  <w:style w:type="paragraph" w:customStyle="1" w:styleId="A326522C60244C2AAC40A291C37A9088">
    <w:name w:val="A326522C60244C2AAC40A291C37A9088"/>
    <w:rsid w:val="0058024D"/>
  </w:style>
  <w:style w:type="paragraph" w:customStyle="1" w:styleId="10AB30B28B5D44EC9EC7B6CBB50BB42C">
    <w:name w:val="10AB30B28B5D44EC9EC7B6CBB50BB42C"/>
    <w:rsid w:val="0058024D"/>
  </w:style>
  <w:style w:type="paragraph" w:customStyle="1" w:styleId="A4E699C963384919B3E91FE2E191036C">
    <w:name w:val="A4E699C963384919B3E91FE2E191036C"/>
    <w:rsid w:val="0058024D"/>
  </w:style>
  <w:style w:type="paragraph" w:customStyle="1" w:styleId="AA0577EB02854C228BF062B8A6B9D6AF31">
    <w:name w:val="AA0577EB02854C228BF062B8A6B9D6AF3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0">
    <w:name w:val="71E4FEACF55245F5951A7234329D22444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0">
    <w:name w:val="81864B5FABE64F7B82B3645CA4AD08F14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">
    <w:name w:val="10AB30B28B5D44EC9EC7B6CBB50BB42C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">
    <w:name w:val="A4E699C963384919B3E91FE2E191036C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">
    <w:name w:val="4823DD35CE584F469BF6F75F30D26CF7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">
    <w:name w:val="A326522C60244C2AAC40A291C37A9088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">
    <w:name w:val="AD76C3DB251E4E27B7A706B375D0758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">
    <w:name w:val="1B653EF7A3424575A022FAD44023AC95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FF228DB2BC8455EB0A93388E449606C2">
    <w:name w:val="EFF228DB2BC8455EB0A93388E449606C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1A7DFF8E7843B6B0BC022E0B39251A2">
    <w:name w:val="671A7DFF8E7843B6B0BC022E0B39251A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42031B1B5D425BB55F150776060A722">
    <w:name w:val="C942031B1B5D425BB55F150776060A7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">
    <w:name w:val="4A6D121A2A724986B00F9CCB9F2D5E37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">
    <w:name w:val="560EF0C56F314A25AB5840226C631FA0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">
    <w:name w:val="472336228C6D4A08AB3C4691410E681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">
    <w:name w:val="2BD09B3B1A8C402FAF1C1DDACAAF929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">
    <w:name w:val="CA39A5B301E949A88EE2B6689D9F74E8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">
    <w:name w:val="CB76FFD37EB24DF0976E15A4B0C1B8A7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">
    <w:name w:val="70A5A2BC6E6941E59D2D38762908F8CA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">
    <w:name w:val="0A6C033AA62F425A94C37106FBE147A0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">
    <w:name w:val="BC9B0DD59A714B168BC435B7E492D339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5AC17FA523D42B082CA74C0A53138F22">
    <w:name w:val="85AC17FA523D42B082CA74C0A53138F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90E51D432347E3816904C2348115E22">
    <w:name w:val="FE90E51D432347E3816904C2348115E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7C01DBB12D743A4B374C38D85D54BAE2">
    <w:name w:val="D7C01DBB12D743A4B374C38D85D54BA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6D5805EAF449758D2DF48608FA69732">
    <w:name w:val="706D5805EAF449758D2DF48608FA6973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3D07B2009AB4076AC42B7130D3797562">
    <w:name w:val="53D07B2009AB4076AC42B7130D379756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975F6C7701420D8485E04CF09FC4042">
    <w:name w:val="54975F6C7701420D8485E04CF09FC40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23F308C8A64E33A3027C725FDBEB552">
    <w:name w:val="1C23F308C8A64E33A3027C725FDBEB55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CE8BB7FDDC448188CC247BA602DECF2">
    <w:name w:val="06CE8BB7FDDC448188CC247BA602DEC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FFA4D57A69D4BF482D09981AB75FA3E2">
    <w:name w:val="1FFA4D57A69D4BF482D09981AB75FA3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3E78AC200D44F7834B2846F50156BD2">
    <w:name w:val="7B3E78AC200D44F7834B2846F50156BD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98E70C348DE4981A5F4098B597396F72">
    <w:name w:val="698E70C348DE4981A5F4098B597396F7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34AADF5E90D446080652286BC4A59CD2">
    <w:name w:val="134AADF5E90D446080652286BC4A59CD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11DDD1B7E14A92898B6A3629B0CF212">
    <w:name w:val="8F11DDD1B7E14A92898B6A3629B0CF2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A81FAAA13410AB85DFCE35199179F2">
    <w:name w:val="B50A81FAAA13410AB85DFCE35199179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D837C882FD4D2CB2EDC84D5A3A7EFD2">
    <w:name w:val="CBD837C882FD4D2CB2EDC84D5A3A7EFD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78C03E64974D878CC7BDE7D80C82A12">
    <w:name w:val="8178C03E64974D878CC7BDE7D80C82A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33B15B7A38461EAFCF647E95DE0AC62">
    <w:name w:val="1533B15B7A38461EAFCF647E95DE0AC6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D805C035804472A00AEA822C00C28F2">
    <w:name w:val="52D805C035804472A00AEA822C00C28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41F83C938794B1084B89F735BF9CF592">
    <w:name w:val="041F83C938794B1084B89F735BF9CF59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E23185D37747348DE3C83AD4F48C842">
    <w:name w:val="15E23185D37747348DE3C83AD4F48C8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A6510AA62042139A2F41DC860FD0712">
    <w:name w:val="2DA6510AA62042139A2F41DC860FD07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E61F5A106EA46FE93865BB1349861B22">
    <w:name w:val="4E61F5A106EA46FE93865BB1349861B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E74C9AAF6448D993E16D45BBD5AAD12">
    <w:name w:val="5FE74C9AAF6448D993E16D45BBD5AAD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792903D44F14643A38B2DE4A6D37D762">
    <w:name w:val="8792903D44F14643A38B2DE4A6D37D76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2603B85F3D4728A08CD25B51AD90342">
    <w:name w:val="B62603B85F3D4728A08CD25B51AD903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">
    <w:name w:val="B14908D41E6D4A67A6ABE39014FBA4F8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2">
    <w:name w:val="AAC1601DBC114A8B8FDE840EEE2CCBBA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2">
    <w:name w:val="BAF3B25D1BBB4D6390B577C4CDE0FC5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2">
    <w:name w:val="9E2C25EEE6834DF29D89E783090A77E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2">
    <w:name w:val="FC548EA0AB3346CBA038DFA92C24D00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2">
    <w:name w:val="467AD62624314F269914F50B0763D0F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2">
    <w:name w:val="D0BB6F32C4ED4E5F977F249B12782F19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2">
    <w:name w:val="E46ACBA2F76548F0A1FA68CD9494FD0C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2">
    <w:name w:val="B858CFAE19AB4037B53813010CBD65B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2">
    <w:name w:val="8071E7BC801F414DA88ED81458B68ECD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2">
    <w:name w:val="CDD62D3354F741D0B95586A8A7D5550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2">
    <w:name w:val="E9FD342AE7784FA096D45F3892E8644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2">
    <w:name w:val="71BF841146CE46C4854603C2444B4386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">
    <w:name w:val="A9839375FF224B398D2CA300FFB3B8E8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">
    <w:name w:val="5D42D385B0914C89BF5DC37596F5CF39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">
    <w:name w:val="CB3527D90EE04C15B95961675D4A6A3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">
    <w:name w:val="77E33C4686A044A99D3E5D307209FEDC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2">
    <w:name w:val="4086C2B201AF4423B45C94D79D8131BD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2">
    <w:name w:val="4C8305B3E0934FDF95B8F8F7F15C5A4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2">
    <w:name w:val="11284F1B93AD44A08968459A7E2D7D9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2">
    <w:name w:val="679166E4561A4386A36F00347E964285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2">
    <w:name w:val="F080ACBE602744CE999113A1B5E5AC7D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2">
    <w:name w:val="07946CADE85840438FF211910686B280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2">
    <w:name w:val="33973499E5E043E58E734F325AE98B7C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2">
    <w:name w:val="3204671BB808467CA562FC9C25A8474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2">
    <w:name w:val="667F30B72F0148809BDFFF4A88983F80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2">
    <w:name w:val="C718AF5D1F844F69B7A4B07273BA3AB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2">
    <w:name w:val="26D0491D5DB3472594D566C8531C987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2">
    <w:name w:val="457EC4EB0C9C49F3837E4922B966E0F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2">
    <w:name w:val="56E0673344314497BF10B99E7B3D8379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2">
    <w:name w:val="8DDE7B8747884D4394435291E49BCA9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2">
    <w:name w:val="70085A94E92A429A8A0A81950203C36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3">
    <w:name w:val="1834638BA2A74B5DA6035DD9D438F74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2">
    <w:name w:val="AA0577EB02854C228BF062B8A6B9D6AF3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1">
    <w:name w:val="71E4FEACF55245F5951A7234329D2244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1">
    <w:name w:val="81864B5FABE64F7B82B3645CA4AD08F1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">
    <w:name w:val="10AB30B28B5D44EC9EC7B6CBB50BB42C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">
    <w:name w:val="A4E699C963384919B3E91FE2E191036C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">
    <w:name w:val="4823DD35CE584F469BF6F75F30D26CF7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">
    <w:name w:val="A326522C60244C2AAC40A291C37A9088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3">
    <w:name w:val="AD76C3DB251E4E27B7A706B375D0758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3">
    <w:name w:val="1B653EF7A3424575A022FAD44023AC95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FF228DB2BC8455EB0A93388E449606C3">
    <w:name w:val="EFF228DB2BC8455EB0A93388E449606C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1A7DFF8E7843B6B0BC022E0B39251A3">
    <w:name w:val="671A7DFF8E7843B6B0BC022E0B39251A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42031B1B5D425BB55F150776060A723">
    <w:name w:val="C942031B1B5D425BB55F150776060A7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3">
    <w:name w:val="4A6D121A2A724986B00F9CCB9F2D5E37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3">
    <w:name w:val="560EF0C56F314A25AB5840226C631FA0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3">
    <w:name w:val="472336228C6D4A08AB3C4691410E681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3">
    <w:name w:val="2BD09B3B1A8C402FAF1C1DDACAAF929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3">
    <w:name w:val="CA39A5B301E949A88EE2B6689D9F74E8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3">
    <w:name w:val="CB76FFD37EB24DF0976E15A4B0C1B8A7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3">
    <w:name w:val="70A5A2BC6E6941E59D2D38762908F8CA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3">
    <w:name w:val="0A6C033AA62F425A94C37106FBE147A0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3">
    <w:name w:val="BC9B0DD59A714B168BC435B7E492D339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5AC17FA523D42B082CA74C0A53138F23">
    <w:name w:val="85AC17FA523D42B082CA74C0A53138F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90E51D432347E3816904C2348115E23">
    <w:name w:val="FE90E51D432347E3816904C2348115E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7C01DBB12D743A4B374C38D85D54BAE3">
    <w:name w:val="D7C01DBB12D743A4B374C38D85D54BA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6D5805EAF449758D2DF48608FA69733">
    <w:name w:val="706D5805EAF449758D2DF48608FA6973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3D07B2009AB4076AC42B7130D3797563">
    <w:name w:val="53D07B2009AB4076AC42B7130D379756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975F6C7701420D8485E04CF09FC4043">
    <w:name w:val="54975F6C7701420D8485E04CF09FC40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23F308C8A64E33A3027C725FDBEB553">
    <w:name w:val="1C23F308C8A64E33A3027C725FDBEB55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CE8BB7FDDC448188CC247BA602DECF3">
    <w:name w:val="06CE8BB7FDDC448188CC247BA602DEC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FFA4D57A69D4BF482D09981AB75FA3E3">
    <w:name w:val="1FFA4D57A69D4BF482D09981AB75FA3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3E78AC200D44F7834B2846F50156BD3">
    <w:name w:val="7B3E78AC200D44F7834B2846F50156BD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98E70C348DE4981A5F4098B597396F73">
    <w:name w:val="698E70C348DE4981A5F4098B597396F7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34AADF5E90D446080652286BC4A59CD3">
    <w:name w:val="134AADF5E90D446080652286BC4A59CD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11DDD1B7E14A92898B6A3629B0CF213">
    <w:name w:val="8F11DDD1B7E14A92898B6A3629B0CF2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A81FAAA13410AB85DFCE35199179F3">
    <w:name w:val="B50A81FAAA13410AB85DFCE35199179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D837C882FD4D2CB2EDC84D5A3A7EFD3">
    <w:name w:val="CBD837C882FD4D2CB2EDC84D5A3A7EFD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78C03E64974D878CC7BDE7D80C82A13">
    <w:name w:val="8178C03E64974D878CC7BDE7D80C82A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33B15B7A38461EAFCF647E95DE0AC63">
    <w:name w:val="1533B15B7A38461EAFCF647E95DE0AC6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D805C035804472A00AEA822C00C28F3">
    <w:name w:val="52D805C035804472A00AEA822C00C28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41F83C938794B1084B89F735BF9CF593">
    <w:name w:val="041F83C938794B1084B89F735BF9CF59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E23185D37747348DE3C83AD4F48C843">
    <w:name w:val="15E23185D37747348DE3C83AD4F48C8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A6510AA62042139A2F41DC860FD0713">
    <w:name w:val="2DA6510AA62042139A2F41DC860FD07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E61F5A106EA46FE93865BB1349861B23">
    <w:name w:val="4E61F5A106EA46FE93865BB1349861B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E74C9AAF6448D993E16D45BBD5AAD13">
    <w:name w:val="5FE74C9AAF6448D993E16D45BBD5AAD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792903D44F14643A38B2DE4A6D37D763">
    <w:name w:val="8792903D44F14643A38B2DE4A6D37D76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2603B85F3D4728A08CD25B51AD90343">
    <w:name w:val="B62603B85F3D4728A08CD25B51AD903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3">
    <w:name w:val="B14908D41E6D4A67A6ABE39014FBA4F8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3">
    <w:name w:val="AAC1601DBC114A8B8FDE840EEE2CCBBA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3">
    <w:name w:val="BAF3B25D1BBB4D6390B577C4CDE0FC5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3">
    <w:name w:val="9E2C25EEE6834DF29D89E783090A77E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3">
    <w:name w:val="FC548EA0AB3346CBA038DFA92C24D00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3">
    <w:name w:val="467AD62624314F269914F50B0763D0F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3">
    <w:name w:val="D0BB6F32C4ED4E5F977F249B12782F19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3">
    <w:name w:val="E46ACBA2F76548F0A1FA68CD9494FD0C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3">
    <w:name w:val="B858CFAE19AB4037B53813010CBD65B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3">
    <w:name w:val="8071E7BC801F414DA88ED81458B68ECD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3">
    <w:name w:val="CDD62D3354F741D0B95586A8A7D5550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3">
    <w:name w:val="E9FD342AE7784FA096D45F3892E8644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3">
    <w:name w:val="71BF841146CE46C4854603C2444B4386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3">
    <w:name w:val="A9839375FF224B398D2CA300FFB3B8E8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3">
    <w:name w:val="5D42D385B0914C89BF5DC37596F5CF39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3">
    <w:name w:val="CB3527D90EE04C15B95961675D4A6A3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3">
    <w:name w:val="77E33C4686A044A99D3E5D307209FEDC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3">
    <w:name w:val="4086C2B201AF4423B45C94D79D8131BD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3">
    <w:name w:val="4C8305B3E0934FDF95B8F8F7F15C5A4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3">
    <w:name w:val="11284F1B93AD44A08968459A7E2D7D9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3">
    <w:name w:val="679166E4561A4386A36F00347E964285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3">
    <w:name w:val="F080ACBE602744CE999113A1B5E5AC7D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3">
    <w:name w:val="07946CADE85840438FF211910686B280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3">
    <w:name w:val="33973499E5E043E58E734F325AE98B7C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3">
    <w:name w:val="3204671BB808467CA562FC9C25A8474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3">
    <w:name w:val="667F30B72F0148809BDFFF4A88983F80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3">
    <w:name w:val="C718AF5D1F844F69B7A4B07273BA3AB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3">
    <w:name w:val="26D0491D5DB3472594D566C8531C987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3">
    <w:name w:val="457EC4EB0C9C49F3837E4922B966E0F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3">
    <w:name w:val="56E0673344314497BF10B99E7B3D8379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3">
    <w:name w:val="8DDE7B8747884D4394435291E49BCA9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3">
    <w:name w:val="70085A94E92A429A8A0A81950203C36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4">
    <w:name w:val="1834638BA2A74B5DA6035DD9D438F74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3">
    <w:name w:val="AA0577EB02854C228BF062B8A6B9D6AF3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2">
    <w:name w:val="71E4FEACF55245F5951A7234329D2244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2">
    <w:name w:val="81864B5FABE64F7B82B3645CA4AD08F1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3">
    <w:name w:val="10AB30B28B5D44EC9EC7B6CBB50BB42C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3">
    <w:name w:val="A4E699C963384919B3E91FE2E191036C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3">
    <w:name w:val="4823DD35CE584F469BF6F75F30D26CF7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3">
    <w:name w:val="A326522C60244C2AAC40A291C37A9088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4">
    <w:name w:val="AD76C3DB251E4E27B7A706B375D0758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4">
    <w:name w:val="1B653EF7A3424575A022FAD44023AC95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FF228DB2BC8455EB0A93388E449606C4">
    <w:name w:val="EFF228DB2BC8455EB0A93388E449606C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1A7DFF8E7843B6B0BC022E0B39251A4">
    <w:name w:val="671A7DFF8E7843B6B0BC022E0B39251A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42031B1B5D425BB55F150776060A724">
    <w:name w:val="C942031B1B5D425BB55F150776060A7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4">
    <w:name w:val="4A6D121A2A724986B00F9CCB9F2D5E37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4">
    <w:name w:val="560EF0C56F314A25AB5840226C631FA0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4">
    <w:name w:val="472336228C6D4A08AB3C4691410E681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4">
    <w:name w:val="2BD09B3B1A8C402FAF1C1DDACAAF929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4">
    <w:name w:val="CA39A5B301E949A88EE2B6689D9F74E8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4">
    <w:name w:val="CB76FFD37EB24DF0976E15A4B0C1B8A7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4">
    <w:name w:val="70A5A2BC6E6941E59D2D38762908F8CA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4">
    <w:name w:val="0A6C033AA62F425A94C37106FBE147A0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4">
    <w:name w:val="BC9B0DD59A714B168BC435B7E492D339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5AC17FA523D42B082CA74C0A53138F24">
    <w:name w:val="85AC17FA523D42B082CA74C0A53138F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90E51D432347E3816904C2348115E24">
    <w:name w:val="FE90E51D432347E3816904C2348115E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7C01DBB12D743A4B374C38D85D54BAE4">
    <w:name w:val="D7C01DBB12D743A4B374C38D85D54BA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6D5805EAF449758D2DF48608FA69734">
    <w:name w:val="706D5805EAF449758D2DF48608FA6973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3D07B2009AB4076AC42B7130D3797564">
    <w:name w:val="53D07B2009AB4076AC42B7130D379756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975F6C7701420D8485E04CF09FC4044">
    <w:name w:val="54975F6C7701420D8485E04CF09FC40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23F308C8A64E33A3027C725FDBEB554">
    <w:name w:val="1C23F308C8A64E33A3027C725FDBEB55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CE8BB7FDDC448188CC247BA602DECF4">
    <w:name w:val="06CE8BB7FDDC448188CC247BA602DEC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FFA4D57A69D4BF482D09981AB75FA3E4">
    <w:name w:val="1FFA4D57A69D4BF482D09981AB75FA3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3E78AC200D44F7834B2846F50156BD4">
    <w:name w:val="7B3E78AC200D44F7834B2846F50156BD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98E70C348DE4981A5F4098B597396F74">
    <w:name w:val="698E70C348DE4981A5F4098B597396F7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34AADF5E90D446080652286BC4A59CD4">
    <w:name w:val="134AADF5E90D446080652286BC4A59CD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11DDD1B7E14A92898B6A3629B0CF214">
    <w:name w:val="8F11DDD1B7E14A92898B6A3629B0CF2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A81FAAA13410AB85DFCE35199179F4">
    <w:name w:val="B50A81FAAA13410AB85DFCE35199179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D837C882FD4D2CB2EDC84D5A3A7EFD4">
    <w:name w:val="CBD837C882FD4D2CB2EDC84D5A3A7EFD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78C03E64974D878CC7BDE7D80C82A14">
    <w:name w:val="8178C03E64974D878CC7BDE7D80C82A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33B15B7A38461EAFCF647E95DE0AC64">
    <w:name w:val="1533B15B7A38461EAFCF647E95DE0AC6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D805C035804472A00AEA822C00C28F4">
    <w:name w:val="52D805C035804472A00AEA822C00C28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41F83C938794B1084B89F735BF9CF594">
    <w:name w:val="041F83C938794B1084B89F735BF9CF59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E23185D37747348DE3C83AD4F48C844">
    <w:name w:val="15E23185D37747348DE3C83AD4F48C8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A6510AA62042139A2F41DC860FD0714">
    <w:name w:val="2DA6510AA62042139A2F41DC860FD07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E61F5A106EA46FE93865BB1349861B24">
    <w:name w:val="4E61F5A106EA46FE93865BB1349861B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E74C9AAF6448D993E16D45BBD5AAD14">
    <w:name w:val="5FE74C9AAF6448D993E16D45BBD5AAD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792903D44F14643A38B2DE4A6D37D764">
    <w:name w:val="8792903D44F14643A38B2DE4A6D37D76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2603B85F3D4728A08CD25B51AD90344">
    <w:name w:val="B62603B85F3D4728A08CD25B51AD903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4">
    <w:name w:val="B14908D41E6D4A67A6ABE39014FBA4F8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4">
    <w:name w:val="AAC1601DBC114A8B8FDE840EEE2CCBBA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4">
    <w:name w:val="BAF3B25D1BBB4D6390B577C4CDE0FC5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4">
    <w:name w:val="9E2C25EEE6834DF29D89E783090A77E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4">
    <w:name w:val="FC548EA0AB3346CBA038DFA92C24D00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4">
    <w:name w:val="467AD62624314F269914F50B0763D0F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4">
    <w:name w:val="D0BB6F32C4ED4E5F977F249B12782F19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4">
    <w:name w:val="E46ACBA2F76548F0A1FA68CD9494FD0C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4">
    <w:name w:val="B858CFAE19AB4037B53813010CBD65B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4">
    <w:name w:val="8071E7BC801F414DA88ED81458B68ECD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4">
    <w:name w:val="CDD62D3354F741D0B95586A8A7D5550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4">
    <w:name w:val="E9FD342AE7784FA096D45F3892E8644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4">
    <w:name w:val="71BF841146CE46C4854603C2444B4386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4">
    <w:name w:val="A9839375FF224B398D2CA300FFB3B8E8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4">
    <w:name w:val="5D42D385B0914C89BF5DC37596F5CF39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4">
    <w:name w:val="CB3527D90EE04C15B95961675D4A6A3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4">
    <w:name w:val="77E33C4686A044A99D3E5D307209FEDC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4">
    <w:name w:val="4086C2B201AF4423B45C94D79D8131BD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4">
    <w:name w:val="4C8305B3E0934FDF95B8F8F7F15C5A4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4">
    <w:name w:val="11284F1B93AD44A08968459A7E2D7D9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4">
    <w:name w:val="679166E4561A4386A36F00347E964285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4">
    <w:name w:val="F080ACBE602744CE999113A1B5E5AC7D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4">
    <w:name w:val="07946CADE85840438FF211910686B280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4">
    <w:name w:val="33973499E5E043E58E734F325AE98B7C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4">
    <w:name w:val="3204671BB808467CA562FC9C25A8474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4">
    <w:name w:val="667F30B72F0148809BDFFF4A88983F80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4">
    <w:name w:val="C718AF5D1F844F69B7A4B07273BA3AB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4">
    <w:name w:val="26D0491D5DB3472594D566C8531C987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4">
    <w:name w:val="457EC4EB0C9C49F3837E4922B966E0F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4">
    <w:name w:val="56E0673344314497BF10B99E7B3D8379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4">
    <w:name w:val="8DDE7B8747884D4394435291E49BCA9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4">
    <w:name w:val="70085A94E92A429A8A0A81950203C36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5">
    <w:name w:val="1834638BA2A74B5DA6035DD9D438F74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">
    <w:name w:val="88DA7B64A1494A7E87C7EB0087B15289"/>
    <w:rsid w:val="0058024D"/>
  </w:style>
  <w:style w:type="paragraph" w:customStyle="1" w:styleId="F07CDA13AED94E80B579F5D762A6D4F2">
    <w:name w:val="F07CDA13AED94E80B579F5D762A6D4F2"/>
    <w:rsid w:val="0058024D"/>
  </w:style>
  <w:style w:type="paragraph" w:customStyle="1" w:styleId="E5378EB03AB74D84838189FDCF616359">
    <w:name w:val="E5378EB03AB74D84838189FDCF616359"/>
    <w:rsid w:val="0058024D"/>
  </w:style>
  <w:style w:type="paragraph" w:customStyle="1" w:styleId="30EE0DCD484D416E95FA94492AB8C15E">
    <w:name w:val="30EE0DCD484D416E95FA94492AB8C15E"/>
    <w:rsid w:val="0058024D"/>
  </w:style>
  <w:style w:type="paragraph" w:customStyle="1" w:styleId="E3BE137C2C904BE482BBA37313B5A36E">
    <w:name w:val="E3BE137C2C904BE482BBA37313B5A36E"/>
    <w:rsid w:val="0058024D"/>
  </w:style>
  <w:style w:type="paragraph" w:customStyle="1" w:styleId="9B27C8F7FCE64F3EB9524061FD636056">
    <w:name w:val="9B27C8F7FCE64F3EB9524061FD636056"/>
    <w:rsid w:val="0058024D"/>
  </w:style>
  <w:style w:type="paragraph" w:customStyle="1" w:styleId="AA0577EB02854C228BF062B8A6B9D6AF34">
    <w:name w:val="AA0577EB02854C228BF062B8A6B9D6AF3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3">
    <w:name w:val="71E4FEACF55245F5951A7234329D2244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3">
    <w:name w:val="81864B5FABE64F7B82B3645CA4AD08F1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4">
    <w:name w:val="10AB30B28B5D44EC9EC7B6CBB50BB42C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4">
    <w:name w:val="A4E699C963384919B3E91FE2E191036C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4">
    <w:name w:val="4823DD35CE584F469BF6F75F30D26CF7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4">
    <w:name w:val="A326522C60244C2AAC40A291C37A9088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5">
    <w:name w:val="AD76C3DB251E4E27B7A706B375D0758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5">
    <w:name w:val="1B653EF7A3424575A022FAD44023AC95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">
    <w:name w:val="88DA7B64A1494A7E87C7EB0087B15289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">
    <w:name w:val="F07CDA13AED94E80B579F5D762A6D4F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5">
    <w:name w:val="4A6D121A2A724986B00F9CCB9F2D5E37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">
    <w:name w:val="E3BE137C2C904BE482BBA37313B5A36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">
    <w:name w:val="9B27C8F7FCE64F3EB9524061FD636056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5">
    <w:name w:val="560EF0C56F314A25AB5840226C631FA0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5">
    <w:name w:val="472336228C6D4A08AB3C4691410E681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5">
    <w:name w:val="2BD09B3B1A8C402FAF1C1DDACAAF929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5">
    <w:name w:val="CA39A5B301E949A88EE2B6689D9F74E8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5">
    <w:name w:val="CB76FFD37EB24DF0976E15A4B0C1B8A7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5">
    <w:name w:val="70A5A2BC6E6941E59D2D38762908F8CA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5">
    <w:name w:val="0A6C033AA62F425A94C37106FBE147A0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5">
    <w:name w:val="BC9B0DD59A714B168BC435B7E492D339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5AC17FA523D42B082CA74C0A53138F25">
    <w:name w:val="85AC17FA523D42B082CA74C0A53138F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90E51D432347E3816904C2348115E25">
    <w:name w:val="FE90E51D432347E3816904C2348115E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7C01DBB12D743A4B374C38D85D54BAE5">
    <w:name w:val="D7C01DBB12D743A4B374C38D85D54BA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6D5805EAF449758D2DF48608FA69735">
    <w:name w:val="706D5805EAF449758D2DF48608FA6973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3D07B2009AB4076AC42B7130D3797565">
    <w:name w:val="53D07B2009AB4076AC42B7130D379756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975F6C7701420D8485E04CF09FC4045">
    <w:name w:val="54975F6C7701420D8485E04CF09FC40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23F308C8A64E33A3027C725FDBEB555">
    <w:name w:val="1C23F308C8A64E33A3027C725FDBEB55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CE8BB7FDDC448188CC247BA602DECF5">
    <w:name w:val="06CE8BB7FDDC448188CC247BA602DEC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FFA4D57A69D4BF482D09981AB75FA3E5">
    <w:name w:val="1FFA4D57A69D4BF482D09981AB75FA3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3E78AC200D44F7834B2846F50156BD5">
    <w:name w:val="7B3E78AC200D44F7834B2846F50156BD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98E70C348DE4981A5F4098B597396F75">
    <w:name w:val="698E70C348DE4981A5F4098B597396F7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34AADF5E90D446080652286BC4A59CD5">
    <w:name w:val="134AADF5E90D446080652286BC4A59CD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11DDD1B7E14A92898B6A3629B0CF215">
    <w:name w:val="8F11DDD1B7E14A92898B6A3629B0CF2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A81FAAA13410AB85DFCE35199179F5">
    <w:name w:val="B50A81FAAA13410AB85DFCE35199179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D837C882FD4D2CB2EDC84D5A3A7EFD5">
    <w:name w:val="CBD837C882FD4D2CB2EDC84D5A3A7EFD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78C03E64974D878CC7BDE7D80C82A15">
    <w:name w:val="8178C03E64974D878CC7BDE7D80C82A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33B15B7A38461EAFCF647E95DE0AC65">
    <w:name w:val="1533B15B7A38461EAFCF647E95DE0AC6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D805C035804472A00AEA822C00C28F5">
    <w:name w:val="52D805C035804472A00AEA822C00C28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41F83C938794B1084B89F735BF9CF595">
    <w:name w:val="041F83C938794B1084B89F735BF9CF59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E23185D37747348DE3C83AD4F48C845">
    <w:name w:val="15E23185D37747348DE3C83AD4F48C8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A6510AA62042139A2F41DC860FD0715">
    <w:name w:val="2DA6510AA62042139A2F41DC860FD07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E61F5A106EA46FE93865BB1349861B25">
    <w:name w:val="4E61F5A106EA46FE93865BB1349861B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E74C9AAF6448D993E16D45BBD5AAD15">
    <w:name w:val="5FE74C9AAF6448D993E16D45BBD5AAD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792903D44F14643A38B2DE4A6D37D765">
    <w:name w:val="8792903D44F14643A38B2DE4A6D37D76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2603B85F3D4728A08CD25B51AD90345">
    <w:name w:val="B62603B85F3D4728A08CD25B51AD903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5">
    <w:name w:val="B14908D41E6D4A67A6ABE39014FBA4F8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5">
    <w:name w:val="AAC1601DBC114A8B8FDE840EEE2CCBBA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5">
    <w:name w:val="BAF3B25D1BBB4D6390B577C4CDE0FC5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5">
    <w:name w:val="9E2C25EEE6834DF29D89E783090A77E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5">
    <w:name w:val="FC548EA0AB3346CBA038DFA92C24D00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5">
    <w:name w:val="467AD62624314F269914F50B0763D0F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5">
    <w:name w:val="D0BB6F32C4ED4E5F977F249B12782F19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5">
    <w:name w:val="E46ACBA2F76548F0A1FA68CD9494FD0C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5">
    <w:name w:val="B858CFAE19AB4037B53813010CBD65B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5">
    <w:name w:val="8071E7BC801F414DA88ED81458B68ECD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5">
    <w:name w:val="CDD62D3354F741D0B95586A8A7D5550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5">
    <w:name w:val="E9FD342AE7784FA096D45F3892E8644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5">
    <w:name w:val="71BF841146CE46C4854603C2444B4386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5">
    <w:name w:val="A9839375FF224B398D2CA300FFB3B8E8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5">
    <w:name w:val="5D42D385B0914C89BF5DC37596F5CF39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5">
    <w:name w:val="CB3527D90EE04C15B95961675D4A6A3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5">
    <w:name w:val="77E33C4686A044A99D3E5D307209FEDC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5">
    <w:name w:val="4086C2B201AF4423B45C94D79D8131BD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5">
    <w:name w:val="4C8305B3E0934FDF95B8F8F7F15C5A4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5">
    <w:name w:val="11284F1B93AD44A08968459A7E2D7D9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5">
    <w:name w:val="679166E4561A4386A36F00347E964285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5">
    <w:name w:val="F080ACBE602744CE999113A1B5E5AC7D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5">
    <w:name w:val="07946CADE85840438FF211910686B280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5">
    <w:name w:val="33973499E5E043E58E734F325AE98B7C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5">
    <w:name w:val="3204671BB808467CA562FC9C25A8474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5">
    <w:name w:val="667F30B72F0148809BDFFF4A88983F80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5">
    <w:name w:val="C718AF5D1F844F69B7A4B07273BA3AB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5">
    <w:name w:val="26D0491D5DB3472594D566C8531C987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5">
    <w:name w:val="457EC4EB0C9C49F3837E4922B966E0F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5">
    <w:name w:val="56E0673344314497BF10B99E7B3D8379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5">
    <w:name w:val="8DDE7B8747884D4394435291E49BCA9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5">
    <w:name w:val="70085A94E92A429A8A0A81950203C36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6">
    <w:name w:val="1834638BA2A74B5DA6035DD9D438F74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5">
    <w:name w:val="AA0577EB02854C228BF062B8A6B9D6AF3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4">
    <w:name w:val="71E4FEACF55245F5951A7234329D2244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4">
    <w:name w:val="81864B5FABE64F7B82B3645CA4AD08F1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5">
    <w:name w:val="10AB30B28B5D44EC9EC7B6CBB50BB42C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5">
    <w:name w:val="A4E699C963384919B3E91FE2E191036C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5">
    <w:name w:val="4823DD35CE584F469BF6F75F30D26CF7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5">
    <w:name w:val="A326522C60244C2AAC40A291C37A9088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6">
    <w:name w:val="AD76C3DB251E4E27B7A706B375D0758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6">
    <w:name w:val="1B653EF7A3424575A022FAD44023AC95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2">
    <w:name w:val="88DA7B64A1494A7E87C7EB0087B15289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2">
    <w:name w:val="F07CDA13AED94E80B579F5D762A6D4F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6">
    <w:name w:val="4A6D121A2A724986B00F9CCB9F2D5E37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2">
    <w:name w:val="E3BE137C2C904BE482BBA37313B5A36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2">
    <w:name w:val="9B27C8F7FCE64F3EB9524061FD636056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6">
    <w:name w:val="560EF0C56F314A25AB5840226C631FA0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6">
    <w:name w:val="472336228C6D4A08AB3C4691410E681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6">
    <w:name w:val="2BD09B3B1A8C402FAF1C1DDACAAF929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6">
    <w:name w:val="CA39A5B301E949A88EE2B6689D9F74E8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6">
    <w:name w:val="CB76FFD37EB24DF0976E15A4B0C1B8A7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6">
    <w:name w:val="70A5A2BC6E6941E59D2D38762908F8CA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6">
    <w:name w:val="0A6C033AA62F425A94C37106FBE147A0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6">
    <w:name w:val="BC9B0DD59A714B168BC435B7E492D339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5AC17FA523D42B082CA74C0A53138F26">
    <w:name w:val="85AC17FA523D42B082CA74C0A53138F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90E51D432347E3816904C2348115E26">
    <w:name w:val="FE90E51D432347E3816904C2348115E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7C01DBB12D743A4B374C38D85D54BAE6">
    <w:name w:val="D7C01DBB12D743A4B374C38D85D54BA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6D5805EAF449758D2DF48608FA69736">
    <w:name w:val="706D5805EAF449758D2DF48608FA6973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3D07B2009AB4076AC42B7130D3797566">
    <w:name w:val="53D07B2009AB4076AC42B7130D379756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975F6C7701420D8485E04CF09FC4046">
    <w:name w:val="54975F6C7701420D8485E04CF09FC40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23F308C8A64E33A3027C725FDBEB556">
    <w:name w:val="1C23F308C8A64E33A3027C725FDBEB55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CE8BB7FDDC448188CC247BA602DECF6">
    <w:name w:val="06CE8BB7FDDC448188CC247BA602DEC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FFA4D57A69D4BF482D09981AB75FA3E6">
    <w:name w:val="1FFA4D57A69D4BF482D09981AB75FA3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3E78AC200D44F7834B2846F50156BD6">
    <w:name w:val="7B3E78AC200D44F7834B2846F50156BD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98E70C348DE4981A5F4098B597396F76">
    <w:name w:val="698E70C348DE4981A5F4098B597396F7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34AADF5E90D446080652286BC4A59CD6">
    <w:name w:val="134AADF5E90D446080652286BC4A59CD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11DDD1B7E14A92898B6A3629B0CF216">
    <w:name w:val="8F11DDD1B7E14A92898B6A3629B0CF2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A81FAAA13410AB85DFCE35199179F6">
    <w:name w:val="B50A81FAAA13410AB85DFCE35199179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D837C882FD4D2CB2EDC84D5A3A7EFD6">
    <w:name w:val="CBD837C882FD4D2CB2EDC84D5A3A7EFD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78C03E64974D878CC7BDE7D80C82A16">
    <w:name w:val="8178C03E64974D878CC7BDE7D80C82A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33B15B7A38461EAFCF647E95DE0AC66">
    <w:name w:val="1533B15B7A38461EAFCF647E95DE0AC6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D805C035804472A00AEA822C00C28F6">
    <w:name w:val="52D805C035804472A00AEA822C00C28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41F83C938794B1084B89F735BF9CF596">
    <w:name w:val="041F83C938794B1084B89F735BF9CF59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E23185D37747348DE3C83AD4F48C846">
    <w:name w:val="15E23185D37747348DE3C83AD4F48C8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A6510AA62042139A2F41DC860FD0716">
    <w:name w:val="2DA6510AA62042139A2F41DC860FD07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E61F5A106EA46FE93865BB1349861B26">
    <w:name w:val="4E61F5A106EA46FE93865BB1349861B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E74C9AAF6448D993E16D45BBD5AAD16">
    <w:name w:val="5FE74C9AAF6448D993E16D45BBD5AAD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792903D44F14643A38B2DE4A6D37D766">
    <w:name w:val="8792903D44F14643A38B2DE4A6D37D76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2603B85F3D4728A08CD25B51AD90346">
    <w:name w:val="B62603B85F3D4728A08CD25B51AD903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6">
    <w:name w:val="B14908D41E6D4A67A6ABE39014FBA4F8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6">
    <w:name w:val="AAC1601DBC114A8B8FDE840EEE2CCBBA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6">
    <w:name w:val="BAF3B25D1BBB4D6390B577C4CDE0FC5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6">
    <w:name w:val="9E2C25EEE6834DF29D89E783090A77E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6">
    <w:name w:val="FC548EA0AB3346CBA038DFA92C24D00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6">
    <w:name w:val="467AD62624314F269914F50B0763D0F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6">
    <w:name w:val="D0BB6F32C4ED4E5F977F249B12782F19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6">
    <w:name w:val="E46ACBA2F76548F0A1FA68CD9494FD0C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6">
    <w:name w:val="B858CFAE19AB4037B53813010CBD65B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6">
    <w:name w:val="8071E7BC801F414DA88ED81458B68ECD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6">
    <w:name w:val="CDD62D3354F741D0B95586A8A7D5550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6">
    <w:name w:val="E9FD342AE7784FA096D45F3892E8644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6">
    <w:name w:val="71BF841146CE46C4854603C2444B4386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6">
    <w:name w:val="A9839375FF224B398D2CA300FFB3B8E8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6">
    <w:name w:val="5D42D385B0914C89BF5DC37596F5CF39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6">
    <w:name w:val="CB3527D90EE04C15B95961675D4A6A3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6">
    <w:name w:val="77E33C4686A044A99D3E5D307209FEDC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6">
    <w:name w:val="4086C2B201AF4423B45C94D79D8131BD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6">
    <w:name w:val="4C8305B3E0934FDF95B8F8F7F15C5A4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6">
    <w:name w:val="11284F1B93AD44A08968459A7E2D7D9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6">
    <w:name w:val="679166E4561A4386A36F00347E964285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6">
    <w:name w:val="F080ACBE602744CE999113A1B5E5AC7D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6">
    <w:name w:val="07946CADE85840438FF211910686B280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6">
    <w:name w:val="33973499E5E043E58E734F325AE98B7C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6">
    <w:name w:val="3204671BB808467CA562FC9C25A8474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6">
    <w:name w:val="667F30B72F0148809BDFFF4A88983F80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6">
    <w:name w:val="C718AF5D1F844F69B7A4B07273BA3AB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6">
    <w:name w:val="26D0491D5DB3472594D566C8531C987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6">
    <w:name w:val="457EC4EB0C9C49F3837E4922B966E0F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6">
    <w:name w:val="56E0673344314497BF10B99E7B3D8379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6">
    <w:name w:val="8DDE7B8747884D4394435291E49BCA9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6">
    <w:name w:val="70085A94E92A429A8A0A81950203C36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7">
    <w:name w:val="1834638BA2A74B5DA6035DD9D438F74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006C311B5A4F36959A0A0E128F8D3E">
    <w:name w:val="46006C311B5A4F36959A0A0E128F8D3E"/>
    <w:rsid w:val="0058024D"/>
  </w:style>
  <w:style w:type="paragraph" w:customStyle="1" w:styleId="AA0577EB02854C228BF062B8A6B9D6AF36">
    <w:name w:val="AA0577EB02854C228BF062B8A6B9D6AF3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5">
    <w:name w:val="71E4FEACF55245F5951A7234329D2244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5">
    <w:name w:val="81864B5FABE64F7B82B3645CA4AD08F1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6">
    <w:name w:val="10AB30B28B5D44EC9EC7B6CBB50BB42C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6">
    <w:name w:val="A4E699C963384919B3E91FE2E191036C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6">
    <w:name w:val="4823DD35CE584F469BF6F75F30D26CF7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6">
    <w:name w:val="A326522C60244C2AAC40A291C37A9088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7">
    <w:name w:val="AD76C3DB251E4E27B7A706B375D0758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7">
    <w:name w:val="1B653EF7A3424575A022FAD44023AC95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3">
    <w:name w:val="88DA7B64A1494A7E87C7EB0087B15289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3">
    <w:name w:val="F07CDA13AED94E80B579F5D762A6D4F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7">
    <w:name w:val="4A6D121A2A724986B00F9CCB9F2D5E37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3">
    <w:name w:val="E3BE137C2C904BE482BBA37313B5A36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3">
    <w:name w:val="9B27C8F7FCE64F3EB9524061FD636056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7">
    <w:name w:val="560EF0C56F314A25AB5840226C631FA0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7">
    <w:name w:val="472336228C6D4A08AB3C4691410E681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7">
    <w:name w:val="2BD09B3B1A8C402FAF1C1DDACAAF929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7">
    <w:name w:val="CA39A5B301E949A88EE2B6689D9F74E8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7">
    <w:name w:val="CB76FFD37EB24DF0976E15A4B0C1B8A7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7">
    <w:name w:val="70A5A2BC6E6941E59D2D38762908F8CA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7">
    <w:name w:val="0A6C033AA62F425A94C37106FBE147A0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7">
    <w:name w:val="BC9B0DD59A714B168BC435B7E492D339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7">
    <w:name w:val="B14908D41E6D4A67A6ABE39014FBA4F8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7">
    <w:name w:val="AAC1601DBC114A8B8FDE840EEE2CCBBA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7">
    <w:name w:val="BAF3B25D1BBB4D6390B577C4CDE0FC5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7">
    <w:name w:val="9E2C25EEE6834DF29D89E783090A77E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7">
    <w:name w:val="FC548EA0AB3346CBA038DFA92C24D00F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7">
    <w:name w:val="467AD62624314F269914F50B0763D0F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7">
    <w:name w:val="D0BB6F32C4ED4E5F977F249B12782F19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7">
    <w:name w:val="E46ACBA2F76548F0A1FA68CD9494FD0C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7">
    <w:name w:val="B858CFAE19AB4037B53813010CBD65B4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7">
    <w:name w:val="8071E7BC801F414DA88ED81458B68ECD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7">
    <w:name w:val="CDD62D3354F741D0B95586A8A7D5550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7">
    <w:name w:val="E9FD342AE7784FA096D45F3892E86444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7">
    <w:name w:val="71BF841146CE46C4854603C2444B4386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7">
    <w:name w:val="A9839375FF224B398D2CA300FFB3B8E8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7">
    <w:name w:val="5D42D385B0914C89BF5DC37596F5CF39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7">
    <w:name w:val="CB3527D90EE04C15B95961675D4A6A3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7">
    <w:name w:val="77E33C4686A044A99D3E5D307209FEDC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7">
    <w:name w:val="4086C2B201AF4423B45C94D79D8131BD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7">
    <w:name w:val="4C8305B3E0934FDF95B8F8F7F15C5A4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7">
    <w:name w:val="11284F1B93AD44A08968459A7E2D7D9F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7">
    <w:name w:val="679166E4561A4386A36F00347E964285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7">
    <w:name w:val="F080ACBE602744CE999113A1B5E5AC7D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7">
    <w:name w:val="07946CADE85840438FF211910686B280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7">
    <w:name w:val="33973499E5E043E58E734F325AE98B7C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7">
    <w:name w:val="3204671BB808467CA562FC9C25A8474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7">
    <w:name w:val="667F30B72F0148809BDFFF4A88983F80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7">
    <w:name w:val="C718AF5D1F844F69B7A4B07273BA3AB4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7">
    <w:name w:val="26D0491D5DB3472594D566C8531C987F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7">
    <w:name w:val="457EC4EB0C9C49F3837E4922B966E0FF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7">
    <w:name w:val="56E0673344314497BF10B99E7B3D8379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7">
    <w:name w:val="8DDE7B8747884D4394435291E49BCA9F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7">
    <w:name w:val="70085A94E92A429A8A0A81950203C36F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8">
    <w:name w:val="1834638BA2A74B5DA6035DD9D438F74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7">
    <w:name w:val="AA0577EB02854C228BF062B8A6B9D6AF3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6">
    <w:name w:val="71E4FEACF55245F5951A7234329D2244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6">
    <w:name w:val="81864B5FABE64F7B82B3645CA4AD08F1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7">
    <w:name w:val="10AB30B28B5D44EC9EC7B6CBB50BB42C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7">
    <w:name w:val="A4E699C963384919B3E91FE2E191036C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7">
    <w:name w:val="4823DD35CE584F469BF6F75F30D26CF7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7">
    <w:name w:val="A326522C60244C2AAC40A291C37A9088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8">
    <w:name w:val="AD76C3DB251E4E27B7A706B375D0758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8">
    <w:name w:val="1B653EF7A3424575A022FAD44023AC95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4">
    <w:name w:val="88DA7B64A1494A7E87C7EB0087B15289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4">
    <w:name w:val="F07CDA13AED94E80B579F5D762A6D4F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8">
    <w:name w:val="4A6D121A2A724986B00F9CCB9F2D5E37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4">
    <w:name w:val="E3BE137C2C904BE482BBA37313B5A36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4">
    <w:name w:val="9B27C8F7FCE64F3EB9524061FD636056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8">
    <w:name w:val="560EF0C56F314A25AB5840226C631FA0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8">
    <w:name w:val="472336228C6D4A08AB3C4691410E681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8">
    <w:name w:val="2BD09B3B1A8C402FAF1C1DDACAAF929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8">
    <w:name w:val="CA39A5B301E949A88EE2B6689D9F74E8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8">
    <w:name w:val="CB76FFD37EB24DF0976E15A4B0C1B8A7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8">
    <w:name w:val="70A5A2BC6E6941E59D2D38762908F8CA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8">
    <w:name w:val="0A6C033AA62F425A94C37106FBE147A0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8">
    <w:name w:val="BC9B0DD59A714B168BC435B7E492D339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8">
    <w:name w:val="B14908D41E6D4A67A6ABE39014FBA4F8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8">
    <w:name w:val="AAC1601DBC114A8B8FDE840EEE2CCBBA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8">
    <w:name w:val="BAF3B25D1BBB4D6390B577C4CDE0FC5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8">
    <w:name w:val="9E2C25EEE6834DF29D89E783090A77E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8">
    <w:name w:val="FC548EA0AB3346CBA038DFA92C24D00F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8">
    <w:name w:val="467AD62624314F269914F50B0763D0F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8">
    <w:name w:val="D0BB6F32C4ED4E5F977F249B12782F19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8">
    <w:name w:val="E46ACBA2F76548F0A1FA68CD9494FD0C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8">
    <w:name w:val="B858CFAE19AB4037B53813010CBD65B4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8">
    <w:name w:val="8071E7BC801F414DA88ED81458B68ECD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8">
    <w:name w:val="CDD62D3354F741D0B95586A8A7D5550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8">
    <w:name w:val="E9FD342AE7784FA096D45F3892E86444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8">
    <w:name w:val="71BF841146CE46C4854603C2444B4386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8">
    <w:name w:val="A9839375FF224B398D2CA300FFB3B8E8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8">
    <w:name w:val="5D42D385B0914C89BF5DC37596F5CF39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8">
    <w:name w:val="CB3527D90EE04C15B95961675D4A6A3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8">
    <w:name w:val="77E33C4686A044A99D3E5D307209FEDC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8">
    <w:name w:val="4086C2B201AF4423B45C94D79D8131BD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8">
    <w:name w:val="4C8305B3E0934FDF95B8F8F7F15C5A4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8">
    <w:name w:val="11284F1B93AD44A08968459A7E2D7D9F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8">
    <w:name w:val="679166E4561A4386A36F00347E964285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8">
    <w:name w:val="F080ACBE602744CE999113A1B5E5AC7D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8">
    <w:name w:val="07946CADE85840438FF211910686B280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8">
    <w:name w:val="33973499E5E043E58E734F325AE98B7C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8">
    <w:name w:val="3204671BB808467CA562FC9C25A8474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8">
    <w:name w:val="667F30B72F0148809BDFFF4A88983F80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8">
    <w:name w:val="C718AF5D1F844F69B7A4B07273BA3AB4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8">
    <w:name w:val="26D0491D5DB3472594D566C8531C987F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8">
    <w:name w:val="457EC4EB0C9C49F3837E4922B966E0FF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8">
    <w:name w:val="56E0673344314497BF10B99E7B3D8379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8">
    <w:name w:val="8DDE7B8747884D4394435291E49BCA9F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8">
    <w:name w:val="70085A94E92A429A8A0A81950203C36F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9">
    <w:name w:val="1834638BA2A74B5DA6035DD9D438F74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8">
    <w:name w:val="AA0577EB02854C228BF062B8A6B9D6AF3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7">
    <w:name w:val="71E4FEACF55245F5951A7234329D22444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7">
    <w:name w:val="81864B5FABE64F7B82B3645CA4AD08F14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8">
    <w:name w:val="10AB30B28B5D44EC9EC7B6CBB50BB42C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8">
    <w:name w:val="A4E699C963384919B3E91FE2E191036C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8">
    <w:name w:val="4823DD35CE584F469BF6F75F30D26CF7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8">
    <w:name w:val="A326522C60244C2AAC40A291C37A9088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9">
    <w:name w:val="AD76C3DB251E4E27B7A706B375D0758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9">
    <w:name w:val="1B653EF7A3424575A022FAD44023AC95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5">
    <w:name w:val="88DA7B64A1494A7E87C7EB0087B15289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5">
    <w:name w:val="F07CDA13AED94E80B579F5D762A6D4F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9">
    <w:name w:val="4A6D121A2A724986B00F9CCB9F2D5E37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5">
    <w:name w:val="E3BE137C2C904BE482BBA37313B5A36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5">
    <w:name w:val="9B27C8F7FCE64F3EB9524061FD636056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9">
    <w:name w:val="560EF0C56F314A25AB5840226C631FA0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9">
    <w:name w:val="472336228C6D4A08AB3C4691410E681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9">
    <w:name w:val="2BD09B3B1A8C402FAF1C1DDACAAF929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9">
    <w:name w:val="CA39A5B301E949A88EE2B6689D9F74E8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9">
    <w:name w:val="CB76FFD37EB24DF0976E15A4B0C1B8A7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9">
    <w:name w:val="70A5A2BC6E6941E59D2D38762908F8CA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9">
    <w:name w:val="0A6C033AA62F425A94C37106FBE147A0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9">
    <w:name w:val="BC9B0DD59A714B168BC435B7E492D339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9">
    <w:name w:val="B14908D41E6D4A67A6ABE39014FBA4F8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9">
    <w:name w:val="AAC1601DBC114A8B8FDE840EEE2CCBBA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9">
    <w:name w:val="BAF3B25D1BBB4D6390B577C4CDE0FC5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9">
    <w:name w:val="9E2C25EEE6834DF29D89E783090A77E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9">
    <w:name w:val="FC548EA0AB3346CBA038DFA92C24D00F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9">
    <w:name w:val="467AD62624314F269914F50B0763D0F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9">
    <w:name w:val="D0BB6F32C4ED4E5F977F249B12782F19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9">
    <w:name w:val="E46ACBA2F76548F0A1FA68CD9494FD0C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9">
    <w:name w:val="B858CFAE19AB4037B53813010CBD65B4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9">
    <w:name w:val="8071E7BC801F414DA88ED81458B68ECD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9">
    <w:name w:val="CDD62D3354F741D0B95586A8A7D5550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9">
    <w:name w:val="E9FD342AE7784FA096D45F3892E86444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9">
    <w:name w:val="71BF841146CE46C4854603C2444B4386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9">
    <w:name w:val="A9839375FF224B398D2CA300FFB3B8E8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9">
    <w:name w:val="5D42D385B0914C89BF5DC37596F5CF39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9">
    <w:name w:val="CB3527D90EE04C15B95961675D4A6A3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9">
    <w:name w:val="77E33C4686A044A99D3E5D307209FEDC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9">
    <w:name w:val="4086C2B201AF4423B45C94D79D8131BD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9">
    <w:name w:val="4C8305B3E0934FDF95B8F8F7F15C5A4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9">
    <w:name w:val="11284F1B93AD44A08968459A7E2D7D9F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9">
    <w:name w:val="679166E4561A4386A36F00347E964285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9">
    <w:name w:val="F080ACBE602744CE999113A1B5E5AC7D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9">
    <w:name w:val="07946CADE85840438FF211910686B280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9">
    <w:name w:val="33973499E5E043E58E734F325AE98B7C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9">
    <w:name w:val="3204671BB808467CA562FC9C25A8474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9">
    <w:name w:val="667F30B72F0148809BDFFF4A88983F80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9">
    <w:name w:val="C718AF5D1F844F69B7A4B07273BA3AB4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9">
    <w:name w:val="26D0491D5DB3472594D566C8531C987F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9">
    <w:name w:val="457EC4EB0C9C49F3837E4922B966E0FF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9">
    <w:name w:val="56E0673344314497BF10B99E7B3D8379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9">
    <w:name w:val="8DDE7B8747884D4394435291E49BCA9F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9">
    <w:name w:val="70085A94E92A429A8A0A81950203C36F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0">
    <w:name w:val="1834638BA2A74B5DA6035DD9D438F741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9">
    <w:name w:val="AA0577EB02854C228BF062B8A6B9D6AF3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8">
    <w:name w:val="71E4FEACF55245F5951A7234329D22444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8">
    <w:name w:val="81864B5FABE64F7B82B3645CA4AD08F14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9">
    <w:name w:val="10AB30B28B5D44EC9EC7B6CBB50BB42C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9">
    <w:name w:val="A4E699C963384919B3E91FE2E191036C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9">
    <w:name w:val="4823DD35CE584F469BF6F75F30D26CF7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9">
    <w:name w:val="A326522C60244C2AAC40A291C37A9088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0">
    <w:name w:val="AD76C3DB251E4E27B7A706B375D07582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0">
    <w:name w:val="1B653EF7A3424575A022FAD44023AC95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6">
    <w:name w:val="88DA7B64A1494A7E87C7EB0087B15289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6">
    <w:name w:val="F07CDA13AED94E80B579F5D762A6D4F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0">
    <w:name w:val="4A6D121A2A724986B00F9CCB9F2D5E37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6">
    <w:name w:val="E3BE137C2C904BE482BBA37313B5A36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6">
    <w:name w:val="9B27C8F7FCE64F3EB9524061FD636056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0">
    <w:name w:val="560EF0C56F314A25AB5840226C631FA0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0">
    <w:name w:val="472336228C6D4A08AB3C4691410E6812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0">
    <w:name w:val="2BD09B3B1A8C402FAF1C1DDACAAF929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0">
    <w:name w:val="CA39A5B301E949A88EE2B6689D9F74E8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0">
    <w:name w:val="CB76FFD37EB24DF0976E15A4B0C1B8A7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0">
    <w:name w:val="70A5A2BC6E6941E59D2D38762908F8CA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0">
    <w:name w:val="0A6C033AA62F425A94C37106FBE147A0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0">
    <w:name w:val="BC9B0DD59A714B168BC435B7E492D339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0">
    <w:name w:val="B14908D41E6D4A67A6ABE39014FBA4F8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0">
    <w:name w:val="AAC1601DBC114A8B8FDE840EEE2CCBBA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0">
    <w:name w:val="BAF3B25D1BBB4D6390B577C4CDE0FC51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0">
    <w:name w:val="9E2C25EEE6834DF29D89E783090A77E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0">
    <w:name w:val="FC548EA0AB3346CBA038DFA92C24D00F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0">
    <w:name w:val="467AD62624314F269914F50B0763D0F2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0">
    <w:name w:val="D0BB6F32C4ED4E5F977F249B12782F19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0">
    <w:name w:val="E46ACBA2F76548F0A1FA68CD9494FD0C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0">
    <w:name w:val="B858CFAE19AB4037B53813010CBD65B4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0">
    <w:name w:val="8071E7BC801F414DA88ED81458B68ECD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0">
    <w:name w:val="CDD62D3354F741D0B95586A8A7D5550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0">
    <w:name w:val="E9FD342AE7784FA096D45F3892E86444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0">
    <w:name w:val="71BF841146CE46C4854603C2444B4386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0">
    <w:name w:val="A9839375FF224B398D2CA300FFB3B8E8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0">
    <w:name w:val="5D42D385B0914C89BF5DC37596F5CF39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0">
    <w:name w:val="CB3527D90EE04C15B95961675D4A6A31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0">
    <w:name w:val="77E33C4686A044A99D3E5D307209FEDC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0">
    <w:name w:val="4086C2B201AF4423B45C94D79D8131BD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0">
    <w:name w:val="4C8305B3E0934FDF95B8F8F7F15C5A4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0">
    <w:name w:val="11284F1B93AD44A08968459A7E2D7D9F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0">
    <w:name w:val="679166E4561A4386A36F00347E964285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0">
    <w:name w:val="F080ACBE602744CE999113A1B5E5AC7D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0">
    <w:name w:val="07946CADE85840438FF211910686B280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0">
    <w:name w:val="33973499E5E043E58E734F325AE98B7C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0">
    <w:name w:val="3204671BB808467CA562FC9C25A8474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0">
    <w:name w:val="667F30B72F0148809BDFFF4A88983F80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0">
    <w:name w:val="C718AF5D1F844F69B7A4B07273BA3AB4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0">
    <w:name w:val="26D0491D5DB3472594D566C8531C987F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0">
    <w:name w:val="457EC4EB0C9C49F3837E4922B966E0FF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0">
    <w:name w:val="56E0673344314497BF10B99E7B3D8379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0">
    <w:name w:val="8DDE7B8747884D4394435291E49BCA9F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0">
    <w:name w:val="70085A94E92A429A8A0A81950203C36F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1">
    <w:name w:val="1834638BA2A74B5DA6035DD9D438F741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0">
    <w:name w:val="AA0577EB02854C228BF062B8A6B9D6AF4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9">
    <w:name w:val="71E4FEACF55245F5951A7234329D22444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9">
    <w:name w:val="81864B5FABE64F7B82B3645CA4AD08F14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0">
    <w:name w:val="10AB30B28B5D44EC9EC7B6CBB50BB42C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0">
    <w:name w:val="A4E699C963384919B3E91FE2E191036C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0">
    <w:name w:val="4823DD35CE584F469BF6F75F30D26CF7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0">
    <w:name w:val="A326522C60244C2AAC40A291C37A9088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1">
    <w:name w:val="AD76C3DB251E4E27B7A706B375D07582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1">
    <w:name w:val="1B653EF7A3424575A022FAD44023AC95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7">
    <w:name w:val="88DA7B64A1494A7E87C7EB0087B15289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7">
    <w:name w:val="F07CDA13AED94E80B579F5D762A6D4F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1">
    <w:name w:val="4A6D121A2A724986B00F9CCB9F2D5E37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7">
    <w:name w:val="E3BE137C2C904BE482BBA37313B5A36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7">
    <w:name w:val="9B27C8F7FCE64F3EB9524061FD636056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1">
    <w:name w:val="560EF0C56F314A25AB5840226C631FA0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1">
    <w:name w:val="472336228C6D4A08AB3C4691410E6812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1">
    <w:name w:val="2BD09B3B1A8C402FAF1C1DDACAAF929E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1">
    <w:name w:val="CA39A5B301E949A88EE2B6689D9F74E8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1">
    <w:name w:val="CB76FFD37EB24DF0976E15A4B0C1B8A7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1">
    <w:name w:val="70A5A2BC6E6941E59D2D38762908F8CA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1">
    <w:name w:val="0A6C033AA62F425A94C37106FBE147A0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1">
    <w:name w:val="BC9B0DD59A714B168BC435B7E492D339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1">
    <w:name w:val="B14908D41E6D4A67A6ABE39014FBA4F8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1">
    <w:name w:val="AAC1601DBC114A8B8FDE840EEE2CCBBA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1">
    <w:name w:val="BAF3B25D1BBB4D6390B577C4CDE0FC51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1">
    <w:name w:val="9E2C25EEE6834DF29D89E783090A77EE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1">
    <w:name w:val="FC548EA0AB3346CBA038DFA92C24D00F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1">
    <w:name w:val="467AD62624314F269914F50B0763D0F2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1">
    <w:name w:val="D0BB6F32C4ED4E5F977F249B12782F19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1">
    <w:name w:val="E46ACBA2F76548F0A1FA68CD9494FD0C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1">
    <w:name w:val="B858CFAE19AB4037B53813010CBD65B4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1">
    <w:name w:val="8071E7BC801F414DA88ED81458B68ECD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1">
    <w:name w:val="CDD62D3354F741D0B95586A8A7D5550E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1">
    <w:name w:val="E9FD342AE7784FA096D45F3892E86444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1">
    <w:name w:val="71BF841146CE46C4854603C2444B4386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1">
    <w:name w:val="A9839375FF224B398D2CA300FFB3B8E8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1">
    <w:name w:val="5D42D385B0914C89BF5DC37596F5CF39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1">
    <w:name w:val="CB3527D90EE04C15B95961675D4A6A31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1">
    <w:name w:val="77E33C4686A044A99D3E5D307209FEDC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1">
    <w:name w:val="4086C2B201AF4423B45C94D79D8131BD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1">
    <w:name w:val="4C8305B3E0934FDF95B8F8F7F15C5A4E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1">
    <w:name w:val="11284F1B93AD44A08968459A7E2D7D9F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1">
    <w:name w:val="679166E4561A4386A36F00347E964285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1">
    <w:name w:val="F080ACBE602744CE999113A1B5E5AC7D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1">
    <w:name w:val="07946CADE85840438FF211910686B280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1">
    <w:name w:val="33973499E5E043E58E734F325AE98B7C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1">
    <w:name w:val="3204671BB808467CA562FC9C25A8474E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1">
    <w:name w:val="667F30B72F0148809BDFFF4A88983F80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1">
    <w:name w:val="C718AF5D1F844F69B7A4B07273BA3AB4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1">
    <w:name w:val="26D0491D5DB3472594D566C8531C987F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1">
    <w:name w:val="457EC4EB0C9C49F3837E4922B966E0FF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1">
    <w:name w:val="56E0673344314497BF10B99E7B3D8379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1">
    <w:name w:val="8DDE7B8747884D4394435291E49BCA9F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1">
    <w:name w:val="70085A94E92A429A8A0A81950203C36F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2">
    <w:name w:val="1834638BA2A74B5DA6035DD9D438F741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1">
    <w:name w:val="AA0577EB02854C228BF062B8A6B9D6AF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0">
    <w:name w:val="71E4FEACF55245F5951A7234329D22445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0">
    <w:name w:val="81864B5FABE64F7B82B3645CA4AD08F15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1">
    <w:name w:val="10AB30B28B5D44EC9EC7B6CBB50BB42C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1">
    <w:name w:val="A4E699C963384919B3E91FE2E191036C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1">
    <w:name w:val="4823DD35CE584F469BF6F75F30D26CF7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1">
    <w:name w:val="A326522C60244C2AAC40A291C37A9088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2">
    <w:name w:val="AD76C3DB251E4E27B7A706B375D07582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2">
    <w:name w:val="1B653EF7A3424575A022FAD44023AC95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8">
    <w:name w:val="88DA7B64A1494A7E87C7EB0087B15289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8">
    <w:name w:val="F07CDA13AED94E80B579F5D762A6D4F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2">
    <w:name w:val="4A6D121A2A724986B00F9CCB9F2D5E37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8">
    <w:name w:val="E3BE137C2C904BE482BBA37313B5A36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8">
    <w:name w:val="9B27C8F7FCE64F3EB9524061FD636056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2">
    <w:name w:val="560EF0C56F314A25AB5840226C631FA0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2">
    <w:name w:val="472336228C6D4A08AB3C4691410E6812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2">
    <w:name w:val="2BD09B3B1A8C402FAF1C1DDACAAF929E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2">
    <w:name w:val="CA39A5B301E949A88EE2B6689D9F74E8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2">
    <w:name w:val="CB76FFD37EB24DF0976E15A4B0C1B8A7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2">
    <w:name w:val="70A5A2BC6E6941E59D2D38762908F8CA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2">
    <w:name w:val="0A6C033AA62F425A94C37106FBE147A0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2">
    <w:name w:val="BC9B0DD59A714B168BC435B7E492D339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2">
    <w:name w:val="B14908D41E6D4A67A6ABE39014FBA4F8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2">
    <w:name w:val="AAC1601DBC114A8B8FDE840EEE2CCBBA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2">
    <w:name w:val="BAF3B25D1BBB4D6390B577C4CDE0FC51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2">
    <w:name w:val="9E2C25EEE6834DF29D89E783090A77EE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2">
    <w:name w:val="FC548EA0AB3346CBA038DFA92C24D00F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2">
    <w:name w:val="467AD62624314F269914F50B0763D0F2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2">
    <w:name w:val="D0BB6F32C4ED4E5F977F249B12782F19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2">
    <w:name w:val="E46ACBA2F76548F0A1FA68CD9494FD0C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2">
    <w:name w:val="B858CFAE19AB4037B53813010CBD65B4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2">
    <w:name w:val="8071E7BC801F414DA88ED81458B68ECD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2">
    <w:name w:val="CDD62D3354F741D0B95586A8A7D5550E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2">
    <w:name w:val="E9FD342AE7784FA096D45F3892E86444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2">
    <w:name w:val="71BF841146CE46C4854603C2444B4386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2">
    <w:name w:val="A9839375FF224B398D2CA300FFB3B8E8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2">
    <w:name w:val="5D42D385B0914C89BF5DC37596F5CF39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2">
    <w:name w:val="CB3527D90EE04C15B95961675D4A6A31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2">
    <w:name w:val="77E33C4686A044A99D3E5D307209FEDC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2">
    <w:name w:val="4086C2B201AF4423B45C94D79D8131BD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2">
    <w:name w:val="4C8305B3E0934FDF95B8F8F7F15C5A4E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2">
    <w:name w:val="11284F1B93AD44A08968459A7E2D7D9F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2">
    <w:name w:val="679166E4561A4386A36F00347E964285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2">
    <w:name w:val="F080ACBE602744CE999113A1B5E5AC7D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2">
    <w:name w:val="07946CADE85840438FF211910686B280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2">
    <w:name w:val="33973499E5E043E58E734F325AE98B7C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2">
    <w:name w:val="3204671BB808467CA562FC9C25A8474E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2">
    <w:name w:val="667F30B72F0148809BDFFF4A88983F80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2">
    <w:name w:val="C718AF5D1F844F69B7A4B07273BA3AB4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2">
    <w:name w:val="26D0491D5DB3472594D566C8531C987F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2">
    <w:name w:val="457EC4EB0C9C49F3837E4922B966E0FF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2">
    <w:name w:val="56E0673344314497BF10B99E7B3D8379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2">
    <w:name w:val="8DDE7B8747884D4394435291E49BCA9F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2">
    <w:name w:val="70085A94E92A429A8A0A81950203C36F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3">
    <w:name w:val="1834638BA2A74B5DA6035DD9D438F741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9C9F6D5C4F4560B65750963CCC140C">
    <w:name w:val="C99C9F6D5C4F4560B65750963CCC140C"/>
    <w:rsid w:val="0058024D"/>
  </w:style>
  <w:style w:type="paragraph" w:customStyle="1" w:styleId="05B9D1E669D943B493EA98C7664DEA5F">
    <w:name w:val="05B9D1E669D943B493EA98C7664DEA5F"/>
    <w:rsid w:val="0058024D"/>
  </w:style>
  <w:style w:type="paragraph" w:customStyle="1" w:styleId="2F215B46AA3A4EE3A670C0A11A101A0F">
    <w:name w:val="2F215B46AA3A4EE3A670C0A11A101A0F"/>
    <w:rsid w:val="0058024D"/>
  </w:style>
  <w:style w:type="paragraph" w:customStyle="1" w:styleId="01C2E7D9AAEA4C3BA5CD677E8AB2C9FE">
    <w:name w:val="01C2E7D9AAEA4C3BA5CD677E8AB2C9FE"/>
    <w:rsid w:val="0058024D"/>
  </w:style>
  <w:style w:type="paragraph" w:customStyle="1" w:styleId="AA0577EB02854C228BF062B8A6B9D6AF42">
    <w:name w:val="AA0577EB02854C228BF062B8A6B9D6AF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1">
    <w:name w:val="71E4FEACF55245F5951A7234329D22445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1">
    <w:name w:val="81864B5FABE64F7B82B3645CA4AD08F15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2">
    <w:name w:val="10AB30B28B5D44EC9EC7B6CBB50BB42C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2">
    <w:name w:val="A4E699C963384919B3E91FE2E191036C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2">
    <w:name w:val="4823DD35CE584F469BF6F75F30D26CF7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2">
    <w:name w:val="A326522C60244C2AAC40A291C37A9088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3">
    <w:name w:val="AD76C3DB251E4E27B7A706B375D07582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3">
    <w:name w:val="1B653EF7A3424575A022FAD44023AC95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9">
    <w:name w:val="88DA7B64A1494A7E87C7EB0087B15289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9">
    <w:name w:val="F07CDA13AED94E80B579F5D762A6D4F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3">
    <w:name w:val="4A6D121A2A724986B00F9CCB9F2D5E37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9">
    <w:name w:val="E3BE137C2C904BE482BBA37313B5A36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9">
    <w:name w:val="9B27C8F7FCE64F3EB9524061FD636056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3">
    <w:name w:val="560EF0C56F314A25AB5840226C631FA0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3">
    <w:name w:val="472336228C6D4A08AB3C4691410E6812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3">
    <w:name w:val="2BD09B3B1A8C402FAF1C1DDACAAF929E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3">
    <w:name w:val="CA39A5B301E949A88EE2B6689D9F74E8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3">
    <w:name w:val="CB76FFD37EB24DF0976E15A4B0C1B8A7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3">
    <w:name w:val="70A5A2BC6E6941E59D2D38762908F8CA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3">
    <w:name w:val="0A6C033AA62F425A94C37106FBE147A0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3">
    <w:name w:val="BC9B0DD59A714B168BC435B7E492D339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3">
    <w:name w:val="B14908D41E6D4A67A6ABE39014FBA4F8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3">
    <w:name w:val="AAC1601DBC114A8B8FDE840EEE2CCBBA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3">
    <w:name w:val="BAF3B25D1BBB4D6390B577C4CDE0FC51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3">
    <w:name w:val="9E2C25EEE6834DF29D89E783090A77EE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3">
    <w:name w:val="FC548EA0AB3346CBA038DFA92C24D00F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3">
    <w:name w:val="467AD62624314F269914F50B0763D0F2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3">
    <w:name w:val="D0BB6F32C4ED4E5F977F249B12782F19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3">
    <w:name w:val="E46ACBA2F76548F0A1FA68CD9494FD0C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3">
    <w:name w:val="B858CFAE19AB4037B53813010CBD65B4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3">
    <w:name w:val="8071E7BC801F414DA88ED81458B68ECD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3">
    <w:name w:val="CDD62D3354F741D0B95586A8A7D5550E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3">
    <w:name w:val="E9FD342AE7784FA096D45F3892E86444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3">
    <w:name w:val="71BF841146CE46C4854603C2444B4386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3">
    <w:name w:val="A9839375FF224B398D2CA300FFB3B8E8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3">
    <w:name w:val="5D42D385B0914C89BF5DC37596F5CF39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3">
    <w:name w:val="CB3527D90EE04C15B95961675D4A6A31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3">
    <w:name w:val="77E33C4686A044A99D3E5D307209FEDC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3">
    <w:name w:val="4086C2B201AF4423B45C94D79D8131BD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3">
    <w:name w:val="4C8305B3E0934FDF95B8F8F7F15C5A4E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3">
    <w:name w:val="11284F1B93AD44A08968459A7E2D7D9F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3">
    <w:name w:val="679166E4561A4386A36F00347E964285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3">
    <w:name w:val="F080ACBE602744CE999113A1B5E5AC7D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3">
    <w:name w:val="07946CADE85840438FF211910686B280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3">
    <w:name w:val="33973499E5E043E58E734F325AE98B7C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3">
    <w:name w:val="3204671BB808467CA562FC9C25A8474E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3">
    <w:name w:val="667F30B72F0148809BDFFF4A88983F80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3">
    <w:name w:val="C718AF5D1F844F69B7A4B07273BA3AB4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3">
    <w:name w:val="26D0491D5DB3472594D566C8531C987F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3">
    <w:name w:val="457EC4EB0C9C49F3837E4922B966E0FF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3">
    <w:name w:val="56E0673344314497BF10B99E7B3D8379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3">
    <w:name w:val="8DDE7B8747884D4394435291E49BCA9F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3">
    <w:name w:val="70085A94E92A429A8A0A81950203C36F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9C9F6D5C4F4560B65750963CCC140C1">
    <w:name w:val="C99C9F6D5C4F4560B65750963CCC140C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B9D1E669D943B493EA98C7664DEA5F1">
    <w:name w:val="05B9D1E669D943B493EA98C7664DEA5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F215B46AA3A4EE3A670C0A11A101A0F1">
    <w:name w:val="2F215B46AA3A4EE3A670C0A11A101A0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C2E7D9AAEA4C3BA5CD677E8AB2C9FE1">
    <w:name w:val="01C2E7D9AAEA4C3BA5CD677E8AB2C9F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DDFBF76F70418BA43BB99C886A6F6F">
    <w:name w:val="66DDFBF76F70418BA43BB99C886A6F6F"/>
    <w:rsid w:val="0058024D"/>
  </w:style>
  <w:style w:type="paragraph" w:customStyle="1" w:styleId="37BD024D9B784ADCB9B06789AEF3EA97">
    <w:name w:val="37BD024D9B784ADCB9B06789AEF3EA97"/>
    <w:rsid w:val="0058024D"/>
  </w:style>
  <w:style w:type="paragraph" w:customStyle="1" w:styleId="3C74FA6AC8CB471886F2ADAB8A18770B">
    <w:name w:val="3C74FA6AC8CB471886F2ADAB8A18770B"/>
    <w:rsid w:val="0058024D"/>
  </w:style>
  <w:style w:type="paragraph" w:customStyle="1" w:styleId="647638A9648F4012B83C4AC38626EBEF">
    <w:name w:val="647638A9648F4012B83C4AC38626EBEF"/>
    <w:rsid w:val="0058024D"/>
  </w:style>
  <w:style w:type="paragraph" w:customStyle="1" w:styleId="BCE57D9063C948E5BCADA4547C85D47A">
    <w:name w:val="BCE57D9063C948E5BCADA4547C85D47A"/>
    <w:rsid w:val="0058024D"/>
  </w:style>
  <w:style w:type="paragraph" w:customStyle="1" w:styleId="77353B081500448AA6526748103EDC84">
    <w:name w:val="77353B081500448AA6526748103EDC84"/>
    <w:rsid w:val="0058024D"/>
  </w:style>
  <w:style w:type="paragraph" w:customStyle="1" w:styleId="BBD69A74EF5E4E9CA9044883B5B85724">
    <w:name w:val="BBD69A74EF5E4E9CA9044883B5B85724"/>
    <w:rsid w:val="0058024D"/>
  </w:style>
  <w:style w:type="paragraph" w:customStyle="1" w:styleId="7048811D5C9E462085CDCBB3F7780921">
    <w:name w:val="7048811D5C9E462085CDCBB3F7780921"/>
    <w:rsid w:val="0058024D"/>
  </w:style>
  <w:style w:type="paragraph" w:customStyle="1" w:styleId="84AC148E6BD44A1AB19815F2A1429426">
    <w:name w:val="84AC148E6BD44A1AB19815F2A1429426"/>
    <w:rsid w:val="0058024D"/>
  </w:style>
  <w:style w:type="paragraph" w:customStyle="1" w:styleId="A2BAEFE2DB0B41E5B7CE32A6963CE9F8">
    <w:name w:val="A2BAEFE2DB0B41E5B7CE32A6963CE9F8"/>
    <w:rsid w:val="0058024D"/>
  </w:style>
  <w:style w:type="paragraph" w:customStyle="1" w:styleId="AE938D6DE6CE4BCCB7CE61F993D5A061">
    <w:name w:val="AE938D6DE6CE4BCCB7CE61F993D5A061"/>
    <w:rsid w:val="0058024D"/>
  </w:style>
  <w:style w:type="paragraph" w:customStyle="1" w:styleId="5E6948BC9B1D4B93863981613BF4FC83">
    <w:name w:val="5E6948BC9B1D4B93863981613BF4FC83"/>
    <w:rsid w:val="0058024D"/>
  </w:style>
  <w:style w:type="paragraph" w:customStyle="1" w:styleId="8EAA584F14124706B55E0BDC0055358A">
    <w:name w:val="8EAA584F14124706B55E0BDC0055358A"/>
    <w:rsid w:val="0058024D"/>
  </w:style>
  <w:style w:type="paragraph" w:customStyle="1" w:styleId="55EC25F134C446588374BC7C8638B8AF">
    <w:name w:val="55EC25F134C446588374BC7C8638B8AF"/>
    <w:rsid w:val="0058024D"/>
  </w:style>
  <w:style w:type="paragraph" w:customStyle="1" w:styleId="834DB3C5FBE44DF486B297DF1E18E976">
    <w:name w:val="834DB3C5FBE44DF486B297DF1E18E976"/>
    <w:rsid w:val="0058024D"/>
  </w:style>
  <w:style w:type="paragraph" w:customStyle="1" w:styleId="5FF6415F812248868B2B0B78A5DA0441">
    <w:name w:val="5FF6415F812248868B2B0B78A5DA0441"/>
    <w:rsid w:val="0058024D"/>
  </w:style>
  <w:style w:type="paragraph" w:customStyle="1" w:styleId="01F8EF01366743D6AC558A87F8B415D6">
    <w:name w:val="01F8EF01366743D6AC558A87F8B415D6"/>
    <w:rsid w:val="0058024D"/>
  </w:style>
  <w:style w:type="paragraph" w:customStyle="1" w:styleId="37DDD92721884E849FCFFF4F9BD080C1">
    <w:name w:val="37DDD92721884E849FCFFF4F9BD080C1"/>
    <w:rsid w:val="0058024D"/>
  </w:style>
  <w:style w:type="paragraph" w:customStyle="1" w:styleId="0FB85246516C48E4A415509497DDE88B">
    <w:name w:val="0FB85246516C48E4A415509497DDE88B"/>
    <w:rsid w:val="0058024D"/>
  </w:style>
  <w:style w:type="paragraph" w:customStyle="1" w:styleId="606BBB4ABD8E42BD8A3C28DD3E8AA36C">
    <w:name w:val="606BBB4ABD8E42BD8A3C28DD3E8AA36C"/>
    <w:rsid w:val="0058024D"/>
  </w:style>
  <w:style w:type="paragraph" w:customStyle="1" w:styleId="4D26AC0F332C46C5BC6CA9E52F628C8E">
    <w:name w:val="4D26AC0F332C46C5BC6CA9E52F628C8E"/>
    <w:rsid w:val="0058024D"/>
  </w:style>
  <w:style w:type="paragraph" w:customStyle="1" w:styleId="4C392A4EAF6F4A698A6560DFC50027BA">
    <w:name w:val="4C392A4EAF6F4A698A6560DFC50027BA"/>
    <w:rsid w:val="0058024D"/>
  </w:style>
  <w:style w:type="paragraph" w:customStyle="1" w:styleId="C7C60C07D6484E6FA074C9256EBDDD43">
    <w:name w:val="C7C60C07D6484E6FA074C9256EBDDD43"/>
    <w:rsid w:val="0058024D"/>
  </w:style>
  <w:style w:type="paragraph" w:customStyle="1" w:styleId="43D8E690CFE14F73ADD4C8F96EAA97CD">
    <w:name w:val="43D8E690CFE14F73ADD4C8F96EAA97CD"/>
    <w:rsid w:val="0058024D"/>
  </w:style>
  <w:style w:type="paragraph" w:customStyle="1" w:styleId="76520CEF9EBD4BBF850E1C0FCB9F5FF1">
    <w:name w:val="76520CEF9EBD4BBF850E1C0FCB9F5FF1"/>
    <w:rsid w:val="0058024D"/>
  </w:style>
  <w:style w:type="paragraph" w:customStyle="1" w:styleId="7EAFD27E8EFA418EA1479232CE40CF58">
    <w:name w:val="7EAFD27E8EFA418EA1479232CE40CF58"/>
    <w:rsid w:val="0058024D"/>
  </w:style>
  <w:style w:type="paragraph" w:customStyle="1" w:styleId="8986CEB158E846FEA151CD14C43E66B1">
    <w:name w:val="8986CEB158E846FEA151CD14C43E66B1"/>
    <w:rsid w:val="0058024D"/>
  </w:style>
  <w:style w:type="paragraph" w:customStyle="1" w:styleId="093AB8D9BD914755905EEDB47A533DD4">
    <w:name w:val="093AB8D9BD914755905EEDB47A533DD4"/>
    <w:rsid w:val="0058024D"/>
  </w:style>
  <w:style w:type="paragraph" w:customStyle="1" w:styleId="BFEC56FCA69A4FCA936FACA979605E1A">
    <w:name w:val="BFEC56FCA69A4FCA936FACA979605E1A"/>
    <w:rsid w:val="0058024D"/>
  </w:style>
  <w:style w:type="paragraph" w:customStyle="1" w:styleId="4AC5CC75E3B44635A47FF2C3282171F3">
    <w:name w:val="4AC5CC75E3B44635A47FF2C3282171F3"/>
    <w:rsid w:val="0058024D"/>
  </w:style>
  <w:style w:type="paragraph" w:customStyle="1" w:styleId="AA0577EB02854C228BF062B8A6B9D6AF43">
    <w:name w:val="AA0577EB02854C228BF062B8A6B9D6AF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2">
    <w:name w:val="71E4FEACF55245F5951A7234329D22445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2">
    <w:name w:val="81864B5FABE64F7B82B3645CA4AD08F15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3">
    <w:name w:val="10AB30B28B5D44EC9EC7B6CBB50BB42C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3">
    <w:name w:val="A4E699C963384919B3E91FE2E191036C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3">
    <w:name w:val="4823DD35CE584F469BF6F75F30D26CF7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3">
    <w:name w:val="A326522C60244C2AAC40A291C37A9088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4">
    <w:name w:val="AD76C3DB251E4E27B7A706B375D07582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4">
    <w:name w:val="1B653EF7A3424575A022FAD44023AC95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0">
    <w:name w:val="88DA7B64A1494A7E87C7EB0087B15289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0">
    <w:name w:val="F07CDA13AED94E80B579F5D762A6D4F2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4">
    <w:name w:val="4A6D121A2A724986B00F9CCB9F2D5E37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0">
    <w:name w:val="E3BE137C2C904BE482BBA37313B5A36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0">
    <w:name w:val="9B27C8F7FCE64F3EB9524061FD636056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4">
    <w:name w:val="560EF0C56F314A25AB5840226C631FA0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4">
    <w:name w:val="472336228C6D4A08AB3C4691410E6812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4">
    <w:name w:val="2BD09B3B1A8C402FAF1C1DDACAAF929E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4">
    <w:name w:val="CA39A5B301E949A88EE2B6689D9F74E8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4">
    <w:name w:val="CB76FFD37EB24DF0976E15A4B0C1B8A7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4">
    <w:name w:val="70A5A2BC6E6941E59D2D38762908F8CA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4">
    <w:name w:val="0A6C033AA62F425A94C37106FBE147A0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4">
    <w:name w:val="BC9B0DD59A714B168BC435B7E492D339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4">
    <w:name w:val="B14908D41E6D4A67A6ABE39014FBA4F8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4">
    <w:name w:val="AAC1601DBC114A8B8FDE840EEE2CCBBA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4">
    <w:name w:val="BAF3B25D1BBB4D6390B577C4CDE0FC51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4">
    <w:name w:val="9E2C25EEE6834DF29D89E783090A77EE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4">
    <w:name w:val="FC548EA0AB3346CBA038DFA92C24D00F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4">
    <w:name w:val="467AD62624314F269914F50B0763D0F2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4">
    <w:name w:val="D0BB6F32C4ED4E5F977F249B12782F19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4">
    <w:name w:val="E46ACBA2F76548F0A1FA68CD9494FD0C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4">
    <w:name w:val="B858CFAE19AB4037B53813010CBD65B4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4">
    <w:name w:val="8071E7BC801F414DA88ED81458B68ECD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4">
    <w:name w:val="CDD62D3354F741D0B95586A8A7D5550E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4">
    <w:name w:val="E9FD342AE7784FA096D45F3892E86444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4">
    <w:name w:val="71BF841146CE46C4854603C2444B4386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4">
    <w:name w:val="A9839375FF224B398D2CA300FFB3B8E8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4">
    <w:name w:val="5D42D385B0914C89BF5DC37596F5CF39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4">
    <w:name w:val="CB3527D90EE04C15B95961675D4A6A31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4">
    <w:name w:val="77E33C4686A044A99D3E5D307209FEDC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4">
    <w:name w:val="4086C2B201AF4423B45C94D79D8131BD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4">
    <w:name w:val="4C8305B3E0934FDF95B8F8F7F15C5A4E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4">
    <w:name w:val="11284F1B93AD44A08968459A7E2D7D9F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4">
    <w:name w:val="679166E4561A4386A36F00347E964285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4">
    <w:name w:val="F080ACBE602744CE999113A1B5E5AC7D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4">
    <w:name w:val="07946CADE85840438FF211910686B280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4">
    <w:name w:val="33973499E5E043E58E734F325AE98B7C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4">
    <w:name w:val="3204671BB808467CA562FC9C25A8474E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4">
    <w:name w:val="667F30B72F0148809BDFFF4A88983F80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4">
    <w:name w:val="C718AF5D1F844F69B7A4B07273BA3AB4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4">
    <w:name w:val="26D0491D5DB3472594D566C8531C987F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4">
    <w:name w:val="457EC4EB0C9C49F3837E4922B966E0FF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4">
    <w:name w:val="56E0673344314497BF10B99E7B3D8379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4">
    <w:name w:val="8DDE7B8747884D4394435291E49BCA9F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4">
    <w:name w:val="70085A94E92A429A8A0A81950203C36F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9C9F6D5C4F4560B65750963CCC140C2">
    <w:name w:val="C99C9F6D5C4F4560B65750963CCC140C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C5CC75E3B44635A47FF2C3282171F31">
    <w:name w:val="4AC5CC75E3B44635A47FF2C3282171F3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FEC56FCA69A4FCA936FACA979605E1A1">
    <w:name w:val="BFEC56FCA69A4FCA936FACA979605E1A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3AB8D9BD914755905EEDB47A533DD41">
    <w:name w:val="093AB8D9BD914755905EEDB47A533DD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4">
    <w:name w:val="AA0577EB02854C228BF062B8A6B9D6AF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3">
    <w:name w:val="71E4FEACF55245F5951A7234329D22445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3">
    <w:name w:val="81864B5FABE64F7B82B3645CA4AD08F15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4">
    <w:name w:val="10AB30B28B5D44EC9EC7B6CBB50BB42C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4">
    <w:name w:val="A4E699C963384919B3E91FE2E191036C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4">
    <w:name w:val="4823DD35CE584F469BF6F75F30D26CF7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4">
    <w:name w:val="A326522C60244C2AAC40A291C37A9088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5">
    <w:name w:val="AD76C3DB251E4E27B7A706B375D07582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5">
    <w:name w:val="1B653EF7A3424575A022FAD44023AC95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1">
    <w:name w:val="88DA7B64A1494A7E87C7EB0087B15289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1">
    <w:name w:val="F07CDA13AED94E80B579F5D762A6D4F2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5">
    <w:name w:val="4A6D121A2A724986B00F9CCB9F2D5E37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1">
    <w:name w:val="E3BE137C2C904BE482BBA37313B5A36E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1">
    <w:name w:val="9B27C8F7FCE64F3EB9524061FD636056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5">
    <w:name w:val="560EF0C56F314A25AB5840226C631FA0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5">
    <w:name w:val="472336228C6D4A08AB3C4691410E6812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5">
    <w:name w:val="2BD09B3B1A8C402FAF1C1DDACAAF929E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5">
    <w:name w:val="CA39A5B301E949A88EE2B6689D9F74E8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5">
    <w:name w:val="CB76FFD37EB24DF0976E15A4B0C1B8A7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5">
    <w:name w:val="70A5A2BC6E6941E59D2D38762908F8CA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5">
    <w:name w:val="0A6C033AA62F425A94C37106FBE147A0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5">
    <w:name w:val="BC9B0DD59A714B168BC435B7E492D339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5">
    <w:name w:val="B14908D41E6D4A67A6ABE39014FBA4F8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5">
    <w:name w:val="AAC1601DBC114A8B8FDE840EEE2CCBBA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5">
    <w:name w:val="BAF3B25D1BBB4D6390B577C4CDE0FC51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5">
    <w:name w:val="9E2C25EEE6834DF29D89E783090A77EE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5">
    <w:name w:val="FC548EA0AB3346CBA038DFA92C24D00F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5">
    <w:name w:val="467AD62624314F269914F50B0763D0F2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5">
    <w:name w:val="D0BB6F32C4ED4E5F977F249B12782F19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5">
    <w:name w:val="E46ACBA2F76548F0A1FA68CD9494FD0C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5">
    <w:name w:val="B858CFAE19AB4037B53813010CBD65B4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5">
    <w:name w:val="8071E7BC801F414DA88ED81458B68ECD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5">
    <w:name w:val="CDD62D3354F741D0B95586A8A7D5550E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5">
    <w:name w:val="E9FD342AE7784FA096D45F3892E86444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5">
    <w:name w:val="71BF841146CE46C4854603C2444B4386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5">
    <w:name w:val="A9839375FF224B398D2CA300FFB3B8E8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5">
    <w:name w:val="5D42D385B0914C89BF5DC37596F5CF39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5">
    <w:name w:val="CB3527D90EE04C15B95961675D4A6A31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5">
    <w:name w:val="77E33C4686A044A99D3E5D307209FEDC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5">
    <w:name w:val="4086C2B201AF4423B45C94D79D8131BD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5">
    <w:name w:val="4C8305B3E0934FDF95B8F8F7F15C5A4E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5">
    <w:name w:val="11284F1B93AD44A08968459A7E2D7D9F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5">
    <w:name w:val="679166E4561A4386A36F00347E964285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5">
    <w:name w:val="F080ACBE602744CE999113A1B5E5AC7D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5">
    <w:name w:val="07946CADE85840438FF211910686B280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5">
    <w:name w:val="33973499E5E043E58E734F325AE98B7C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5">
    <w:name w:val="3204671BB808467CA562FC9C25A8474E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5">
    <w:name w:val="667F30B72F0148809BDFFF4A88983F80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5">
    <w:name w:val="C718AF5D1F844F69B7A4B07273BA3AB4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5">
    <w:name w:val="26D0491D5DB3472594D566C8531C987F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5">
    <w:name w:val="457EC4EB0C9C49F3837E4922B966E0FF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5">
    <w:name w:val="56E0673344314497BF10B99E7B3D8379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5">
    <w:name w:val="8DDE7B8747884D4394435291E49BCA9F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5">
    <w:name w:val="70085A94E92A429A8A0A81950203C36F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9C9F6D5C4F4560B65750963CCC140C3">
    <w:name w:val="C99C9F6D5C4F4560B65750963CCC140C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C5CC75E3B44635A47FF2C3282171F32">
    <w:name w:val="4AC5CC75E3B44635A47FF2C3282171F3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FEC56FCA69A4FCA936FACA979605E1A2">
    <w:name w:val="BFEC56FCA69A4FCA936FACA979605E1A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3AB8D9BD914755905EEDB47A533DD42">
    <w:name w:val="093AB8D9BD914755905EEDB47A533DD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D84C6888C8741C19DFDBB2227D8470F">
    <w:name w:val="FD84C6888C8741C19DFDBB2227D8470F"/>
    <w:rsid w:val="0058024D"/>
  </w:style>
  <w:style w:type="paragraph" w:customStyle="1" w:styleId="525F6A03EEBE4EBB8B8F8B352C294D1B">
    <w:name w:val="525F6A03EEBE4EBB8B8F8B352C294D1B"/>
    <w:rsid w:val="0058024D"/>
  </w:style>
  <w:style w:type="paragraph" w:customStyle="1" w:styleId="A0DA570407F646849F430939563D430A">
    <w:name w:val="A0DA570407F646849F430939563D430A"/>
    <w:rsid w:val="0058024D"/>
  </w:style>
  <w:style w:type="paragraph" w:customStyle="1" w:styleId="F9A60609DDF046B2AFF0C76DFD14126C">
    <w:name w:val="F9A60609DDF046B2AFF0C76DFD14126C"/>
    <w:rsid w:val="0058024D"/>
  </w:style>
  <w:style w:type="paragraph" w:customStyle="1" w:styleId="31B00461EA9943FB8F1201D5C64DE190">
    <w:name w:val="31B00461EA9943FB8F1201D5C64DE190"/>
    <w:rsid w:val="0058024D"/>
  </w:style>
  <w:style w:type="paragraph" w:customStyle="1" w:styleId="DDB16C9AEFFC43ED8A1B49C4DD220982">
    <w:name w:val="DDB16C9AEFFC43ED8A1B49C4DD220982"/>
    <w:rsid w:val="0058024D"/>
  </w:style>
  <w:style w:type="paragraph" w:customStyle="1" w:styleId="CC7406601A49440B9A6CF531CBD9BC70">
    <w:name w:val="CC7406601A49440B9A6CF531CBD9BC70"/>
    <w:rsid w:val="0058024D"/>
  </w:style>
  <w:style w:type="paragraph" w:customStyle="1" w:styleId="AA0577EB02854C228BF062B8A6B9D6AF45">
    <w:name w:val="AA0577EB02854C228BF062B8A6B9D6AF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4">
    <w:name w:val="71E4FEACF55245F5951A7234329D22445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4">
    <w:name w:val="81864B5FABE64F7B82B3645CA4AD08F15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5">
    <w:name w:val="10AB30B28B5D44EC9EC7B6CBB50BB42C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5">
    <w:name w:val="A4E699C963384919B3E91FE2E191036C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5">
    <w:name w:val="4823DD35CE584F469BF6F75F30D26CF7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5">
    <w:name w:val="A326522C60244C2AAC40A291C37A9088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6">
    <w:name w:val="AD76C3DB251E4E27B7A706B375D07582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6">
    <w:name w:val="1B653EF7A3424575A022FAD44023AC95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2">
    <w:name w:val="88DA7B64A1494A7E87C7EB0087B15289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2">
    <w:name w:val="F07CDA13AED94E80B579F5D762A6D4F2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6">
    <w:name w:val="4A6D121A2A724986B00F9CCB9F2D5E37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2">
    <w:name w:val="E3BE137C2C904BE482BBA37313B5A36E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2">
    <w:name w:val="9B27C8F7FCE64F3EB9524061FD636056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6">
    <w:name w:val="560EF0C56F314A25AB5840226C631FA0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6">
    <w:name w:val="472336228C6D4A08AB3C4691410E6812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6">
    <w:name w:val="2BD09B3B1A8C402FAF1C1DDACAAF929E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6">
    <w:name w:val="CA39A5B301E949A88EE2B6689D9F74E8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6">
    <w:name w:val="CB76FFD37EB24DF0976E15A4B0C1B8A7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6">
    <w:name w:val="70A5A2BC6E6941E59D2D38762908F8CA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6">
    <w:name w:val="0A6C033AA62F425A94C37106FBE147A0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6">
    <w:name w:val="BC9B0DD59A714B168BC435B7E492D339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6">
    <w:name w:val="B14908D41E6D4A67A6ABE39014FBA4F8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6">
    <w:name w:val="AAC1601DBC114A8B8FDE840EEE2CCBBA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6">
    <w:name w:val="BAF3B25D1BBB4D6390B577C4CDE0FC51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6">
    <w:name w:val="9E2C25EEE6834DF29D89E783090A77EE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6">
    <w:name w:val="FC548EA0AB3346CBA038DFA92C24D00F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6">
    <w:name w:val="467AD62624314F269914F50B0763D0F2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6">
    <w:name w:val="D0BB6F32C4ED4E5F977F249B12782F19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6">
    <w:name w:val="E46ACBA2F76548F0A1FA68CD9494FD0C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6">
    <w:name w:val="B858CFAE19AB4037B53813010CBD65B4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6">
    <w:name w:val="8071E7BC801F414DA88ED81458B68ECD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6">
    <w:name w:val="CDD62D3354F741D0B95586A8A7D5550E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6">
    <w:name w:val="E9FD342AE7784FA096D45F3892E86444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6">
    <w:name w:val="71BF841146CE46C4854603C2444B4386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6">
    <w:name w:val="A9839375FF224B398D2CA300FFB3B8E8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6">
    <w:name w:val="5D42D385B0914C89BF5DC37596F5CF39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6">
    <w:name w:val="CB3527D90EE04C15B95961675D4A6A31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6">
    <w:name w:val="77E33C4686A044A99D3E5D307209FEDC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6">
    <w:name w:val="4086C2B201AF4423B45C94D79D8131BD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6">
    <w:name w:val="4C8305B3E0934FDF95B8F8F7F15C5A4E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6">
    <w:name w:val="11284F1B93AD44A08968459A7E2D7D9F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6">
    <w:name w:val="679166E4561A4386A36F00347E964285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6">
    <w:name w:val="F080ACBE602744CE999113A1B5E5AC7D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6">
    <w:name w:val="07946CADE85840438FF211910686B280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6">
    <w:name w:val="33973499E5E043E58E734F325AE98B7C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6">
    <w:name w:val="3204671BB808467CA562FC9C25A8474E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6">
    <w:name w:val="667F30B72F0148809BDFFF4A88983F80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6">
    <w:name w:val="C718AF5D1F844F69B7A4B07273BA3AB4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6">
    <w:name w:val="26D0491D5DB3472594D566C8531C987F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6">
    <w:name w:val="457EC4EB0C9C49F3837E4922B966E0FF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6">
    <w:name w:val="56E0673344314497BF10B99E7B3D8379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6">
    <w:name w:val="8DDE7B8747884D4394435291E49BCA9F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6">
    <w:name w:val="70085A94E92A429A8A0A81950203C36F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9C9F6D5C4F4560B65750963CCC140C4">
    <w:name w:val="C99C9F6D5C4F4560B65750963CCC140C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C5CC75E3B44635A47FF2C3282171F33">
    <w:name w:val="4AC5CC75E3B44635A47FF2C3282171F3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FEC56FCA69A4FCA936FACA979605E1A3">
    <w:name w:val="BFEC56FCA69A4FCA936FACA979605E1A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3AB8D9BD914755905EEDB47A533DD43">
    <w:name w:val="093AB8D9BD914755905EEDB47A533DD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6">
    <w:name w:val="AA0577EB02854C228BF062B8A6B9D6AF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5">
    <w:name w:val="71E4FEACF55245F5951A7234329D22445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5">
    <w:name w:val="81864B5FABE64F7B82B3645CA4AD08F15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6">
    <w:name w:val="10AB30B28B5D44EC9EC7B6CBB50BB42C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6">
    <w:name w:val="A4E699C963384919B3E91FE2E191036C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6">
    <w:name w:val="4823DD35CE584F469BF6F75F30D26CF7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6">
    <w:name w:val="A326522C60244C2AAC40A291C37A9088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7">
    <w:name w:val="AD76C3DB251E4E27B7A706B375D07582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7">
    <w:name w:val="1B653EF7A3424575A022FAD44023AC95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3">
    <w:name w:val="88DA7B64A1494A7E87C7EB0087B15289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3">
    <w:name w:val="F07CDA13AED94E80B579F5D762A6D4F2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7">
    <w:name w:val="4A6D121A2A724986B00F9CCB9F2D5E37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3">
    <w:name w:val="E3BE137C2C904BE482BBA37313B5A36E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3">
    <w:name w:val="9B27C8F7FCE64F3EB9524061FD636056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7">
    <w:name w:val="560EF0C56F314A25AB5840226C631FA0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7">
    <w:name w:val="472336228C6D4A08AB3C4691410E6812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7">
    <w:name w:val="2BD09B3B1A8C402FAF1C1DDACAAF929E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7">
    <w:name w:val="CA39A5B301E949A88EE2B6689D9F74E8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7">
    <w:name w:val="CB76FFD37EB24DF0976E15A4B0C1B8A7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7">
    <w:name w:val="70A5A2BC6E6941E59D2D38762908F8CA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7">
    <w:name w:val="0A6C033AA62F425A94C37106FBE147A0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7">
    <w:name w:val="BC9B0DD59A714B168BC435B7E492D339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7">
    <w:name w:val="B14908D41E6D4A67A6ABE39014FBA4F8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7">
    <w:name w:val="AAC1601DBC114A8B8FDE840EEE2CCBBA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7">
    <w:name w:val="BAF3B25D1BBB4D6390B577C4CDE0FC51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7">
    <w:name w:val="9E2C25EEE6834DF29D89E783090A77EE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7">
    <w:name w:val="FC548EA0AB3346CBA038DFA92C24D00F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7">
    <w:name w:val="467AD62624314F269914F50B0763D0F2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7">
    <w:name w:val="D0BB6F32C4ED4E5F977F249B12782F19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7">
    <w:name w:val="E46ACBA2F76548F0A1FA68CD9494FD0C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7">
    <w:name w:val="B858CFAE19AB4037B53813010CBD65B4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7">
    <w:name w:val="8071E7BC801F414DA88ED81458B68ECD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7">
    <w:name w:val="CDD62D3354F741D0B95586A8A7D5550E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7">
    <w:name w:val="E9FD342AE7784FA096D45F3892E86444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7">
    <w:name w:val="71BF841146CE46C4854603C2444B4386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7">
    <w:name w:val="A9839375FF224B398D2CA300FFB3B8E8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7">
    <w:name w:val="5D42D385B0914C89BF5DC37596F5CF39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7">
    <w:name w:val="CB3527D90EE04C15B95961675D4A6A31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7">
    <w:name w:val="77E33C4686A044A99D3E5D307209FEDC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7">
    <w:name w:val="4086C2B201AF4423B45C94D79D8131BD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7">
    <w:name w:val="4C8305B3E0934FDF95B8F8F7F15C5A4E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7">
    <w:name w:val="11284F1B93AD44A08968459A7E2D7D9F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7">
    <w:name w:val="679166E4561A4386A36F00347E964285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7">
    <w:name w:val="F080ACBE602744CE999113A1B5E5AC7D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7">
    <w:name w:val="07946CADE85840438FF211910686B280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7">
    <w:name w:val="33973499E5E043E58E734F325AE98B7C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7">
    <w:name w:val="3204671BB808467CA562FC9C25A8474E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7">
    <w:name w:val="667F30B72F0148809BDFFF4A88983F80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7">
    <w:name w:val="C718AF5D1F844F69B7A4B07273BA3AB4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7">
    <w:name w:val="26D0491D5DB3472594D566C8531C987F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7">
    <w:name w:val="457EC4EB0C9C49F3837E4922B966E0FF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7">
    <w:name w:val="56E0673344314497BF10B99E7B3D8379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7">
    <w:name w:val="8DDE7B8747884D4394435291E49BCA9F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7">
    <w:name w:val="70085A94E92A429A8A0A81950203C36F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9C9F6D5C4F4560B65750963CCC140C5">
    <w:name w:val="C99C9F6D5C4F4560B65750963CCC140C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C5CC75E3B44635A47FF2C3282171F34">
    <w:name w:val="4AC5CC75E3B44635A47FF2C3282171F3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FEC56FCA69A4FCA936FACA979605E1A4">
    <w:name w:val="BFEC56FCA69A4FCA936FACA979605E1A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3AB8D9BD914755905EEDB47A533DD44">
    <w:name w:val="093AB8D9BD914755905EEDB47A533DD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7">
    <w:name w:val="AA0577EB02854C228BF062B8A6B9D6AF4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6">
    <w:name w:val="71E4FEACF55245F5951A7234329D22445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6">
    <w:name w:val="81864B5FABE64F7B82B3645CA4AD08F15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7">
    <w:name w:val="10AB30B28B5D44EC9EC7B6CBB50BB42C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7">
    <w:name w:val="A4E699C963384919B3E91FE2E191036C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7">
    <w:name w:val="4823DD35CE584F469BF6F75F30D26CF7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7">
    <w:name w:val="A326522C60244C2AAC40A291C37A9088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8">
    <w:name w:val="AD76C3DB251E4E27B7A706B375D07582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8">
    <w:name w:val="1B653EF7A3424575A022FAD44023AC95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4">
    <w:name w:val="88DA7B64A1494A7E87C7EB0087B15289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4">
    <w:name w:val="F07CDA13AED94E80B579F5D762A6D4F2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8">
    <w:name w:val="4A6D121A2A724986B00F9CCB9F2D5E37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4">
    <w:name w:val="E3BE137C2C904BE482BBA37313B5A36E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4">
    <w:name w:val="9B27C8F7FCE64F3EB9524061FD636056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8">
    <w:name w:val="560EF0C56F314A25AB5840226C631FA0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8">
    <w:name w:val="472336228C6D4A08AB3C4691410E6812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8">
    <w:name w:val="2BD09B3B1A8C402FAF1C1DDACAAF929E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8">
    <w:name w:val="CA39A5B301E949A88EE2B6689D9F74E8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8">
    <w:name w:val="CB76FFD37EB24DF0976E15A4B0C1B8A7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8">
    <w:name w:val="70A5A2BC6E6941E59D2D38762908F8CA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8">
    <w:name w:val="0A6C033AA62F425A94C37106FBE147A0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8">
    <w:name w:val="BC9B0DD59A714B168BC435B7E492D339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8">
    <w:name w:val="B14908D41E6D4A67A6ABE39014FBA4F8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8">
    <w:name w:val="AAC1601DBC114A8B8FDE840EEE2CCBBA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8">
    <w:name w:val="BAF3B25D1BBB4D6390B577C4CDE0FC51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8">
    <w:name w:val="9E2C25EEE6834DF29D89E783090A77EE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8">
    <w:name w:val="FC548EA0AB3346CBA038DFA92C24D00F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8">
    <w:name w:val="467AD62624314F269914F50B0763D0F2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8">
    <w:name w:val="D0BB6F32C4ED4E5F977F249B12782F19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8">
    <w:name w:val="E46ACBA2F76548F0A1FA68CD9494FD0C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8">
    <w:name w:val="B858CFAE19AB4037B53813010CBD65B4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8">
    <w:name w:val="8071E7BC801F414DA88ED81458B68ECD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8">
    <w:name w:val="CDD62D3354F741D0B95586A8A7D5550E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8">
    <w:name w:val="E9FD342AE7784FA096D45F3892E86444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8">
    <w:name w:val="71BF841146CE46C4854603C2444B4386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8">
    <w:name w:val="A9839375FF224B398D2CA300FFB3B8E8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8">
    <w:name w:val="5D42D385B0914C89BF5DC37596F5CF39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8">
    <w:name w:val="CB3527D90EE04C15B95961675D4A6A31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8">
    <w:name w:val="77E33C4686A044A99D3E5D307209FEDC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8">
    <w:name w:val="4086C2B201AF4423B45C94D79D8131BD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8">
    <w:name w:val="4C8305B3E0934FDF95B8F8F7F15C5A4E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8">
    <w:name w:val="11284F1B93AD44A08968459A7E2D7D9F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8">
    <w:name w:val="679166E4561A4386A36F00347E964285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8">
    <w:name w:val="F080ACBE602744CE999113A1B5E5AC7D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8">
    <w:name w:val="07946CADE85840438FF211910686B280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8">
    <w:name w:val="33973499E5E043E58E734F325AE98B7C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8">
    <w:name w:val="3204671BB808467CA562FC9C25A8474E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8">
    <w:name w:val="667F30B72F0148809BDFFF4A88983F80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8">
    <w:name w:val="C718AF5D1F844F69B7A4B07273BA3AB4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8">
    <w:name w:val="26D0491D5DB3472594D566C8531C987F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8">
    <w:name w:val="457EC4EB0C9C49F3837E4922B966E0FF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8">
    <w:name w:val="56E0673344314497BF10B99E7B3D8379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8">
    <w:name w:val="8DDE7B8747884D4394435291E49BCA9F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8">
    <w:name w:val="70085A94E92A429A8A0A81950203C36F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9C9F6D5C4F4560B65750963CCC140C6">
    <w:name w:val="C99C9F6D5C4F4560B65750963CCC140C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C5CC75E3B44635A47FF2C3282171F35">
    <w:name w:val="4AC5CC75E3B44635A47FF2C3282171F3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FEC56FCA69A4FCA936FACA979605E1A5">
    <w:name w:val="BFEC56FCA69A4FCA936FACA979605E1A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3AB8D9BD914755905EEDB47A533DD45">
    <w:name w:val="093AB8D9BD914755905EEDB47A533DD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8">
    <w:name w:val="AA0577EB02854C228BF062B8A6B9D6AF4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7">
    <w:name w:val="71E4FEACF55245F5951A7234329D22445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7">
    <w:name w:val="81864B5FABE64F7B82B3645CA4AD08F15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8">
    <w:name w:val="10AB30B28B5D44EC9EC7B6CBB50BB42C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8">
    <w:name w:val="A4E699C963384919B3E91FE2E191036C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8">
    <w:name w:val="4823DD35CE584F469BF6F75F30D26CF7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8">
    <w:name w:val="A326522C60244C2AAC40A291C37A9088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9">
    <w:name w:val="AD76C3DB251E4E27B7A706B375D07582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9">
    <w:name w:val="1B653EF7A3424575A022FAD44023AC95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5">
    <w:name w:val="88DA7B64A1494A7E87C7EB0087B15289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5">
    <w:name w:val="F07CDA13AED94E80B579F5D762A6D4F2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9">
    <w:name w:val="4A6D121A2A724986B00F9CCB9F2D5E37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5">
    <w:name w:val="E3BE137C2C904BE482BBA37313B5A36E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5">
    <w:name w:val="9B27C8F7FCE64F3EB9524061FD636056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9">
    <w:name w:val="560EF0C56F314A25AB5840226C631FA0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9">
    <w:name w:val="472336228C6D4A08AB3C4691410E6812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9">
    <w:name w:val="2BD09B3B1A8C402FAF1C1DDACAAF929E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9">
    <w:name w:val="CA39A5B301E949A88EE2B6689D9F74E8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9">
    <w:name w:val="CB76FFD37EB24DF0976E15A4B0C1B8A7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9">
    <w:name w:val="70A5A2BC6E6941E59D2D38762908F8CA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9">
    <w:name w:val="0A6C033AA62F425A94C37106FBE147A0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9">
    <w:name w:val="BC9B0DD59A714B168BC435B7E492D339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9">
    <w:name w:val="B14908D41E6D4A67A6ABE39014FBA4F8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9">
    <w:name w:val="AAC1601DBC114A8B8FDE840EEE2CCBBA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9">
    <w:name w:val="BAF3B25D1BBB4D6390B577C4CDE0FC51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9">
    <w:name w:val="9E2C25EEE6834DF29D89E783090A77EE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9">
    <w:name w:val="FC548EA0AB3346CBA038DFA92C24D00F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9">
    <w:name w:val="467AD62624314F269914F50B0763D0F2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9">
    <w:name w:val="D0BB6F32C4ED4E5F977F249B12782F19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9">
    <w:name w:val="E46ACBA2F76548F0A1FA68CD9494FD0C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9">
    <w:name w:val="B858CFAE19AB4037B53813010CBD65B4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9">
    <w:name w:val="8071E7BC801F414DA88ED81458B68ECD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9">
    <w:name w:val="CDD62D3354F741D0B95586A8A7D5550E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9">
    <w:name w:val="E9FD342AE7784FA096D45F3892E86444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9">
    <w:name w:val="71BF841146CE46C4854603C2444B4386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9">
    <w:name w:val="A9839375FF224B398D2CA300FFB3B8E8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9">
    <w:name w:val="5D42D385B0914C89BF5DC37596F5CF39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9">
    <w:name w:val="CB3527D90EE04C15B95961675D4A6A31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9">
    <w:name w:val="77E33C4686A044A99D3E5D307209FEDC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9">
    <w:name w:val="4086C2B201AF4423B45C94D79D8131BD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9">
    <w:name w:val="4C8305B3E0934FDF95B8F8F7F15C5A4E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9">
    <w:name w:val="11284F1B93AD44A08968459A7E2D7D9F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9">
    <w:name w:val="679166E4561A4386A36F00347E964285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9">
    <w:name w:val="F080ACBE602744CE999113A1B5E5AC7D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9">
    <w:name w:val="07946CADE85840438FF211910686B280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9">
    <w:name w:val="33973499E5E043E58E734F325AE98B7C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9">
    <w:name w:val="3204671BB808467CA562FC9C25A8474E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9">
    <w:name w:val="667F30B72F0148809BDFFF4A88983F80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9">
    <w:name w:val="C718AF5D1F844F69B7A4B07273BA3AB4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9">
    <w:name w:val="26D0491D5DB3472594D566C8531C987F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9">
    <w:name w:val="457EC4EB0C9C49F3837E4922B966E0FF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9">
    <w:name w:val="56E0673344314497BF10B99E7B3D8379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9">
    <w:name w:val="8DDE7B8747884D4394435291E49BCA9F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9">
    <w:name w:val="70085A94E92A429A8A0A81950203C36F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9C9F6D5C4F4560B65750963CCC140C7">
    <w:name w:val="C99C9F6D5C4F4560B65750963CCC140C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C5CC75E3B44635A47FF2C3282171F36">
    <w:name w:val="4AC5CC75E3B44635A47FF2C3282171F3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FEC56FCA69A4FCA936FACA979605E1A6">
    <w:name w:val="BFEC56FCA69A4FCA936FACA979605E1A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3AB8D9BD914755905EEDB47A533DD46">
    <w:name w:val="093AB8D9BD914755905EEDB47A533DD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57402CA95DE461B9F9762E969E6823A">
    <w:name w:val="D57402CA95DE461B9F9762E969E6823A"/>
    <w:rsid w:val="0058024D"/>
  </w:style>
  <w:style w:type="paragraph" w:customStyle="1" w:styleId="7892CDBA192B4B42BA1012815C049D38">
    <w:name w:val="7892CDBA192B4B42BA1012815C049D38"/>
    <w:rsid w:val="0058024D"/>
  </w:style>
  <w:style w:type="paragraph" w:customStyle="1" w:styleId="F1A05C0C6F954EF7A08D3DCEF0E71CF2">
    <w:name w:val="F1A05C0C6F954EF7A08D3DCEF0E71CF2"/>
    <w:rsid w:val="0058024D"/>
  </w:style>
  <w:style w:type="paragraph" w:customStyle="1" w:styleId="82C95AB926304423A55BAF4FCA0E5CE8">
    <w:name w:val="82C95AB926304423A55BAF4FCA0E5CE8"/>
    <w:rsid w:val="0058024D"/>
  </w:style>
  <w:style w:type="paragraph" w:customStyle="1" w:styleId="CD4F6C16A6C2459E93A8ED83A373E8EA">
    <w:name w:val="CD4F6C16A6C2459E93A8ED83A373E8EA"/>
    <w:rsid w:val="0058024D"/>
  </w:style>
  <w:style w:type="paragraph" w:customStyle="1" w:styleId="DEEF485C994C4903893AD0BEE744AC2E">
    <w:name w:val="DEEF485C994C4903893AD0BEE744AC2E"/>
    <w:rsid w:val="0058024D"/>
  </w:style>
  <w:style w:type="paragraph" w:customStyle="1" w:styleId="2F935BF943614AF9AFA1C12963FB70D7">
    <w:name w:val="2F935BF943614AF9AFA1C12963FB70D7"/>
    <w:rsid w:val="0058024D"/>
  </w:style>
  <w:style w:type="paragraph" w:customStyle="1" w:styleId="1C5D4596661D45BE80ED623F6B9D15C5">
    <w:name w:val="1C5D4596661D45BE80ED623F6B9D15C5"/>
    <w:rsid w:val="0058024D"/>
  </w:style>
  <w:style w:type="paragraph" w:customStyle="1" w:styleId="E9551789AD6643F585B8A7C6A62BE02C">
    <w:name w:val="E9551789AD6643F585B8A7C6A62BE02C"/>
    <w:rsid w:val="0058024D"/>
  </w:style>
  <w:style w:type="paragraph" w:customStyle="1" w:styleId="26BA7CBAEA3F49199F3FAE632DE4365B">
    <w:name w:val="26BA7CBAEA3F49199F3FAE632DE4365B"/>
    <w:rsid w:val="0058024D"/>
  </w:style>
  <w:style w:type="paragraph" w:customStyle="1" w:styleId="6136FD4C711B4A50B74D5E70F429991C">
    <w:name w:val="6136FD4C711B4A50B74D5E70F429991C"/>
    <w:rsid w:val="0058024D"/>
  </w:style>
  <w:style w:type="paragraph" w:customStyle="1" w:styleId="FC947739748D45A4B83D7028A3E2702E">
    <w:name w:val="FC947739748D45A4B83D7028A3E2702E"/>
    <w:rsid w:val="0058024D"/>
  </w:style>
  <w:style w:type="paragraph" w:customStyle="1" w:styleId="AA0577EB02854C228BF062B8A6B9D6AF49">
    <w:name w:val="AA0577EB02854C228BF062B8A6B9D6AF4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8">
    <w:name w:val="71E4FEACF55245F5951A7234329D22445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8">
    <w:name w:val="81864B5FABE64F7B82B3645CA4AD08F15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9">
    <w:name w:val="10AB30B28B5D44EC9EC7B6CBB50BB42C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9">
    <w:name w:val="A4E699C963384919B3E91FE2E191036C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9">
    <w:name w:val="4823DD35CE584F469BF6F75F30D26CF7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9">
    <w:name w:val="A326522C60244C2AAC40A291C37A9088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0">
    <w:name w:val="AD76C3DB251E4E27B7A706B375D07582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0">
    <w:name w:val="1B653EF7A3424575A022FAD44023AC95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6">
    <w:name w:val="88DA7B64A1494A7E87C7EB0087B15289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6">
    <w:name w:val="F07CDA13AED94E80B579F5D762A6D4F2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0">
    <w:name w:val="4A6D121A2A724986B00F9CCB9F2D5E37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6">
    <w:name w:val="E3BE137C2C904BE482BBA37313B5A36E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6">
    <w:name w:val="9B27C8F7FCE64F3EB9524061FD636056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0">
    <w:name w:val="560EF0C56F314A25AB5840226C631FA0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0">
    <w:name w:val="472336228C6D4A08AB3C4691410E6812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0">
    <w:name w:val="2BD09B3B1A8C402FAF1C1DDACAAF929E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0">
    <w:name w:val="CA39A5B301E949A88EE2B6689D9F74E8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0">
    <w:name w:val="CB76FFD37EB24DF0976E15A4B0C1B8A7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0">
    <w:name w:val="70A5A2BC6E6941E59D2D38762908F8CA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0">
    <w:name w:val="0A6C033AA62F425A94C37106FBE147A0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0">
    <w:name w:val="BC9B0DD59A714B168BC435B7E492D339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1">
    <w:name w:val="FC947739748D45A4B83D7028A3E2702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1">
    <w:name w:val="82C95AB926304423A55BAF4FCA0E5CE8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1">
    <w:name w:val="CD4F6C16A6C2459E93A8ED83A373E8EA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1">
    <w:name w:val="DEEF485C994C4903893AD0BEE744AC2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0">
    <w:name w:val="B14908D41E6D4A67A6ABE39014FBA4F8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20">
    <w:name w:val="AAC1601DBC114A8B8FDE840EEE2CCBBA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20">
    <w:name w:val="BAF3B25D1BBB4D6390B577C4CDE0FC51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20">
    <w:name w:val="9E2C25EEE6834DF29D89E783090A77EE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20">
    <w:name w:val="FC548EA0AB3346CBA038DFA92C24D00F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20">
    <w:name w:val="467AD62624314F269914F50B0763D0F2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20">
    <w:name w:val="D0BB6F32C4ED4E5F977F249B12782F19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20">
    <w:name w:val="E46ACBA2F76548F0A1FA68CD9494FD0C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20">
    <w:name w:val="B858CFAE19AB4037B53813010CBD65B4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20">
    <w:name w:val="8071E7BC801F414DA88ED81458B68ECD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20">
    <w:name w:val="CDD62D3354F741D0B95586A8A7D5550E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20">
    <w:name w:val="E9FD342AE7784FA096D45F3892E86444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20">
    <w:name w:val="71BF841146CE46C4854603C2444B4386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0">
    <w:name w:val="A9839375FF224B398D2CA300FFB3B8E8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0">
    <w:name w:val="5D42D385B0914C89BF5DC37596F5CF39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0">
    <w:name w:val="CB3527D90EE04C15B95961675D4A6A31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0">
    <w:name w:val="77E33C4686A044A99D3E5D307209FEDC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20">
    <w:name w:val="4086C2B201AF4423B45C94D79D8131BD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20">
    <w:name w:val="4C8305B3E0934FDF95B8F8F7F15C5A4E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20">
    <w:name w:val="11284F1B93AD44A08968459A7E2D7D9F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20">
    <w:name w:val="679166E4561A4386A36F00347E964285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20">
    <w:name w:val="F080ACBE602744CE999113A1B5E5AC7D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20">
    <w:name w:val="07946CADE85840438FF211910686B280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20">
    <w:name w:val="33973499E5E043E58E734F325AE98B7C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20">
    <w:name w:val="3204671BB808467CA562FC9C25A8474E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20">
    <w:name w:val="667F30B72F0148809BDFFF4A88983F80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20">
    <w:name w:val="C718AF5D1F844F69B7A4B07273BA3AB4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20">
    <w:name w:val="26D0491D5DB3472594D566C8531C987F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20">
    <w:name w:val="457EC4EB0C9C49F3837E4922B966E0FF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20">
    <w:name w:val="56E0673344314497BF10B99E7B3D8379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20">
    <w:name w:val="8DDE7B8747884D4394435291E49BCA9F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20">
    <w:name w:val="70085A94E92A429A8A0A81950203C36F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C5CC75E3B44635A47FF2C3282171F37">
    <w:name w:val="4AC5CC75E3B44635A47FF2C3282171F3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FEC56FCA69A4FCA936FACA979605E1A7">
    <w:name w:val="BFEC56FCA69A4FCA936FACA979605E1A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3AB8D9BD914755905EEDB47A533DD47">
    <w:name w:val="093AB8D9BD914755905EEDB47A533DD4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">
    <w:name w:val="8CF14E09AACB4A82819D7EA5DC7282F7"/>
    <w:rsid w:val="0058024D"/>
  </w:style>
  <w:style w:type="paragraph" w:customStyle="1" w:styleId="89EBBD5BB1184BCDA4B5587A6BAFC1F3">
    <w:name w:val="89EBBD5BB1184BCDA4B5587A6BAFC1F3"/>
    <w:rsid w:val="0058024D"/>
  </w:style>
  <w:style w:type="paragraph" w:customStyle="1" w:styleId="287FD643BA7649EBA871C4750470E9FC">
    <w:name w:val="287FD643BA7649EBA871C4750470E9FC"/>
    <w:rsid w:val="0058024D"/>
  </w:style>
  <w:style w:type="paragraph" w:customStyle="1" w:styleId="166E6337F5454A90BC2F0DE8FA5DF22F">
    <w:name w:val="166E6337F5454A90BC2F0DE8FA5DF22F"/>
    <w:rsid w:val="0058024D"/>
  </w:style>
  <w:style w:type="paragraph" w:customStyle="1" w:styleId="613E35755698459FBD14F01AB40E6730">
    <w:name w:val="613E35755698459FBD14F01AB40E6730"/>
    <w:rsid w:val="0058024D"/>
  </w:style>
  <w:style w:type="paragraph" w:customStyle="1" w:styleId="E479A9D222F44238BA96B3F242FC3150">
    <w:name w:val="E479A9D222F44238BA96B3F242FC3150"/>
    <w:rsid w:val="0058024D"/>
  </w:style>
  <w:style w:type="paragraph" w:customStyle="1" w:styleId="0D54173245FA42F9AE600CE445CBA6ED">
    <w:name w:val="0D54173245FA42F9AE600CE445CBA6ED"/>
    <w:rsid w:val="0058024D"/>
  </w:style>
  <w:style w:type="paragraph" w:customStyle="1" w:styleId="BA0F8FC31F1D4A558B84DF544EC2E169">
    <w:name w:val="BA0F8FC31F1D4A558B84DF544EC2E169"/>
    <w:rsid w:val="0058024D"/>
  </w:style>
  <w:style w:type="paragraph" w:customStyle="1" w:styleId="AB660401BF9F4574AA1DF860DA52D60C">
    <w:name w:val="AB660401BF9F4574AA1DF860DA52D60C"/>
    <w:rsid w:val="0058024D"/>
  </w:style>
  <w:style w:type="paragraph" w:customStyle="1" w:styleId="C1CB124483DE4621B609E97BCAEAAEAE">
    <w:name w:val="C1CB124483DE4621B609E97BCAEAAEAE"/>
    <w:rsid w:val="0058024D"/>
  </w:style>
  <w:style w:type="paragraph" w:customStyle="1" w:styleId="AA0577EB02854C228BF062B8A6B9D6AF50">
    <w:name w:val="AA0577EB02854C228BF062B8A6B9D6AF5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9">
    <w:name w:val="71E4FEACF55245F5951A7234329D22445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9">
    <w:name w:val="81864B5FABE64F7B82B3645CA4AD08F15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0">
    <w:name w:val="10AB30B28B5D44EC9EC7B6CBB50BB42C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0">
    <w:name w:val="A4E699C963384919B3E91FE2E191036C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0">
    <w:name w:val="4823DD35CE584F469BF6F75F30D26CF7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0">
    <w:name w:val="A326522C60244C2AAC40A291C37A9088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1">
    <w:name w:val="AD76C3DB251E4E27B7A706B375D07582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1">
    <w:name w:val="1B653EF7A3424575A022FAD44023AC95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7">
    <w:name w:val="88DA7B64A1494A7E87C7EB0087B15289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7">
    <w:name w:val="F07CDA13AED94E80B579F5D762A6D4F2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1">
    <w:name w:val="4A6D121A2A724986B00F9CCB9F2D5E37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7">
    <w:name w:val="E3BE137C2C904BE482BBA37313B5A36E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7">
    <w:name w:val="9B27C8F7FCE64F3EB9524061FD636056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1">
    <w:name w:val="560EF0C56F314A25AB5840226C631FA0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1">
    <w:name w:val="472336228C6D4A08AB3C4691410E6812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1">
    <w:name w:val="2BD09B3B1A8C402FAF1C1DDACAAF929E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1">
    <w:name w:val="CA39A5B301E949A88EE2B6689D9F74E8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1">
    <w:name w:val="CB76FFD37EB24DF0976E15A4B0C1B8A7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1">
    <w:name w:val="70A5A2BC6E6941E59D2D38762908F8CA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1">
    <w:name w:val="0A6C033AA62F425A94C37106FBE147A0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1">
    <w:name w:val="BC9B0DD59A714B168BC435B7E492D339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2">
    <w:name w:val="FC947739748D45A4B83D7028A3E2702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2">
    <w:name w:val="82C95AB926304423A55BAF4FCA0E5CE8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2">
    <w:name w:val="CD4F6C16A6C2459E93A8ED83A373E8EA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2">
    <w:name w:val="DEEF485C994C4903893AD0BEE744AC2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1">
    <w:name w:val="B14908D41E6D4A67A6ABE39014FBA4F8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1">
    <w:name w:val="8CF14E09AACB4A82819D7EA5DC7282F7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1">
    <w:name w:val="166E6337F5454A90BC2F0DE8FA5DF22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1">
    <w:name w:val="0D54173245FA42F9AE600CE445CBA6ED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1">
    <w:name w:val="C1CB124483DE4621B609E97BCAEAAEA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1">
    <w:name w:val="A9839375FF224B398D2CA300FFB3B8E8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1">
    <w:name w:val="5D42D385B0914C89BF5DC37596F5CF39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1">
    <w:name w:val="CB3527D90EE04C15B95961675D4A6A31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1">
    <w:name w:val="77E33C4686A044A99D3E5D307209FEDC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21">
    <w:name w:val="4086C2B201AF4423B45C94D79D8131BD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21">
    <w:name w:val="4C8305B3E0934FDF95B8F8F7F15C5A4E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21">
    <w:name w:val="11284F1B93AD44A08968459A7E2D7D9F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21">
    <w:name w:val="679166E4561A4386A36F00347E964285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21">
    <w:name w:val="F080ACBE602744CE999113A1B5E5AC7D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21">
    <w:name w:val="07946CADE85840438FF211910686B280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21">
    <w:name w:val="33973499E5E043E58E734F325AE98B7C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21">
    <w:name w:val="3204671BB808467CA562FC9C25A8474E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21">
    <w:name w:val="667F30B72F0148809BDFFF4A88983F80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21">
    <w:name w:val="C718AF5D1F844F69B7A4B07273BA3AB4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21">
    <w:name w:val="26D0491D5DB3472594D566C8531C987F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21">
    <w:name w:val="457EC4EB0C9C49F3837E4922B966E0FF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21">
    <w:name w:val="56E0673344314497BF10B99E7B3D8379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21">
    <w:name w:val="8DDE7B8747884D4394435291E49BCA9F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21">
    <w:name w:val="70085A94E92A429A8A0A81950203C36F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C5CC75E3B44635A47FF2C3282171F38">
    <w:name w:val="4AC5CC75E3B44635A47FF2C3282171F3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FEC56FCA69A4FCA936FACA979605E1A8">
    <w:name w:val="BFEC56FCA69A4FCA936FACA979605E1A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3AB8D9BD914755905EEDB47A533DD48">
    <w:name w:val="093AB8D9BD914755905EEDB47A533DD4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0D72722596476F90C522D27A8EC1EF">
    <w:name w:val="9D0D72722596476F90C522D27A8EC1EF"/>
    <w:rsid w:val="0058024D"/>
  </w:style>
  <w:style w:type="paragraph" w:customStyle="1" w:styleId="6D70786FD83A4BB0989C612CEA58BE96">
    <w:name w:val="6D70786FD83A4BB0989C612CEA58BE96"/>
    <w:rsid w:val="0058024D"/>
  </w:style>
  <w:style w:type="paragraph" w:customStyle="1" w:styleId="8CE4ED0CD1E8415E8CC36FD9D976DA6C">
    <w:name w:val="8CE4ED0CD1E8415E8CC36FD9D976DA6C"/>
    <w:rsid w:val="0058024D"/>
  </w:style>
  <w:style w:type="paragraph" w:customStyle="1" w:styleId="AA0577EB02854C228BF062B8A6B9D6AF51">
    <w:name w:val="AA0577EB02854C228BF062B8A6B9D6AF5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0">
    <w:name w:val="71E4FEACF55245F5951A7234329D22446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0">
    <w:name w:val="81864B5FABE64F7B82B3645CA4AD08F16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1">
    <w:name w:val="10AB30B28B5D44EC9EC7B6CBB50BB42C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1">
    <w:name w:val="A4E699C963384919B3E91FE2E191036C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1">
    <w:name w:val="4823DD35CE584F469BF6F75F30D26CF7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1">
    <w:name w:val="A326522C60244C2AAC40A291C37A9088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2">
    <w:name w:val="AD76C3DB251E4E27B7A706B375D07582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2">
    <w:name w:val="1B653EF7A3424575A022FAD44023AC95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8">
    <w:name w:val="88DA7B64A1494A7E87C7EB0087B15289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8">
    <w:name w:val="F07CDA13AED94E80B579F5D762A6D4F2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2">
    <w:name w:val="4A6D121A2A724986B00F9CCB9F2D5E37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8">
    <w:name w:val="E3BE137C2C904BE482BBA37313B5A36E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8">
    <w:name w:val="9B27C8F7FCE64F3EB9524061FD636056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2">
    <w:name w:val="560EF0C56F314A25AB5840226C631FA0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2">
    <w:name w:val="472336228C6D4A08AB3C4691410E6812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2">
    <w:name w:val="2BD09B3B1A8C402FAF1C1DDACAAF929E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2">
    <w:name w:val="CA39A5B301E949A88EE2B6689D9F74E8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2">
    <w:name w:val="CB76FFD37EB24DF0976E15A4B0C1B8A7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2">
    <w:name w:val="70A5A2BC6E6941E59D2D38762908F8CA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2">
    <w:name w:val="0A6C033AA62F425A94C37106FBE147A0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2">
    <w:name w:val="BC9B0DD59A714B168BC435B7E492D339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3">
    <w:name w:val="FC947739748D45A4B83D7028A3E2702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3">
    <w:name w:val="82C95AB926304423A55BAF4FCA0E5CE8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3">
    <w:name w:val="CD4F6C16A6C2459E93A8ED83A373E8EA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3">
    <w:name w:val="DEEF485C994C4903893AD0BEE744AC2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2">
    <w:name w:val="B14908D41E6D4A67A6ABE39014FBA4F8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2">
    <w:name w:val="8CF14E09AACB4A82819D7EA5DC7282F7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2">
    <w:name w:val="166E6337F5454A90BC2F0DE8FA5DF22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2">
    <w:name w:val="0D54173245FA42F9AE600CE445CBA6ED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2">
    <w:name w:val="C1CB124483DE4621B609E97BCAEAAEA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2">
    <w:name w:val="A9839375FF224B398D2CA300FFB3B8E8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2">
    <w:name w:val="5D42D385B0914C89BF5DC37596F5CF39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2">
    <w:name w:val="CB3527D90EE04C15B95961675D4A6A31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2">
    <w:name w:val="77E33C4686A044A99D3E5D307209FEDC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2">
    <w:name w:val="AA0577EB02854C228BF062B8A6B9D6AF5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1">
    <w:name w:val="71E4FEACF55245F5951A7234329D22446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1">
    <w:name w:val="81864B5FABE64F7B82B3645CA4AD08F16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2">
    <w:name w:val="10AB30B28B5D44EC9EC7B6CBB50BB42C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2">
    <w:name w:val="A4E699C963384919B3E91FE2E191036C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2">
    <w:name w:val="4823DD35CE584F469BF6F75F30D26CF7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2">
    <w:name w:val="A326522C60244C2AAC40A291C37A9088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3">
    <w:name w:val="AD76C3DB251E4E27B7A706B375D07582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3">
    <w:name w:val="1B653EF7A3424575A022FAD44023AC95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9">
    <w:name w:val="88DA7B64A1494A7E87C7EB0087B15289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9">
    <w:name w:val="F07CDA13AED94E80B579F5D762A6D4F2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3">
    <w:name w:val="4A6D121A2A724986B00F9CCB9F2D5E37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9">
    <w:name w:val="E3BE137C2C904BE482BBA37313B5A36E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9">
    <w:name w:val="9B27C8F7FCE64F3EB9524061FD636056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3">
    <w:name w:val="560EF0C56F314A25AB5840226C631FA0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3">
    <w:name w:val="472336228C6D4A08AB3C4691410E6812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3">
    <w:name w:val="2BD09B3B1A8C402FAF1C1DDACAAF929E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3">
    <w:name w:val="CA39A5B301E949A88EE2B6689D9F74E8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3">
    <w:name w:val="CB76FFD37EB24DF0976E15A4B0C1B8A7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3">
    <w:name w:val="70A5A2BC6E6941E59D2D38762908F8CA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3">
    <w:name w:val="0A6C033AA62F425A94C37106FBE147A0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3">
    <w:name w:val="BC9B0DD59A714B168BC435B7E492D339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4">
    <w:name w:val="FC947739748D45A4B83D7028A3E2702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4">
    <w:name w:val="82C95AB926304423A55BAF4FCA0E5CE8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4">
    <w:name w:val="CD4F6C16A6C2459E93A8ED83A373E8EA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4">
    <w:name w:val="DEEF485C994C4903893AD0BEE744AC2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3">
    <w:name w:val="B14908D41E6D4A67A6ABE39014FBA4F8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3">
    <w:name w:val="8CF14E09AACB4A82819D7EA5DC7282F7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3">
    <w:name w:val="166E6337F5454A90BC2F0DE8FA5DF22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3">
    <w:name w:val="0D54173245FA42F9AE600CE445CBA6ED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3">
    <w:name w:val="C1CB124483DE4621B609E97BCAEAAEA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3">
    <w:name w:val="A9839375FF224B398D2CA300FFB3B8E8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3">
    <w:name w:val="5D42D385B0914C89BF5DC37596F5CF39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3">
    <w:name w:val="CB3527D90EE04C15B95961675D4A6A31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3">
    <w:name w:val="77E33C4686A044A99D3E5D307209FEDC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3">
    <w:name w:val="AA0577EB02854C228BF062B8A6B9D6AF5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2">
    <w:name w:val="71E4FEACF55245F5951A7234329D22446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2">
    <w:name w:val="81864B5FABE64F7B82B3645CA4AD08F16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3">
    <w:name w:val="10AB30B28B5D44EC9EC7B6CBB50BB42C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3">
    <w:name w:val="A4E699C963384919B3E91FE2E191036C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3">
    <w:name w:val="4823DD35CE584F469BF6F75F30D26CF7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3">
    <w:name w:val="A326522C60244C2AAC40A291C37A9088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4">
    <w:name w:val="AD76C3DB251E4E27B7A706B375D07582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4">
    <w:name w:val="1B653EF7A3424575A022FAD44023AC95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20">
    <w:name w:val="88DA7B64A1494A7E87C7EB0087B15289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20">
    <w:name w:val="F07CDA13AED94E80B579F5D762A6D4F2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4">
    <w:name w:val="4A6D121A2A724986B00F9CCB9F2D5E37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20">
    <w:name w:val="E3BE137C2C904BE482BBA37313B5A36E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20">
    <w:name w:val="9B27C8F7FCE64F3EB9524061FD636056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4">
    <w:name w:val="560EF0C56F314A25AB5840226C631FA0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4">
    <w:name w:val="472336228C6D4A08AB3C4691410E6812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4">
    <w:name w:val="2BD09B3B1A8C402FAF1C1DDACAAF929E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4">
    <w:name w:val="CA39A5B301E949A88EE2B6689D9F74E8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4">
    <w:name w:val="CB76FFD37EB24DF0976E15A4B0C1B8A7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4">
    <w:name w:val="70A5A2BC6E6941E59D2D38762908F8CA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4">
    <w:name w:val="0A6C033AA62F425A94C37106FBE147A0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4">
    <w:name w:val="BC9B0DD59A714B168BC435B7E492D339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5">
    <w:name w:val="FC947739748D45A4B83D7028A3E2702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5">
    <w:name w:val="82C95AB926304423A55BAF4FCA0E5CE8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5">
    <w:name w:val="CD4F6C16A6C2459E93A8ED83A373E8EA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5">
    <w:name w:val="DEEF485C994C4903893AD0BEE744AC2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4">
    <w:name w:val="B14908D41E6D4A67A6ABE39014FBA4F8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4">
    <w:name w:val="8CF14E09AACB4A82819D7EA5DC7282F7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4">
    <w:name w:val="166E6337F5454A90BC2F0DE8FA5DF22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4">
    <w:name w:val="0D54173245FA42F9AE600CE445CBA6ED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4">
    <w:name w:val="C1CB124483DE4621B609E97BCAEAAEA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4">
    <w:name w:val="A9839375FF224B398D2CA300FFB3B8E8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4">
    <w:name w:val="5D42D385B0914C89BF5DC37596F5CF39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4">
    <w:name w:val="CB3527D90EE04C15B95961675D4A6A31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4">
    <w:name w:val="77E33C4686A044A99D3E5D307209FEDC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4">
    <w:name w:val="AA0577EB02854C228BF062B8A6B9D6AF5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3">
    <w:name w:val="71E4FEACF55245F5951A7234329D22446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3">
    <w:name w:val="81864B5FABE64F7B82B3645CA4AD08F16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4">
    <w:name w:val="10AB30B28B5D44EC9EC7B6CBB50BB42C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4">
    <w:name w:val="A4E699C963384919B3E91FE2E191036C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4">
    <w:name w:val="4823DD35CE584F469BF6F75F30D26CF7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4">
    <w:name w:val="A326522C60244C2AAC40A291C37A9088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5">
    <w:name w:val="AD76C3DB251E4E27B7A706B375D07582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5">
    <w:name w:val="1B653EF7A3424575A022FAD44023AC95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21">
    <w:name w:val="88DA7B64A1494A7E87C7EB0087B15289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21">
    <w:name w:val="F07CDA13AED94E80B579F5D762A6D4F2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5">
    <w:name w:val="4A6D121A2A724986B00F9CCB9F2D5E37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21">
    <w:name w:val="E3BE137C2C904BE482BBA37313B5A36E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21">
    <w:name w:val="9B27C8F7FCE64F3EB9524061FD636056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5">
    <w:name w:val="560EF0C56F314A25AB5840226C631FA0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5">
    <w:name w:val="472336228C6D4A08AB3C4691410E6812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5">
    <w:name w:val="2BD09B3B1A8C402FAF1C1DDACAAF929E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5">
    <w:name w:val="CA39A5B301E949A88EE2B6689D9F74E8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5">
    <w:name w:val="CB76FFD37EB24DF0976E15A4B0C1B8A7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5">
    <w:name w:val="70A5A2BC6E6941E59D2D38762908F8CA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5">
    <w:name w:val="0A6C033AA62F425A94C37106FBE147A0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5">
    <w:name w:val="BC9B0DD59A714B168BC435B7E492D339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6">
    <w:name w:val="FC947739748D45A4B83D7028A3E2702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6">
    <w:name w:val="82C95AB926304423A55BAF4FCA0E5CE8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6">
    <w:name w:val="CD4F6C16A6C2459E93A8ED83A373E8EA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6">
    <w:name w:val="DEEF485C994C4903893AD0BEE744AC2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5">
    <w:name w:val="B14908D41E6D4A67A6ABE39014FBA4F8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5">
    <w:name w:val="8CF14E09AACB4A82819D7EA5DC7282F7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5">
    <w:name w:val="166E6337F5454A90BC2F0DE8FA5DF22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5">
    <w:name w:val="0D54173245FA42F9AE600CE445CBA6ED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5">
    <w:name w:val="C1CB124483DE4621B609E97BCAEAAEA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5">
    <w:name w:val="A9839375FF224B398D2CA300FFB3B8E8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5">
    <w:name w:val="5D42D385B0914C89BF5DC37596F5CF39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5">
    <w:name w:val="CB3527D90EE04C15B95961675D4A6A31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5">
    <w:name w:val="77E33C4686A044A99D3E5D307209FEDC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5">
    <w:name w:val="AA0577EB02854C228BF062B8A6B9D6AF5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4">
    <w:name w:val="71E4FEACF55245F5951A7234329D22446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4">
    <w:name w:val="81864B5FABE64F7B82B3645CA4AD08F16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5">
    <w:name w:val="10AB30B28B5D44EC9EC7B6CBB50BB42C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5">
    <w:name w:val="A4E699C963384919B3E91FE2E191036C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5">
    <w:name w:val="4823DD35CE584F469BF6F75F30D26CF7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5">
    <w:name w:val="A326522C60244C2AAC40A291C37A9088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6">
    <w:name w:val="AD76C3DB251E4E27B7A706B375D07582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6">
    <w:name w:val="1B653EF7A3424575A022FAD44023AC95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22">
    <w:name w:val="88DA7B64A1494A7E87C7EB0087B15289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22">
    <w:name w:val="F07CDA13AED94E80B579F5D762A6D4F2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6">
    <w:name w:val="4A6D121A2A724986B00F9CCB9F2D5E37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22">
    <w:name w:val="E3BE137C2C904BE482BBA37313B5A36E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22">
    <w:name w:val="9B27C8F7FCE64F3EB9524061FD636056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6">
    <w:name w:val="560EF0C56F314A25AB5840226C631FA0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6">
    <w:name w:val="472336228C6D4A08AB3C4691410E6812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6">
    <w:name w:val="2BD09B3B1A8C402FAF1C1DDACAAF929E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6">
    <w:name w:val="CA39A5B301E949A88EE2B6689D9F74E8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6">
    <w:name w:val="CB76FFD37EB24DF0976E15A4B0C1B8A7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6">
    <w:name w:val="70A5A2BC6E6941E59D2D38762908F8CA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6">
    <w:name w:val="0A6C033AA62F425A94C37106FBE147A0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6">
    <w:name w:val="BC9B0DD59A714B168BC435B7E492D339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7">
    <w:name w:val="FC947739748D45A4B83D7028A3E2702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7">
    <w:name w:val="82C95AB926304423A55BAF4FCA0E5CE8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7">
    <w:name w:val="CD4F6C16A6C2459E93A8ED83A373E8EA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7">
    <w:name w:val="DEEF485C994C4903893AD0BEE744AC2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6">
    <w:name w:val="B14908D41E6D4A67A6ABE39014FBA4F8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6">
    <w:name w:val="8CF14E09AACB4A82819D7EA5DC7282F7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6">
    <w:name w:val="166E6337F5454A90BC2F0DE8FA5DF22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6">
    <w:name w:val="0D54173245FA42F9AE600CE445CBA6ED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6">
    <w:name w:val="C1CB124483DE4621B609E97BCAEAAEA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6">
    <w:name w:val="A9839375FF224B398D2CA300FFB3B8E8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6">
    <w:name w:val="5D42D385B0914C89BF5DC37596F5CF39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6">
    <w:name w:val="CB3527D90EE04C15B95961675D4A6A31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6">
    <w:name w:val="77E33C4686A044A99D3E5D307209FEDC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6">
    <w:name w:val="AA0577EB02854C228BF062B8A6B9D6AF5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5">
    <w:name w:val="71E4FEACF55245F5951A7234329D22446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5">
    <w:name w:val="81864B5FABE64F7B82B3645CA4AD08F16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6">
    <w:name w:val="10AB30B28B5D44EC9EC7B6CBB50BB42C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6">
    <w:name w:val="A4E699C963384919B3E91FE2E191036C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6">
    <w:name w:val="4823DD35CE584F469BF6F75F30D26CF7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6">
    <w:name w:val="A326522C60244C2AAC40A291C37A9088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7">
    <w:name w:val="AD76C3DB251E4E27B7A706B375D07582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7">
    <w:name w:val="1B653EF7A3424575A022FAD44023AC95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23">
    <w:name w:val="88DA7B64A1494A7E87C7EB0087B15289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23">
    <w:name w:val="F07CDA13AED94E80B579F5D762A6D4F2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7">
    <w:name w:val="4A6D121A2A724986B00F9CCB9F2D5E37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23">
    <w:name w:val="E3BE137C2C904BE482BBA37313B5A36E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23">
    <w:name w:val="9B27C8F7FCE64F3EB9524061FD636056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7">
    <w:name w:val="560EF0C56F314A25AB5840226C631FA0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7">
    <w:name w:val="472336228C6D4A08AB3C4691410E6812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7">
    <w:name w:val="2BD09B3B1A8C402FAF1C1DDACAAF929E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7">
    <w:name w:val="CA39A5B301E949A88EE2B6689D9F74E8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7">
    <w:name w:val="CB76FFD37EB24DF0976E15A4B0C1B8A7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7">
    <w:name w:val="70A5A2BC6E6941E59D2D38762908F8CA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7">
    <w:name w:val="0A6C033AA62F425A94C37106FBE147A0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7">
    <w:name w:val="BC9B0DD59A714B168BC435B7E492D339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8">
    <w:name w:val="FC947739748D45A4B83D7028A3E2702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8">
    <w:name w:val="82C95AB926304423A55BAF4FCA0E5CE8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8">
    <w:name w:val="CD4F6C16A6C2459E93A8ED83A373E8EA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8">
    <w:name w:val="DEEF485C994C4903893AD0BEE744AC2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7">
    <w:name w:val="B14908D41E6D4A67A6ABE39014FBA4F8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7">
    <w:name w:val="8CF14E09AACB4A82819D7EA5DC7282F7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7">
    <w:name w:val="166E6337F5454A90BC2F0DE8FA5DF22F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7">
    <w:name w:val="0D54173245FA42F9AE600CE445CBA6ED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7">
    <w:name w:val="C1CB124483DE4621B609E97BCAEAAEA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7">
    <w:name w:val="A9839375FF224B398D2CA300FFB3B8E8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7">
    <w:name w:val="5D42D385B0914C89BF5DC37596F5CF39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7">
    <w:name w:val="CB3527D90EE04C15B95961675D4A6A31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7">
    <w:name w:val="77E33C4686A044A99D3E5D307209FEDC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7">
    <w:name w:val="AA0577EB02854C228BF062B8A6B9D6AF5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6">
    <w:name w:val="71E4FEACF55245F5951A7234329D22446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6">
    <w:name w:val="81864B5FABE64F7B82B3645CA4AD08F16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7">
    <w:name w:val="10AB30B28B5D44EC9EC7B6CBB50BB42C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7">
    <w:name w:val="A4E699C963384919B3E91FE2E191036C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7">
    <w:name w:val="4823DD35CE584F469BF6F75F30D26CF7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7">
    <w:name w:val="A326522C60244C2AAC40A291C37A9088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8">
    <w:name w:val="AD76C3DB251E4E27B7A706B375D07582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8">
    <w:name w:val="1B653EF7A3424575A022FAD44023AC95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24">
    <w:name w:val="88DA7B64A1494A7E87C7EB0087B15289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24">
    <w:name w:val="F07CDA13AED94E80B579F5D762A6D4F2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8">
    <w:name w:val="4A6D121A2A724986B00F9CCB9F2D5E37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24">
    <w:name w:val="E3BE137C2C904BE482BBA37313B5A36E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24">
    <w:name w:val="9B27C8F7FCE64F3EB9524061FD636056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8">
    <w:name w:val="560EF0C56F314A25AB5840226C631FA0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8">
    <w:name w:val="472336228C6D4A08AB3C4691410E6812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8">
    <w:name w:val="2BD09B3B1A8C402FAF1C1DDACAAF929E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8">
    <w:name w:val="CA39A5B301E949A88EE2B6689D9F74E8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8">
    <w:name w:val="CB76FFD37EB24DF0976E15A4B0C1B8A7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8">
    <w:name w:val="70A5A2BC6E6941E59D2D38762908F8CA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8">
    <w:name w:val="0A6C033AA62F425A94C37106FBE147A0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8">
    <w:name w:val="BC9B0DD59A714B168BC435B7E492D339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9">
    <w:name w:val="FC947739748D45A4B83D7028A3E2702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9">
    <w:name w:val="82C95AB926304423A55BAF4FCA0E5CE8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9">
    <w:name w:val="CD4F6C16A6C2459E93A8ED83A373E8EA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9">
    <w:name w:val="DEEF485C994C4903893AD0BEE744AC2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8">
    <w:name w:val="B14908D41E6D4A67A6ABE39014FBA4F8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8">
    <w:name w:val="8CF14E09AACB4A82819D7EA5DC7282F7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8">
    <w:name w:val="166E6337F5454A90BC2F0DE8FA5DF22F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8">
    <w:name w:val="0D54173245FA42F9AE600CE445CBA6ED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8">
    <w:name w:val="C1CB124483DE4621B609E97BCAEAAEA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8">
    <w:name w:val="A9839375FF224B398D2CA300FFB3B8E8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8">
    <w:name w:val="5D42D385B0914C89BF5DC37596F5CF39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8">
    <w:name w:val="CB3527D90EE04C15B95961675D4A6A31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8">
    <w:name w:val="77E33C4686A044A99D3E5D307209FEDC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8">
    <w:name w:val="AA0577EB02854C228BF062B8A6B9D6AF5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7">
    <w:name w:val="71E4FEACF55245F5951A7234329D22446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7">
    <w:name w:val="81864B5FABE64F7B82B3645CA4AD08F16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8">
    <w:name w:val="10AB30B28B5D44EC9EC7B6CBB50BB42C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8">
    <w:name w:val="A4E699C963384919B3E91FE2E191036C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8">
    <w:name w:val="4823DD35CE584F469BF6F75F30D26CF7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8">
    <w:name w:val="A326522C60244C2AAC40A291C37A9088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9">
    <w:name w:val="AD76C3DB251E4E27B7A706B375D07582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9">
    <w:name w:val="1B653EF7A3424575A022FAD44023AC95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25">
    <w:name w:val="88DA7B64A1494A7E87C7EB0087B15289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25">
    <w:name w:val="F07CDA13AED94E80B579F5D762A6D4F2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9">
    <w:name w:val="4A6D121A2A724986B00F9CCB9F2D5E37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25">
    <w:name w:val="E3BE137C2C904BE482BBA37313B5A36E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25">
    <w:name w:val="9B27C8F7FCE64F3EB9524061FD636056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9">
    <w:name w:val="560EF0C56F314A25AB5840226C631FA0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9">
    <w:name w:val="472336228C6D4A08AB3C4691410E6812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9">
    <w:name w:val="2BD09B3B1A8C402FAF1C1DDACAAF929E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9">
    <w:name w:val="CA39A5B301E949A88EE2B6689D9F74E8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9">
    <w:name w:val="CB76FFD37EB24DF0976E15A4B0C1B8A7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9">
    <w:name w:val="70A5A2BC6E6941E59D2D38762908F8CA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9">
    <w:name w:val="0A6C033AA62F425A94C37106FBE147A0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9">
    <w:name w:val="BC9B0DD59A714B168BC435B7E492D339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10">
    <w:name w:val="FC947739748D45A4B83D7028A3E2702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10">
    <w:name w:val="82C95AB926304423A55BAF4FCA0E5CE8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10">
    <w:name w:val="CD4F6C16A6C2459E93A8ED83A373E8EA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10">
    <w:name w:val="DEEF485C994C4903893AD0BEE744AC2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9">
    <w:name w:val="B14908D41E6D4A67A6ABE39014FBA4F8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9">
    <w:name w:val="8CF14E09AACB4A82819D7EA5DC7282F7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9">
    <w:name w:val="166E6337F5454A90BC2F0DE8FA5DF22F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9">
    <w:name w:val="0D54173245FA42F9AE600CE445CBA6ED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9">
    <w:name w:val="C1CB124483DE4621B609E97BCAEAAEA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9">
    <w:name w:val="A9839375FF224B398D2CA300FFB3B8E8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9">
    <w:name w:val="5D42D385B0914C89BF5DC37596F5CF39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9">
    <w:name w:val="CB3527D90EE04C15B95961675D4A6A31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9">
    <w:name w:val="77E33C4686A044A99D3E5D307209FEDC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9">
    <w:name w:val="AA0577EB02854C228BF062B8A6B9D6AF5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8">
    <w:name w:val="71E4FEACF55245F5951A7234329D22446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8">
    <w:name w:val="81864B5FABE64F7B82B3645CA4AD08F16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9">
    <w:name w:val="10AB30B28B5D44EC9EC7B6CBB50BB42C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9">
    <w:name w:val="A4E699C963384919B3E91FE2E191036C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9">
    <w:name w:val="4823DD35CE584F469BF6F75F30D26CF7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9">
    <w:name w:val="A326522C60244C2AAC40A291C37A9088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30">
    <w:name w:val="AD76C3DB251E4E27B7A706B375D07582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30">
    <w:name w:val="1B653EF7A3424575A022FAD44023AC95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26">
    <w:name w:val="88DA7B64A1494A7E87C7EB0087B15289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26">
    <w:name w:val="F07CDA13AED94E80B579F5D762A6D4F2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30">
    <w:name w:val="4A6D121A2A724986B00F9CCB9F2D5E37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26">
    <w:name w:val="E3BE137C2C904BE482BBA37313B5A36E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26">
    <w:name w:val="9B27C8F7FCE64F3EB9524061FD636056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30">
    <w:name w:val="560EF0C56F314A25AB5840226C631FA0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30">
    <w:name w:val="472336228C6D4A08AB3C4691410E6812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30">
    <w:name w:val="2BD09B3B1A8C402FAF1C1DDACAAF929E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30">
    <w:name w:val="CA39A5B301E949A88EE2B6689D9F74E8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30">
    <w:name w:val="CB76FFD37EB24DF0976E15A4B0C1B8A7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30">
    <w:name w:val="70A5A2BC6E6941E59D2D38762908F8CA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30">
    <w:name w:val="0A6C033AA62F425A94C37106FBE147A0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30">
    <w:name w:val="BC9B0DD59A714B168BC435B7E492D339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11">
    <w:name w:val="FC947739748D45A4B83D7028A3E2702E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11">
    <w:name w:val="82C95AB926304423A55BAF4FCA0E5CE8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11">
    <w:name w:val="CD4F6C16A6C2459E93A8ED83A373E8EA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11">
    <w:name w:val="DEEF485C994C4903893AD0BEE744AC2E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30">
    <w:name w:val="B14908D41E6D4A67A6ABE39014FBA4F8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10">
    <w:name w:val="8CF14E09AACB4A82819D7EA5DC7282F7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10">
    <w:name w:val="166E6337F5454A90BC2F0DE8FA5DF22F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10">
    <w:name w:val="0D54173245FA42F9AE600CE445CBA6ED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10">
    <w:name w:val="C1CB124483DE4621B609E97BCAEAAEA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30">
    <w:name w:val="A9839375FF224B398D2CA300FFB3B8E8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30">
    <w:name w:val="5D42D385B0914C89BF5DC37596F5CF39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30">
    <w:name w:val="CB3527D90EE04C15B95961675D4A6A31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30">
    <w:name w:val="77E33C4686A044A99D3E5D307209FEDC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963F5A-FEF0-47F3-B2C8-C64B528A80E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C2FF251-79A0-420F-854F-45861F7BF7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6D77387-5629-4C94-ADFE-7FDDA746E9B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699223B9-ECB8-4344-B56C-13CDB4878F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de voluntariado</Template>
  <TotalTime>0</TotalTime>
  <Pages>2</Pages>
  <Words>171</Words>
  <Characters>945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2019-01-29T16:37:00Z</dcterms:created>
  <dcterms:modified xsi:type="dcterms:W3CDTF">2019-01-29T16:37:00Z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